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AE2DC" w14:textId="0DDC7D7B" w:rsidR="00A14D80" w:rsidRPr="001C0768" w:rsidRDefault="003664E0" w:rsidP="00CF40E1">
      <w:pPr>
        <w:sectPr w:rsidR="00A14D80" w:rsidRPr="001C0768" w:rsidSect="002868C7">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1C0768">
        <w:rPr>
          <w:i/>
          <w:noProof/>
          <w:lang w:eastAsia="en-GB"/>
        </w:rPr>
        <mc:AlternateContent>
          <mc:Choice Requires="wps">
            <w:drawing>
              <wp:anchor distT="0" distB="0" distL="114300" distR="114300" simplePos="0" relativeHeight="251658240" behindDoc="0" locked="1" layoutInCell="1" allowOverlap="1" wp14:anchorId="40E5AB71" wp14:editId="45EEE15F">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EndPr/>
                            <w:sdtContent>
                              <w:p w14:paraId="3032DCC5" w14:textId="4AAC18FD" w:rsidR="00A16191" w:rsidRPr="001C0768" w:rsidRDefault="00A16191" w:rsidP="004145B4">
                                <w:pPr>
                                  <w:pStyle w:val="cover"/>
                                </w:pPr>
                                <w:r w:rsidRPr="001C0768">
                                  <w:t xml:space="preserve">Cahier Spécial des Charges </w:t>
                                </w:r>
                                <w:r w:rsidR="005F5F0C" w:rsidRPr="001C0768">
                                  <w:t>SEN</w:t>
                                </w:r>
                                <w:r w:rsidR="000B561C" w:rsidRPr="001C0768">
                                  <w:t>21002-100</w:t>
                                </w:r>
                                <w:r w:rsidR="00812787" w:rsidRPr="001C0768">
                                  <w:t>07</w:t>
                                </w:r>
                              </w:p>
                            </w:sdtContent>
                          </w:sdt>
                          <w:sdt>
                            <w:sdtPr>
                              <w:rPr>
                                <w:sz w:val="24"/>
                                <w:szCs w:val="24"/>
                              </w:rPr>
                              <w:id w:val="-955719425"/>
                            </w:sdtPr>
                            <w:sdtEndPr/>
                            <w:sdtContent>
                              <w:p w14:paraId="2A4C3394" w14:textId="49C58C74" w:rsidR="00A16191" w:rsidRPr="001C0768" w:rsidRDefault="00A16191" w:rsidP="004145B4">
                                <w:pPr>
                                  <w:pStyle w:val="cover"/>
                                  <w:rPr>
                                    <w:sz w:val="24"/>
                                    <w:szCs w:val="24"/>
                                  </w:rPr>
                                </w:pPr>
                                <w:r w:rsidRPr="001C0768">
                                  <w:rPr>
                                    <w:sz w:val="24"/>
                                    <w:szCs w:val="24"/>
                                  </w:rPr>
                                  <w:t xml:space="preserve">Marché de travaux relatif à </w:t>
                                </w:r>
                                <w:r w:rsidR="00D401DE" w:rsidRPr="001C0768">
                                  <w:rPr>
                                    <w:sz w:val="24"/>
                                    <w:szCs w:val="24"/>
                                  </w:rPr>
                                  <w:t xml:space="preserve">la </w:t>
                                </w:r>
                                <w:r w:rsidRPr="001C0768">
                                  <w:rPr>
                                    <w:sz w:val="24"/>
                                    <w:szCs w:val="24"/>
                                  </w:rPr>
                                  <w:t>« </w:t>
                                </w:r>
                                <w:r w:rsidR="00EE6465" w:rsidRPr="001C0768">
                                  <w:rPr>
                                    <w:sz w:val="24"/>
                                    <w:szCs w:val="24"/>
                                  </w:rPr>
                                  <w:t xml:space="preserve">Viabilisation et construction de deux plateformes de l’Agropole Centre dans les départements de Nioro (région de Kaolack) et de Koungheul (région </w:t>
                                </w:r>
                                <w:r w:rsidR="001C0768" w:rsidRPr="001C0768">
                                  <w:rPr>
                                    <w:sz w:val="24"/>
                                    <w:szCs w:val="24"/>
                                  </w:rPr>
                                  <w:t>de Kaffrine</w:t>
                                </w:r>
                                <w:r w:rsidR="00EE6465" w:rsidRPr="001C0768">
                                  <w:rPr>
                                    <w:sz w:val="24"/>
                                    <w:szCs w:val="24"/>
                                  </w:rPr>
                                  <w:t>)</w:t>
                                </w:r>
                                <w:r w:rsidRPr="001C0768">
                                  <w:rPr>
                                    <w:sz w:val="24"/>
                                    <w:szCs w:val="24"/>
                                  </w:rPr>
                                  <w:t> »</w:t>
                                </w:r>
                              </w:p>
                              <w:p w14:paraId="2E88004D" w14:textId="7D7AB901" w:rsidR="00A16191" w:rsidRPr="001C0768" w:rsidRDefault="00A16191" w:rsidP="004145B4">
                                <w:pPr>
                                  <w:pStyle w:val="cover"/>
                                  <w:rPr>
                                    <w:sz w:val="24"/>
                                    <w:szCs w:val="24"/>
                                  </w:rPr>
                                </w:pPr>
                                <w:r w:rsidRPr="001C0768">
                                  <w:rPr>
                                    <w:sz w:val="24"/>
                                    <w:szCs w:val="24"/>
                                  </w:rPr>
                                  <w:t xml:space="preserve">Pays : </w:t>
                                </w:r>
                                <w:r w:rsidR="005F5F0C" w:rsidRPr="001C0768">
                                  <w:rPr>
                                    <w:sz w:val="24"/>
                                    <w:szCs w:val="24"/>
                                  </w:rPr>
                                  <w:t>Sénégal</w:t>
                                </w:r>
                              </w:p>
                            </w:sdtContent>
                          </w:sdt>
                          <w:p w14:paraId="32805427" w14:textId="77777777" w:rsidR="00A16191" w:rsidRPr="001C0768" w:rsidRDefault="00A16191" w:rsidP="004145B4">
                            <w:pPr>
                              <w:pStyle w:val="cov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id w:val="910045031"/>
                      </w:sdtPr>
                      <w:sdtEndPr/>
                      <w:sdtContent>
                        <w:p w14:paraId="3032DCC5" w14:textId="4AAC18FD" w:rsidR="00A16191" w:rsidRPr="001C0768" w:rsidRDefault="00A16191" w:rsidP="004145B4">
                          <w:pPr>
                            <w:pStyle w:val="cover"/>
                          </w:pPr>
                          <w:r w:rsidRPr="001C0768">
                            <w:t xml:space="preserve">Cahier Spécial des Charges </w:t>
                          </w:r>
                          <w:r w:rsidR="005F5F0C" w:rsidRPr="001C0768">
                            <w:t>SEN</w:t>
                          </w:r>
                          <w:r w:rsidR="000B561C" w:rsidRPr="001C0768">
                            <w:t>21002-100</w:t>
                          </w:r>
                          <w:r w:rsidR="00812787" w:rsidRPr="001C0768">
                            <w:t>07</w:t>
                          </w:r>
                        </w:p>
                      </w:sdtContent>
                    </w:sdt>
                    <w:sdt>
                      <w:sdtPr>
                        <w:rPr>
                          <w:sz w:val="24"/>
                          <w:szCs w:val="24"/>
                        </w:rPr>
                        <w:id w:val="-955719425"/>
                      </w:sdtPr>
                      <w:sdtEndPr/>
                      <w:sdtContent>
                        <w:p w14:paraId="2A4C3394" w14:textId="49C58C74" w:rsidR="00A16191" w:rsidRPr="001C0768" w:rsidRDefault="00A16191" w:rsidP="004145B4">
                          <w:pPr>
                            <w:pStyle w:val="cover"/>
                            <w:rPr>
                              <w:sz w:val="24"/>
                              <w:szCs w:val="24"/>
                            </w:rPr>
                          </w:pPr>
                          <w:r w:rsidRPr="001C0768">
                            <w:rPr>
                              <w:sz w:val="24"/>
                              <w:szCs w:val="24"/>
                            </w:rPr>
                            <w:t xml:space="preserve">Marché de travaux relatif à </w:t>
                          </w:r>
                          <w:r w:rsidR="00D401DE" w:rsidRPr="001C0768">
                            <w:rPr>
                              <w:sz w:val="24"/>
                              <w:szCs w:val="24"/>
                            </w:rPr>
                            <w:t xml:space="preserve">la </w:t>
                          </w:r>
                          <w:r w:rsidRPr="001C0768">
                            <w:rPr>
                              <w:sz w:val="24"/>
                              <w:szCs w:val="24"/>
                            </w:rPr>
                            <w:t>« </w:t>
                          </w:r>
                          <w:r w:rsidR="00EE6465" w:rsidRPr="001C0768">
                            <w:rPr>
                              <w:sz w:val="24"/>
                              <w:szCs w:val="24"/>
                            </w:rPr>
                            <w:t xml:space="preserve">Viabilisation et construction de deux plateformes de l’Agropole Centre dans les départements de Nioro (région de Kaolack) et de Koungheul (région </w:t>
                          </w:r>
                          <w:r w:rsidR="001C0768" w:rsidRPr="001C0768">
                            <w:rPr>
                              <w:sz w:val="24"/>
                              <w:szCs w:val="24"/>
                            </w:rPr>
                            <w:t>de Kaffrine</w:t>
                          </w:r>
                          <w:r w:rsidR="00EE6465" w:rsidRPr="001C0768">
                            <w:rPr>
                              <w:sz w:val="24"/>
                              <w:szCs w:val="24"/>
                            </w:rPr>
                            <w:t>)</w:t>
                          </w:r>
                          <w:r w:rsidRPr="001C0768">
                            <w:rPr>
                              <w:sz w:val="24"/>
                              <w:szCs w:val="24"/>
                            </w:rPr>
                            <w:t> »</w:t>
                          </w:r>
                        </w:p>
                        <w:p w14:paraId="2E88004D" w14:textId="7D7AB901" w:rsidR="00A16191" w:rsidRPr="001C0768" w:rsidRDefault="00A16191" w:rsidP="004145B4">
                          <w:pPr>
                            <w:pStyle w:val="cover"/>
                            <w:rPr>
                              <w:sz w:val="24"/>
                              <w:szCs w:val="24"/>
                            </w:rPr>
                          </w:pPr>
                          <w:r w:rsidRPr="001C0768">
                            <w:rPr>
                              <w:sz w:val="24"/>
                              <w:szCs w:val="24"/>
                            </w:rPr>
                            <w:t xml:space="preserve">Pays : </w:t>
                          </w:r>
                          <w:r w:rsidR="005F5F0C" w:rsidRPr="001C0768">
                            <w:rPr>
                              <w:sz w:val="24"/>
                              <w:szCs w:val="24"/>
                            </w:rPr>
                            <w:t>Sénégal</w:t>
                          </w:r>
                        </w:p>
                      </w:sdtContent>
                    </w:sdt>
                    <w:p w14:paraId="32805427" w14:textId="77777777" w:rsidR="00A16191" w:rsidRPr="001C0768" w:rsidRDefault="00A16191" w:rsidP="004145B4">
                      <w:pPr>
                        <w:pStyle w:val="cover"/>
                      </w:pPr>
                    </w:p>
                  </w:txbxContent>
                </v:textbox>
                <w10:wrap anchory="page"/>
                <w10:anchorlock/>
              </v:shape>
            </w:pict>
          </mc:Fallback>
        </mc:AlternateContent>
      </w:r>
    </w:p>
    <w:sdt>
      <w:sdtPr>
        <w:rPr>
          <w:rFonts w:ascii="Georgia" w:eastAsiaTheme="minorEastAsia" w:hAnsi="Georgia" w:cstheme="minorBidi"/>
          <w:color w:val="585756"/>
          <w:sz w:val="21"/>
          <w:szCs w:val="21"/>
          <w:lang w:eastAsia="en-US"/>
        </w:rPr>
        <w:id w:val="704147850"/>
        <w:docPartObj>
          <w:docPartGallery w:val="Table of Contents"/>
          <w:docPartUnique/>
        </w:docPartObj>
      </w:sdtPr>
      <w:sdtEndPr>
        <w:rPr>
          <w:b/>
          <w:bCs/>
        </w:rPr>
      </w:sdtEndPr>
      <w:sdtContent>
        <w:p w14:paraId="5C5DD7FA" w14:textId="77777777" w:rsidR="00C45EFE" w:rsidRPr="001C0768" w:rsidRDefault="00D37C80" w:rsidP="005D080C">
          <w:pPr>
            <w:pStyle w:val="En-ttedetabledesmatires"/>
            <w:spacing w:after="240"/>
            <w:rPr>
              <w:color w:val="585756"/>
            </w:rPr>
          </w:pPr>
          <w:r w:rsidRPr="001C0768">
            <w:rPr>
              <w:color w:val="585756"/>
            </w:rPr>
            <w:t xml:space="preserve">Table </w:t>
          </w:r>
          <w:r w:rsidR="001F796C" w:rsidRPr="001C0768">
            <w:rPr>
              <w:color w:val="585756"/>
            </w:rPr>
            <w:t>des matières</w:t>
          </w:r>
        </w:p>
        <w:p w14:paraId="40E55F87" w14:textId="611510F6" w:rsidR="00BE6B5B" w:rsidRDefault="003C2059">
          <w:pPr>
            <w:pStyle w:val="TM1"/>
            <w:rPr>
              <w:rFonts w:asciiTheme="minorHAnsi" w:eastAsiaTheme="minorEastAsia" w:hAnsiTheme="minorHAnsi"/>
              <w:b w:val="0"/>
              <w:noProof/>
              <w:color w:val="auto"/>
              <w:kern w:val="2"/>
              <w:sz w:val="24"/>
              <w:szCs w:val="24"/>
              <w:lang w:val="fr-SN" w:eastAsia="fr-SN"/>
              <w14:ligatures w14:val="standardContextual"/>
            </w:rPr>
          </w:pPr>
          <w:r w:rsidRPr="001C0768">
            <w:fldChar w:fldCharType="begin"/>
          </w:r>
          <w:r w:rsidRPr="001C0768">
            <w:instrText xml:space="preserve"> TOC \o "1-2" \h \z \u </w:instrText>
          </w:r>
          <w:r w:rsidRPr="001C0768">
            <w:fldChar w:fldCharType="separate"/>
          </w:r>
          <w:hyperlink w:anchor="_Toc191395917" w:history="1">
            <w:r w:rsidR="00BE6B5B" w:rsidRPr="00103652">
              <w:rPr>
                <w:rStyle w:val="Lienhypertexte"/>
                <w:noProof/>
              </w:rPr>
              <w:t>1</w:t>
            </w:r>
            <w:r w:rsidR="00BE6B5B">
              <w:rPr>
                <w:rFonts w:asciiTheme="minorHAnsi" w:eastAsiaTheme="minorEastAsia" w:hAnsiTheme="minorHAnsi"/>
                <w:b w:val="0"/>
                <w:noProof/>
                <w:color w:val="auto"/>
                <w:kern w:val="2"/>
                <w:sz w:val="24"/>
                <w:szCs w:val="24"/>
                <w:lang w:val="fr-SN" w:eastAsia="fr-SN"/>
                <w14:ligatures w14:val="standardContextual"/>
              </w:rPr>
              <w:tab/>
            </w:r>
            <w:r w:rsidR="00BE6B5B" w:rsidRPr="00103652">
              <w:rPr>
                <w:rStyle w:val="Lienhypertexte"/>
                <w:noProof/>
              </w:rPr>
              <w:t>Généralités</w:t>
            </w:r>
            <w:r w:rsidR="00BE6B5B">
              <w:rPr>
                <w:noProof/>
                <w:webHidden/>
              </w:rPr>
              <w:tab/>
            </w:r>
            <w:r w:rsidR="00BE6B5B">
              <w:rPr>
                <w:noProof/>
                <w:webHidden/>
              </w:rPr>
              <w:fldChar w:fldCharType="begin"/>
            </w:r>
            <w:r w:rsidR="00BE6B5B">
              <w:rPr>
                <w:noProof/>
                <w:webHidden/>
              </w:rPr>
              <w:instrText xml:space="preserve"> PAGEREF _Toc191395917 \h </w:instrText>
            </w:r>
            <w:r w:rsidR="00BE6B5B">
              <w:rPr>
                <w:noProof/>
                <w:webHidden/>
              </w:rPr>
            </w:r>
            <w:r w:rsidR="00BE6B5B">
              <w:rPr>
                <w:noProof/>
                <w:webHidden/>
              </w:rPr>
              <w:fldChar w:fldCharType="separate"/>
            </w:r>
            <w:r w:rsidR="004825EF">
              <w:rPr>
                <w:noProof/>
                <w:webHidden/>
              </w:rPr>
              <w:t>5</w:t>
            </w:r>
            <w:r w:rsidR="00BE6B5B">
              <w:rPr>
                <w:noProof/>
                <w:webHidden/>
              </w:rPr>
              <w:fldChar w:fldCharType="end"/>
            </w:r>
          </w:hyperlink>
        </w:p>
        <w:p w14:paraId="3A8E91F7" w14:textId="24BB94A8"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18" w:history="1">
            <w:r w:rsidRPr="00103652">
              <w:rPr>
                <w:rStyle w:val="Lienhypertexte"/>
                <w:noProof/>
              </w:rPr>
              <w:t>1.1</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_Toc191395918 \h </w:instrText>
            </w:r>
            <w:r>
              <w:rPr>
                <w:noProof/>
                <w:webHidden/>
              </w:rPr>
            </w:r>
            <w:r>
              <w:rPr>
                <w:noProof/>
                <w:webHidden/>
              </w:rPr>
              <w:fldChar w:fldCharType="separate"/>
            </w:r>
            <w:r w:rsidR="004825EF">
              <w:rPr>
                <w:noProof/>
                <w:webHidden/>
              </w:rPr>
              <w:t>5</w:t>
            </w:r>
            <w:r>
              <w:rPr>
                <w:noProof/>
                <w:webHidden/>
              </w:rPr>
              <w:fldChar w:fldCharType="end"/>
            </w:r>
          </w:hyperlink>
        </w:p>
        <w:p w14:paraId="0A8274FE" w14:textId="577FB775"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19" w:history="1">
            <w:r w:rsidRPr="00103652">
              <w:rPr>
                <w:rStyle w:val="Lienhypertexte"/>
                <w:noProof/>
              </w:rPr>
              <w:t>1.2</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Pouvoir adjudicateur</w:t>
            </w:r>
            <w:r>
              <w:rPr>
                <w:noProof/>
                <w:webHidden/>
              </w:rPr>
              <w:tab/>
            </w:r>
            <w:r>
              <w:rPr>
                <w:noProof/>
                <w:webHidden/>
              </w:rPr>
              <w:fldChar w:fldCharType="begin"/>
            </w:r>
            <w:r>
              <w:rPr>
                <w:noProof/>
                <w:webHidden/>
              </w:rPr>
              <w:instrText xml:space="preserve"> PAGEREF _Toc191395919 \h </w:instrText>
            </w:r>
            <w:r>
              <w:rPr>
                <w:noProof/>
                <w:webHidden/>
              </w:rPr>
            </w:r>
            <w:r>
              <w:rPr>
                <w:noProof/>
                <w:webHidden/>
              </w:rPr>
              <w:fldChar w:fldCharType="separate"/>
            </w:r>
            <w:r w:rsidR="004825EF">
              <w:rPr>
                <w:noProof/>
                <w:webHidden/>
              </w:rPr>
              <w:t>5</w:t>
            </w:r>
            <w:r>
              <w:rPr>
                <w:noProof/>
                <w:webHidden/>
              </w:rPr>
              <w:fldChar w:fldCharType="end"/>
            </w:r>
          </w:hyperlink>
        </w:p>
        <w:p w14:paraId="49CEF9F5" w14:textId="7EE8E0F0"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20" w:history="1">
            <w:r w:rsidRPr="00103652">
              <w:rPr>
                <w:rStyle w:val="Lienhypertexte"/>
                <w:noProof/>
              </w:rPr>
              <w:t>1.3</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Cadre institutionnel d’Enabel</w:t>
            </w:r>
            <w:r>
              <w:rPr>
                <w:noProof/>
                <w:webHidden/>
              </w:rPr>
              <w:tab/>
            </w:r>
            <w:r>
              <w:rPr>
                <w:noProof/>
                <w:webHidden/>
              </w:rPr>
              <w:fldChar w:fldCharType="begin"/>
            </w:r>
            <w:r>
              <w:rPr>
                <w:noProof/>
                <w:webHidden/>
              </w:rPr>
              <w:instrText xml:space="preserve"> PAGEREF _Toc191395920 \h </w:instrText>
            </w:r>
            <w:r>
              <w:rPr>
                <w:noProof/>
                <w:webHidden/>
              </w:rPr>
            </w:r>
            <w:r>
              <w:rPr>
                <w:noProof/>
                <w:webHidden/>
              </w:rPr>
              <w:fldChar w:fldCharType="separate"/>
            </w:r>
            <w:r w:rsidR="004825EF">
              <w:rPr>
                <w:noProof/>
                <w:webHidden/>
              </w:rPr>
              <w:t>5</w:t>
            </w:r>
            <w:r>
              <w:rPr>
                <w:noProof/>
                <w:webHidden/>
              </w:rPr>
              <w:fldChar w:fldCharType="end"/>
            </w:r>
          </w:hyperlink>
        </w:p>
        <w:p w14:paraId="245802FF" w14:textId="7262CD86"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21" w:history="1">
            <w:r w:rsidRPr="00103652">
              <w:rPr>
                <w:rStyle w:val="Lienhypertexte"/>
                <w:noProof/>
              </w:rPr>
              <w:t>1.4</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Règles régissant le marché</w:t>
            </w:r>
            <w:r>
              <w:rPr>
                <w:noProof/>
                <w:webHidden/>
              </w:rPr>
              <w:tab/>
            </w:r>
            <w:r>
              <w:rPr>
                <w:noProof/>
                <w:webHidden/>
              </w:rPr>
              <w:fldChar w:fldCharType="begin"/>
            </w:r>
            <w:r>
              <w:rPr>
                <w:noProof/>
                <w:webHidden/>
              </w:rPr>
              <w:instrText xml:space="preserve"> PAGEREF _Toc191395921 \h </w:instrText>
            </w:r>
            <w:r>
              <w:rPr>
                <w:noProof/>
                <w:webHidden/>
              </w:rPr>
            </w:r>
            <w:r>
              <w:rPr>
                <w:noProof/>
                <w:webHidden/>
              </w:rPr>
              <w:fldChar w:fldCharType="separate"/>
            </w:r>
            <w:r w:rsidR="004825EF">
              <w:rPr>
                <w:noProof/>
                <w:webHidden/>
              </w:rPr>
              <w:t>6</w:t>
            </w:r>
            <w:r>
              <w:rPr>
                <w:noProof/>
                <w:webHidden/>
              </w:rPr>
              <w:fldChar w:fldCharType="end"/>
            </w:r>
          </w:hyperlink>
        </w:p>
        <w:p w14:paraId="5F77C60E" w14:textId="11A4199C"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22" w:history="1">
            <w:r w:rsidRPr="00103652">
              <w:rPr>
                <w:rStyle w:val="Lienhypertexte"/>
                <w:noProof/>
              </w:rPr>
              <w:t>1.5</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Définitions</w:t>
            </w:r>
            <w:r>
              <w:rPr>
                <w:noProof/>
                <w:webHidden/>
              </w:rPr>
              <w:tab/>
            </w:r>
            <w:r>
              <w:rPr>
                <w:noProof/>
                <w:webHidden/>
              </w:rPr>
              <w:fldChar w:fldCharType="begin"/>
            </w:r>
            <w:r>
              <w:rPr>
                <w:noProof/>
                <w:webHidden/>
              </w:rPr>
              <w:instrText xml:space="preserve"> PAGEREF _Toc191395922 \h </w:instrText>
            </w:r>
            <w:r>
              <w:rPr>
                <w:noProof/>
                <w:webHidden/>
              </w:rPr>
            </w:r>
            <w:r>
              <w:rPr>
                <w:noProof/>
                <w:webHidden/>
              </w:rPr>
              <w:fldChar w:fldCharType="separate"/>
            </w:r>
            <w:r w:rsidR="004825EF">
              <w:rPr>
                <w:noProof/>
                <w:webHidden/>
              </w:rPr>
              <w:t>7</w:t>
            </w:r>
            <w:r>
              <w:rPr>
                <w:noProof/>
                <w:webHidden/>
              </w:rPr>
              <w:fldChar w:fldCharType="end"/>
            </w:r>
          </w:hyperlink>
        </w:p>
        <w:p w14:paraId="10F5E3A0" w14:textId="7AA5FAA3"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23" w:history="1">
            <w:r w:rsidRPr="00103652">
              <w:rPr>
                <w:rStyle w:val="Lienhypertexte"/>
                <w:noProof/>
              </w:rPr>
              <w:t>1.6</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Confidentialité</w:t>
            </w:r>
            <w:r>
              <w:rPr>
                <w:noProof/>
                <w:webHidden/>
              </w:rPr>
              <w:tab/>
            </w:r>
            <w:r>
              <w:rPr>
                <w:noProof/>
                <w:webHidden/>
              </w:rPr>
              <w:fldChar w:fldCharType="begin"/>
            </w:r>
            <w:r>
              <w:rPr>
                <w:noProof/>
                <w:webHidden/>
              </w:rPr>
              <w:instrText xml:space="preserve"> PAGEREF _Toc191395923 \h </w:instrText>
            </w:r>
            <w:r>
              <w:rPr>
                <w:noProof/>
                <w:webHidden/>
              </w:rPr>
            </w:r>
            <w:r>
              <w:rPr>
                <w:noProof/>
                <w:webHidden/>
              </w:rPr>
              <w:fldChar w:fldCharType="separate"/>
            </w:r>
            <w:r w:rsidR="004825EF">
              <w:rPr>
                <w:noProof/>
                <w:webHidden/>
              </w:rPr>
              <w:t>8</w:t>
            </w:r>
            <w:r>
              <w:rPr>
                <w:noProof/>
                <w:webHidden/>
              </w:rPr>
              <w:fldChar w:fldCharType="end"/>
            </w:r>
          </w:hyperlink>
        </w:p>
        <w:p w14:paraId="442A311D" w14:textId="5EDE3F09"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24" w:history="1">
            <w:r w:rsidRPr="00103652">
              <w:rPr>
                <w:rStyle w:val="Lienhypertexte"/>
                <w:noProof/>
              </w:rPr>
              <w:t>1.7</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Obligations déontologiques</w:t>
            </w:r>
            <w:r>
              <w:rPr>
                <w:noProof/>
                <w:webHidden/>
              </w:rPr>
              <w:tab/>
            </w:r>
            <w:r>
              <w:rPr>
                <w:noProof/>
                <w:webHidden/>
              </w:rPr>
              <w:fldChar w:fldCharType="begin"/>
            </w:r>
            <w:r>
              <w:rPr>
                <w:noProof/>
                <w:webHidden/>
              </w:rPr>
              <w:instrText xml:space="preserve"> PAGEREF _Toc191395924 \h </w:instrText>
            </w:r>
            <w:r>
              <w:rPr>
                <w:noProof/>
                <w:webHidden/>
              </w:rPr>
            </w:r>
            <w:r>
              <w:rPr>
                <w:noProof/>
                <w:webHidden/>
              </w:rPr>
              <w:fldChar w:fldCharType="separate"/>
            </w:r>
            <w:r w:rsidR="004825EF">
              <w:rPr>
                <w:noProof/>
                <w:webHidden/>
              </w:rPr>
              <w:t>9</w:t>
            </w:r>
            <w:r>
              <w:rPr>
                <w:noProof/>
                <w:webHidden/>
              </w:rPr>
              <w:fldChar w:fldCharType="end"/>
            </w:r>
          </w:hyperlink>
        </w:p>
        <w:p w14:paraId="21AB0406" w14:textId="2176EC2D"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25" w:history="1">
            <w:r w:rsidRPr="00103652">
              <w:rPr>
                <w:rStyle w:val="Lienhypertexte"/>
                <w:noProof/>
              </w:rPr>
              <w:t>1.8</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Droit applicable et tribunaux compétents</w:t>
            </w:r>
            <w:r>
              <w:rPr>
                <w:noProof/>
                <w:webHidden/>
              </w:rPr>
              <w:tab/>
            </w:r>
            <w:r>
              <w:rPr>
                <w:noProof/>
                <w:webHidden/>
              </w:rPr>
              <w:fldChar w:fldCharType="begin"/>
            </w:r>
            <w:r>
              <w:rPr>
                <w:noProof/>
                <w:webHidden/>
              </w:rPr>
              <w:instrText xml:space="preserve"> PAGEREF _Toc191395925 \h </w:instrText>
            </w:r>
            <w:r>
              <w:rPr>
                <w:noProof/>
                <w:webHidden/>
              </w:rPr>
            </w:r>
            <w:r>
              <w:rPr>
                <w:noProof/>
                <w:webHidden/>
              </w:rPr>
              <w:fldChar w:fldCharType="separate"/>
            </w:r>
            <w:r w:rsidR="004825EF">
              <w:rPr>
                <w:noProof/>
                <w:webHidden/>
              </w:rPr>
              <w:t>9</w:t>
            </w:r>
            <w:r>
              <w:rPr>
                <w:noProof/>
                <w:webHidden/>
              </w:rPr>
              <w:fldChar w:fldCharType="end"/>
            </w:r>
          </w:hyperlink>
        </w:p>
        <w:p w14:paraId="38C60F88" w14:textId="7CF68E4B" w:rsidR="00BE6B5B" w:rsidRDefault="00BE6B5B">
          <w:pPr>
            <w:pStyle w:val="TM1"/>
            <w:rPr>
              <w:rFonts w:asciiTheme="minorHAnsi" w:eastAsiaTheme="minorEastAsia" w:hAnsiTheme="minorHAnsi"/>
              <w:b w:val="0"/>
              <w:noProof/>
              <w:color w:val="auto"/>
              <w:kern w:val="2"/>
              <w:sz w:val="24"/>
              <w:szCs w:val="24"/>
              <w:lang w:val="fr-SN" w:eastAsia="fr-SN"/>
              <w14:ligatures w14:val="standardContextual"/>
            </w:rPr>
          </w:pPr>
          <w:hyperlink w:anchor="_Toc191395926" w:history="1">
            <w:r w:rsidRPr="00103652">
              <w:rPr>
                <w:rStyle w:val="Lienhypertexte"/>
                <w:noProof/>
              </w:rPr>
              <w:t>2</w:t>
            </w:r>
            <w:r>
              <w:rPr>
                <w:rFonts w:asciiTheme="minorHAnsi" w:eastAsiaTheme="minorEastAsia" w:hAnsiTheme="minorHAnsi"/>
                <w:b w:val="0"/>
                <w:noProof/>
                <w:color w:val="auto"/>
                <w:kern w:val="2"/>
                <w:sz w:val="24"/>
                <w:szCs w:val="24"/>
                <w:lang w:val="fr-SN" w:eastAsia="fr-SN"/>
                <w14:ligatures w14:val="standardContextual"/>
              </w:rPr>
              <w:tab/>
            </w:r>
            <w:r w:rsidRPr="00103652">
              <w:rPr>
                <w:rStyle w:val="Lienhypertexte"/>
                <w:noProof/>
              </w:rPr>
              <w:t>Objet et portée du marché</w:t>
            </w:r>
            <w:r>
              <w:rPr>
                <w:noProof/>
                <w:webHidden/>
              </w:rPr>
              <w:tab/>
            </w:r>
            <w:r>
              <w:rPr>
                <w:noProof/>
                <w:webHidden/>
              </w:rPr>
              <w:fldChar w:fldCharType="begin"/>
            </w:r>
            <w:r>
              <w:rPr>
                <w:noProof/>
                <w:webHidden/>
              </w:rPr>
              <w:instrText xml:space="preserve"> PAGEREF _Toc191395926 \h </w:instrText>
            </w:r>
            <w:r>
              <w:rPr>
                <w:noProof/>
                <w:webHidden/>
              </w:rPr>
            </w:r>
            <w:r>
              <w:rPr>
                <w:noProof/>
                <w:webHidden/>
              </w:rPr>
              <w:fldChar w:fldCharType="separate"/>
            </w:r>
            <w:r w:rsidR="004825EF">
              <w:rPr>
                <w:noProof/>
                <w:webHidden/>
              </w:rPr>
              <w:t>10</w:t>
            </w:r>
            <w:r>
              <w:rPr>
                <w:noProof/>
                <w:webHidden/>
              </w:rPr>
              <w:fldChar w:fldCharType="end"/>
            </w:r>
          </w:hyperlink>
        </w:p>
        <w:p w14:paraId="214E9479" w14:textId="1FBC7340"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27" w:history="1">
            <w:r w:rsidRPr="00103652">
              <w:rPr>
                <w:rStyle w:val="Lienhypertexte"/>
                <w:noProof/>
              </w:rPr>
              <w:t>2.1</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Nature du marché</w:t>
            </w:r>
            <w:r>
              <w:rPr>
                <w:noProof/>
                <w:webHidden/>
              </w:rPr>
              <w:tab/>
            </w:r>
            <w:r>
              <w:rPr>
                <w:noProof/>
                <w:webHidden/>
              </w:rPr>
              <w:fldChar w:fldCharType="begin"/>
            </w:r>
            <w:r>
              <w:rPr>
                <w:noProof/>
                <w:webHidden/>
              </w:rPr>
              <w:instrText xml:space="preserve"> PAGEREF _Toc191395927 \h </w:instrText>
            </w:r>
            <w:r>
              <w:rPr>
                <w:noProof/>
                <w:webHidden/>
              </w:rPr>
            </w:r>
            <w:r>
              <w:rPr>
                <w:noProof/>
                <w:webHidden/>
              </w:rPr>
              <w:fldChar w:fldCharType="separate"/>
            </w:r>
            <w:r w:rsidR="004825EF">
              <w:rPr>
                <w:noProof/>
                <w:webHidden/>
              </w:rPr>
              <w:t>10</w:t>
            </w:r>
            <w:r>
              <w:rPr>
                <w:noProof/>
                <w:webHidden/>
              </w:rPr>
              <w:fldChar w:fldCharType="end"/>
            </w:r>
          </w:hyperlink>
        </w:p>
        <w:p w14:paraId="5EA2A50C" w14:textId="1EC3C893"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28" w:history="1">
            <w:r w:rsidRPr="00103652">
              <w:rPr>
                <w:rStyle w:val="Lienhypertexte"/>
                <w:noProof/>
              </w:rPr>
              <w:t>2.2</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Objet du marché</w:t>
            </w:r>
            <w:r>
              <w:rPr>
                <w:noProof/>
                <w:webHidden/>
              </w:rPr>
              <w:tab/>
            </w:r>
            <w:r>
              <w:rPr>
                <w:noProof/>
                <w:webHidden/>
              </w:rPr>
              <w:fldChar w:fldCharType="begin"/>
            </w:r>
            <w:r>
              <w:rPr>
                <w:noProof/>
                <w:webHidden/>
              </w:rPr>
              <w:instrText xml:space="preserve"> PAGEREF _Toc191395928 \h </w:instrText>
            </w:r>
            <w:r>
              <w:rPr>
                <w:noProof/>
                <w:webHidden/>
              </w:rPr>
            </w:r>
            <w:r>
              <w:rPr>
                <w:noProof/>
                <w:webHidden/>
              </w:rPr>
              <w:fldChar w:fldCharType="separate"/>
            </w:r>
            <w:r w:rsidR="004825EF">
              <w:rPr>
                <w:noProof/>
                <w:webHidden/>
              </w:rPr>
              <w:t>10</w:t>
            </w:r>
            <w:r>
              <w:rPr>
                <w:noProof/>
                <w:webHidden/>
              </w:rPr>
              <w:fldChar w:fldCharType="end"/>
            </w:r>
          </w:hyperlink>
        </w:p>
        <w:p w14:paraId="20A294F4" w14:textId="0B20E862"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29" w:history="1">
            <w:r w:rsidRPr="00103652">
              <w:rPr>
                <w:rStyle w:val="Lienhypertexte"/>
                <w:noProof/>
              </w:rPr>
              <w:t>2.3</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Lots</w:t>
            </w:r>
            <w:r>
              <w:rPr>
                <w:noProof/>
                <w:webHidden/>
              </w:rPr>
              <w:tab/>
            </w:r>
            <w:r>
              <w:rPr>
                <w:noProof/>
                <w:webHidden/>
              </w:rPr>
              <w:fldChar w:fldCharType="begin"/>
            </w:r>
            <w:r>
              <w:rPr>
                <w:noProof/>
                <w:webHidden/>
              </w:rPr>
              <w:instrText xml:space="preserve"> PAGEREF _Toc191395929 \h </w:instrText>
            </w:r>
            <w:r>
              <w:rPr>
                <w:noProof/>
                <w:webHidden/>
              </w:rPr>
            </w:r>
            <w:r>
              <w:rPr>
                <w:noProof/>
                <w:webHidden/>
              </w:rPr>
              <w:fldChar w:fldCharType="separate"/>
            </w:r>
            <w:r w:rsidR="004825EF">
              <w:rPr>
                <w:noProof/>
                <w:webHidden/>
              </w:rPr>
              <w:t>10</w:t>
            </w:r>
            <w:r>
              <w:rPr>
                <w:noProof/>
                <w:webHidden/>
              </w:rPr>
              <w:fldChar w:fldCharType="end"/>
            </w:r>
          </w:hyperlink>
        </w:p>
        <w:p w14:paraId="18391515" w14:textId="27E96C60"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30" w:history="1">
            <w:r w:rsidRPr="00103652">
              <w:rPr>
                <w:rStyle w:val="Lienhypertexte"/>
                <w:noProof/>
              </w:rPr>
              <w:t>2.4</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Postes</w:t>
            </w:r>
            <w:r>
              <w:rPr>
                <w:noProof/>
                <w:webHidden/>
              </w:rPr>
              <w:tab/>
            </w:r>
            <w:r>
              <w:rPr>
                <w:noProof/>
                <w:webHidden/>
              </w:rPr>
              <w:fldChar w:fldCharType="begin"/>
            </w:r>
            <w:r>
              <w:rPr>
                <w:noProof/>
                <w:webHidden/>
              </w:rPr>
              <w:instrText xml:space="preserve"> PAGEREF _Toc191395930 \h </w:instrText>
            </w:r>
            <w:r>
              <w:rPr>
                <w:noProof/>
                <w:webHidden/>
              </w:rPr>
            </w:r>
            <w:r>
              <w:rPr>
                <w:noProof/>
                <w:webHidden/>
              </w:rPr>
              <w:fldChar w:fldCharType="separate"/>
            </w:r>
            <w:r w:rsidR="004825EF">
              <w:rPr>
                <w:noProof/>
                <w:webHidden/>
              </w:rPr>
              <w:t>11</w:t>
            </w:r>
            <w:r>
              <w:rPr>
                <w:noProof/>
                <w:webHidden/>
              </w:rPr>
              <w:fldChar w:fldCharType="end"/>
            </w:r>
          </w:hyperlink>
        </w:p>
        <w:p w14:paraId="60EA8232" w14:textId="3AC95AC1"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31" w:history="1">
            <w:r w:rsidRPr="00103652">
              <w:rPr>
                <w:rStyle w:val="Lienhypertexte"/>
                <w:noProof/>
              </w:rPr>
              <w:t>2.5</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Durée</w:t>
            </w:r>
            <w:r>
              <w:rPr>
                <w:noProof/>
                <w:webHidden/>
              </w:rPr>
              <w:tab/>
            </w:r>
            <w:r>
              <w:rPr>
                <w:noProof/>
                <w:webHidden/>
              </w:rPr>
              <w:fldChar w:fldCharType="begin"/>
            </w:r>
            <w:r>
              <w:rPr>
                <w:noProof/>
                <w:webHidden/>
              </w:rPr>
              <w:instrText xml:space="preserve"> PAGEREF _Toc191395931 \h </w:instrText>
            </w:r>
            <w:r>
              <w:rPr>
                <w:noProof/>
                <w:webHidden/>
              </w:rPr>
            </w:r>
            <w:r>
              <w:rPr>
                <w:noProof/>
                <w:webHidden/>
              </w:rPr>
              <w:fldChar w:fldCharType="separate"/>
            </w:r>
            <w:r w:rsidR="004825EF">
              <w:rPr>
                <w:noProof/>
                <w:webHidden/>
              </w:rPr>
              <w:t>11</w:t>
            </w:r>
            <w:r>
              <w:rPr>
                <w:noProof/>
                <w:webHidden/>
              </w:rPr>
              <w:fldChar w:fldCharType="end"/>
            </w:r>
          </w:hyperlink>
        </w:p>
        <w:p w14:paraId="1F91A184" w14:textId="1EA1E5CB"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32" w:history="1">
            <w:r w:rsidRPr="00103652">
              <w:rPr>
                <w:rStyle w:val="Lienhypertexte"/>
                <w:noProof/>
              </w:rPr>
              <w:t>2.6</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Variantes</w:t>
            </w:r>
            <w:r>
              <w:rPr>
                <w:noProof/>
                <w:webHidden/>
              </w:rPr>
              <w:tab/>
            </w:r>
            <w:r>
              <w:rPr>
                <w:noProof/>
                <w:webHidden/>
              </w:rPr>
              <w:fldChar w:fldCharType="begin"/>
            </w:r>
            <w:r>
              <w:rPr>
                <w:noProof/>
                <w:webHidden/>
              </w:rPr>
              <w:instrText xml:space="preserve"> PAGEREF _Toc191395932 \h </w:instrText>
            </w:r>
            <w:r>
              <w:rPr>
                <w:noProof/>
                <w:webHidden/>
              </w:rPr>
            </w:r>
            <w:r>
              <w:rPr>
                <w:noProof/>
                <w:webHidden/>
              </w:rPr>
              <w:fldChar w:fldCharType="separate"/>
            </w:r>
            <w:r w:rsidR="004825EF">
              <w:rPr>
                <w:noProof/>
                <w:webHidden/>
              </w:rPr>
              <w:t>11</w:t>
            </w:r>
            <w:r>
              <w:rPr>
                <w:noProof/>
                <w:webHidden/>
              </w:rPr>
              <w:fldChar w:fldCharType="end"/>
            </w:r>
          </w:hyperlink>
        </w:p>
        <w:p w14:paraId="30EE0744" w14:textId="520B23E6"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33" w:history="1">
            <w:r w:rsidRPr="00103652">
              <w:rPr>
                <w:rStyle w:val="Lienhypertexte"/>
                <w:noProof/>
              </w:rPr>
              <w:t>2.7</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Quantités</w:t>
            </w:r>
            <w:r>
              <w:rPr>
                <w:noProof/>
                <w:webHidden/>
              </w:rPr>
              <w:tab/>
            </w:r>
            <w:r>
              <w:rPr>
                <w:noProof/>
                <w:webHidden/>
              </w:rPr>
              <w:fldChar w:fldCharType="begin"/>
            </w:r>
            <w:r>
              <w:rPr>
                <w:noProof/>
                <w:webHidden/>
              </w:rPr>
              <w:instrText xml:space="preserve"> PAGEREF _Toc191395933 \h </w:instrText>
            </w:r>
            <w:r>
              <w:rPr>
                <w:noProof/>
                <w:webHidden/>
              </w:rPr>
            </w:r>
            <w:r>
              <w:rPr>
                <w:noProof/>
                <w:webHidden/>
              </w:rPr>
              <w:fldChar w:fldCharType="separate"/>
            </w:r>
            <w:r w:rsidR="004825EF">
              <w:rPr>
                <w:noProof/>
                <w:webHidden/>
              </w:rPr>
              <w:t>11</w:t>
            </w:r>
            <w:r>
              <w:rPr>
                <w:noProof/>
                <w:webHidden/>
              </w:rPr>
              <w:fldChar w:fldCharType="end"/>
            </w:r>
          </w:hyperlink>
        </w:p>
        <w:p w14:paraId="36998C07" w14:textId="4401642E" w:rsidR="00BE6B5B" w:rsidRDefault="00BE6B5B">
          <w:pPr>
            <w:pStyle w:val="TM1"/>
            <w:rPr>
              <w:rFonts w:asciiTheme="minorHAnsi" w:eastAsiaTheme="minorEastAsia" w:hAnsiTheme="minorHAnsi"/>
              <w:b w:val="0"/>
              <w:noProof/>
              <w:color w:val="auto"/>
              <w:kern w:val="2"/>
              <w:sz w:val="24"/>
              <w:szCs w:val="24"/>
              <w:lang w:val="fr-SN" w:eastAsia="fr-SN"/>
              <w14:ligatures w14:val="standardContextual"/>
            </w:rPr>
          </w:pPr>
          <w:hyperlink w:anchor="_Toc191395934" w:history="1">
            <w:r w:rsidRPr="00103652">
              <w:rPr>
                <w:rStyle w:val="Lienhypertexte"/>
                <w:noProof/>
              </w:rPr>
              <w:t>3</w:t>
            </w:r>
            <w:r>
              <w:rPr>
                <w:rFonts w:asciiTheme="minorHAnsi" w:eastAsiaTheme="minorEastAsia" w:hAnsiTheme="minorHAnsi"/>
                <w:b w:val="0"/>
                <w:noProof/>
                <w:color w:val="auto"/>
                <w:kern w:val="2"/>
                <w:sz w:val="24"/>
                <w:szCs w:val="24"/>
                <w:lang w:val="fr-SN" w:eastAsia="fr-SN"/>
                <w14:ligatures w14:val="standardContextual"/>
              </w:rPr>
              <w:tab/>
            </w:r>
            <w:r w:rsidRPr="00103652">
              <w:rPr>
                <w:rStyle w:val="Lienhypertexte"/>
                <w:noProof/>
              </w:rPr>
              <w:t>Procédure</w:t>
            </w:r>
            <w:r>
              <w:rPr>
                <w:noProof/>
                <w:webHidden/>
              </w:rPr>
              <w:tab/>
            </w:r>
            <w:r>
              <w:rPr>
                <w:noProof/>
                <w:webHidden/>
              </w:rPr>
              <w:fldChar w:fldCharType="begin"/>
            </w:r>
            <w:r>
              <w:rPr>
                <w:noProof/>
                <w:webHidden/>
              </w:rPr>
              <w:instrText xml:space="preserve"> PAGEREF _Toc191395934 \h </w:instrText>
            </w:r>
            <w:r>
              <w:rPr>
                <w:noProof/>
                <w:webHidden/>
              </w:rPr>
            </w:r>
            <w:r>
              <w:rPr>
                <w:noProof/>
                <w:webHidden/>
              </w:rPr>
              <w:fldChar w:fldCharType="separate"/>
            </w:r>
            <w:r w:rsidR="004825EF">
              <w:rPr>
                <w:noProof/>
                <w:webHidden/>
              </w:rPr>
              <w:t>12</w:t>
            </w:r>
            <w:r>
              <w:rPr>
                <w:noProof/>
                <w:webHidden/>
              </w:rPr>
              <w:fldChar w:fldCharType="end"/>
            </w:r>
          </w:hyperlink>
        </w:p>
        <w:p w14:paraId="3B9DB798" w14:textId="66DAE37D"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35" w:history="1">
            <w:r w:rsidRPr="00103652">
              <w:rPr>
                <w:rStyle w:val="Lienhypertexte"/>
                <w:noProof/>
              </w:rPr>
              <w:t>3.1</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Mode de passation</w:t>
            </w:r>
            <w:r>
              <w:rPr>
                <w:noProof/>
                <w:webHidden/>
              </w:rPr>
              <w:tab/>
            </w:r>
            <w:r>
              <w:rPr>
                <w:noProof/>
                <w:webHidden/>
              </w:rPr>
              <w:fldChar w:fldCharType="begin"/>
            </w:r>
            <w:r>
              <w:rPr>
                <w:noProof/>
                <w:webHidden/>
              </w:rPr>
              <w:instrText xml:space="preserve"> PAGEREF _Toc191395935 \h </w:instrText>
            </w:r>
            <w:r>
              <w:rPr>
                <w:noProof/>
                <w:webHidden/>
              </w:rPr>
            </w:r>
            <w:r>
              <w:rPr>
                <w:noProof/>
                <w:webHidden/>
              </w:rPr>
              <w:fldChar w:fldCharType="separate"/>
            </w:r>
            <w:r w:rsidR="004825EF">
              <w:rPr>
                <w:noProof/>
                <w:webHidden/>
              </w:rPr>
              <w:t>12</w:t>
            </w:r>
            <w:r>
              <w:rPr>
                <w:noProof/>
                <w:webHidden/>
              </w:rPr>
              <w:fldChar w:fldCharType="end"/>
            </w:r>
          </w:hyperlink>
        </w:p>
        <w:p w14:paraId="2C990DE6" w14:textId="60CFC603"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36" w:history="1">
            <w:r w:rsidRPr="00103652">
              <w:rPr>
                <w:rStyle w:val="Lienhypertexte"/>
                <w:noProof/>
              </w:rPr>
              <w:t>3.2</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Publication</w:t>
            </w:r>
            <w:r>
              <w:rPr>
                <w:noProof/>
                <w:webHidden/>
              </w:rPr>
              <w:tab/>
            </w:r>
            <w:r>
              <w:rPr>
                <w:noProof/>
                <w:webHidden/>
              </w:rPr>
              <w:fldChar w:fldCharType="begin"/>
            </w:r>
            <w:r>
              <w:rPr>
                <w:noProof/>
                <w:webHidden/>
              </w:rPr>
              <w:instrText xml:space="preserve"> PAGEREF _Toc191395936 \h </w:instrText>
            </w:r>
            <w:r>
              <w:rPr>
                <w:noProof/>
                <w:webHidden/>
              </w:rPr>
            </w:r>
            <w:r>
              <w:rPr>
                <w:noProof/>
                <w:webHidden/>
              </w:rPr>
              <w:fldChar w:fldCharType="separate"/>
            </w:r>
            <w:r w:rsidR="004825EF">
              <w:rPr>
                <w:noProof/>
                <w:webHidden/>
              </w:rPr>
              <w:t>12</w:t>
            </w:r>
            <w:r>
              <w:rPr>
                <w:noProof/>
                <w:webHidden/>
              </w:rPr>
              <w:fldChar w:fldCharType="end"/>
            </w:r>
          </w:hyperlink>
        </w:p>
        <w:p w14:paraId="06B6F591" w14:textId="0C6F392F"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37" w:history="1">
            <w:r w:rsidRPr="00103652">
              <w:rPr>
                <w:rStyle w:val="Lienhypertexte"/>
                <w:noProof/>
              </w:rPr>
              <w:t>3.3</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Information</w:t>
            </w:r>
            <w:r>
              <w:rPr>
                <w:noProof/>
                <w:webHidden/>
              </w:rPr>
              <w:tab/>
            </w:r>
            <w:r>
              <w:rPr>
                <w:noProof/>
                <w:webHidden/>
              </w:rPr>
              <w:fldChar w:fldCharType="begin"/>
            </w:r>
            <w:r>
              <w:rPr>
                <w:noProof/>
                <w:webHidden/>
              </w:rPr>
              <w:instrText xml:space="preserve"> PAGEREF _Toc191395937 \h </w:instrText>
            </w:r>
            <w:r>
              <w:rPr>
                <w:noProof/>
                <w:webHidden/>
              </w:rPr>
            </w:r>
            <w:r>
              <w:rPr>
                <w:noProof/>
                <w:webHidden/>
              </w:rPr>
              <w:fldChar w:fldCharType="separate"/>
            </w:r>
            <w:r w:rsidR="004825EF">
              <w:rPr>
                <w:noProof/>
                <w:webHidden/>
              </w:rPr>
              <w:t>12</w:t>
            </w:r>
            <w:r>
              <w:rPr>
                <w:noProof/>
                <w:webHidden/>
              </w:rPr>
              <w:fldChar w:fldCharType="end"/>
            </w:r>
          </w:hyperlink>
        </w:p>
        <w:p w14:paraId="33F77A51" w14:textId="4A491319"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38" w:history="1">
            <w:r w:rsidRPr="00103652">
              <w:rPr>
                <w:rStyle w:val="Lienhypertexte"/>
                <w:noProof/>
              </w:rPr>
              <w:t>3.4</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Offre</w:t>
            </w:r>
            <w:r>
              <w:rPr>
                <w:noProof/>
                <w:webHidden/>
              </w:rPr>
              <w:tab/>
            </w:r>
            <w:r>
              <w:rPr>
                <w:noProof/>
                <w:webHidden/>
              </w:rPr>
              <w:fldChar w:fldCharType="begin"/>
            </w:r>
            <w:r>
              <w:rPr>
                <w:noProof/>
                <w:webHidden/>
              </w:rPr>
              <w:instrText xml:space="preserve"> PAGEREF _Toc191395938 \h </w:instrText>
            </w:r>
            <w:r>
              <w:rPr>
                <w:noProof/>
                <w:webHidden/>
              </w:rPr>
            </w:r>
            <w:r>
              <w:rPr>
                <w:noProof/>
                <w:webHidden/>
              </w:rPr>
              <w:fldChar w:fldCharType="separate"/>
            </w:r>
            <w:r w:rsidR="004825EF">
              <w:rPr>
                <w:noProof/>
                <w:webHidden/>
              </w:rPr>
              <w:t>13</w:t>
            </w:r>
            <w:r>
              <w:rPr>
                <w:noProof/>
                <w:webHidden/>
              </w:rPr>
              <w:fldChar w:fldCharType="end"/>
            </w:r>
          </w:hyperlink>
        </w:p>
        <w:p w14:paraId="381C4992" w14:textId="58CFA22F"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39" w:history="1">
            <w:r w:rsidRPr="00103652">
              <w:rPr>
                <w:rStyle w:val="Lienhypertexte"/>
                <w:noProof/>
              </w:rPr>
              <w:t>3.5</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Introduction des offres</w:t>
            </w:r>
            <w:r w:rsidRPr="00103652">
              <w:rPr>
                <w:rStyle w:val="Lienhypertexte"/>
                <w:noProof/>
                <w:vertAlign w:val="superscript"/>
              </w:rPr>
              <w:t>9</w:t>
            </w:r>
            <w:r>
              <w:rPr>
                <w:noProof/>
                <w:webHidden/>
              </w:rPr>
              <w:tab/>
            </w:r>
            <w:r>
              <w:rPr>
                <w:noProof/>
                <w:webHidden/>
              </w:rPr>
              <w:fldChar w:fldCharType="begin"/>
            </w:r>
            <w:r>
              <w:rPr>
                <w:noProof/>
                <w:webHidden/>
              </w:rPr>
              <w:instrText xml:space="preserve"> PAGEREF _Toc191395939 \h </w:instrText>
            </w:r>
            <w:r>
              <w:rPr>
                <w:noProof/>
                <w:webHidden/>
              </w:rPr>
            </w:r>
            <w:r>
              <w:rPr>
                <w:noProof/>
                <w:webHidden/>
              </w:rPr>
              <w:fldChar w:fldCharType="separate"/>
            </w:r>
            <w:r w:rsidR="004825EF">
              <w:rPr>
                <w:noProof/>
                <w:webHidden/>
              </w:rPr>
              <w:t>15</w:t>
            </w:r>
            <w:r>
              <w:rPr>
                <w:noProof/>
                <w:webHidden/>
              </w:rPr>
              <w:fldChar w:fldCharType="end"/>
            </w:r>
          </w:hyperlink>
        </w:p>
        <w:p w14:paraId="303F3F34" w14:textId="496BE279"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40" w:history="1">
            <w:r w:rsidRPr="00103652">
              <w:rPr>
                <w:rStyle w:val="Lienhypertexte"/>
                <w:noProof/>
              </w:rPr>
              <w:t>3.6</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_Toc191395940 \h </w:instrText>
            </w:r>
            <w:r>
              <w:rPr>
                <w:noProof/>
                <w:webHidden/>
              </w:rPr>
            </w:r>
            <w:r>
              <w:rPr>
                <w:noProof/>
                <w:webHidden/>
              </w:rPr>
              <w:fldChar w:fldCharType="separate"/>
            </w:r>
            <w:r w:rsidR="004825EF">
              <w:rPr>
                <w:noProof/>
                <w:webHidden/>
              </w:rPr>
              <w:t>16</w:t>
            </w:r>
            <w:r>
              <w:rPr>
                <w:noProof/>
                <w:webHidden/>
              </w:rPr>
              <w:fldChar w:fldCharType="end"/>
            </w:r>
          </w:hyperlink>
        </w:p>
        <w:p w14:paraId="05688D94" w14:textId="7745CFE6"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41" w:history="1">
            <w:r w:rsidRPr="00103652">
              <w:rPr>
                <w:rStyle w:val="Lienhypertexte"/>
                <w:noProof/>
              </w:rPr>
              <w:t>3.7</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Ouverture des offres</w:t>
            </w:r>
            <w:r>
              <w:rPr>
                <w:noProof/>
                <w:webHidden/>
              </w:rPr>
              <w:tab/>
            </w:r>
            <w:r>
              <w:rPr>
                <w:noProof/>
                <w:webHidden/>
              </w:rPr>
              <w:fldChar w:fldCharType="begin"/>
            </w:r>
            <w:r>
              <w:rPr>
                <w:noProof/>
                <w:webHidden/>
              </w:rPr>
              <w:instrText xml:space="preserve"> PAGEREF _Toc191395941 \h </w:instrText>
            </w:r>
            <w:r>
              <w:rPr>
                <w:noProof/>
                <w:webHidden/>
              </w:rPr>
            </w:r>
            <w:r>
              <w:rPr>
                <w:noProof/>
                <w:webHidden/>
              </w:rPr>
              <w:fldChar w:fldCharType="separate"/>
            </w:r>
            <w:r w:rsidR="004825EF">
              <w:rPr>
                <w:noProof/>
                <w:webHidden/>
              </w:rPr>
              <w:t>16</w:t>
            </w:r>
            <w:r>
              <w:rPr>
                <w:noProof/>
                <w:webHidden/>
              </w:rPr>
              <w:fldChar w:fldCharType="end"/>
            </w:r>
          </w:hyperlink>
        </w:p>
        <w:p w14:paraId="170C1885" w14:textId="29021739"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42" w:history="1">
            <w:r w:rsidRPr="00103652">
              <w:rPr>
                <w:rStyle w:val="Lienhypertexte"/>
                <w:noProof/>
              </w:rPr>
              <w:t>3.8</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Evaluation des offres</w:t>
            </w:r>
            <w:r>
              <w:rPr>
                <w:noProof/>
                <w:webHidden/>
              </w:rPr>
              <w:tab/>
            </w:r>
            <w:r>
              <w:rPr>
                <w:noProof/>
                <w:webHidden/>
              </w:rPr>
              <w:fldChar w:fldCharType="begin"/>
            </w:r>
            <w:r>
              <w:rPr>
                <w:noProof/>
                <w:webHidden/>
              </w:rPr>
              <w:instrText xml:space="preserve"> PAGEREF _Toc191395942 \h </w:instrText>
            </w:r>
            <w:r>
              <w:rPr>
                <w:noProof/>
                <w:webHidden/>
              </w:rPr>
            </w:r>
            <w:r>
              <w:rPr>
                <w:noProof/>
                <w:webHidden/>
              </w:rPr>
              <w:fldChar w:fldCharType="separate"/>
            </w:r>
            <w:r w:rsidR="004825EF">
              <w:rPr>
                <w:noProof/>
                <w:webHidden/>
              </w:rPr>
              <w:t>16</w:t>
            </w:r>
            <w:r>
              <w:rPr>
                <w:noProof/>
                <w:webHidden/>
              </w:rPr>
              <w:fldChar w:fldCharType="end"/>
            </w:r>
          </w:hyperlink>
        </w:p>
        <w:p w14:paraId="4615712B" w14:textId="03B1E2CE"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43" w:history="1">
            <w:r w:rsidRPr="00103652">
              <w:rPr>
                <w:rStyle w:val="Lienhypertexte"/>
                <w:noProof/>
              </w:rPr>
              <w:t>3.9</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Conclusion du marché</w:t>
            </w:r>
            <w:r>
              <w:rPr>
                <w:noProof/>
                <w:webHidden/>
              </w:rPr>
              <w:tab/>
            </w:r>
            <w:r>
              <w:rPr>
                <w:noProof/>
                <w:webHidden/>
              </w:rPr>
              <w:fldChar w:fldCharType="begin"/>
            </w:r>
            <w:r>
              <w:rPr>
                <w:noProof/>
                <w:webHidden/>
              </w:rPr>
              <w:instrText xml:space="preserve"> PAGEREF _Toc191395943 \h </w:instrText>
            </w:r>
            <w:r>
              <w:rPr>
                <w:noProof/>
                <w:webHidden/>
              </w:rPr>
            </w:r>
            <w:r>
              <w:rPr>
                <w:noProof/>
                <w:webHidden/>
              </w:rPr>
              <w:fldChar w:fldCharType="separate"/>
            </w:r>
            <w:r w:rsidR="004825EF">
              <w:rPr>
                <w:noProof/>
                <w:webHidden/>
              </w:rPr>
              <w:t>19</w:t>
            </w:r>
            <w:r>
              <w:rPr>
                <w:noProof/>
                <w:webHidden/>
              </w:rPr>
              <w:fldChar w:fldCharType="end"/>
            </w:r>
          </w:hyperlink>
        </w:p>
        <w:p w14:paraId="3FA36A12" w14:textId="4A14AB1F" w:rsidR="00BE6B5B" w:rsidRDefault="00BE6B5B">
          <w:pPr>
            <w:pStyle w:val="TM1"/>
            <w:rPr>
              <w:rFonts w:asciiTheme="minorHAnsi" w:eastAsiaTheme="minorEastAsia" w:hAnsiTheme="minorHAnsi"/>
              <w:b w:val="0"/>
              <w:noProof/>
              <w:color w:val="auto"/>
              <w:kern w:val="2"/>
              <w:sz w:val="24"/>
              <w:szCs w:val="24"/>
              <w:lang w:val="fr-SN" w:eastAsia="fr-SN"/>
              <w14:ligatures w14:val="standardContextual"/>
            </w:rPr>
          </w:pPr>
          <w:hyperlink w:anchor="_Toc191395944" w:history="1">
            <w:r w:rsidRPr="00103652">
              <w:rPr>
                <w:rStyle w:val="Lienhypertexte"/>
                <w:noProof/>
              </w:rPr>
              <w:t>4</w:t>
            </w:r>
            <w:r>
              <w:rPr>
                <w:rFonts w:asciiTheme="minorHAnsi" w:eastAsiaTheme="minorEastAsia" w:hAnsiTheme="minorHAnsi"/>
                <w:b w:val="0"/>
                <w:noProof/>
                <w:color w:val="auto"/>
                <w:kern w:val="2"/>
                <w:sz w:val="24"/>
                <w:szCs w:val="24"/>
                <w:lang w:val="fr-SN" w:eastAsia="fr-SN"/>
                <w14:ligatures w14:val="standardContextual"/>
              </w:rPr>
              <w:tab/>
            </w:r>
            <w:r w:rsidRPr="00103652">
              <w:rPr>
                <w:rStyle w:val="Lienhypertexte"/>
                <w:noProof/>
              </w:rPr>
              <w:t>Dispositions contractuelles particulières</w:t>
            </w:r>
            <w:r>
              <w:rPr>
                <w:noProof/>
                <w:webHidden/>
              </w:rPr>
              <w:tab/>
            </w:r>
            <w:r>
              <w:rPr>
                <w:noProof/>
                <w:webHidden/>
              </w:rPr>
              <w:fldChar w:fldCharType="begin"/>
            </w:r>
            <w:r>
              <w:rPr>
                <w:noProof/>
                <w:webHidden/>
              </w:rPr>
              <w:instrText xml:space="preserve"> PAGEREF _Toc191395944 \h </w:instrText>
            </w:r>
            <w:r>
              <w:rPr>
                <w:noProof/>
                <w:webHidden/>
              </w:rPr>
            </w:r>
            <w:r>
              <w:rPr>
                <w:noProof/>
                <w:webHidden/>
              </w:rPr>
              <w:fldChar w:fldCharType="separate"/>
            </w:r>
            <w:r w:rsidR="004825EF">
              <w:rPr>
                <w:noProof/>
                <w:webHidden/>
              </w:rPr>
              <w:t>20</w:t>
            </w:r>
            <w:r>
              <w:rPr>
                <w:noProof/>
                <w:webHidden/>
              </w:rPr>
              <w:fldChar w:fldCharType="end"/>
            </w:r>
          </w:hyperlink>
        </w:p>
        <w:p w14:paraId="7B28FA25" w14:textId="0C88288F"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45" w:history="1">
            <w:r w:rsidRPr="00103652">
              <w:rPr>
                <w:rStyle w:val="Lienhypertexte"/>
                <w:noProof/>
              </w:rPr>
              <w:t>4.1</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Définitions (Art. 2)</w:t>
            </w:r>
            <w:r>
              <w:rPr>
                <w:noProof/>
                <w:webHidden/>
              </w:rPr>
              <w:tab/>
            </w:r>
            <w:r>
              <w:rPr>
                <w:noProof/>
                <w:webHidden/>
              </w:rPr>
              <w:fldChar w:fldCharType="begin"/>
            </w:r>
            <w:r>
              <w:rPr>
                <w:noProof/>
                <w:webHidden/>
              </w:rPr>
              <w:instrText xml:space="preserve"> PAGEREF _Toc191395945 \h </w:instrText>
            </w:r>
            <w:r>
              <w:rPr>
                <w:noProof/>
                <w:webHidden/>
              </w:rPr>
            </w:r>
            <w:r>
              <w:rPr>
                <w:noProof/>
                <w:webHidden/>
              </w:rPr>
              <w:fldChar w:fldCharType="separate"/>
            </w:r>
            <w:r w:rsidR="004825EF">
              <w:rPr>
                <w:noProof/>
                <w:webHidden/>
              </w:rPr>
              <w:t>20</w:t>
            </w:r>
            <w:r>
              <w:rPr>
                <w:noProof/>
                <w:webHidden/>
              </w:rPr>
              <w:fldChar w:fldCharType="end"/>
            </w:r>
          </w:hyperlink>
        </w:p>
        <w:p w14:paraId="6E1153D3" w14:textId="3B517259"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46" w:history="1">
            <w:r w:rsidRPr="00103652">
              <w:rPr>
                <w:rStyle w:val="Lienhypertexte"/>
                <w:noProof/>
              </w:rPr>
              <w:t>4.2</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Correspondance avec l’entrepreneur (Art. 10)</w:t>
            </w:r>
            <w:r>
              <w:rPr>
                <w:noProof/>
                <w:webHidden/>
              </w:rPr>
              <w:tab/>
            </w:r>
            <w:r>
              <w:rPr>
                <w:noProof/>
                <w:webHidden/>
              </w:rPr>
              <w:fldChar w:fldCharType="begin"/>
            </w:r>
            <w:r>
              <w:rPr>
                <w:noProof/>
                <w:webHidden/>
              </w:rPr>
              <w:instrText xml:space="preserve"> PAGEREF _Toc191395946 \h </w:instrText>
            </w:r>
            <w:r>
              <w:rPr>
                <w:noProof/>
                <w:webHidden/>
              </w:rPr>
            </w:r>
            <w:r>
              <w:rPr>
                <w:noProof/>
                <w:webHidden/>
              </w:rPr>
              <w:fldChar w:fldCharType="separate"/>
            </w:r>
            <w:r w:rsidR="004825EF">
              <w:rPr>
                <w:noProof/>
                <w:webHidden/>
              </w:rPr>
              <w:t>20</w:t>
            </w:r>
            <w:r>
              <w:rPr>
                <w:noProof/>
                <w:webHidden/>
              </w:rPr>
              <w:fldChar w:fldCharType="end"/>
            </w:r>
          </w:hyperlink>
        </w:p>
        <w:p w14:paraId="29C9C58E" w14:textId="1909F934"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47" w:history="1">
            <w:r w:rsidRPr="00103652">
              <w:rPr>
                <w:rStyle w:val="Lienhypertexte"/>
                <w:noProof/>
              </w:rPr>
              <w:t>4.3</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Fonctionnaire dirigeant (Art. 11)</w:t>
            </w:r>
            <w:r>
              <w:rPr>
                <w:noProof/>
                <w:webHidden/>
              </w:rPr>
              <w:tab/>
            </w:r>
            <w:r>
              <w:rPr>
                <w:noProof/>
                <w:webHidden/>
              </w:rPr>
              <w:fldChar w:fldCharType="begin"/>
            </w:r>
            <w:r>
              <w:rPr>
                <w:noProof/>
                <w:webHidden/>
              </w:rPr>
              <w:instrText xml:space="preserve"> PAGEREF _Toc191395947 \h </w:instrText>
            </w:r>
            <w:r>
              <w:rPr>
                <w:noProof/>
                <w:webHidden/>
              </w:rPr>
            </w:r>
            <w:r>
              <w:rPr>
                <w:noProof/>
                <w:webHidden/>
              </w:rPr>
              <w:fldChar w:fldCharType="separate"/>
            </w:r>
            <w:r w:rsidR="004825EF">
              <w:rPr>
                <w:noProof/>
                <w:webHidden/>
              </w:rPr>
              <w:t>20</w:t>
            </w:r>
            <w:r>
              <w:rPr>
                <w:noProof/>
                <w:webHidden/>
              </w:rPr>
              <w:fldChar w:fldCharType="end"/>
            </w:r>
          </w:hyperlink>
        </w:p>
        <w:p w14:paraId="3CACB4D3" w14:textId="489C9250"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48" w:history="1">
            <w:r w:rsidRPr="00103652">
              <w:rPr>
                <w:rStyle w:val="Lienhypertexte"/>
                <w:noProof/>
              </w:rPr>
              <w:t>4.4</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Sous-traitants (Art. 12-15)</w:t>
            </w:r>
            <w:r>
              <w:rPr>
                <w:noProof/>
                <w:webHidden/>
              </w:rPr>
              <w:tab/>
            </w:r>
            <w:r>
              <w:rPr>
                <w:noProof/>
                <w:webHidden/>
              </w:rPr>
              <w:fldChar w:fldCharType="begin"/>
            </w:r>
            <w:r>
              <w:rPr>
                <w:noProof/>
                <w:webHidden/>
              </w:rPr>
              <w:instrText xml:space="preserve"> PAGEREF _Toc191395948 \h </w:instrText>
            </w:r>
            <w:r>
              <w:rPr>
                <w:noProof/>
                <w:webHidden/>
              </w:rPr>
            </w:r>
            <w:r>
              <w:rPr>
                <w:noProof/>
                <w:webHidden/>
              </w:rPr>
              <w:fldChar w:fldCharType="separate"/>
            </w:r>
            <w:r w:rsidR="004825EF">
              <w:rPr>
                <w:noProof/>
                <w:webHidden/>
              </w:rPr>
              <w:t>21</w:t>
            </w:r>
            <w:r>
              <w:rPr>
                <w:noProof/>
                <w:webHidden/>
              </w:rPr>
              <w:fldChar w:fldCharType="end"/>
            </w:r>
          </w:hyperlink>
        </w:p>
        <w:p w14:paraId="48A1CD22" w14:textId="2B0DF6F7"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49" w:history="1">
            <w:r w:rsidRPr="00103652">
              <w:rPr>
                <w:rStyle w:val="Lienhypertexte"/>
                <w:noProof/>
              </w:rPr>
              <w:t>4.5</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Confidentialité (Art. 18)</w:t>
            </w:r>
            <w:r>
              <w:rPr>
                <w:noProof/>
                <w:webHidden/>
              </w:rPr>
              <w:tab/>
            </w:r>
            <w:r>
              <w:rPr>
                <w:noProof/>
                <w:webHidden/>
              </w:rPr>
              <w:fldChar w:fldCharType="begin"/>
            </w:r>
            <w:r>
              <w:rPr>
                <w:noProof/>
                <w:webHidden/>
              </w:rPr>
              <w:instrText xml:space="preserve"> PAGEREF _Toc191395949 \h </w:instrText>
            </w:r>
            <w:r>
              <w:rPr>
                <w:noProof/>
                <w:webHidden/>
              </w:rPr>
            </w:r>
            <w:r>
              <w:rPr>
                <w:noProof/>
                <w:webHidden/>
              </w:rPr>
              <w:fldChar w:fldCharType="separate"/>
            </w:r>
            <w:r w:rsidR="004825EF">
              <w:rPr>
                <w:noProof/>
                <w:webHidden/>
              </w:rPr>
              <w:t>21</w:t>
            </w:r>
            <w:r>
              <w:rPr>
                <w:noProof/>
                <w:webHidden/>
              </w:rPr>
              <w:fldChar w:fldCharType="end"/>
            </w:r>
          </w:hyperlink>
        </w:p>
        <w:p w14:paraId="024759F6" w14:textId="04863C8F"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0" w:history="1">
            <w:r w:rsidRPr="00103652">
              <w:rPr>
                <w:rStyle w:val="Lienhypertexte"/>
                <w:noProof/>
              </w:rPr>
              <w:t>4.6</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Droits intellectuels (Art. 19-23)</w:t>
            </w:r>
            <w:r>
              <w:rPr>
                <w:noProof/>
                <w:webHidden/>
              </w:rPr>
              <w:tab/>
            </w:r>
            <w:r>
              <w:rPr>
                <w:noProof/>
                <w:webHidden/>
              </w:rPr>
              <w:fldChar w:fldCharType="begin"/>
            </w:r>
            <w:r>
              <w:rPr>
                <w:noProof/>
                <w:webHidden/>
              </w:rPr>
              <w:instrText xml:space="preserve"> PAGEREF _Toc191395950 \h </w:instrText>
            </w:r>
            <w:r>
              <w:rPr>
                <w:noProof/>
                <w:webHidden/>
              </w:rPr>
            </w:r>
            <w:r>
              <w:rPr>
                <w:noProof/>
                <w:webHidden/>
              </w:rPr>
              <w:fldChar w:fldCharType="separate"/>
            </w:r>
            <w:r w:rsidR="004825EF">
              <w:rPr>
                <w:noProof/>
                <w:webHidden/>
              </w:rPr>
              <w:t>22</w:t>
            </w:r>
            <w:r>
              <w:rPr>
                <w:noProof/>
                <w:webHidden/>
              </w:rPr>
              <w:fldChar w:fldCharType="end"/>
            </w:r>
          </w:hyperlink>
        </w:p>
        <w:p w14:paraId="0652E639" w14:textId="7253E931"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1" w:history="1">
            <w:r w:rsidRPr="00103652">
              <w:rPr>
                <w:rStyle w:val="Lienhypertexte"/>
                <w:noProof/>
              </w:rPr>
              <w:t>4.7</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Assurances (art. 24)</w:t>
            </w:r>
            <w:r>
              <w:rPr>
                <w:noProof/>
                <w:webHidden/>
              </w:rPr>
              <w:tab/>
            </w:r>
            <w:r>
              <w:rPr>
                <w:noProof/>
                <w:webHidden/>
              </w:rPr>
              <w:fldChar w:fldCharType="begin"/>
            </w:r>
            <w:r>
              <w:rPr>
                <w:noProof/>
                <w:webHidden/>
              </w:rPr>
              <w:instrText xml:space="preserve"> PAGEREF _Toc191395951 \h </w:instrText>
            </w:r>
            <w:r>
              <w:rPr>
                <w:noProof/>
                <w:webHidden/>
              </w:rPr>
            </w:r>
            <w:r>
              <w:rPr>
                <w:noProof/>
                <w:webHidden/>
              </w:rPr>
              <w:fldChar w:fldCharType="separate"/>
            </w:r>
            <w:r w:rsidR="004825EF">
              <w:rPr>
                <w:noProof/>
                <w:webHidden/>
              </w:rPr>
              <w:t>22</w:t>
            </w:r>
            <w:r>
              <w:rPr>
                <w:noProof/>
                <w:webHidden/>
              </w:rPr>
              <w:fldChar w:fldCharType="end"/>
            </w:r>
          </w:hyperlink>
        </w:p>
        <w:p w14:paraId="3556C07F" w14:textId="00F568BE"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2" w:history="1">
            <w:r w:rsidRPr="00103652">
              <w:rPr>
                <w:rStyle w:val="Lienhypertexte"/>
                <w:noProof/>
              </w:rPr>
              <w:t>4.8</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Cautionnement (Art. 25-33)</w:t>
            </w:r>
            <w:r>
              <w:rPr>
                <w:noProof/>
                <w:webHidden/>
              </w:rPr>
              <w:tab/>
            </w:r>
            <w:r>
              <w:rPr>
                <w:noProof/>
                <w:webHidden/>
              </w:rPr>
              <w:fldChar w:fldCharType="begin"/>
            </w:r>
            <w:r>
              <w:rPr>
                <w:noProof/>
                <w:webHidden/>
              </w:rPr>
              <w:instrText xml:space="preserve"> PAGEREF _Toc191395952 \h </w:instrText>
            </w:r>
            <w:r>
              <w:rPr>
                <w:noProof/>
                <w:webHidden/>
              </w:rPr>
            </w:r>
            <w:r>
              <w:rPr>
                <w:noProof/>
                <w:webHidden/>
              </w:rPr>
              <w:fldChar w:fldCharType="separate"/>
            </w:r>
            <w:r w:rsidR="004825EF">
              <w:rPr>
                <w:noProof/>
                <w:webHidden/>
              </w:rPr>
              <w:t>24</w:t>
            </w:r>
            <w:r>
              <w:rPr>
                <w:noProof/>
                <w:webHidden/>
              </w:rPr>
              <w:fldChar w:fldCharType="end"/>
            </w:r>
          </w:hyperlink>
        </w:p>
        <w:p w14:paraId="5C23A3EA" w14:textId="1BE2C660"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3" w:history="1">
            <w:r w:rsidRPr="00103652">
              <w:rPr>
                <w:rStyle w:val="Lienhypertexte"/>
                <w:noProof/>
              </w:rPr>
              <w:t>4.9</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Conformité de l’exécution (Art. 34)</w:t>
            </w:r>
            <w:r>
              <w:rPr>
                <w:noProof/>
                <w:webHidden/>
              </w:rPr>
              <w:tab/>
            </w:r>
            <w:r>
              <w:rPr>
                <w:noProof/>
                <w:webHidden/>
              </w:rPr>
              <w:fldChar w:fldCharType="begin"/>
            </w:r>
            <w:r>
              <w:rPr>
                <w:noProof/>
                <w:webHidden/>
              </w:rPr>
              <w:instrText xml:space="preserve"> PAGEREF _Toc191395953 \h </w:instrText>
            </w:r>
            <w:r>
              <w:rPr>
                <w:noProof/>
                <w:webHidden/>
              </w:rPr>
            </w:r>
            <w:r>
              <w:rPr>
                <w:noProof/>
                <w:webHidden/>
              </w:rPr>
              <w:fldChar w:fldCharType="separate"/>
            </w:r>
            <w:r w:rsidR="004825EF">
              <w:rPr>
                <w:noProof/>
                <w:webHidden/>
              </w:rPr>
              <w:t>26</w:t>
            </w:r>
            <w:r>
              <w:rPr>
                <w:noProof/>
                <w:webHidden/>
              </w:rPr>
              <w:fldChar w:fldCharType="end"/>
            </w:r>
          </w:hyperlink>
        </w:p>
        <w:p w14:paraId="5E542627" w14:textId="05177ADF"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4" w:history="1">
            <w:r w:rsidRPr="00103652">
              <w:rPr>
                <w:rStyle w:val="Lienhypertexte"/>
                <w:noProof/>
              </w:rPr>
              <w:t>4.10</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Plans, documents et objets établis par le pouvoir adjudicateur (Art. 35)</w:t>
            </w:r>
            <w:r>
              <w:rPr>
                <w:noProof/>
                <w:webHidden/>
              </w:rPr>
              <w:tab/>
            </w:r>
            <w:r>
              <w:rPr>
                <w:noProof/>
                <w:webHidden/>
              </w:rPr>
              <w:fldChar w:fldCharType="begin"/>
            </w:r>
            <w:r>
              <w:rPr>
                <w:noProof/>
                <w:webHidden/>
              </w:rPr>
              <w:instrText xml:space="preserve"> PAGEREF _Toc191395954 \h </w:instrText>
            </w:r>
            <w:r>
              <w:rPr>
                <w:noProof/>
                <w:webHidden/>
              </w:rPr>
            </w:r>
            <w:r>
              <w:rPr>
                <w:noProof/>
                <w:webHidden/>
              </w:rPr>
              <w:fldChar w:fldCharType="separate"/>
            </w:r>
            <w:r w:rsidR="004825EF">
              <w:rPr>
                <w:noProof/>
                <w:webHidden/>
              </w:rPr>
              <w:t>26</w:t>
            </w:r>
            <w:r>
              <w:rPr>
                <w:noProof/>
                <w:webHidden/>
              </w:rPr>
              <w:fldChar w:fldCharType="end"/>
            </w:r>
          </w:hyperlink>
        </w:p>
        <w:p w14:paraId="5D489C1B" w14:textId="2C70CD1F"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5" w:history="1">
            <w:r w:rsidRPr="00103652">
              <w:rPr>
                <w:rStyle w:val="Lienhypertexte"/>
                <w:noProof/>
              </w:rPr>
              <w:t>4.11</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Plans de détail et d’exécution établis par l’adjudicataire (Art. 36)</w:t>
            </w:r>
            <w:r>
              <w:rPr>
                <w:noProof/>
                <w:webHidden/>
              </w:rPr>
              <w:tab/>
            </w:r>
            <w:r>
              <w:rPr>
                <w:noProof/>
                <w:webHidden/>
              </w:rPr>
              <w:fldChar w:fldCharType="begin"/>
            </w:r>
            <w:r>
              <w:rPr>
                <w:noProof/>
                <w:webHidden/>
              </w:rPr>
              <w:instrText xml:space="preserve"> PAGEREF _Toc191395955 \h </w:instrText>
            </w:r>
            <w:r>
              <w:rPr>
                <w:noProof/>
                <w:webHidden/>
              </w:rPr>
            </w:r>
            <w:r>
              <w:rPr>
                <w:noProof/>
                <w:webHidden/>
              </w:rPr>
              <w:fldChar w:fldCharType="separate"/>
            </w:r>
            <w:r w:rsidR="004825EF">
              <w:rPr>
                <w:noProof/>
                <w:webHidden/>
              </w:rPr>
              <w:t>27</w:t>
            </w:r>
            <w:r>
              <w:rPr>
                <w:noProof/>
                <w:webHidden/>
              </w:rPr>
              <w:fldChar w:fldCharType="end"/>
            </w:r>
          </w:hyperlink>
        </w:p>
        <w:p w14:paraId="45998DE7" w14:textId="243BFCA4"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6" w:history="1">
            <w:r w:rsidRPr="00103652">
              <w:rPr>
                <w:rStyle w:val="Lienhypertexte"/>
                <w:noProof/>
              </w:rPr>
              <w:t>4.12</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Révision des prix (art. 38/7)</w:t>
            </w:r>
            <w:r>
              <w:rPr>
                <w:noProof/>
                <w:webHidden/>
              </w:rPr>
              <w:tab/>
            </w:r>
            <w:r>
              <w:rPr>
                <w:noProof/>
                <w:webHidden/>
              </w:rPr>
              <w:fldChar w:fldCharType="begin"/>
            </w:r>
            <w:r>
              <w:rPr>
                <w:noProof/>
                <w:webHidden/>
              </w:rPr>
              <w:instrText xml:space="preserve"> PAGEREF _Toc191395956 \h </w:instrText>
            </w:r>
            <w:r>
              <w:rPr>
                <w:noProof/>
                <w:webHidden/>
              </w:rPr>
            </w:r>
            <w:r>
              <w:rPr>
                <w:noProof/>
                <w:webHidden/>
              </w:rPr>
              <w:fldChar w:fldCharType="separate"/>
            </w:r>
            <w:r w:rsidR="004825EF">
              <w:rPr>
                <w:noProof/>
                <w:webHidden/>
              </w:rPr>
              <w:t>2</w:t>
            </w:r>
            <w:r>
              <w:rPr>
                <w:noProof/>
                <w:webHidden/>
              </w:rPr>
              <w:fldChar w:fldCharType="end"/>
            </w:r>
          </w:hyperlink>
        </w:p>
        <w:p w14:paraId="2EE5A572" w14:textId="44E8DC7A"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7" w:history="1">
            <w:r w:rsidRPr="00103652">
              <w:rPr>
                <w:rStyle w:val="Lienhypertexte"/>
                <w:noProof/>
              </w:rPr>
              <w:t>4.13</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Circonstances imprévisibles (Art. 38/9)</w:t>
            </w:r>
            <w:r>
              <w:rPr>
                <w:noProof/>
                <w:webHidden/>
              </w:rPr>
              <w:tab/>
            </w:r>
            <w:r>
              <w:rPr>
                <w:noProof/>
                <w:webHidden/>
              </w:rPr>
              <w:fldChar w:fldCharType="begin"/>
            </w:r>
            <w:r>
              <w:rPr>
                <w:noProof/>
                <w:webHidden/>
              </w:rPr>
              <w:instrText xml:space="preserve"> PAGEREF _Toc191395957 \h </w:instrText>
            </w:r>
            <w:r>
              <w:rPr>
                <w:noProof/>
                <w:webHidden/>
              </w:rPr>
            </w:r>
            <w:r>
              <w:rPr>
                <w:noProof/>
                <w:webHidden/>
              </w:rPr>
              <w:fldChar w:fldCharType="separate"/>
            </w:r>
            <w:r w:rsidR="004825EF">
              <w:rPr>
                <w:noProof/>
                <w:webHidden/>
              </w:rPr>
              <w:t>2</w:t>
            </w:r>
            <w:r>
              <w:rPr>
                <w:noProof/>
                <w:webHidden/>
              </w:rPr>
              <w:fldChar w:fldCharType="end"/>
            </w:r>
          </w:hyperlink>
        </w:p>
        <w:p w14:paraId="3B08C7AD" w14:textId="3C225E6A"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8" w:history="1">
            <w:r w:rsidRPr="00103652">
              <w:rPr>
                <w:rStyle w:val="Lienhypertexte"/>
                <w:noProof/>
              </w:rPr>
              <w:t>4.14</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_Toc191395958 \h </w:instrText>
            </w:r>
            <w:r>
              <w:rPr>
                <w:noProof/>
                <w:webHidden/>
              </w:rPr>
            </w:r>
            <w:r>
              <w:rPr>
                <w:noProof/>
                <w:webHidden/>
              </w:rPr>
              <w:fldChar w:fldCharType="separate"/>
            </w:r>
            <w:r w:rsidR="004825EF">
              <w:rPr>
                <w:noProof/>
                <w:webHidden/>
              </w:rPr>
              <w:t>2</w:t>
            </w:r>
            <w:r>
              <w:rPr>
                <w:noProof/>
                <w:webHidden/>
              </w:rPr>
              <w:fldChar w:fldCharType="end"/>
            </w:r>
          </w:hyperlink>
        </w:p>
        <w:p w14:paraId="5AE119B4" w14:textId="6FC04E6B"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59" w:history="1">
            <w:r w:rsidRPr="00103652">
              <w:rPr>
                <w:rStyle w:val="Lienhypertexte"/>
                <w:noProof/>
              </w:rPr>
              <w:t>4.15</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Contrôle et surveillance du marché (Art 39-43)</w:t>
            </w:r>
            <w:r>
              <w:rPr>
                <w:noProof/>
                <w:webHidden/>
              </w:rPr>
              <w:tab/>
            </w:r>
            <w:r>
              <w:rPr>
                <w:noProof/>
                <w:webHidden/>
              </w:rPr>
              <w:fldChar w:fldCharType="begin"/>
            </w:r>
            <w:r>
              <w:rPr>
                <w:noProof/>
                <w:webHidden/>
              </w:rPr>
              <w:instrText xml:space="preserve"> PAGEREF _Toc191395959 \h </w:instrText>
            </w:r>
            <w:r>
              <w:rPr>
                <w:noProof/>
                <w:webHidden/>
              </w:rPr>
            </w:r>
            <w:r>
              <w:rPr>
                <w:noProof/>
                <w:webHidden/>
              </w:rPr>
              <w:fldChar w:fldCharType="separate"/>
            </w:r>
            <w:r w:rsidR="004825EF">
              <w:rPr>
                <w:noProof/>
                <w:webHidden/>
              </w:rPr>
              <w:t>4</w:t>
            </w:r>
            <w:r>
              <w:rPr>
                <w:noProof/>
                <w:webHidden/>
              </w:rPr>
              <w:fldChar w:fldCharType="end"/>
            </w:r>
          </w:hyperlink>
        </w:p>
        <w:p w14:paraId="08A3F0C6" w14:textId="29801BF3"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0" w:history="1">
            <w:r w:rsidRPr="00103652">
              <w:rPr>
                <w:rStyle w:val="Lienhypertexte"/>
                <w:noProof/>
              </w:rPr>
              <w:t>4.16</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Moyens d’action du pouvoir adjudicateur (Art. 44-51 et 85-88)</w:t>
            </w:r>
            <w:r>
              <w:rPr>
                <w:noProof/>
                <w:webHidden/>
              </w:rPr>
              <w:tab/>
            </w:r>
            <w:r>
              <w:rPr>
                <w:noProof/>
                <w:webHidden/>
              </w:rPr>
              <w:fldChar w:fldCharType="begin"/>
            </w:r>
            <w:r>
              <w:rPr>
                <w:noProof/>
                <w:webHidden/>
              </w:rPr>
              <w:instrText xml:space="preserve"> PAGEREF _Toc191395960 \h </w:instrText>
            </w:r>
            <w:r>
              <w:rPr>
                <w:noProof/>
                <w:webHidden/>
              </w:rPr>
            </w:r>
            <w:r>
              <w:rPr>
                <w:noProof/>
                <w:webHidden/>
              </w:rPr>
              <w:fldChar w:fldCharType="separate"/>
            </w:r>
            <w:r w:rsidR="004825EF">
              <w:rPr>
                <w:noProof/>
                <w:webHidden/>
              </w:rPr>
              <w:t>5</w:t>
            </w:r>
            <w:r>
              <w:rPr>
                <w:noProof/>
                <w:webHidden/>
              </w:rPr>
              <w:fldChar w:fldCharType="end"/>
            </w:r>
          </w:hyperlink>
        </w:p>
        <w:p w14:paraId="1458A25E" w14:textId="186E3046"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1" w:history="1">
            <w:r w:rsidRPr="00103652">
              <w:rPr>
                <w:rStyle w:val="Lienhypertexte"/>
                <w:noProof/>
              </w:rPr>
              <w:t>4.17</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Délai d’exécution (Art. 76)</w:t>
            </w:r>
            <w:r>
              <w:rPr>
                <w:noProof/>
                <w:webHidden/>
              </w:rPr>
              <w:tab/>
            </w:r>
            <w:r>
              <w:rPr>
                <w:noProof/>
                <w:webHidden/>
              </w:rPr>
              <w:fldChar w:fldCharType="begin"/>
            </w:r>
            <w:r>
              <w:rPr>
                <w:noProof/>
                <w:webHidden/>
              </w:rPr>
              <w:instrText xml:space="preserve"> PAGEREF _Toc191395961 \h </w:instrText>
            </w:r>
            <w:r>
              <w:rPr>
                <w:noProof/>
                <w:webHidden/>
              </w:rPr>
            </w:r>
            <w:r>
              <w:rPr>
                <w:noProof/>
                <w:webHidden/>
              </w:rPr>
              <w:fldChar w:fldCharType="separate"/>
            </w:r>
            <w:r w:rsidR="004825EF">
              <w:rPr>
                <w:noProof/>
                <w:webHidden/>
              </w:rPr>
              <w:t>8</w:t>
            </w:r>
            <w:r>
              <w:rPr>
                <w:noProof/>
                <w:webHidden/>
              </w:rPr>
              <w:fldChar w:fldCharType="end"/>
            </w:r>
          </w:hyperlink>
        </w:p>
        <w:p w14:paraId="275999BC" w14:textId="3E983475"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2" w:history="1">
            <w:r w:rsidRPr="00103652">
              <w:rPr>
                <w:rStyle w:val="Lienhypertexte"/>
                <w:noProof/>
              </w:rPr>
              <w:t>4.18</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Mise à disposition de terrains (Art. 77)</w:t>
            </w:r>
            <w:r>
              <w:rPr>
                <w:noProof/>
                <w:webHidden/>
              </w:rPr>
              <w:tab/>
            </w:r>
            <w:r>
              <w:rPr>
                <w:noProof/>
                <w:webHidden/>
              </w:rPr>
              <w:fldChar w:fldCharType="begin"/>
            </w:r>
            <w:r>
              <w:rPr>
                <w:noProof/>
                <w:webHidden/>
              </w:rPr>
              <w:instrText xml:space="preserve"> PAGEREF _Toc191395962 \h </w:instrText>
            </w:r>
            <w:r>
              <w:rPr>
                <w:noProof/>
                <w:webHidden/>
              </w:rPr>
            </w:r>
            <w:r>
              <w:rPr>
                <w:noProof/>
                <w:webHidden/>
              </w:rPr>
              <w:fldChar w:fldCharType="separate"/>
            </w:r>
            <w:r w:rsidR="004825EF">
              <w:rPr>
                <w:noProof/>
                <w:webHidden/>
              </w:rPr>
              <w:t>8</w:t>
            </w:r>
            <w:r>
              <w:rPr>
                <w:noProof/>
                <w:webHidden/>
              </w:rPr>
              <w:fldChar w:fldCharType="end"/>
            </w:r>
          </w:hyperlink>
        </w:p>
        <w:p w14:paraId="336B93DE" w14:textId="4888C4A6"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3" w:history="1">
            <w:r w:rsidRPr="00103652">
              <w:rPr>
                <w:rStyle w:val="Lienhypertexte"/>
                <w:noProof/>
              </w:rPr>
              <w:t>4.19</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Conditions relatives au personnel (Art. 78)</w:t>
            </w:r>
            <w:r>
              <w:rPr>
                <w:noProof/>
                <w:webHidden/>
              </w:rPr>
              <w:tab/>
            </w:r>
            <w:r>
              <w:rPr>
                <w:noProof/>
                <w:webHidden/>
              </w:rPr>
              <w:fldChar w:fldCharType="begin"/>
            </w:r>
            <w:r>
              <w:rPr>
                <w:noProof/>
                <w:webHidden/>
              </w:rPr>
              <w:instrText xml:space="preserve"> PAGEREF _Toc191395963 \h </w:instrText>
            </w:r>
            <w:r>
              <w:rPr>
                <w:noProof/>
                <w:webHidden/>
              </w:rPr>
            </w:r>
            <w:r>
              <w:rPr>
                <w:noProof/>
                <w:webHidden/>
              </w:rPr>
              <w:fldChar w:fldCharType="separate"/>
            </w:r>
            <w:r w:rsidR="004825EF">
              <w:rPr>
                <w:noProof/>
                <w:webHidden/>
              </w:rPr>
              <w:t>8</w:t>
            </w:r>
            <w:r>
              <w:rPr>
                <w:noProof/>
                <w:webHidden/>
              </w:rPr>
              <w:fldChar w:fldCharType="end"/>
            </w:r>
          </w:hyperlink>
        </w:p>
        <w:p w14:paraId="41148BEE" w14:textId="38A9DC6D"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4" w:history="1">
            <w:r w:rsidRPr="00103652">
              <w:rPr>
                <w:rStyle w:val="Lienhypertexte"/>
                <w:noProof/>
              </w:rPr>
              <w:t>4.20</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Organisation du chantier (Art. 79)</w:t>
            </w:r>
            <w:r>
              <w:rPr>
                <w:noProof/>
                <w:webHidden/>
              </w:rPr>
              <w:tab/>
            </w:r>
            <w:r>
              <w:rPr>
                <w:noProof/>
                <w:webHidden/>
              </w:rPr>
              <w:fldChar w:fldCharType="begin"/>
            </w:r>
            <w:r>
              <w:rPr>
                <w:noProof/>
                <w:webHidden/>
              </w:rPr>
              <w:instrText xml:space="preserve"> PAGEREF _Toc191395964 \h </w:instrText>
            </w:r>
            <w:r>
              <w:rPr>
                <w:noProof/>
                <w:webHidden/>
              </w:rPr>
            </w:r>
            <w:r>
              <w:rPr>
                <w:noProof/>
                <w:webHidden/>
              </w:rPr>
              <w:fldChar w:fldCharType="separate"/>
            </w:r>
            <w:r w:rsidR="004825EF">
              <w:rPr>
                <w:noProof/>
                <w:webHidden/>
              </w:rPr>
              <w:t>9</w:t>
            </w:r>
            <w:r>
              <w:rPr>
                <w:noProof/>
                <w:webHidden/>
              </w:rPr>
              <w:fldChar w:fldCharType="end"/>
            </w:r>
          </w:hyperlink>
        </w:p>
        <w:p w14:paraId="4C4912F6" w14:textId="50E33BB9"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5" w:history="1">
            <w:r w:rsidRPr="00103652">
              <w:rPr>
                <w:rStyle w:val="Lienhypertexte"/>
                <w:noProof/>
              </w:rPr>
              <w:t>4.21</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Moyens de contrôle (Art. 82)</w:t>
            </w:r>
            <w:r>
              <w:rPr>
                <w:noProof/>
                <w:webHidden/>
              </w:rPr>
              <w:tab/>
            </w:r>
            <w:r>
              <w:rPr>
                <w:noProof/>
                <w:webHidden/>
              </w:rPr>
              <w:fldChar w:fldCharType="begin"/>
            </w:r>
            <w:r>
              <w:rPr>
                <w:noProof/>
                <w:webHidden/>
              </w:rPr>
              <w:instrText xml:space="preserve"> PAGEREF _Toc191395965 \h </w:instrText>
            </w:r>
            <w:r>
              <w:rPr>
                <w:noProof/>
                <w:webHidden/>
              </w:rPr>
            </w:r>
            <w:r>
              <w:rPr>
                <w:noProof/>
                <w:webHidden/>
              </w:rPr>
              <w:fldChar w:fldCharType="separate"/>
            </w:r>
            <w:r w:rsidR="004825EF">
              <w:rPr>
                <w:noProof/>
                <w:webHidden/>
              </w:rPr>
              <w:t>9</w:t>
            </w:r>
            <w:r>
              <w:rPr>
                <w:noProof/>
                <w:webHidden/>
              </w:rPr>
              <w:fldChar w:fldCharType="end"/>
            </w:r>
          </w:hyperlink>
        </w:p>
        <w:p w14:paraId="2A69379E" w14:textId="49FAC7FF"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6" w:history="1">
            <w:r w:rsidRPr="00103652">
              <w:rPr>
                <w:rStyle w:val="Lienhypertexte"/>
                <w:noProof/>
              </w:rPr>
              <w:t>4.22</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Journal des travaux (Art. 83)</w:t>
            </w:r>
            <w:r>
              <w:rPr>
                <w:noProof/>
                <w:webHidden/>
              </w:rPr>
              <w:tab/>
            </w:r>
            <w:r>
              <w:rPr>
                <w:noProof/>
                <w:webHidden/>
              </w:rPr>
              <w:fldChar w:fldCharType="begin"/>
            </w:r>
            <w:r>
              <w:rPr>
                <w:noProof/>
                <w:webHidden/>
              </w:rPr>
              <w:instrText xml:space="preserve"> PAGEREF _Toc191395966 \h </w:instrText>
            </w:r>
            <w:r>
              <w:rPr>
                <w:noProof/>
                <w:webHidden/>
              </w:rPr>
            </w:r>
            <w:r>
              <w:rPr>
                <w:noProof/>
                <w:webHidden/>
              </w:rPr>
              <w:fldChar w:fldCharType="separate"/>
            </w:r>
            <w:r w:rsidR="004825EF">
              <w:rPr>
                <w:noProof/>
                <w:webHidden/>
              </w:rPr>
              <w:t>10</w:t>
            </w:r>
            <w:r>
              <w:rPr>
                <w:noProof/>
                <w:webHidden/>
              </w:rPr>
              <w:fldChar w:fldCharType="end"/>
            </w:r>
          </w:hyperlink>
        </w:p>
        <w:p w14:paraId="2187707B" w14:textId="42F47EFA"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7" w:history="1">
            <w:r w:rsidRPr="00103652">
              <w:rPr>
                <w:rStyle w:val="Lienhypertexte"/>
                <w:noProof/>
              </w:rPr>
              <w:t>4.23</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Responsabilité de l’entrepreneur (Art. 84)</w:t>
            </w:r>
            <w:r>
              <w:rPr>
                <w:noProof/>
                <w:webHidden/>
              </w:rPr>
              <w:tab/>
            </w:r>
            <w:r>
              <w:rPr>
                <w:noProof/>
                <w:webHidden/>
              </w:rPr>
              <w:fldChar w:fldCharType="begin"/>
            </w:r>
            <w:r>
              <w:rPr>
                <w:noProof/>
                <w:webHidden/>
              </w:rPr>
              <w:instrText xml:space="preserve"> PAGEREF _Toc191395967 \h </w:instrText>
            </w:r>
            <w:r>
              <w:rPr>
                <w:noProof/>
                <w:webHidden/>
              </w:rPr>
            </w:r>
            <w:r>
              <w:rPr>
                <w:noProof/>
                <w:webHidden/>
              </w:rPr>
              <w:fldChar w:fldCharType="separate"/>
            </w:r>
            <w:r w:rsidR="004825EF">
              <w:rPr>
                <w:noProof/>
                <w:webHidden/>
              </w:rPr>
              <w:t>10</w:t>
            </w:r>
            <w:r>
              <w:rPr>
                <w:noProof/>
                <w:webHidden/>
              </w:rPr>
              <w:fldChar w:fldCharType="end"/>
            </w:r>
          </w:hyperlink>
        </w:p>
        <w:p w14:paraId="63F2EE7B" w14:textId="0ABA1284"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8" w:history="1">
            <w:r w:rsidRPr="00103652">
              <w:rPr>
                <w:rStyle w:val="Lienhypertexte"/>
                <w:noProof/>
              </w:rPr>
              <w:t>4.24</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Réceptions, garantie et fin du marché (Art. 64-65 et 91-92)</w:t>
            </w:r>
            <w:r>
              <w:rPr>
                <w:noProof/>
                <w:webHidden/>
              </w:rPr>
              <w:tab/>
            </w:r>
            <w:r>
              <w:rPr>
                <w:noProof/>
                <w:webHidden/>
              </w:rPr>
              <w:fldChar w:fldCharType="begin"/>
            </w:r>
            <w:r>
              <w:rPr>
                <w:noProof/>
                <w:webHidden/>
              </w:rPr>
              <w:instrText xml:space="preserve"> PAGEREF _Toc191395968 \h </w:instrText>
            </w:r>
            <w:r>
              <w:rPr>
                <w:noProof/>
                <w:webHidden/>
              </w:rPr>
            </w:r>
            <w:r>
              <w:rPr>
                <w:noProof/>
                <w:webHidden/>
              </w:rPr>
              <w:fldChar w:fldCharType="separate"/>
            </w:r>
            <w:r w:rsidR="004825EF">
              <w:rPr>
                <w:noProof/>
                <w:webHidden/>
              </w:rPr>
              <w:t>11</w:t>
            </w:r>
            <w:r>
              <w:rPr>
                <w:noProof/>
                <w:webHidden/>
              </w:rPr>
              <w:fldChar w:fldCharType="end"/>
            </w:r>
          </w:hyperlink>
        </w:p>
        <w:p w14:paraId="79B3CFAE" w14:textId="02ECCEDC"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69" w:history="1">
            <w:r w:rsidRPr="00103652">
              <w:rPr>
                <w:rStyle w:val="Lienhypertexte"/>
                <w:noProof/>
              </w:rPr>
              <w:t>4.25</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Conditions générales de paiement (Art. 66-72 et 160)</w:t>
            </w:r>
            <w:r>
              <w:rPr>
                <w:noProof/>
                <w:webHidden/>
              </w:rPr>
              <w:tab/>
            </w:r>
            <w:r>
              <w:rPr>
                <w:noProof/>
                <w:webHidden/>
              </w:rPr>
              <w:fldChar w:fldCharType="begin"/>
            </w:r>
            <w:r>
              <w:rPr>
                <w:noProof/>
                <w:webHidden/>
              </w:rPr>
              <w:instrText xml:space="preserve"> PAGEREF _Toc191395969 \h </w:instrText>
            </w:r>
            <w:r>
              <w:rPr>
                <w:noProof/>
                <w:webHidden/>
              </w:rPr>
            </w:r>
            <w:r>
              <w:rPr>
                <w:noProof/>
                <w:webHidden/>
              </w:rPr>
              <w:fldChar w:fldCharType="separate"/>
            </w:r>
            <w:r w:rsidR="004825EF">
              <w:rPr>
                <w:noProof/>
                <w:webHidden/>
              </w:rPr>
              <w:t>12</w:t>
            </w:r>
            <w:r>
              <w:rPr>
                <w:noProof/>
                <w:webHidden/>
              </w:rPr>
              <w:fldChar w:fldCharType="end"/>
            </w:r>
          </w:hyperlink>
        </w:p>
        <w:p w14:paraId="02332EBD" w14:textId="136C7F7E"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70" w:history="1">
            <w:r w:rsidRPr="00103652">
              <w:rPr>
                <w:rStyle w:val="Lienhypertexte"/>
                <w:noProof/>
              </w:rPr>
              <w:t>4.26</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Modifications du marché (Art. 37-38 et 80)</w:t>
            </w:r>
            <w:r>
              <w:rPr>
                <w:noProof/>
                <w:webHidden/>
              </w:rPr>
              <w:tab/>
            </w:r>
            <w:r>
              <w:rPr>
                <w:noProof/>
                <w:webHidden/>
              </w:rPr>
              <w:fldChar w:fldCharType="begin"/>
            </w:r>
            <w:r>
              <w:rPr>
                <w:noProof/>
                <w:webHidden/>
              </w:rPr>
              <w:instrText xml:space="preserve"> PAGEREF _Toc191395970 \h </w:instrText>
            </w:r>
            <w:r>
              <w:rPr>
                <w:noProof/>
                <w:webHidden/>
              </w:rPr>
            </w:r>
            <w:r>
              <w:rPr>
                <w:noProof/>
                <w:webHidden/>
              </w:rPr>
              <w:fldChar w:fldCharType="separate"/>
            </w:r>
            <w:r w:rsidR="004825EF">
              <w:rPr>
                <w:noProof/>
                <w:webHidden/>
              </w:rPr>
              <w:t>13</w:t>
            </w:r>
            <w:r>
              <w:rPr>
                <w:noProof/>
                <w:webHidden/>
              </w:rPr>
              <w:fldChar w:fldCharType="end"/>
            </w:r>
          </w:hyperlink>
        </w:p>
        <w:p w14:paraId="0094CB20" w14:textId="40D11EB9"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71" w:history="1">
            <w:r w:rsidRPr="00103652">
              <w:rPr>
                <w:rStyle w:val="Lienhypertexte"/>
                <w:noProof/>
              </w:rPr>
              <w:t>4.27</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Résiliation anticipée - Cas de force majeure</w:t>
            </w:r>
            <w:r>
              <w:rPr>
                <w:noProof/>
                <w:webHidden/>
              </w:rPr>
              <w:tab/>
            </w:r>
            <w:r>
              <w:rPr>
                <w:noProof/>
                <w:webHidden/>
              </w:rPr>
              <w:fldChar w:fldCharType="begin"/>
            </w:r>
            <w:r>
              <w:rPr>
                <w:noProof/>
                <w:webHidden/>
              </w:rPr>
              <w:instrText xml:space="preserve"> PAGEREF _Toc191395971 \h </w:instrText>
            </w:r>
            <w:r>
              <w:rPr>
                <w:noProof/>
                <w:webHidden/>
              </w:rPr>
            </w:r>
            <w:r>
              <w:rPr>
                <w:noProof/>
                <w:webHidden/>
              </w:rPr>
              <w:fldChar w:fldCharType="separate"/>
            </w:r>
            <w:r w:rsidR="004825EF">
              <w:rPr>
                <w:noProof/>
                <w:webHidden/>
              </w:rPr>
              <w:t>14</w:t>
            </w:r>
            <w:r>
              <w:rPr>
                <w:noProof/>
                <w:webHidden/>
              </w:rPr>
              <w:fldChar w:fldCharType="end"/>
            </w:r>
          </w:hyperlink>
        </w:p>
        <w:p w14:paraId="67414286" w14:textId="28E3284D"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72" w:history="1">
            <w:r w:rsidRPr="00103652">
              <w:rPr>
                <w:rStyle w:val="Lienhypertexte"/>
                <w:noProof/>
              </w:rPr>
              <w:t>4.28</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Litiges (Art. 73)</w:t>
            </w:r>
            <w:r>
              <w:rPr>
                <w:noProof/>
                <w:webHidden/>
              </w:rPr>
              <w:tab/>
            </w:r>
            <w:r>
              <w:rPr>
                <w:noProof/>
                <w:webHidden/>
              </w:rPr>
              <w:fldChar w:fldCharType="begin"/>
            </w:r>
            <w:r>
              <w:rPr>
                <w:noProof/>
                <w:webHidden/>
              </w:rPr>
              <w:instrText xml:space="preserve"> PAGEREF _Toc191395972 \h </w:instrText>
            </w:r>
            <w:r>
              <w:rPr>
                <w:noProof/>
                <w:webHidden/>
              </w:rPr>
            </w:r>
            <w:r>
              <w:rPr>
                <w:noProof/>
                <w:webHidden/>
              </w:rPr>
              <w:fldChar w:fldCharType="separate"/>
            </w:r>
            <w:r w:rsidR="004825EF">
              <w:rPr>
                <w:noProof/>
                <w:webHidden/>
              </w:rPr>
              <w:t>14</w:t>
            </w:r>
            <w:r>
              <w:rPr>
                <w:noProof/>
                <w:webHidden/>
              </w:rPr>
              <w:fldChar w:fldCharType="end"/>
            </w:r>
          </w:hyperlink>
        </w:p>
        <w:p w14:paraId="4DA1EC7C" w14:textId="3346F9AA" w:rsidR="00BE6B5B" w:rsidRDefault="00BE6B5B">
          <w:pPr>
            <w:pStyle w:val="TM1"/>
            <w:rPr>
              <w:rFonts w:asciiTheme="minorHAnsi" w:eastAsiaTheme="minorEastAsia" w:hAnsiTheme="minorHAnsi"/>
              <w:b w:val="0"/>
              <w:noProof/>
              <w:color w:val="auto"/>
              <w:kern w:val="2"/>
              <w:sz w:val="24"/>
              <w:szCs w:val="24"/>
              <w:lang w:val="fr-SN" w:eastAsia="fr-SN"/>
              <w14:ligatures w14:val="standardContextual"/>
            </w:rPr>
          </w:pPr>
          <w:hyperlink w:anchor="_Toc191395973" w:history="1">
            <w:r w:rsidRPr="00103652">
              <w:rPr>
                <w:rStyle w:val="Lienhypertexte"/>
                <w:noProof/>
              </w:rPr>
              <w:t>5</w:t>
            </w:r>
            <w:r>
              <w:rPr>
                <w:rFonts w:asciiTheme="minorHAnsi" w:eastAsiaTheme="minorEastAsia" w:hAnsiTheme="minorHAnsi"/>
                <w:b w:val="0"/>
                <w:noProof/>
                <w:color w:val="auto"/>
                <w:kern w:val="2"/>
                <w:sz w:val="24"/>
                <w:szCs w:val="24"/>
                <w:lang w:val="fr-SN" w:eastAsia="fr-SN"/>
                <w14:ligatures w14:val="standardContextual"/>
              </w:rPr>
              <w:tab/>
            </w:r>
            <w:r w:rsidRPr="00103652">
              <w:rPr>
                <w:rStyle w:val="Lienhypertexte"/>
                <w:noProof/>
              </w:rPr>
              <w:t>Spécifications techniques</w:t>
            </w:r>
            <w:r>
              <w:rPr>
                <w:noProof/>
                <w:webHidden/>
              </w:rPr>
              <w:tab/>
            </w:r>
            <w:r>
              <w:rPr>
                <w:noProof/>
                <w:webHidden/>
              </w:rPr>
              <w:fldChar w:fldCharType="begin"/>
            </w:r>
            <w:r>
              <w:rPr>
                <w:noProof/>
                <w:webHidden/>
              </w:rPr>
              <w:instrText xml:space="preserve"> PAGEREF _Toc191395973 \h </w:instrText>
            </w:r>
            <w:r>
              <w:rPr>
                <w:noProof/>
                <w:webHidden/>
              </w:rPr>
            </w:r>
            <w:r>
              <w:rPr>
                <w:noProof/>
                <w:webHidden/>
              </w:rPr>
              <w:fldChar w:fldCharType="separate"/>
            </w:r>
            <w:r w:rsidR="004825EF">
              <w:rPr>
                <w:noProof/>
                <w:webHidden/>
              </w:rPr>
              <w:t>15</w:t>
            </w:r>
            <w:r>
              <w:rPr>
                <w:noProof/>
                <w:webHidden/>
              </w:rPr>
              <w:fldChar w:fldCharType="end"/>
            </w:r>
          </w:hyperlink>
        </w:p>
        <w:p w14:paraId="57FA27AA" w14:textId="1804865A"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74" w:history="1">
            <w:r w:rsidRPr="00103652">
              <w:rPr>
                <w:rStyle w:val="Lienhypertexte"/>
                <w:noProof/>
              </w:rPr>
              <w:t>5.1</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Contexte et justification</w:t>
            </w:r>
            <w:r>
              <w:rPr>
                <w:noProof/>
                <w:webHidden/>
              </w:rPr>
              <w:tab/>
            </w:r>
            <w:r>
              <w:rPr>
                <w:noProof/>
                <w:webHidden/>
              </w:rPr>
              <w:fldChar w:fldCharType="begin"/>
            </w:r>
            <w:r>
              <w:rPr>
                <w:noProof/>
                <w:webHidden/>
              </w:rPr>
              <w:instrText xml:space="preserve"> PAGEREF _Toc191395974 \h </w:instrText>
            </w:r>
            <w:r>
              <w:rPr>
                <w:noProof/>
                <w:webHidden/>
              </w:rPr>
            </w:r>
            <w:r>
              <w:rPr>
                <w:noProof/>
                <w:webHidden/>
              </w:rPr>
              <w:fldChar w:fldCharType="separate"/>
            </w:r>
            <w:r w:rsidR="004825EF">
              <w:rPr>
                <w:noProof/>
                <w:webHidden/>
              </w:rPr>
              <w:t>16</w:t>
            </w:r>
            <w:r>
              <w:rPr>
                <w:noProof/>
                <w:webHidden/>
              </w:rPr>
              <w:fldChar w:fldCharType="end"/>
            </w:r>
          </w:hyperlink>
        </w:p>
        <w:p w14:paraId="32D07DB3" w14:textId="048DE003"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75" w:history="1">
            <w:r w:rsidRPr="00103652">
              <w:rPr>
                <w:rStyle w:val="Lienhypertexte"/>
                <w:noProof/>
              </w:rPr>
              <w:t>5.2</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Objectifs de la prestation</w:t>
            </w:r>
            <w:r>
              <w:rPr>
                <w:noProof/>
                <w:webHidden/>
              </w:rPr>
              <w:tab/>
            </w:r>
            <w:r>
              <w:rPr>
                <w:noProof/>
                <w:webHidden/>
              </w:rPr>
              <w:fldChar w:fldCharType="begin"/>
            </w:r>
            <w:r>
              <w:rPr>
                <w:noProof/>
                <w:webHidden/>
              </w:rPr>
              <w:instrText xml:space="preserve"> PAGEREF _Toc191395975 \h </w:instrText>
            </w:r>
            <w:r>
              <w:rPr>
                <w:noProof/>
                <w:webHidden/>
              </w:rPr>
            </w:r>
            <w:r>
              <w:rPr>
                <w:noProof/>
                <w:webHidden/>
              </w:rPr>
              <w:fldChar w:fldCharType="separate"/>
            </w:r>
            <w:r w:rsidR="004825EF">
              <w:rPr>
                <w:noProof/>
                <w:webHidden/>
              </w:rPr>
              <w:t>16</w:t>
            </w:r>
            <w:r>
              <w:rPr>
                <w:noProof/>
                <w:webHidden/>
              </w:rPr>
              <w:fldChar w:fldCharType="end"/>
            </w:r>
          </w:hyperlink>
        </w:p>
        <w:p w14:paraId="037306CF" w14:textId="5443E67D"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76" w:history="1">
            <w:r w:rsidRPr="00103652">
              <w:rPr>
                <w:rStyle w:val="Lienhypertexte"/>
                <w:noProof/>
              </w:rPr>
              <w:t>5.3</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Méthodologie</w:t>
            </w:r>
            <w:r>
              <w:rPr>
                <w:noProof/>
                <w:webHidden/>
              </w:rPr>
              <w:tab/>
            </w:r>
            <w:r>
              <w:rPr>
                <w:noProof/>
                <w:webHidden/>
              </w:rPr>
              <w:fldChar w:fldCharType="begin"/>
            </w:r>
            <w:r>
              <w:rPr>
                <w:noProof/>
                <w:webHidden/>
              </w:rPr>
              <w:instrText xml:space="preserve"> PAGEREF _Toc191395976 \h </w:instrText>
            </w:r>
            <w:r>
              <w:rPr>
                <w:noProof/>
                <w:webHidden/>
              </w:rPr>
            </w:r>
            <w:r>
              <w:rPr>
                <w:noProof/>
                <w:webHidden/>
              </w:rPr>
              <w:fldChar w:fldCharType="separate"/>
            </w:r>
            <w:r w:rsidR="004825EF">
              <w:rPr>
                <w:noProof/>
                <w:webHidden/>
              </w:rPr>
              <w:t>16</w:t>
            </w:r>
            <w:r>
              <w:rPr>
                <w:noProof/>
                <w:webHidden/>
              </w:rPr>
              <w:fldChar w:fldCharType="end"/>
            </w:r>
          </w:hyperlink>
        </w:p>
        <w:p w14:paraId="6ED8F150" w14:textId="0DDE90FB"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77" w:history="1">
            <w:r w:rsidRPr="00103652">
              <w:rPr>
                <w:rStyle w:val="Lienhypertexte"/>
                <w:noProof/>
              </w:rPr>
              <w:t>5.4</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Dossiers à fournir</w:t>
            </w:r>
            <w:r>
              <w:rPr>
                <w:noProof/>
                <w:webHidden/>
              </w:rPr>
              <w:tab/>
            </w:r>
            <w:r>
              <w:rPr>
                <w:noProof/>
                <w:webHidden/>
              </w:rPr>
              <w:fldChar w:fldCharType="begin"/>
            </w:r>
            <w:r>
              <w:rPr>
                <w:noProof/>
                <w:webHidden/>
              </w:rPr>
              <w:instrText xml:space="preserve"> PAGEREF _Toc191395977 \h </w:instrText>
            </w:r>
            <w:r>
              <w:rPr>
                <w:noProof/>
                <w:webHidden/>
              </w:rPr>
            </w:r>
            <w:r>
              <w:rPr>
                <w:noProof/>
                <w:webHidden/>
              </w:rPr>
              <w:fldChar w:fldCharType="separate"/>
            </w:r>
            <w:r w:rsidR="004825EF">
              <w:rPr>
                <w:noProof/>
                <w:webHidden/>
              </w:rPr>
              <w:t>17</w:t>
            </w:r>
            <w:r>
              <w:rPr>
                <w:noProof/>
                <w:webHidden/>
              </w:rPr>
              <w:fldChar w:fldCharType="end"/>
            </w:r>
          </w:hyperlink>
        </w:p>
        <w:p w14:paraId="13AE7A29" w14:textId="1853A575"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78" w:history="1">
            <w:r w:rsidRPr="00103652">
              <w:rPr>
                <w:rStyle w:val="Lienhypertexte"/>
                <w:noProof/>
              </w:rPr>
              <w:t>5.5</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Sites d’intervention</w:t>
            </w:r>
            <w:r>
              <w:rPr>
                <w:noProof/>
                <w:webHidden/>
              </w:rPr>
              <w:tab/>
            </w:r>
            <w:r>
              <w:rPr>
                <w:noProof/>
                <w:webHidden/>
              </w:rPr>
              <w:fldChar w:fldCharType="begin"/>
            </w:r>
            <w:r>
              <w:rPr>
                <w:noProof/>
                <w:webHidden/>
              </w:rPr>
              <w:instrText xml:space="preserve"> PAGEREF _Toc191395978 \h </w:instrText>
            </w:r>
            <w:r>
              <w:rPr>
                <w:noProof/>
                <w:webHidden/>
              </w:rPr>
            </w:r>
            <w:r>
              <w:rPr>
                <w:noProof/>
                <w:webHidden/>
              </w:rPr>
              <w:fldChar w:fldCharType="separate"/>
            </w:r>
            <w:r w:rsidR="004825EF">
              <w:rPr>
                <w:noProof/>
                <w:webHidden/>
              </w:rPr>
              <w:t>17</w:t>
            </w:r>
            <w:r>
              <w:rPr>
                <w:noProof/>
                <w:webHidden/>
              </w:rPr>
              <w:fldChar w:fldCharType="end"/>
            </w:r>
          </w:hyperlink>
        </w:p>
        <w:p w14:paraId="2791202F" w14:textId="6936764A"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79" w:history="1">
            <w:r w:rsidRPr="00103652">
              <w:rPr>
                <w:rStyle w:val="Lienhypertexte"/>
                <w:noProof/>
              </w:rPr>
              <w:t>5.6</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Effectifs et équipements</w:t>
            </w:r>
            <w:r>
              <w:rPr>
                <w:noProof/>
                <w:webHidden/>
              </w:rPr>
              <w:tab/>
            </w:r>
            <w:r>
              <w:rPr>
                <w:noProof/>
                <w:webHidden/>
              </w:rPr>
              <w:fldChar w:fldCharType="begin"/>
            </w:r>
            <w:r>
              <w:rPr>
                <w:noProof/>
                <w:webHidden/>
              </w:rPr>
              <w:instrText xml:space="preserve"> PAGEREF _Toc191395979 \h </w:instrText>
            </w:r>
            <w:r>
              <w:rPr>
                <w:noProof/>
                <w:webHidden/>
              </w:rPr>
            </w:r>
            <w:r>
              <w:rPr>
                <w:noProof/>
                <w:webHidden/>
              </w:rPr>
              <w:fldChar w:fldCharType="separate"/>
            </w:r>
            <w:r w:rsidR="004825EF">
              <w:rPr>
                <w:noProof/>
                <w:webHidden/>
              </w:rPr>
              <w:t>17</w:t>
            </w:r>
            <w:r>
              <w:rPr>
                <w:noProof/>
                <w:webHidden/>
              </w:rPr>
              <w:fldChar w:fldCharType="end"/>
            </w:r>
          </w:hyperlink>
        </w:p>
        <w:p w14:paraId="058C61C7" w14:textId="609404BE"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80" w:history="1">
            <w:r w:rsidRPr="00103652">
              <w:rPr>
                <w:rStyle w:val="Lienhypertexte"/>
                <w:noProof/>
              </w:rPr>
              <w:t>5.7</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Lots</w:t>
            </w:r>
            <w:r>
              <w:rPr>
                <w:noProof/>
                <w:webHidden/>
              </w:rPr>
              <w:tab/>
            </w:r>
            <w:r>
              <w:rPr>
                <w:noProof/>
                <w:webHidden/>
              </w:rPr>
              <w:fldChar w:fldCharType="begin"/>
            </w:r>
            <w:r>
              <w:rPr>
                <w:noProof/>
                <w:webHidden/>
              </w:rPr>
              <w:instrText xml:space="preserve"> PAGEREF _Toc191395980 \h </w:instrText>
            </w:r>
            <w:r>
              <w:rPr>
                <w:noProof/>
                <w:webHidden/>
              </w:rPr>
            </w:r>
            <w:r>
              <w:rPr>
                <w:noProof/>
                <w:webHidden/>
              </w:rPr>
              <w:fldChar w:fldCharType="separate"/>
            </w:r>
            <w:r w:rsidR="004825EF">
              <w:rPr>
                <w:noProof/>
                <w:webHidden/>
              </w:rPr>
              <w:t>18</w:t>
            </w:r>
            <w:r>
              <w:rPr>
                <w:noProof/>
                <w:webHidden/>
              </w:rPr>
              <w:fldChar w:fldCharType="end"/>
            </w:r>
          </w:hyperlink>
        </w:p>
        <w:p w14:paraId="758FB355" w14:textId="32BE7B80"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81" w:history="1">
            <w:r w:rsidRPr="00103652">
              <w:rPr>
                <w:rStyle w:val="Lienhypertexte"/>
                <w:noProof/>
              </w:rPr>
              <w:t>5.8</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Durée</w:t>
            </w:r>
            <w:r>
              <w:rPr>
                <w:noProof/>
                <w:webHidden/>
              </w:rPr>
              <w:tab/>
            </w:r>
            <w:r>
              <w:rPr>
                <w:noProof/>
                <w:webHidden/>
              </w:rPr>
              <w:fldChar w:fldCharType="begin"/>
            </w:r>
            <w:r>
              <w:rPr>
                <w:noProof/>
                <w:webHidden/>
              </w:rPr>
              <w:instrText xml:space="preserve"> PAGEREF _Toc191395981 \h </w:instrText>
            </w:r>
            <w:r>
              <w:rPr>
                <w:noProof/>
                <w:webHidden/>
              </w:rPr>
            </w:r>
            <w:r>
              <w:rPr>
                <w:noProof/>
                <w:webHidden/>
              </w:rPr>
              <w:fldChar w:fldCharType="separate"/>
            </w:r>
            <w:r w:rsidR="004825EF">
              <w:rPr>
                <w:noProof/>
                <w:webHidden/>
              </w:rPr>
              <w:t>18</w:t>
            </w:r>
            <w:r>
              <w:rPr>
                <w:noProof/>
                <w:webHidden/>
              </w:rPr>
              <w:fldChar w:fldCharType="end"/>
            </w:r>
          </w:hyperlink>
        </w:p>
        <w:p w14:paraId="24DFABE2" w14:textId="73FCB9C4"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82" w:history="1">
            <w:r w:rsidRPr="00103652">
              <w:rPr>
                <w:rStyle w:val="Lienhypertexte"/>
                <w:noProof/>
              </w:rPr>
              <w:t>5.9</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Clauses environnementales et sociales</w:t>
            </w:r>
            <w:r>
              <w:rPr>
                <w:noProof/>
                <w:webHidden/>
              </w:rPr>
              <w:tab/>
            </w:r>
            <w:r>
              <w:rPr>
                <w:noProof/>
                <w:webHidden/>
              </w:rPr>
              <w:fldChar w:fldCharType="begin"/>
            </w:r>
            <w:r>
              <w:rPr>
                <w:noProof/>
                <w:webHidden/>
              </w:rPr>
              <w:instrText xml:space="preserve"> PAGEREF _Toc191395982 \h </w:instrText>
            </w:r>
            <w:r>
              <w:rPr>
                <w:noProof/>
                <w:webHidden/>
              </w:rPr>
            </w:r>
            <w:r>
              <w:rPr>
                <w:noProof/>
                <w:webHidden/>
              </w:rPr>
              <w:fldChar w:fldCharType="separate"/>
            </w:r>
            <w:r w:rsidR="004825EF">
              <w:rPr>
                <w:noProof/>
                <w:webHidden/>
              </w:rPr>
              <w:t>18</w:t>
            </w:r>
            <w:r>
              <w:rPr>
                <w:noProof/>
                <w:webHidden/>
              </w:rPr>
              <w:fldChar w:fldCharType="end"/>
            </w:r>
          </w:hyperlink>
        </w:p>
        <w:p w14:paraId="33D1B513" w14:textId="6FF952F9"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83" w:history="1">
            <w:r w:rsidRPr="00103652">
              <w:rPr>
                <w:rStyle w:val="Lienhypertexte"/>
                <w:noProof/>
              </w:rPr>
              <w:t>5.10</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Dispositif chantier école</w:t>
            </w:r>
            <w:r>
              <w:rPr>
                <w:noProof/>
                <w:webHidden/>
              </w:rPr>
              <w:tab/>
            </w:r>
            <w:r>
              <w:rPr>
                <w:noProof/>
                <w:webHidden/>
              </w:rPr>
              <w:fldChar w:fldCharType="begin"/>
            </w:r>
            <w:r>
              <w:rPr>
                <w:noProof/>
                <w:webHidden/>
              </w:rPr>
              <w:instrText xml:space="preserve"> PAGEREF _Toc191395983 \h </w:instrText>
            </w:r>
            <w:r>
              <w:rPr>
                <w:noProof/>
                <w:webHidden/>
              </w:rPr>
            </w:r>
            <w:r>
              <w:rPr>
                <w:noProof/>
                <w:webHidden/>
              </w:rPr>
              <w:fldChar w:fldCharType="separate"/>
            </w:r>
            <w:r w:rsidR="004825EF">
              <w:rPr>
                <w:noProof/>
                <w:webHidden/>
              </w:rPr>
              <w:t>18</w:t>
            </w:r>
            <w:r>
              <w:rPr>
                <w:noProof/>
                <w:webHidden/>
              </w:rPr>
              <w:fldChar w:fldCharType="end"/>
            </w:r>
          </w:hyperlink>
        </w:p>
        <w:p w14:paraId="0F1C67AE" w14:textId="1B935A02" w:rsidR="00BE6B5B" w:rsidRDefault="00BE6B5B">
          <w:pPr>
            <w:pStyle w:val="TM1"/>
            <w:rPr>
              <w:rFonts w:asciiTheme="minorHAnsi" w:eastAsiaTheme="minorEastAsia" w:hAnsiTheme="minorHAnsi"/>
              <w:b w:val="0"/>
              <w:noProof/>
              <w:color w:val="auto"/>
              <w:kern w:val="2"/>
              <w:sz w:val="24"/>
              <w:szCs w:val="24"/>
              <w:lang w:val="fr-SN" w:eastAsia="fr-SN"/>
              <w14:ligatures w14:val="standardContextual"/>
            </w:rPr>
          </w:pPr>
          <w:hyperlink w:anchor="_Toc191395984" w:history="1">
            <w:r w:rsidRPr="00103652">
              <w:rPr>
                <w:rStyle w:val="Lienhypertexte"/>
                <w:noProof/>
              </w:rPr>
              <w:t>6</w:t>
            </w:r>
            <w:r>
              <w:rPr>
                <w:rFonts w:asciiTheme="minorHAnsi" w:eastAsiaTheme="minorEastAsia" w:hAnsiTheme="minorHAnsi"/>
                <w:b w:val="0"/>
                <w:noProof/>
                <w:color w:val="auto"/>
                <w:kern w:val="2"/>
                <w:sz w:val="24"/>
                <w:szCs w:val="24"/>
                <w:lang w:val="fr-SN" w:eastAsia="fr-SN"/>
                <w14:ligatures w14:val="standardContextual"/>
              </w:rPr>
              <w:tab/>
            </w:r>
            <w:r w:rsidRPr="00103652">
              <w:rPr>
                <w:rStyle w:val="Lienhypertexte"/>
                <w:noProof/>
              </w:rPr>
              <w:t>Formulaires</w:t>
            </w:r>
            <w:r>
              <w:rPr>
                <w:noProof/>
                <w:webHidden/>
              </w:rPr>
              <w:tab/>
            </w:r>
            <w:r>
              <w:rPr>
                <w:noProof/>
                <w:webHidden/>
              </w:rPr>
              <w:fldChar w:fldCharType="begin"/>
            </w:r>
            <w:r>
              <w:rPr>
                <w:noProof/>
                <w:webHidden/>
              </w:rPr>
              <w:instrText xml:space="preserve"> PAGEREF _Toc191395984 \h </w:instrText>
            </w:r>
            <w:r>
              <w:rPr>
                <w:noProof/>
                <w:webHidden/>
              </w:rPr>
            </w:r>
            <w:r>
              <w:rPr>
                <w:noProof/>
                <w:webHidden/>
              </w:rPr>
              <w:fldChar w:fldCharType="separate"/>
            </w:r>
            <w:r w:rsidR="004825EF">
              <w:rPr>
                <w:noProof/>
                <w:webHidden/>
              </w:rPr>
              <w:t>22</w:t>
            </w:r>
            <w:r>
              <w:rPr>
                <w:noProof/>
                <w:webHidden/>
              </w:rPr>
              <w:fldChar w:fldCharType="end"/>
            </w:r>
          </w:hyperlink>
        </w:p>
        <w:p w14:paraId="4FC24684" w14:textId="745E5623"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85" w:history="1">
            <w:r w:rsidRPr="00103652">
              <w:rPr>
                <w:rStyle w:val="Lienhypertexte"/>
                <w:noProof/>
              </w:rPr>
              <w:t>6.1</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Formulaire d’identification</w:t>
            </w:r>
            <w:r>
              <w:rPr>
                <w:noProof/>
                <w:webHidden/>
              </w:rPr>
              <w:tab/>
            </w:r>
            <w:r>
              <w:rPr>
                <w:noProof/>
                <w:webHidden/>
              </w:rPr>
              <w:fldChar w:fldCharType="begin"/>
            </w:r>
            <w:r>
              <w:rPr>
                <w:noProof/>
                <w:webHidden/>
              </w:rPr>
              <w:instrText xml:space="preserve"> PAGEREF _Toc191395985 \h </w:instrText>
            </w:r>
            <w:r>
              <w:rPr>
                <w:noProof/>
                <w:webHidden/>
              </w:rPr>
            </w:r>
            <w:r>
              <w:rPr>
                <w:noProof/>
                <w:webHidden/>
              </w:rPr>
              <w:fldChar w:fldCharType="separate"/>
            </w:r>
            <w:r w:rsidR="004825EF">
              <w:rPr>
                <w:noProof/>
                <w:webHidden/>
              </w:rPr>
              <w:t>22</w:t>
            </w:r>
            <w:r>
              <w:rPr>
                <w:noProof/>
                <w:webHidden/>
              </w:rPr>
              <w:fldChar w:fldCharType="end"/>
            </w:r>
          </w:hyperlink>
        </w:p>
        <w:p w14:paraId="6B181AA8" w14:textId="4FD40050"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86" w:history="1">
            <w:r w:rsidRPr="00103652">
              <w:rPr>
                <w:rStyle w:val="Lienhypertexte"/>
                <w:noProof/>
              </w:rPr>
              <w:t>6.2</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Signalétique financier</w:t>
            </w:r>
            <w:r>
              <w:rPr>
                <w:noProof/>
                <w:webHidden/>
              </w:rPr>
              <w:tab/>
            </w:r>
            <w:r>
              <w:rPr>
                <w:noProof/>
                <w:webHidden/>
              </w:rPr>
              <w:fldChar w:fldCharType="begin"/>
            </w:r>
            <w:r>
              <w:rPr>
                <w:noProof/>
                <w:webHidden/>
              </w:rPr>
              <w:instrText xml:space="preserve"> PAGEREF _Toc191395986 \h </w:instrText>
            </w:r>
            <w:r>
              <w:rPr>
                <w:noProof/>
                <w:webHidden/>
              </w:rPr>
            </w:r>
            <w:r>
              <w:rPr>
                <w:noProof/>
                <w:webHidden/>
              </w:rPr>
              <w:fldChar w:fldCharType="separate"/>
            </w:r>
            <w:r w:rsidR="004825EF">
              <w:rPr>
                <w:noProof/>
                <w:webHidden/>
              </w:rPr>
              <w:t>23</w:t>
            </w:r>
            <w:r>
              <w:rPr>
                <w:noProof/>
                <w:webHidden/>
              </w:rPr>
              <w:fldChar w:fldCharType="end"/>
            </w:r>
          </w:hyperlink>
        </w:p>
        <w:p w14:paraId="16C37DAB" w14:textId="54B50A5B"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87" w:history="1">
            <w:r w:rsidRPr="00103652">
              <w:rPr>
                <w:rStyle w:val="Lienhypertexte"/>
                <w:noProof/>
              </w:rPr>
              <w:t>6.3</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Déclaration d’intégrité pour les soumissionnaires</w:t>
            </w:r>
            <w:r>
              <w:rPr>
                <w:noProof/>
                <w:webHidden/>
              </w:rPr>
              <w:tab/>
            </w:r>
            <w:r>
              <w:rPr>
                <w:noProof/>
                <w:webHidden/>
              </w:rPr>
              <w:fldChar w:fldCharType="begin"/>
            </w:r>
            <w:r>
              <w:rPr>
                <w:noProof/>
                <w:webHidden/>
              </w:rPr>
              <w:instrText xml:space="preserve"> PAGEREF _Toc191395987 \h </w:instrText>
            </w:r>
            <w:r>
              <w:rPr>
                <w:noProof/>
                <w:webHidden/>
              </w:rPr>
            </w:r>
            <w:r>
              <w:rPr>
                <w:noProof/>
                <w:webHidden/>
              </w:rPr>
              <w:fldChar w:fldCharType="separate"/>
            </w:r>
            <w:r w:rsidR="004825EF">
              <w:rPr>
                <w:noProof/>
                <w:webHidden/>
              </w:rPr>
              <w:t>24</w:t>
            </w:r>
            <w:r>
              <w:rPr>
                <w:noProof/>
                <w:webHidden/>
              </w:rPr>
              <w:fldChar w:fldCharType="end"/>
            </w:r>
          </w:hyperlink>
        </w:p>
        <w:p w14:paraId="64B8CC7B" w14:textId="047ABB2F"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88" w:history="1">
            <w:r w:rsidRPr="00103652">
              <w:rPr>
                <w:rStyle w:val="Lienhypertexte"/>
                <w:noProof/>
              </w:rPr>
              <w:t>6.4</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Déclaration ‘droits d’accès’</w:t>
            </w:r>
            <w:r>
              <w:rPr>
                <w:noProof/>
                <w:webHidden/>
              </w:rPr>
              <w:tab/>
            </w:r>
            <w:r>
              <w:rPr>
                <w:noProof/>
                <w:webHidden/>
              </w:rPr>
              <w:fldChar w:fldCharType="begin"/>
            </w:r>
            <w:r>
              <w:rPr>
                <w:noProof/>
                <w:webHidden/>
              </w:rPr>
              <w:instrText xml:space="preserve"> PAGEREF _Toc191395988 \h </w:instrText>
            </w:r>
            <w:r>
              <w:rPr>
                <w:noProof/>
                <w:webHidden/>
              </w:rPr>
            </w:r>
            <w:r>
              <w:rPr>
                <w:noProof/>
                <w:webHidden/>
              </w:rPr>
              <w:fldChar w:fldCharType="separate"/>
            </w:r>
            <w:r w:rsidR="004825EF">
              <w:rPr>
                <w:noProof/>
                <w:webHidden/>
              </w:rPr>
              <w:t>25</w:t>
            </w:r>
            <w:r>
              <w:rPr>
                <w:noProof/>
                <w:webHidden/>
              </w:rPr>
              <w:fldChar w:fldCharType="end"/>
            </w:r>
          </w:hyperlink>
        </w:p>
        <w:p w14:paraId="20896FD7" w14:textId="06DF1586"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89" w:history="1">
            <w:r w:rsidRPr="00103652">
              <w:rPr>
                <w:rStyle w:val="Lienhypertexte"/>
                <w:noProof/>
              </w:rPr>
              <w:t>6.5</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Procuration</w:t>
            </w:r>
            <w:r>
              <w:rPr>
                <w:noProof/>
                <w:webHidden/>
              </w:rPr>
              <w:tab/>
            </w:r>
            <w:r>
              <w:rPr>
                <w:noProof/>
                <w:webHidden/>
              </w:rPr>
              <w:fldChar w:fldCharType="begin"/>
            </w:r>
            <w:r>
              <w:rPr>
                <w:noProof/>
                <w:webHidden/>
              </w:rPr>
              <w:instrText xml:space="preserve"> PAGEREF _Toc191395989 \h </w:instrText>
            </w:r>
            <w:r>
              <w:rPr>
                <w:noProof/>
                <w:webHidden/>
              </w:rPr>
            </w:r>
            <w:r>
              <w:rPr>
                <w:noProof/>
                <w:webHidden/>
              </w:rPr>
              <w:fldChar w:fldCharType="separate"/>
            </w:r>
            <w:r w:rsidR="004825EF">
              <w:rPr>
                <w:noProof/>
                <w:webHidden/>
              </w:rPr>
              <w:t>27</w:t>
            </w:r>
            <w:r>
              <w:rPr>
                <w:noProof/>
                <w:webHidden/>
              </w:rPr>
              <w:fldChar w:fldCharType="end"/>
            </w:r>
          </w:hyperlink>
        </w:p>
        <w:p w14:paraId="539446D3" w14:textId="18A9DA4E"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0" w:history="1">
            <w:r w:rsidRPr="00103652">
              <w:rPr>
                <w:rStyle w:val="Lienhypertexte"/>
                <w:noProof/>
              </w:rPr>
              <w:t>6.6</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Enregistrement et statut juridique</w:t>
            </w:r>
            <w:r>
              <w:rPr>
                <w:noProof/>
                <w:webHidden/>
              </w:rPr>
              <w:tab/>
            </w:r>
            <w:r>
              <w:rPr>
                <w:noProof/>
                <w:webHidden/>
              </w:rPr>
              <w:fldChar w:fldCharType="begin"/>
            </w:r>
            <w:r>
              <w:rPr>
                <w:noProof/>
                <w:webHidden/>
              </w:rPr>
              <w:instrText xml:space="preserve"> PAGEREF _Toc191395990 \h </w:instrText>
            </w:r>
            <w:r>
              <w:rPr>
                <w:noProof/>
                <w:webHidden/>
              </w:rPr>
            </w:r>
            <w:r>
              <w:rPr>
                <w:noProof/>
                <w:webHidden/>
              </w:rPr>
              <w:fldChar w:fldCharType="separate"/>
            </w:r>
            <w:r w:rsidR="004825EF">
              <w:rPr>
                <w:noProof/>
                <w:webHidden/>
              </w:rPr>
              <w:t>27</w:t>
            </w:r>
            <w:r>
              <w:rPr>
                <w:noProof/>
                <w:webHidden/>
              </w:rPr>
              <w:fldChar w:fldCharType="end"/>
            </w:r>
          </w:hyperlink>
        </w:p>
        <w:p w14:paraId="7A6DDD92" w14:textId="7EBCB38E"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1" w:history="1">
            <w:r w:rsidRPr="00103652">
              <w:rPr>
                <w:rStyle w:val="Lienhypertexte"/>
                <w:noProof/>
              </w:rPr>
              <w:t>6.7</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Attestation de régularité relative au paiement des cotisations sociales</w:t>
            </w:r>
            <w:r>
              <w:rPr>
                <w:noProof/>
                <w:webHidden/>
              </w:rPr>
              <w:tab/>
            </w:r>
            <w:r>
              <w:rPr>
                <w:noProof/>
                <w:webHidden/>
              </w:rPr>
              <w:fldChar w:fldCharType="begin"/>
            </w:r>
            <w:r>
              <w:rPr>
                <w:noProof/>
                <w:webHidden/>
              </w:rPr>
              <w:instrText xml:space="preserve"> PAGEREF _Toc191395991 \h </w:instrText>
            </w:r>
            <w:r>
              <w:rPr>
                <w:noProof/>
                <w:webHidden/>
              </w:rPr>
            </w:r>
            <w:r>
              <w:rPr>
                <w:noProof/>
                <w:webHidden/>
              </w:rPr>
              <w:fldChar w:fldCharType="separate"/>
            </w:r>
            <w:r w:rsidR="004825EF">
              <w:rPr>
                <w:noProof/>
                <w:webHidden/>
              </w:rPr>
              <w:t>27</w:t>
            </w:r>
            <w:r>
              <w:rPr>
                <w:noProof/>
                <w:webHidden/>
              </w:rPr>
              <w:fldChar w:fldCharType="end"/>
            </w:r>
          </w:hyperlink>
        </w:p>
        <w:p w14:paraId="63DA30D5" w14:textId="69D20BA6"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2" w:history="1">
            <w:r w:rsidRPr="00103652">
              <w:rPr>
                <w:rStyle w:val="Lienhypertexte"/>
                <w:noProof/>
              </w:rPr>
              <w:t>6.8</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Attestation de régularité relative au paiement des impôts et taxes</w:t>
            </w:r>
            <w:r>
              <w:rPr>
                <w:noProof/>
                <w:webHidden/>
              </w:rPr>
              <w:tab/>
            </w:r>
            <w:r>
              <w:rPr>
                <w:noProof/>
                <w:webHidden/>
              </w:rPr>
              <w:fldChar w:fldCharType="begin"/>
            </w:r>
            <w:r>
              <w:rPr>
                <w:noProof/>
                <w:webHidden/>
              </w:rPr>
              <w:instrText xml:space="preserve"> PAGEREF _Toc191395992 \h </w:instrText>
            </w:r>
            <w:r>
              <w:rPr>
                <w:noProof/>
                <w:webHidden/>
              </w:rPr>
            </w:r>
            <w:r>
              <w:rPr>
                <w:noProof/>
                <w:webHidden/>
              </w:rPr>
              <w:fldChar w:fldCharType="separate"/>
            </w:r>
            <w:r w:rsidR="004825EF">
              <w:rPr>
                <w:noProof/>
                <w:webHidden/>
              </w:rPr>
              <w:t>27</w:t>
            </w:r>
            <w:r>
              <w:rPr>
                <w:noProof/>
                <w:webHidden/>
              </w:rPr>
              <w:fldChar w:fldCharType="end"/>
            </w:r>
          </w:hyperlink>
        </w:p>
        <w:p w14:paraId="449052E4" w14:textId="716C0F95"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3" w:history="1">
            <w:r w:rsidRPr="00103652">
              <w:rPr>
                <w:rStyle w:val="Lienhypertexte"/>
                <w:noProof/>
              </w:rPr>
              <w:t>6.9</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Extrait de casier judiciaire</w:t>
            </w:r>
            <w:r>
              <w:rPr>
                <w:noProof/>
                <w:webHidden/>
              </w:rPr>
              <w:tab/>
            </w:r>
            <w:r>
              <w:rPr>
                <w:noProof/>
                <w:webHidden/>
              </w:rPr>
              <w:fldChar w:fldCharType="begin"/>
            </w:r>
            <w:r>
              <w:rPr>
                <w:noProof/>
                <w:webHidden/>
              </w:rPr>
              <w:instrText xml:space="preserve"> PAGEREF _Toc191395993 \h </w:instrText>
            </w:r>
            <w:r>
              <w:rPr>
                <w:noProof/>
                <w:webHidden/>
              </w:rPr>
            </w:r>
            <w:r>
              <w:rPr>
                <w:noProof/>
                <w:webHidden/>
              </w:rPr>
              <w:fldChar w:fldCharType="separate"/>
            </w:r>
            <w:r w:rsidR="004825EF">
              <w:rPr>
                <w:noProof/>
                <w:webHidden/>
              </w:rPr>
              <w:t>27</w:t>
            </w:r>
            <w:r>
              <w:rPr>
                <w:noProof/>
                <w:webHidden/>
              </w:rPr>
              <w:fldChar w:fldCharType="end"/>
            </w:r>
          </w:hyperlink>
        </w:p>
        <w:p w14:paraId="6FC8C3CD" w14:textId="37556776"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4" w:history="1">
            <w:r w:rsidRPr="00103652">
              <w:rPr>
                <w:rStyle w:val="Lienhypertexte"/>
                <w:noProof/>
              </w:rPr>
              <w:t>6.10</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Etats financiers</w:t>
            </w:r>
            <w:r>
              <w:rPr>
                <w:noProof/>
                <w:webHidden/>
              </w:rPr>
              <w:tab/>
            </w:r>
            <w:r>
              <w:rPr>
                <w:noProof/>
                <w:webHidden/>
              </w:rPr>
              <w:fldChar w:fldCharType="begin"/>
            </w:r>
            <w:r>
              <w:rPr>
                <w:noProof/>
                <w:webHidden/>
              </w:rPr>
              <w:instrText xml:space="preserve"> PAGEREF _Toc191395994 \h </w:instrText>
            </w:r>
            <w:r>
              <w:rPr>
                <w:noProof/>
                <w:webHidden/>
              </w:rPr>
            </w:r>
            <w:r>
              <w:rPr>
                <w:noProof/>
                <w:webHidden/>
              </w:rPr>
              <w:fldChar w:fldCharType="separate"/>
            </w:r>
            <w:r w:rsidR="004825EF">
              <w:rPr>
                <w:noProof/>
                <w:webHidden/>
              </w:rPr>
              <w:t>28</w:t>
            </w:r>
            <w:r>
              <w:rPr>
                <w:noProof/>
                <w:webHidden/>
              </w:rPr>
              <w:fldChar w:fldCharType="end"/>
            </w:r>
          </w:hyperlink>
        </w:p>
        <w:p w14:paraId="040C7A8D" w14:textId="563D5047"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5" w:history="1">
            <w:r w:rsidRPr="00103652">
              <w:rPr>
                <w:rStyle w:val="Lienhypertexte"/>
                <w:noProof/>
              </w:rPr>
              <w:t>6.11</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Liste des travaux similaires</w:t>
            </w:r>
            <w:r>
              <w:rPr>
                <w:noProof/>
                <w:webHidden/>
              </w:rPr>
              <w:tab/>
            </w:r>
            <w:r>
              <w:rPr>
                <w:noProof/>
                <w:webHidden/>
              </w:rPr>
              <w:fldChar w:fldCharType="begin"/>
            </w:r>
            <w:r>
              <w:rPr>
                <w:noProof/>
                <w:webHidden/>
              </w:rPr>
              <w:instrText xml:space="preserve"> PAGEREF _Toc191395995 \h </w:instrText>
            </w:r>
            <w:r>
              <w:rPr>
                <w:noProof/>
                <w:webHidden/>
              </w:rPr>
            </w:r>
            <w:r>
              <w:rPr>
                <w:noProof/>
                <w:webHidden/>
              </w:rPr>
              <w:fldChar w:fldCharType="separate"/>
            </w:r>
            <w:r w:rsidR="004825EF">
              <w:rPr>
                <w:noProof/>
                <w:webHidden/>
              </w:rPr>
              <w:t>29</w:t>
            </w:r>
            <w:r>
              <w:rPr>
                <w:noProof/>
                <w:webHidden/>
              </w:rPr>
              <w:fldChar w:fldCharType="end"/>
            </w:r>
          </w:hyperlink>
        </w:p>
        <w:p w14:paraId="6DC61610" w14:textId="1AB422EA"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6" w:history="1">
            <w:r w:rsidRPr="00103652">
              <w:rPr>
                <w:rStyle w:val="Lienhypertexte"/>
                <w:noProof/>
              </w:rPr>
              <w:t>6.12</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Certificats de bonne exécution</w:t>
            </w:r>
            <w:r>
              <w:rPr>
                <w:noProof/>
                <w:webHidden/>
              </w:rPr>
              <w:tab/>
            </w:r>
            <w:r>
              <w:rPr>
                <w:noProof/>
                <w:webHidden/>
              </w:rPr>
              <w:fldChar w:fldCharType="begin"/>
            </w:r>
            <w:r>
              <w:rPr>
                <w:noProof/>
                <w:webHidden/>
              </w:rPr>
              <w:instrText xml:space="preserve"> PAGEREF _Toc191395996 \h </w:instrText>
            </w:r>
            <w:r>
              <w:rPr>
                <w:noProof/>
                <w:webHidden/>
              </w:rPr>
            </w:r>
            <w:r>
              <w:rPr>
                <w:noProof/>
                <w:webHidden/>
              </w:rPr>
              <w:fldChar w:fldCharType="separate"/>
            </w:r>
            <w:r w:rsidR="004825EF">
              <w:rPr>
                <w:noProof/>
                <w:webHidden/>
              </w:rPr>
              <w:t>30</w:t>
            </w:r>
            <w:r>
              <w:rPr>
                <w:noProof/>
                <w:webHidden/>
              </w:rPr>
              <w:fldChar w:fldCharType="end"/>
            </w:r>
          </w:hyperlink>
        </w:p>
        <w:p w14:paraId="63494F68" w14:textId="643CF6AD"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7" w:history="1">
            <w:r w:rsidRPr="00103652">
              <w:rPr>
                <w:rStyle w:val="Lienhypertexte"/>
                <w:noProof/>
              </w:rPr>
              <w:t>6.13</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Qualifications et expérience du personnel clé</w:t>
            </w:r>
            <w:r>
              <w:rPr>
                <w:noProof/>
                <w:webHidden/>
              </w:rPr>
              <w:tab/>
            </w:r>
            <w:r>
              <w:rPr>
                <w:noProof/>
                <w:webHidden/>
              </w:rPr>
              <w:fldChar w:fldCharType="begin"/>
            </w:r>
            <w:r>
              <w:rPr>
                <w:noProof/>
                <w:webHidden/>
              </w:rPr>
              <w:instrText xml:space="preserve"> PAGEREF _Toc191395997 \h </w:instrText>
            </w:r>
            <w:r>
              <w:rPr>
                <w:noProof/>
                <w:webHidden/>
              </w:rPr>
            </w:r>
            <w:r>
              <w:rPr>
                <w:noProof/>
                <w:webHidden/>
              </w:rPr>
              <w:fldChar w:fldCharType="separate"/>
            </w:r>
            <w:r w:rsidR="004825EF">
              <w:rPr>
                <w:noProof/>
                <w:webHidden/>
              </w:rPr>
              <w:t>31</w:t>
            </w:r>
            <w:r>
              <w:rPr>
                <w:noProof/>
                <w:webHidden/>
              </w:rPr>
              <w:fldChar w:fldCharType="end"/>
            </w:r>
          </w:hyperlink>
        </w:p>
        <w:p w14:paraId="0E7842B1" w14:textId="7A9A9468"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8" w:history="1">
            <w:r w:rsidRPr="00103652">
              <w:rPr>
                <w:rStyle w:val="Lienhypertexte"/>
                <w:noProof/>
              </w:rPr>
              <w:t>6.14</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Offre technique</w:t>
            </w:r>
            <w:r>
              <w:rPr>
                <w:noProof/>
                <w:webHidden/>
              </w:rPr>
              <w:tab/>
            </w:r>
            <w:r>
              <w:rPr>
                <w:noProof/>
                <w:webHidden/>
              </w:rPr>
              <w:fldChar w:fldCharType="begin"/>
            </w:r>
            <w:r>
              <w:rPr>
                <w:noProof/>
                <w:webHidden/>
              </w:rPr>
              <w:instrText xml:space="preserve"> PAGEREF _Toc191395998 \h </w:instrText>
            </w:r>
            <w:r>
              <w:rPr>
                <w:noProof/>
                <w:webHidden/>
              </w:rPr>
            </w:r>
            <w:r>
              <w:rPr>
                <w:noProof/>
                <w:webHidden/>
              </w:rPr>
              <w:fldChar w:fldCharType="separate"/>
            </w:r>
            <w:r w:rsidR="004825EF">
              <w:rPr>
                <w:noProof/>
                <w:webHidden/>
              </w:rPr>
              <w:t>34</w:t>
            </w:r>
            <w:r>
              <w:rPr>
                <w:noProof/>
                <w:webHidden/>
              </w:rPr>
              <w:fldChar w:fldCharType="end"/>
            </w:r>
          </w:hyperlink>
        </w:p>
        <w:p w14:paraId="36A34815" w14:textId="7F9D1E27"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5999" w:history="1">
            <w:r w:rsidRPr="00103652">
              <w:rPr>
                <w:rStyle w:val="Lienhypertexte"/>
                <w:noProof/>
              </w:rPr>
              <w:t>6.15</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Liste du matériel</w:t>
            </w:r>
            <w:r>
              <w:rPr>
                <w:noProof/>
                <w:webHidden/>
              </w:rPr>
              <w:tab/>
            </w:r>
            <w:r>
              <w:rPr>
                <w:noProof/>
                <w:webHidden/>
              </w:rPr>
              <w:fldChar w:fldCharType="begin"/>
            </w:r>
            <w:r>
              <w:rPr>
                <w:noProof/>
                <w:webHidden/>
              </w:rPr>
              <w:instrText xml:space="preserve"> PAGEREF _Toc191395999 \h </w:instrText>
            </w:r>
            <w:r>
              <w:rPr>
                <w:noProof/>
                <w:webHidden/>
              </w:rPr>
            </w:r>
            <w:r>
              <w:rPr>
                <w:noProof/>
                <w:webHidden/>
              </w:rPr>
              <w:fldChar w:fldCharType="separate"/>
            </w:r>
            <w:r w:rsidR="004825EF">
              <w:rPr>
                <w:noProof/>
                <w:webHidden/>
              </w:rPr>
              <w:t>34</w:t>
            </w:r>
            <w:r>
              <w:rPr>
                <w:noProof/>
                <w:webHidden/>
              </w:rPr>
              <w:fldChar w:fldCharType="end"/>
            </w:r>
          </w:hyperlink>
        </w:p>
        <w:p w14:paraId="311127EB" w14:textId="4F4CC26E"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6000" w:history="1">
            <w:r w:rsidRPr="00103652">
              <w:rPr>
                <w:rStyle w:val="Lienhypertexte"/>
                <w:noProof/>
              </w:rPr>
              <w:t>6.16</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Formulaire d’offre</w:t>
            </w:r>
            <w:r>
              <w:rPr>
                <w:noProof/>
                <w:webHidden/>
              </w:rPr>
              <w:tab/>
            </w:r>
            <w:r>
              <w:rPr>
                <w:noProof/>
                <w:webHidden/>
              </w:rPr>
              <w:fldChar w:fldCharType="begin"/>
            </w:r>
            <w:r>
              <w:rPr>
                <w:noProof/>
                <w:webHidden/>
              </w:rPr>
              <w:instrText xml:space="preserve"> PAGEREF _Toc191396000 \h </w:instrText>
            </w:r>
            <w:r>
              <w:rPr>
                <w:noProof/>
                <w:webHidden/>
              </w:rPr>
            </w:r>
            <w:r>
              <w:rPr>
                <w:noProof/>
                <w:webHidden/>
              </w:rPr>
              <w:fldChar w:fldCharType="separate"/>
            </w:r>
            <w:r w:rsidR="004825EF">
              <w:rPr>
                <w:noProof/>
                <w:webHidden/>
              </w:rPr>
              <w:t>36</w:t>
            </w:r>
            <w:r>
              <w:rPr>
                <w:noProof/>
                <w:webHidden/>
              </w:rPr>
              <w:fldChar w:fldCharType="end"/>
            </w:r>
          </w:hyperlink>
        </w:p>
        <w:p w14:paraId="7A35377D" w14:textId="7C48D922"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6001" w:history="1">
            <w:r w:rsidRPr="00103652">
              <w:rPr>
                <w:rStyle w:val="Lienhypertexte"/>
                <w:noProof/>
              </w:rPr>
              <w:t>6.17</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Bordereau des prix</w:t>
            </w:r>
            <w:r>
              <w:rPr>
                <w:noProof/>
                <w:webHidden/>
              </w:rPr>
              <w:tab/>
            </w:r>
            <w:r>
              <w:rPr>
                <w:noProof/>
                <w:webHidden/>
              </w:rPr>
              <w:fldChar w:fldCharType="begin"/>
            </w:r>
            <w:r>
              <w:rPr>
                <w:noProof/>
                <w:webHidden/>
              </w:rPr>
              <w:instrText xml:space="preserve"> PAGEREF _Toc191396001 \h </w:instrText>
            </w:r>
            <w:r>
              <w:rPr>
                <w:noProof/>
                <w:webHidden/>
              </w:rPr>
            </w:r>
            <w:r>
              <w:rPr>
                <w:noProof/>
                <w:webHidden/>
              </w:rPr>
              <w:fldChar w:fldCharType="separate"/>
            </w:r>
            <w:r w:rsidR="004825EF">
              <w:rPr>
                <w:noProof/>
                <w:webHidden/>
              </w:rPr>
              <w:t>37</w:t>
            </w:r>
            <w:r>
              <w:rPr>
                <w:noProof/>
                <w:webHidden/>
              </w:rPr>
              <w:fldChar w:fldCharType="end"/>
            </w:r>
          </w:hyperlink>
        </w:p>
        <w:p w14:paraId="669E9D6F" w14:textId="62B528E3"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6002" w:history="1">
            <w:r w:rsidRPr="00103652">
              <w:rPr>
                <w:rStyle w:val="Lienhypertexte"/>
                <w:noProof/>
              </w:rPr>
              <w:t>6.18</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Modèle de preuve de constitution de cautionnement</w:t>
            </w:r>
            <w:r>
              <w:rPr>
                <w:noProof/>
                <w:webHidden/>
              </w:rPr>
              <w:tab/>
            </w:r>
            <w:r>
              <w:rPr>
                <w:noProof/>
                <w:webHidden/>
              </w:rPr>
              <w:fldChar w:fldCharType="begin"/>
            </w:r>
            <w:r>
              <w:rPr>
                <w:noProof/>
                <w:webHidden/>
              </w:rPr>
              <w:instrText xml:space="preserve"> PAGEREF _Toc191396002 \h </w:instrText>
            </w:r>
            <w:r>
              <w:rPr>
                <w:noProof/>
                <w:webHidden/>
              </w:rPr>
            </w:r>
            <w:r>
              <w:rPr>
                <w:noProof/>
                <w:webHidden/>
              </w:rPr>
              <w:fldChar w:fldCharType="separate"/>
            </w:r>
            <w:r w:rsidR="004825EF">
              <w:rPr>
                <w:noProof/>
                <w:webHidden/>
              </w:rPr>
              <w:t>38</w:t>
            </w:r>
            <w:r>
              <w:rPr>
                <w:noProof/>
                <w:webHidden/>
              </w:rPr>
              <w:fldChar w:fldCharType="end"/>
            </w:r>
          </w:hyperlink>
        </w:p>
        <w:p w14:paraId="6E0AA23C" w14:textId="0B5DFBE5" w:rsidR="00BE6B5B" w:rsidRDefault="00BE6B5B">
          <w:pPr>
            <w:pStyle w:val="TM2"/>
            <w:tabs>
              <w:tab w:val="left" w:pos="960"/>
              <w:tab w:val="right" w:leader="dot" w:pos="8494"/>
            </w:tabs>
            <w:rPr>
              <w:rFonts w:asciiTheme="minorHAnsi" w:eastAsiaTheme="minorEastAsia" w:hAnsiTheme="minorHAnsi"/>
              <w:noProof/>
              <w:color w:val="auto"/>
              <w:kern w:val="2"/>
              <w:sz w:val="24"/>
              <w:szCs w:val="24"/>
              <w:lang w:val="fr-SN" w:eastAsia="fr-SN"/>
              <w14:ligatures w14:val="standardContextual"/>
            </w:rPr>
          </w:pPr>
          <w:hyperlink w:anchor="_Toc191396003" w:history="1">
            <w:r w:rsidRPr="00103652">
              <w:rPr>
                <w:rStyle w:val="Lienhypertexte"/>
                <w:noProof/>
              </w:rPr>
              <w:t>6.19</w:t>
            </w:r>
            <w:r>
              <w:rPr>
                <w:rFonts w:asciiTheme="minorHAnsi" w:eastAsiaTheme="minorEastAsia" w:hAnsiTheme="minorHAnsi"/>
                <w:noProof/>
                <w:color w:val="auto"/>
                <w:kern w:val="2"/>
                <w:sz w:val="24"/>
                <w:szCs w:val="24"/>
                <w:lang w:val="fr-SN" w:eastAsia="fr-SN"/>
                <w14:ligatures w14:val="standardContextual"/>
              </w:rPr>
              <w:tab/>
            </w:r>
            <w:r w:rsidRPr="00103652">
              <w:rPr>
                <w:rStyle w:val="Lienhypertexte"/>
                <w:noProof/>
              </w:rPr>
              <w:t>Modèle de garantie de préfinancement</w:t>
            </w:r>
            <w:r>
              <w:rPr>
                <w:noProof/>
                <w:webHidden/>
              </w:rPr>
              <w:tab/>
            </w:r>
            <w:r>
              <w:rPr>
                <w:noProof/>
                <w:webHidden/>
              </w:rPr>
              <w:fldChar w:fldCharType="begin"/>
            </w:r>
            <w:r>
              <w:rPr>
                <w:noProof/>
                <w:webHidden/>
              </w:rPr>
              <w:instrText xml:space="preserve"> PAGEREF _Toc191396003 \h </w:instrText>
            </w:r>
            <w:r>
              <w:rPr>
                <w:noProof/>
                <w:webHidden/>
              </w:rPr>
            </w:r>
            <w:r>
              <w:rPr>
                <w:noProof/>
                <w:webHidden/>
              </w:rPr>
              <w:fldChar w:fldCharType="separate"/>
            </w:r>
            <w:r w:rsidR="004825EF">
              <w:rPr>
                <w:noProof/>
                <w:webHidden/>
              </w:rPr>
              <w:t>39</w:t>
            </w:r>
            <w:r>
              <w:rPr>
                <w:noProof/>
                <w:webHidden/>
              </w:rPr>
              <w:fldChar w:fldCharType="end"/>
            </w:r>
          </w:hyperlink>
        </w:p>
        <w:p w14:paraId="712423F9" w14:textId="28FEBBC1" w:rsidR="00C45EFE" w:rsidRPr="001C0768" w:rsidRDefault="003C2059">
          <w:r w:rsidRPr="001C0768">
            <w:rPr>
              <w:rFonts w:ascii="Calibri" w:hAnsi="Calibri"/>
            </w:rPr>
            <w:fldChar w:fldCharType="end"/>
          </w:r>
        </w:p>
      </w:sdtContent>
    </w:sdt>
    <w:p w14:paraId="1284F947" w14:textId="77777777" w:rsidR="00251977" w:rsidRPr="001C0768" w:rsidRDefault="00251977">
      <w:pPr>
        <w:spacing w:line="259" w:lineRule="auto"/>
        <w:rPr>
          <w:rFonts w:asciiTheme="minorHAnsi" w:hAnsiTheme="minorHAnsi" w:cstheme="minorHAnsi"/>
          <w:b/>
          <w:color w:val="FFFFFF" w:themeColor="background1"/>
          <w:sz w:val="32"/>
          <w:szCs w:val="32"/>
        </w:rPr>
      </w:pPr>
      <w:r w:rsidRPr="001C0768">
        <w:br w:type="page"/>
      </w:r>
    </w:p>
    <w:p w14:paraId="125BC8FA" w14:textId="77777777" w:rsidR="002B7D5A" w:rsidRPr="001C0768" w:rsidRDefault="001F796C" w:rsidP="00413425">
      <w:pPr>
        <w:pStyle w:val="Titre1"/>
      </w:pPr>
      <w:bookmarkStart w:id="0" w:name="_Toc191395917"/>
      <w:r w:rsidRPr="001C0768">
        <w:lastRenderedPageBreak/>
        <w:t>Généralités</w:t>
      </w:r>
      <w:bookmarkEnd w:id="0"/>
    </w:p>
    <w:p w14:paraId="6639CA6D" w14:textId="77777777" w:rsidR="002B7D5A" w:rsidRPr="001C0768" w:rsidRDefault="001F796C" w:rsidP="001F796C">
      <w:pPr>
        <w:pStyle w:val="Titre2"/>
      </w:pPr>
      <w:bookmarkStart w:id="1" w:name="_Toc191395918"/>
      <w:r w:rsidRPr="001C0768">
        <w:t>Dérogations aux Règles Générales d’Exécution</w:t>
      </w:r>
      <w:bookmarkEnd w:id="1"/>
    </w:p>
    <w:p w14:paraId="5217ACDC" w14:textId="77777777" w:rsidR="001F796C" w:rsidRPr="001C0768" w:rsidRDefault="001F796C" w:rsidP="001F796C">
      <w:pPr>
        <w:jc w:val="both"/>
      </w:pPr>
      <w:r w:rsidRPr="001C0768">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714F5806" w14:textId="37DB93E2" w:rsidR="001F796C" w:rsidRPr="001C0768" w:rsidRDefault="001F796C" w:rsidP="001F796C">
      <w:pPr>
        <w:jc w:val="both"/>
      </w:pPr>
      <w:r w:rsidRPr="001C0768">
        <w:t xml:space="preserve">Dans le présent </w:t>
      </w:r>
      <w:r w:rsidR="006B2C96" w:rsidRPr="001C0768">
        <w:t>cahier spécial des charges</w:t>
      </w:r>
      <w:r w:rsidRPr="001C0768">
        <w:t xml:space="preserve">, il est dérogé aux articles 25-33 des Règles Générales d’Exécution (voir </w:t>
      </w:r>
      <w:r w:rsidR="00C263EB" w:rsidRPr="001C0768">
        <w:t xml:space="preserve">point </w:t>
      </w:r>
      <w:r w:rsidR="0079118D" w:rsidRPr="001C0768">
        <w:fldChar w:fldCharType="begin"/>
      </w:r>
      <w:r w:rsidR="0079118D" w:rsidRPr="001C0768">
        <w:instrText xml:space="preserve"> REF _Ref18047167 \r \h  \* MERGEFORMAT </w:instrText>
      </w:r>
      <w:r w:rsidR="0079118D" w:rsidRPr="001C0768">
        <w:fldChar w:fldCharType="separate"/>
      </w:r>
      <w:r w:rsidR="004825EF">
        <w:t>4.8</w:t>
      </w:r>
      <w:r w:rsidR="0079118D" w:rsidRPr="001C0768">
        <w:fldChar w:fldCharType="end"/>
      </w:r>
      <w:r w:rsidR="0079118D" w:rsidRPr="001C0768">
        <w:t xml:space="preserve"> « </w:t>
      </w:r>
      <w:r w:rsidR="0079118D" w:rsidRPr="001C0768">
        <w:fldChar w:fldCharType="begin"/>
      </w:r>
      <w:r w:rsidR="0079118D" w:rsidRPr="001C0768">
        <w:instrText xml:space="preserve"> REF _Ref18047167 \h  \* MERGEFORMAT </w:instrText>
      </w:r>
      <w:r w:rsidR="0079118D" w:rsidRPr="001C0768">
        <w:fldChar w:fldCharType="separate"/>
      </w:r>
      <w:r w:rsidR="004825EF" w:rsidRPr="001C0768">
        <w:t>Cautionnement (Art. 25-33)</w:t>
      </w:r>
      <w:r w:rsidR="0079118D" w:rsidRPr="001C0768">
        <w:fldChar w:fldCharType="end"/>
      </w:r>
      <w:r w:rsidRPr="001C0768">
        <w:t> »)</w:t>
      </w:r>
      <w:r w:rsidR="00DC5424" w:rsidRPr="001C0768">
        <w:t xml:space="preserve"> afin de faciliter l’accès au marché aux opérateurs locaux.</w:t>
      </w:r>
    </w:p>
    <w:p w14:paraId="010CE410" w14:textId="77777777" w:rsidR="00C50750" w:rsidRPr="001C0768" w:rsidRDefault="0060762A" w:rsidP="0060762A">
      <w:pPr>
        <w:pStyle w:val="Titre2"/>
      </w:pPr>
      <w:bookmarkStart w:id="2" w:name="_Ref18054875"/>
      <w:bookmarkStart w:id="3" w:name="_Ref18054878"/>
      <w:bookmarkStart w:id="4" w:name="_Toc191395919"/>
      <w:r w:rsidRPr="001C0768">
        <w:t>Pouvoir adjudicateur</w:t>
      </w:r>
      <w:bookmarkEnd w:id="2"/>
      <w:bookmarkEnd w:id="3"/>
      <w:bookmarkEnd w:id="4"/>
    </w:p>
    <w:p w14:paraId="6695EB57" w14:textId="77777777" w:rsidR="0060762A" w:rsidRPr="001C0768" w:rsidRDefault="0060762A" w:rsidP="0060762A">
      <w:pPr>
        <w:jc w:val="both"/>
      </w:pPr>
      <w:r w:rsidRPr="001C0768">
        <w:t>Le pouvoir adjudicateur du présent marché public est Enabel, Agence belge de développement, société anonyme de droit public à finalité sociale, ayant son siège social à 147, rue Haute, 1000 Bruxelles (numéro d’entreprise 0264.814.354, RPM Bruxelles).</w:t>
      </w:r>
    </w:p>
    <w:p w14:paraId="207244EC" w14:textId="77777777" w:rsidR="0060762A" w:rsidRPr="001C0768" w:rsidRDefault="0060762A" w:rsidP="0060762A">
      <w:pPr>
        <w:jc w:val="both"/>
      </w:pPr>
      <w:r w:rsidRPr="001C0768">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40306B49" w14:textId="7808FAF8" w:rsidR="005F5D27" w:rsidRPr="001C0768" w:rsidRDefault="005F5D27" w:rsidP="005F5D27">
      <w:pPr>
        <w:jc w:val="both"/>
      </w:pPr>
      <w:r w:rsidRPr="001C0768">
        <w:t>Pour ce marché, Enabel est valablement représentée par M</w:t>
      </w:r>
      <w:r w:rsidR="00475CA8" w:rsidRPr="001C0768">
        <w:t>. Abou Fassi-Fihri</w:t>
      </w:r>
      <w:r w:rsidRPr="001C0768">
        <w:t xml:space="preserve">, </w:t>
      </w:r>
      <w:r w:rsidR="00337F30" w:rsidRPr="001C0768">
        <w:t>Direct</w:t>
      </w:r>
      <w:r w:rsidR="00475CA8" w:rsidRPr="001C0768">
        <w:t>eur</w:t>
      </w:r>
      <w:r w:rsidR="00337F30" w:rsidRPr="001C0768">
        <w:t xml:space="preserve"> pays,</w:t>
      </w:r>
      <w:r w:rsidRPr="001C0768">
        <w:t xml:space="preserve"> Enabel au Sénégal.</w:t>
      </w:r>
    </w:p>
    <w:p w14:paraId="307254FD" w14:textId="77777777" w:rsidR="00C50750" w:rsidRPr="001C0768" w:rsidRDefault="00201904" w:rsidP="0060762A">
      <w:pPr>
        <w:pStyle w:val="Titre2"/>
      </w:pPr>
      <w:bookmarkStart w:id="5" w:name="_Toc191395920"/>
      <w:r w:rsidRPr="001C0768">
        <w:t>Cadre in</w:t>
      </w:r>
      <w:r w:rsidR="003A4F31" w:rsidRPr="001C0768">
        <w:t>s</w:t>
      </w:r>
      <w:r w:rsidR="0060762A" w:rsidRPr="001C0768">
        <w:t xml:space="preserve">titutionnel </w:t>
      </w:r>
      <w:r w:rsidR="003A4F31" w:rsidRPr="001C0768">
        <w:t>d’</w:t>
      </w:r>
      <w:r w:rsidR="0060762A" w:rsidRPr="001C0768">
        <w:t>Enabel</w:t>
      </w:r>
      <w:bookmarkEnd w:id="5"/>
    </w:p>
    <w:p w14:paraId="2D3337CA" w14:textId="77777777" w:rsidR="00201904" w:rsidRPr="001C0768" w:rsidRDefault="00201904" w:rsidP="00201904">
      <w:pPr>
        <w:jc w:val="both"/>
      </w:pPr>
      <w:r w:rsidRPr="001C0768">
        <w:t>Le cadre de référence général dans lequel travaille Enabel est :</w:t>
      </w:r>
    </w:p>
    <w:p w14:paraId="20F01DF8" w14:textId="77777777" w:rsidR="00201904" w:rsidRPr="001C0768" w:rsidRDefault="00201904" w:rsidP="5F981422">
      <w:pPr>
        <w:pStyle w:val="Paragraphedeliste"/>
        <w:numPr>
          <w:ilvl w:val="0"/>
          <w:numId w:val="3"/>
        </w:numPr>
        <w:ind w:left="284" w:hanging="284"/>
        <w:contextualSpacing w:val="0"/>
        <w:jc w:val="both"/>
      </w:pPr>
      <w:r w:rsidRPr="001C0768">
        <w:t xml:space="preserve">La </w:t>
      </w:r>
      <w:r w:rsidR="003A4F31" w:rsidRPr="001C0768">
        <w:t>L</w:t>
      </w:r>
      <w:r w:rsidRPr="001C0768">
        <w:t>oi belge du 19 mars 2013 relative à la Coopération au Développement</w:t>
      </w:r>
      <w:r w:rsidR="003A4F31" w:rsidRPr="001C0768">
        <w:rPr>
          <w:vertAlign w:val="superscript"/>
        </w:rPr>
        <w:footnoteReference w:id="2"/>
      </w:r>
      <w:r w:rsidRPr="001C0768">
        <w:t> ;</w:t>
      </w:r>
    </w:p>
    <w:p w14:paraId="36BA87EA" w14:textId="77777777" w:rsidR="00201904" w:rsidRPr="001C0768" w:rsidRDefault="00201904" w:rsidP="5F981422">
      <w:pPr>
        <w:pStyle w:val="Paragraphedeliste"/>
        <w:numPr>
          <w:ilvl w:val="0"/>
          <w:numId w:val="3"/>
        </w:numPr>
        <w:ind w:left="284" w:hanging="284"/>
        <w:contextualSpacing w:val="0"/>
        <w:jc w:val="both"/>
      </w:pPr>
      <w:r w:rsidRPr="001C0768">
        <w:t>La Loi belge du 21 décembre 1998 portant création de la « Coopération Technique Belge » sous la forme d’une société de droit public</w:t>
      </w:r>
      <w:r w:rsidR="003A4F31" w:rsidRPr="001C0768">
        <w:rPr>
          <w:vertAlign w:val="superscript"/>
        </w:rPr>
        <w:footnoteReference w:id="3"/>
      </w:r>
      <w:r w:rsidRPr="001C0768">
        <w:t> ;</w:t>
      </w:r>
    </w:p>
    <w:p w14:paraId="1A2D0EDE" w14:textId="5066B184" w:rsidR="001C5CE4" w:rsidRPr="001C0768" w:rsidRDefault="001C5CE4" w:rsidP="001C5CE4">
      <w:pPr>
        <w:pStyle w:val="Paragraphedeliste"/>
        <w:numPr>
          <w:ilvl w:val="0"/>
          <w:numId w:val="3"/>
        </w:numPr>
        <w:ind w:left="284" w:hanging="284"/>
        <w:contextualSpacing w:val="0"/>
        <w:jc w:val="both"/>
      </w:pPr>
      <w:r w:rsidRPr="001C0768">
        <w:t xml:space="preserve">La Loi du 23 novembre 2017 portant modification du nom de la Coopération Technique Belge et définition des missions et du fonctionnement d’Enabel, Agence belge de </w:t>
      </w:r>
      <w:r w:rsidR="00D36CC8" w:rsidRPr="001C0768">
        <w:t>d</w:t>
      </w:r>
      <w:r w:rsidRPr="001C0768">
        <w:t>éveloppement, publiée au Moniteur belge du 11 décembre 2017.</w:t>
      </w:r>
    </w:p>
    <w:p w14:paraId="7D3CF0D9" w14:textId="77777777" w:rsidR="00201904" w:rsidRPr="001C0768" w:rsidRDefault="00201904" w:rsidP="00201904">
      <w:pPr>
        <w:jc w:val="both"/>
      </w:pPr>
      <w:r w:rsidRPr="001C0768">
        <w:t>Les développements suivants constituent eux aussi un fil rouge dans le travail d’Enabel. Citons, à titre de principaux exemples :</w:t>
      </w:r>
    </w:p>
    <w:p w14:paraId="7962DDA8" w14:textId="77777777" w:rsidR="00D36CC8" w:rsidRPr="001C0768" w:rsidRDefault="00D36CC8" w:rsidP="00D36CC8">
      <w:pPr>
        <w:pStyle w:val="Paragraphedeliste"/>
        <w:numPr>
          <w:ilvl w:val="0"/>
          <w:numId w:val="3"/>
        </w:numPr>
        <w:ind w:left="284" w:hanging="284"/>
        <w:contextualSpacing w:val="0"/>
        <w:jc w:val="both"/>
      </w:pPr>
      <w:r w:rsidRPr="001C0768">
        <w:t>Sur le plan de la coopération internationale : les Objectifs de Développement Durable des Nations unies, la Déclaration de Paris sur l’harmonisation et l’alignement de l’aide ;</w:t>
      </w:r>
    </w:p>
    <w:p w14:paraId="1E9D292C" w14:textId="77777777" w:rsidR="00201904" w:rsidRPr="001C0768" w:rsidRDefault="003A4F31" w:rsidP="00201904">
      <w:pPr>
        <w:pStyle w:val="Paragraphedeliste"/>
        <w:numPr>
          <w:ilvl w:val="0"/>
          <w:numId w:val="3"/>
        </w:numPr>
        <w:ind w:left="284" w:hanging="284"/>
        <w:contextualSpacing w:val="0"/>
        <w:jc w:val="both"/>
      </w:pPr>
      <w:r w:rsidRPr="001C0768">
        <w:t>S</w:t>
      </w:r>
      <w:r w:rsidR="00201904" w:rsidRPr="001C0768">
        <w:t>ur le plan de la lutte contre la corruption</w:t>
      </w:r>
      <w:r w:rsidR="00214DE1" w:rsidRPr="001C0768">
        <w:t> </w:t>
      </w:r>
      <w:r w:rsidR="00201904" w:rsidRPr="001C0768">
        <w:t>: la loi du 8 mai 2007 portant assentiment à la Convention des Nations unies contre la corruption, fait</w:t>
      </w:r>
      <w:r w:rsidRPr="001C0768">
        <w:t>e à New York le 31 octobre 2003</w:t>
      </w:r>
      <w:r w:rsidR="00214DE1" w:rsidRPr="001C0768">
        <w:rPr>
          <w:rStyle w:val="Appelnotedebasdep"/>
        </w:rPr>
        <w:footnoteReference w:id="4"/>
      </w:r>
      <w:r w:rsidR="00201904" w:rsidRPr="001C0768">
        <w:t>, ainsi que la loi du 10 février 1999 relative à la répression de la corruption transposant la Convention relative à la lutte contre la corruption de fonctionnaires étrangers dans des transaction</w:t>
      </w:r>
      <w:r w:rsidRPr="001C0768">
        <w:t>s commerciales internationales ;</w:t>
      </w:r>
    </w:p>
    <w:p w14:paraId="0E414F69" w14:textId="7CF0709B" w:rsidR="00201904" w:rsidRPr="001C0768" w:rsidRDefault="003A4F31" w:rsidP="00201904">
      <w:pPr>
        <w:pStyle w:val="Paragraphedeliste"/>
        <w:numPr>
          <w:ilvl w:val="0"/>
          <w:numId w:val="3"/>
        </w:numPr>
        <w:ind w:left="284" w:hanging="284"/>
        <w:contextualSpacing w:val="0"/>
        <w:jc w:val="both"/>
      </w:pPr>
      <w:r w:rsidRPr="001C0768">
        <w:lastRenderedPageBreak/>
        <w:t>S</w:t>
      </w:r>
      <w:r w:rsidR="00201904" w:rsidRPr="001C0768">
        <w:t>ur le plan du respect des droits humains</w:t>
      </w:r>
      <w:r w:rsidRPr="001C0768">
        <w:t> </w:t>
      </w:r>
      <w:r w:rsidR="00201904" w:rsidRPr="001C0768">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1C0768">
        <w:t>rmes de ce travail (C. n° 182) ;</w:t>
      </w:r>
    </w:p>
    <w:p w14:paraId="7A901B20" w14:textId="77777777" w:rsidR="00201904" w:rsidRPr="001C0768" w:rsidRDefault="003A4F31" w:rsidP="00201904">
      <w:pPr>
        <w:pStyle w:val="Paragraphedeliste"/>
        <w:numPr>
          <w:ilvl w:val="0"/>
          <w:numId w:val="3"/>
        </w:numPr>
        <w:ind w:left="284" w:hanging="284"/>
        <w:contextualSpacing w:val="0"/>
        <w:jc w:val="both"/>
      </w:pPr>
      <w:r w:rsidRPr="001C0768">
        <w:t>S</w:t>
      </w:r>
      <w:r w:rsidR="00201904" w:rsidRPr="001C0768">
        <w:t>ur le plan</w:t>
      </w:r>
      <w:r w:rsidRPr="001C0768">
        <w:t xml:space="preserve"> du respect de l’environnement :</w:t>
      </w:r>
      <w:r w:rsidR="00201904" w:rsidRPr="001C0768">
        <w:t xml:space="preserve"> La Convention-cadre sur les changements climatiques de Paris, le do</w:t>
      </w:r>
      <w:r w:rsidRPr="001C0768">
        <w:t>uze décembre deux mille quinze ;</w:t>
      </w:r>
    </w:p>
    <w:p w14:paraId="056D8C5F" w14:textId="2BFA4A4B" w:rsidR="00201904" w:rsidRPr="001C0768" w:rsidRDefault="003A4F31" w:rsidP="00201904">
      <w:pPr>
        <w:pStyle w:val="Paragraphedeliste"/>
        <w:numPr>
          <w:ilvl w:val="0"/>
          <w:numId w:val="3"/>
        </w:numPr>
        <w:ind w:left="284" w:hanging="284"/>
        <w:contextualSpacing w:val="0"/>
        <w:jc w:val="both"/>
      </w:pPr>
      <w:r w:rsidRPr="001C0768">
        <w:t>Le</w:t>
      </w:r>
      <w:r w:rsidR="00201904" w:rsidRPr="001C0768">
        <w:t xml:space="preserve"> premier contrat de gestion entre Enabel et l’Etat fédéral belge (approuvé par </w:t>
      </w:r>
      <w:r w:rsidR="00214DE1" w:rsidRPr="001C0768">
        <w:t>l’</w:t>
      </w:r>
      <w:r w:rsidR="00201904" w:rsidRPr="001C0768">
        <w:t>A</w:t>
      </w:r>
      <w:r w:rsidR="00214DE1" w:rsidRPr="001C0768">
        <w:t xml:space="preserve">rrêté </w:t>
      </w:r>
      <w:r w:rsidR="00201904" w:rsidRPr="001C0768">
        <w:t>R</w:t>
      </w:r>
      <w:r w:rsidR="00214DE1" w:rsidRPr="001C0768">
        <w:t>oyal</w:t>
      </w:r>
      <w:r w:rsidR="00201904" w:rsidRPr="001C0768">
        <w:t xml:space="preserve"> du 17</w:t>
      </w:r>
      <w:r w:rsidR="00214DE1" w:rsidRPr="001C0768">
        <w:t xml:space="preserve"> décembre </w:t>
      </w:r>
      <w:r w:rsidR="00201904" w:rsidRPr="001C0768">
        <w:t>2017, M</w:t>
      </w:r>
      <w:r w:rsidR="009E40D6" w:rsidRPr="001C0768">
        <w:t>.</w:t>
      </w:r>
      <w:r w:rsidR="00201904" w:rsidRPr="001C0768">
        <w:t>B</w:t>
      </w:r>
      <w:r w:rsidR="009E40D6" w:rsidRPr="001C0768">
        <w:t>.</w:t>
      </w:r>
      <w:r w:rsidR="00201904" w:rsidRPr="001C0768">
        <w:t xml:space="preserve"> 22</w:t>
      </w:r>
      <w:r w:rsidR="00214DE1" w:rsidRPr="001C0768">
        <w:t xml:space="preserve"> décembre </w:t>
      </w:r>
      <w:r w:rsidR="00201904" w:rsidRPr="001C0768">
        <w:t>2017) qui arrête les règles et les conditions spéciales relatives à l’exercice des tâches de service public par Enabel pour le compte de l’Etat belge</w:t>
      </w:r>
      <w:r w:rsidR="007F7671" w:rsidRPr="001C0768">
        <w:t> ;</w:t>
      </w:r>
    </w:p>
    <w:p w14:paraId="3C00EAB3" w14:textId="0A38AB80" w:rsidR="007F7671" w:rsidRPr="001C0768" w:rsidRDefault="007F7671" w:rsidP="00201904">
      <w:pPr>
        <w:pStyle w:val="Paragraphedeliste"/>
        <w:numPr>
          <w:ilvl w:val="0"/>
          <w:numId w:val="3"/>
        </w:numPr>
        <w:ind w:left="284" w:hanging="284"/>
        <w:contextualSpacing w:val="0"/>
        <w:jc w:val="both"/>
      </w:pPr>
      <w:r w:rsidRPr="001C0768">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1C0768" w:rsidRDefault="003A4F31" w:rsidP="003A4F31">
      <w:pPr>
        <w:pStyle w:val="Titre2"/>
      </w:pPr>
      <w:bookmarkStart w:id="6" w:name="_Toc191395921"/>
      <w:r w:rsidRPr="001C0768">
        <w:t>Règles régissant le marché</w:t>
      </w:r>
      <w:bookmarkEnd w:id="6"/>
    </w:p>
    <w:p w14:paraId="094D8C2D" w14:textId="77777777" w:rsidR="003A4F31" w:rsidRPr="001C0768" w:rsidRDefault="003A4F31" w:rsidP="003A4F31">
      <w:pPr>
        <w:jc w:val="both"/>
      </w:pPr>
      <w:r w:rsidRPr="001C0768">
        <w:t>Le marché public est régi par le droit belge, notamment :</w:t>
      </w:r>
    </w:p>
    <w:p w14:paraId="7F073E62" w14:textId="77777777" w:rsidR="003A4F31" w:rsidRPr="001C0768" w:rsidRDefault="003A4F31" w:rsidP="5F981422">
      <w:pPr>
        <w:pStyle w:val="Paragraphedeliste"/>
        <w:numPr>
          <w:ilvl w:val="0"/>
          <w:numId w:val="3"/>
        </w:numPr>
        <w:ind w:left="284" w:hanging="284"/>
        <w:contextualSpacing w:val="0"/>
        <w:jc w:val="both"/>
      </w:pPr>
      <w:r w:rsidRPr="001C0768">
        <w:t>La Loi du 17 juin 2016 relative aux marchés publics</w:t>
      </w:r>
      <w:r w:rsidR="009E40D6" w:rsidRPr="001C0768">
        <w:rPr>
          <w:rStyle w:val="Appelnotedebasdep"/>
        </w:rPr>
        <w:footnoteReference w:id="5"/>
      </w:r>
      <w:r w:rsidRPr="001C0768">
        <w:t> ;</w:t>
      </w:r>
    </w:p>
    <w:p w14:paraId="53F143F7" w14:textId="77777777" w:rsidR="003A4F31" w:rsidRPr="001C0768" w:rsidRDefault="003A4F31" w:rsidP="5F981422">
      <w:pPr>
        <w:pStyle w:val="Paragraphedeliste"/>
        <w:numPr>
          <w:ilvl w:val="0"/>
          <w:numId w:val="3"/>
        </w:numPr>
        <w:ind w:left="284" w:hanging="284"/>
        <w:contextualSpacing w:val="0"/>
        <w:jc w:val="both"/>
      </w:pPr>
      <w:r w:rsidRPr="001C0768">
        <w:t>La Loi du 17 juin 2013 relative à la motivation, à l’information et aux voies de recours en matière de marchés publics et de certains marchés de travaux, de fournitures et de services</w:t>
      </w:r>
      <w:r w:rsidR="009E40D6" w:rsidRPr="001C0768">
        <w:rPr>
          <w:rStyle w:val="Appelnotedebasdep"/>
        </w:rPr>
        <w:footnoteReference w:id="6"/>
      </w:r>
      <w:r w:rsidRPr="001C0768">
        <w:t> ;</w:t>
      </w:r>
    </w:p>
    <w:p w14:paraId="69C93910" w14:textId="77777777" w:rsidR="003A4F31" w:rsidRPr="001C0768" w:rsidRDefault="003A4F31" w:rsidP="5F981422">
      <w:pPr>
        <w:pStyle w:val="Paragraphedeliste"/>
        <w:numPr>
          <w:ilvl w:val="0"/>
          <w:numId w:val="3"/>
        </w:numPr>
        <w:ind w:left="284" w:hanging="284"/>
        <w:contextualSpacing w:val="0"/>
        <w:jc w:val="both"/>
      </w:pPr>
      <w:r w:rsidRPr="001C0768">
        <w:t>L’A.R. du 18 avril 2017 relatif à la passation des marchés publics dans les secteurs classiques</w:t>
      </w:r>
      <w:r w:rsidR="009E40D6" w:rsidRPr="001C0768">
        <w:rPr>
          <w:rStyle w:val="Appelnotedebasdep"/>
        </w:rPr>
        <w:footnoteReference w:id="7"/>
      </w:r>
      <w:r w:rsidRPr="001C0768">
        <w:t> ;</w:t>
      </w:r>
    </w:p>
    <w:p w14:paraId="679F0EF3" w14:textId="77777777" w:rsidR="003A4F31" w:rsidRPr="001C0768" w:rsidRDefault="003A4F31" w:rsidP="5F981422">
      <w:pPr>
        <w:pStyle w:val="Paragraphedeliste"/>
        <w:numPr>
          <w:ilvl w:val="0"/>
          <w:numId w:val="3"/>
        </w:numPr>
        <w:ind w:left="284" w:hanging="284"/>
        <w:contextualSpacing w:val="0"/>
        <w:jc w:val="both"/>
      </w:pPr>
      <w:r w:rsidRPr="001C0768">
        <w:t>L’A.R. du 14 janvier 2013 établissant les règles générales d’exécution des marchés publics et des concessions de travaux publics</w:t>
      </w:r>
      <w:r w:rsidR="009E40D6" w:rsidRPr="001C0768">
        <w:rPr>
          <w:rStyle w:val="Appelnotedebasdep"/>
        </w:rPr>
        <w:footnoteReference w:id="8"/>
      </w:r>
      <w:r w:rsidRPr="001C0768">
        <w:t> ;</w:t>
      </w:r>
    </w:p>
    <w:p w14:paraId="5C0D6EF2" w14:textId="5A637BBF" w:rsidR="003A4F31" w:rsidRPr="001C0768" w:rsidRDefault="003A4F31" w:rsidP="003A4F31">
      <w:pPr>
        <w:pStyle w:val="Paragraphedeliste"/>
        <w:numPr>
          <w:ilvl w:val="0"/>
          <w:numId w:val="3"/>
        </w:numPr>
        <w:ind w:left="284" w:hanging="284"/>
        <w:contextualSpacing w:val="0"/>
        <w:jc w:val="both"/>
      </w:pPr>
      <w:r w:rsidRPr="001C0768">
        <w:t>Les Circulaires du Premier Ministre en matière de marchés publics</w:t>
      </w:r>
      <w:r w:rsidR="00B8494A" w:rsidRPr="001C0768">
        <w:t> ;</w:t>
      </w:r>
    </w:p>
    <w:p w14:paraId="526B4F32" w14:textId="77777777" w:rsidR="00B8494A" w:rsidRPr="001C0768" w:rsidRDefault="00B8494A" w:rsidP="00B8494A">
      <w:pPr>
        <w:pStyle w:val="Paragraphedeliste"/>
        <w:numPr>
          <w:ilvl w:val="0"/>
          <w:numId w:val="3"/>
        </w:numPr>
        <w:ind w:left="284" w:hanging="284"/>
        <w:contextualSpacing w:val="0"/>
        <w:jc w:val="both"/>
      </w:pPr>
      <w:r w:rsidRPr="001C0768">
        <w:t>La Politique de Enabel concernant l’exploitation et les abus sexuels – juin 2019 ;</w:t>
      </w:r>
    </w:p>
    <w:p w14:paraId="79CA0F1F" w14:textId="77777777" w:rsidR="00B8494A" w:rsidRPr="001C0768" w:rsidRDefault="00B8494A" w:rsidP="00B8494A">
      <w:pPr>
        <w:pStyle w:val="Paragraphedeliste"/>
        <w:numPr>
          <w:ilvl w:val="0"/>
          <w:numId w:val="3"/>
        </w:numPr>
        <w:ind w:left="284" w:hanging="284"/>
        <w:contextualSpacing w:val="0"/>
        <w:jc w:val="both"/>
      </w:pPr>
      <w:r w:rsidRPr="001C0768">
        <w:t>La Politique de Enabel concernant la maîtrise des risques de fraude et de corruption – juin 2019 ;</w:t>
      </w:r>
    </w:p>
    <w:p w14:paraId="57B30FEC" w14:textId="77777777" w:rsidR="00B8494A" w:rsidRPr="001C0768" w:rsidRDefault="00B8494A" w:rsidP="00B8494A">
      <w:pPr>
        <w:pStyle w:val="Paragraphedeliste"/>
        <w:numPr>
          <w:ilvl w:val="0"/>
          <w:numId w:val="3"/>
        </w:numPr>
        <w:ind w:left="284" w:hanging="284"/>
        <w:contextualSpacing w:val="0"/>
        <w:jc w:val="both"/>
      </w:pPr>
      <w:r w:rsidRPr="001C0768">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0B76ADB9" w14:textId="77777777" w:rsidR="00B8494A" w:rsidRPr="001C0768" w:rsidRDefault="00B8494A" w:rsidP="00B8494A">
      <w:pPr>
        <w:pStyle w:val="Paragraphedeliste"/>
        <w:numPr>
          <w:ilvl w:val="0"/>
          <w:numId w:val="3"/>
        </w:numPr>
        <w:ind w:left="284" w:hanging="284"/>
        <w:contextualSpacing w:val="0"/>
        <w:jc w:val="both"/>
      </w:pPr>
      <w:r w:rsidRPr="001C0768">
        <w:t>La Loi du 30 juillet 2018 relative à la protection des personnes physiques à l’égard des traitements de données à caractère personnel.</w:t>
      </w:r>
    </w:p>
    <w:p w14:paraId="358F3830" w14:textId="62F355A4" w:rsidR="00B8494A" w:rsidRPr="001C0768" w:rsidRDefault="00B8494A" w:rsidP="00B8494A">
      <w:pPr>
        <w:pStyle w:val="Paragraphedeliste"/>
        <w:numPr>
          <w:ilvl w:val="0"/>
          <w:numId w:val="3"/>
        </w:numPr>
        <w:ind w:left="284" w:hanging="284"/>
        <w:contextualSpacing w:val="0"/>
        <w:jc w:val="both"/>
      </w:pPr>
      <w:r w:rsidRPr="001C0768">
        <w:rPr>
          <w:rFonts w:eastAsia="Calibri"/>
        </w:rPr>
        <w:lastRenderedPageBreak/>
        <w:t xml:space="preserve">Toute la réglementation belge sur les marchés publics peut être consultée sur </w:t>
      </w:r>
      <w:r w:rsidRPr="001C0768">
        <w:rPr>
          <w:u w:val="single"/>
        </w:rPr>
        <w:t>www</w:t>
      </w:r>
      <w:r w:rsidRPr="001C0768">
        <w:rPr>
          <w:rFonts w:eastAsia="Calibri"/>
          <w:u w:val="single"/>
        </w:rPr>
        <w:t>.publicprocurement.be</w:t>
      </w:r>
      <w:r w:rsidRPr="001C0768">
        <w:rPr>
          <w:rFonts w:eastAsia="Calibri"/>
        </w:rPr>
        <w:t xml:space="preserve">, le code éthique et les politiques de Enabel mentionnées ci-dessus sur le site web de Enabel, ou </w:t>
      </w:r>
      <w:r w:rsidRPr="001C0768">
        <w:rPr>
          <w:rFonts w:eastAsia="Calibri"/>
          <w:u w:val="single"/>
        </w:rPr>
        <w:t>https://www.enabel.be/fr/content/lethique-enabel</w:t>
      </w:r>
      <w:r w:rsidRPr="001C0768">
        <w:rPr>
          <w:rFonts w:eastAsia="Calibri"/>
        </w:rPr>
        <w:t>.</w:t>
      </w:r>
    </w:p>
    <w:p w14:paraId="0A661E9F" w14:textId="77777777" w:rsidR="00C50750" w:rsidRPr="001C0768" w:rsidRDefault="00C50750" w:rsidP="00C50750">
      <w:pPr>
        <w:pStyle w:val="Titre2"/>
      </w:pPr>
      <w:bookmarkStart w:id="7" w:name="_Toc191395922"/>
      <w:r w:rsidRPr="001C0768">
        <w:t>D</w:t>
      </w:r>
      <w:r w:rsidR="00214DE1" w:rsidRPr="001C0768">
        <w:t>é</w:t>
      </w:r>
      <w:r w:rsidRPr="001C0768">
        <w:t>finitions</w:t>
      </w:r>
      <w:bookmarkEnd w:id="7"/>
    </w:p>
    <w:p w14:paraId="0AB17209" w14:textId="77777777" w:rsidR="009E40D6" w:rsidRPr="001C0768" w:rsidRDefault="009E40D6" w:rsidP="009E40D6">
      <w:pPr>
        <w:jc w:val="both"/>
      </w:pPr>
      <w:r w:rsidRPr="001C0768">
        <w:t>Dans le cadre de ce marché, il faut comprendre par :</w:t>
      </w:r>
    </w:p>
    <w:p w14:paraId="5470868E" w14:textId="77777777" w:rsidR="009E40D6" w:rsidRPr="001C0768" w:rsidRDefault="009E40D6" w:rsidP="009E40D6">
      <w:pPr>
        <w:pStyle w:val="Paragraphedeliste"/>
        <w:numPr>
          <w:ilvl w:val="0"/>
          <w:numId w:val="3"/>
        </w:numPr>
        <w:ind w:left="284" w:hanging="284"/>
        <w:contextualSpacing w:val="0"/>
        <w:jc w:val="both"/>
      </w:pPr>
      <w:r w:rsidRPr="001C0768">
        <w:rPr>
          <w:u w:val="single"/>
        </w:rPr>
        <w:t>Le soumissionnaire</w:t>
      </w:r>
      <w:r w:rsidRPr="001C0768">
        <w:t> : un opérateur économique qui présente une offre ;</w:t>
      </w:r>
    </w:p>
    <w:p w14:paraId="7BE6D3C4" w14:textId="7EE739D3" w:rsidR="009E40D6" w:rsidRPr="001C0768" w:rsidRDefault="009E40D6" w:rsidP="009E40D6">
      <w:pPr>
        <w:pStyle w:val="Paragraphedeliste"/>
        <w:numPr>
          <w:ilvl w:val="0"/>
          <w:numId w:val="3"/>
        </w:numPr>
        <w:ind w:left="284" w:hanging="284"/>
        <w:contextualSpacing w:val="0"/>
        <w:jc w:val="both"/>
      </w:pPr>
      <w:r w:rsidRPr="001C0768">
        <w:rPr>
          <w:u w:val="single"/>
        </w:rPr>
        <w:t>L’adjudicataire / l’entrepreneur</w:t>
      </w:r>
      <w:r w:rsidRPr="001C0768">
        <w:t> : le soumissionnaire à qui le marché est attribué ;</w:t>
      </w:r>
    </w:p>
    <w:p w14:paraId="615712C4" w14:textId="77726195" w:rsidR="009E40D6" w:rsidRPr="001C0768" w:rsidRDefault="009E40D6" w:rsidP="009E40D6">
      <w:pPr>
        <w:pStyle w:val="Paragraphedeliste"/>
        <w:numPr>
          <w:ilvl w:val="0"/>
          <w:numId w:val="3"/>
        </w:numPr>
        <w:ind w:left="284" w:hanging="284"/>
        <w:contextualSpacing w:val="0"/>
        <w:jc w:val="both"/>
      </w:pPr>
      <w:r w:rsidRPr="001C0768">
        <w:rPr>
          <w:u w:val="single"/>
        </w:rPr>
        <w:t>Le pouvoir adjudicateur ou l’adjudicateur</w:t>
      </w:r>
      <w:r w:rsidRPr="001C0768">
        <w:t xml:space="preserve"> : Enabel, représentée par le Représentant résident d’Enabel au </w:t>
      </w:r>
      <w:r w:rsidR="005F5D27" w:rsidRPr="001C0768">
        <w:t>Sénégal</w:t>
      </w:r>
      <w:r w:rsidRPr="001C0768">
        <w:t> ;</w:t>
      </w:r>
    </w:p>
    <w:p w14:paraId="6477E01D" w14:textId="77777777" w:rsidR="009E40D6" w:rsidRPr="001C0768" w:rsidRDefault="009E40D6" w:rsidP="009E40D6">
      <w:pPr>
        <w:pStyle w:val="Paragraphedeliste"/>
        <w:numPr>
          <w:ilvl w:val="0"/>
          <w:numId w:val="3"/>
        </w:numPr>
        <w:ind w:left="284" w:hanging="284"/>
        <w:contextualSpacing w:val="0"/>
        <w:jc w:val="both"/>
      </w:pPr>
      <w:r w:rsidRPr="001C0768">
        <w:rPr>
          <w:u w:val="single"/>
        </w:rPr>
        <w:t>L’offre</w:t>
      </w:r>
      <w:r w:rsidRPr="001C0768">
        <w:t> : l’engagement du soumissionnaire d’exécuter le marché aux conditions qu’il présente ;</w:t>
      </w:r>
    </w:p>
    <w:p w14:paraId="65DD9C7D" w14:textId="77777777" w:rsidR="009E40D6" w:rsidRPr="001C0768" w:rsidRDefault="009E40D6" w:rsidP="009E40D6">
      <w:pPr>
        <w:pStyle w:val="Paragraphedeliste"/>
        <w:numPr>
          <w:ilvl w:val="0"/>
          <w:numId w:val="3"/>
        </w:numPr>
        <w:ind w:left="284" w:hanging="284"/>
        <w:contextualSpacing w:val="0"/>
        <w:jc w:val="both"/>
      </w:pPr>
      <w:r w:rsidRPr="001C0768">
        <w:rPr>
          <w:u w:val="single"/>
        </w:rPr>
        <w:t>Jours</w:t>
      </w:r>
      <w:r w:rsidRPr="001C0768">
        <w:t> : A défaut d’indication dans le cahier spécial des charges et réglementation applicable, tous les jours s’entendent comme des jours calendrier ;</w:t>
      </w:r>
    </w:p>
    <w:p w14:paraId="01C94D18" w14:textId="07AD2D1B" w:rsidR="009E40D6" w:rsidRPr="001C0768" w:rsidRDefault="009E40D6" w:rsidP="009E40D6">
      <w:pPr>
        <w:pStyle w:val="Paragraphedeliste"/>
        <w:numPr>
          <w:ilvl w:val="0"/>
          <w:numId w:val="3"/>
        </w:numPr>
        <w:ind w:left="284" w:hanging="284"/>
        <w:contextualSpacing w:val="0"/>
        <w:jc w:val="both"/>
      </w:pPr>
      <w:r w:rsidRPr="001C0768">
        <w:rPr>
          <w:u w:val="single"/>
        </w:rPr>
        <w:t>Documents du marché</w:t>
      </w:r>
      <w:r w:rsidRPr="001C0768">
        <w:t xml:space="preserve"> : </w:t>
      </w:r>
      <w:r w:rsidR="005263F8" w:rsidRPr="001C0768">
        <w:t>Cahier Spécial des Charges</w:t>
      </w:r>
      <w:r w:rsidRPr="001C0768">
        <w:t>, y inclus les annexes et les documents auxquels ils se réfèrent ;</w:t>
      </w:r>
    </w:p>
    <w:p w14:paraId="229F317E" w14:textId="250F3025" w:rsidR="009E40D6" w:rsidRPr="001C0768" w:rsidRDefault="009E40D6" w:rsidP="009E40D6">
      <w:pPr>
        <w:pStyle w:val="Paragraphedeliste"/>
        <w:numPr>
          <w:ilvl w:val="0"/>
          <w:numId w:val="3"/>
        </w:numPr>
        <w:ind w:left="284" w:hanging="284"/>
        <w:contextualSpacing w:val="0"/>
        <w:jc w:val="both"/>
      </w:pPr>
      <w:r w:rsidRPr="001C0768">
        <w:rPr>
          <w:u w:val="single"/>
        </w:rPr>
        <w:t>Spécification technique</w:t>
      </w:r>
      <w:r w:rsidRPr="001C0768">
        <w:t xml:space="preserve"> : </w:t>
      </w:r>
      <w:r w:rsidR="00097D6C" w:rsidRPr="001C0768">
        <w:t>U</w:t>
      </w:r>
      <w:r w:rsidRPr="001C0768">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1C0768" w:rsidRDefault="009E40D6" w:rsidP="009E40D6">
      <w:pPr>
        <w:pStyle w:val="Paragraphedeliste"/>
        <w:numPr>
          <w:ilvl w:val="0"/>
          <w:numId w:val="3"/>
        </w:numPr>
        <w:ind w:left="284" w:hanging="284"/>
        <w:contextualSpacing w:val="0"/>
        <w:jc w:val="both"/>
      </w:pPr>
      <w:r w:rsidRPr="001C0768">
        <w:rPr>
          <w:u w:val="single"/>
        </w:rPr>
        <w:t>Variante</w:t>
      </w:r>
      <w:r w:rsidRPr="001C0768">
        <w:t> : un mode alternatif de conception ou d’exécution qui est introduit soit à la demande du pouvoir adjudicateur, soit à l’initiative du soumissionnaire ;</w:t>
      </w:r>
    </w:p>
    <w:p w14:paraId="0FB41033" w14:textId="08B47B3C" w:rsidR="00291B19" w:rsidRPr="001C0768" w:rsidRDefault="00CB75BC" w:rsidP="00291B19">
      <w:pPr>
        <w:pStyle w:val="Paragraphedeliste"/>
        <w:numPr>
          <w:ilvl w:val="0"/>
          <w:numId w:val="3"/>
        </w:numPr>
        <w:ind w:left="284" w:hanging="284"/>
        <w:contextualSpacing w:val="0"/>
        <w:jc w:val="both"/>
      </w:pPr>
      <w:r>
        <w:rPr>
          <w:u w:val="single"/>
        </w:rPr>
        <w:t>B</w:t>
      </w:r>
      <w:r w:rsidRPr="00CB75BC">
        <w:rPr>
          <w:u w:val="single"/>
        </w:rPr>
        <w:t>ordereau des prix</w:t>
      </w:r>
      <w:r w:rsidR="00291B19" w:rsidRPr="001C0768">
        <w:t> : dans un marché de travaux, le document du marché qui fractionne les prestations en postes différents et précise pour chacun d’eux la quantité ou le mode de détermination du prix ;</w:t>
      </w:r>
    </w:p>
    <w:p w14:paraId="57A6A4E8" w14:textId="77777777" w:rsidR="009E40D6" w:rsidRPr="001C0768" w:rsidRDefault="009E40D6" w:rsidP="009E40D6">
      <w:pPr>
        <w:pStyle w:val="Paragraphedeliste"/>
        <w:numPr>
          <w:ilvl w:val="0"/>
          <w:numId w:val="3"/>
        </w:numPr>
        <w:ind w:left="284" w:hanging="284"/>
        <w:contextualSpacing w:val="0"/>
        <w:jc w:val="both"/>
      </w:pPr>
      <w:r w:rsidRPr="001C0768">
        <w:rPr>
          <w:u w:val="single"/>
        </w:rPr>
        <w:t>Les Règles Générales d’Exécution (RGE)</w:t>
      </w:r>
      <w:r w:rsidRPr="001C0768">
        <w:t> : les règles se trouvant dans l’</w:t>
      </w:r>
      <w:r w:rsidR="00F479FF" w:rsidRPr="001C0768">
        <w:t xml:space="preserve">Arrêté Royal </w:t>
      </w:r>
      <w:r w:rsidRPr="001C0768">
        <w:t>du 14</w:t>
      </w:r>
      <w:r w:rsidR="00F479FF" w:rsidRPr="001C0768">
        <w:t xml:space="preserve"> janvier </w:t>
      </w:r>
      <w:r w:rsidRPr="001C0768">
        <w:t>2013, établissant les règles générales d’exécution des marchés publics et des concessions de travaux publics ;</w:t>
      </w:r>
    </w:p>
    <w:p w14:paraId="2F112E3A" w14:textId="77777777" w:rsidR="009E40D6" w:rsidRPr="001C0768" w:rsidRDefault="009E40D6" w:rsidP="009E40D6">
      <w:pPr>
        <w:pStyle w:val="Paragraphedeliste"/>
        <w:numPr>
          <w:ilvl w:val="0"/>
          <w:numId w:val="3"/>
        </w:numPr>
        <w:ind w:left="284" w:hanging="284"/>
        <w:contextualSpacing w:val="0"/>
        <w:jc w:val="both"/>
      </w:pPr>
      <w:r w:rsidRPr="001C0768">
        <w:rPr>
          <w:u w:val="single"/>
        </w:rPr>
        <w:t xml:space="preserve">Le </w:t>
      </w:r>
      <w:r w:rsidR="00F479FF" w:rsidRPr="001C0768">
        <w:rPr>
          <w:u w:val="single"/>
        </w:rPr>
        <w:t>C</w:t>
      </w:r>
      <w:r w:rsidRPr="001C0768">
        <w:rPr>
          <w:u w:val="single"/>
        </w:rPr>
        <w:t xml:space="preserve">ahier </w:t>
      </w:r>
      <w:r w:rsidR="00F479FF" w:rsidRPr="001C0768">
        <w:rPr>
          <w:u w:val="single"/>
        </w:rPr>
        <w:t>S</w:t>
      </w:r>
      <w:r w:rsidRPr="001C0768">
        <w:rPr>
          <w:u w:val="single"/>
        </w:rPr>
        <w:t xml:space="preserve">pécial des </w:t>
      </w:r>
      <w:r w:rsidR="00F479FF" w:rsidRPr="001C0768">
        <w:rPr>
          <w:u w:val="single"/>
        </w:rPr>
        <w:t>C</w:t>
      </w:r>
      <w:r w:rsidRPr="001C0768">
        <w:rPr>
          <w:u w:val="single"/>
        </w:rPr>
        <w:t>harges (CSC)</w:t>
      </w:r>
      <w:r w:rsidR="00F479FF" w:rsidRPr="001C0768">
        <w:t> </w:t>
      </w:r>
      <w:r w:rsidRPr="001C0768">
        <w:t>: le présent document ainsi que toutes ses annexes et documents auxquels il fait référence</w:t>
      </w:r>
      <w:r w:rsidR="00F479FF" w:rsidRPr="001C0768">
        <w:t> ;</w:t>
      </w:r>
    </w:p>
    <w:p w14:paraId="412727A9" w14:textId="77777777" w:rsidR="009E40D6" w:rsidRPr="001C0768" w:rsidRDefault="009E40D6" w:rsidP="009E40D6">
      <w:pPr>
        <w:pStyle w:val="Paragraphedeliste"/>
        <w:numPr>
          <w:ilvl w:val="0"/>
          <w:numId w:val="3"/>
        </w:numPr>
        <w:ind w:left="284" w:hanging="284"/>
        <w:contextualSpacing w:val="0"/>
        <w:jc w:val="both"/>
      </w:pPr>
      <w:r w:rsidRPr="001C0768">
        <w:rPr>
          <w:u w:val="single"/>
        </w:rPr>
        <w:t>BDA</w:t>
      </w:r>
      <w:r w:rsidR="00F479FF" w:rsidRPr="001C0768">
        <w:t> :</w:t>
      </w:r>
      <w:r w:rsidRPr="001C0768">
        <w:t xml:space="preserve"> le Bulletin des Adjudications</w:t>
      </w:r>
      <w:r w:rsidR="00F479FF" w:rsidRPr="001C0768">
        <w:t> ;</w:t>
      </w:r>
    </w:p>
    <w:p w14:paraId="48B823A9" w14:textId="77777777" w:rsidR="009E40D6" w:rsidRPr="001C0768" w:rsidRDefault="009E40D6" w:rsidP="009E40D6">
      <w:pPr>
        <w:pStyle w:val="Paragraphedeliste"/>
        <w:numPr>
          <w:ilvl w:val="0"/>
          <w:numId w:val="3"/>
        </w:numPr>
        <w:ind w:left="284" w:hanging="284"/>
        <w:contextualSpacing w:val="0"/>
        <w:jc w:val="both"/>
      </w:pPr>
      <w:r w:rsidRPr="001C0768">
        <w:rPr>
          <w:u w:val="single"/>
        </w:rPr>
        <w:t>OCDE</w:t>
      </w:r>
      <w:r w:rsidR="00F479FF" w:rsidRPr="001C0768">
        <w:t> :</w:t>
      </w:r>
      <w:r w:rsidRPr="001C0768">
        <w:t xml:space="preserve"> l’Organisation de Coopération e</w:t>
      </w:r>
      <w:r w:rsidR="00F479FF" w:rsidRPr="001C0768">
        <w:t>t de Développement Economiques ;</w:t>
      </w:r>
    </w:p>
    <w:p w14:paraId="5B3CF3D1" w14:textId="77777777" w:rsidR="009E40D6" w:rsidRPr="001C0768" w:rsidRDefault="009E40D6" w:rsidP="009E40D6">
      <w:pPr>
        <w:pStyle w:val="Paragraphedeliste"/>
        <w:numPr>
          <w:ilvl w:val="0"/>
          <w:numId w:val="3"/>
        </w:numPr>
        <w:ind w:left="284" w:hanging="284"/>
        <w:contextualSpacing w:val="0"/>
        <w:jc w:val="both"/>
      </w:pPr>
      <w:r w:rsidRPr="001C0768">
        <w:rPr>
          <w:u w:val="single"/>
        </w:rPr>
        <w:t>La pratique de corruption</w:t>
      </w:r>
      <w:r w:rsidR="00F479FF" w:rsidRPr="001C0768">
        <w:t> :</w:t>
      </w:r>
      <w:r w:rsidRPr="001C0768">
        <w:t xml:space="preserve"> toute proposition de donner ou consentir à offrir à quiconque un paiement illicite, un présent, une gratification ou une commission à titre d’incitation </w:t>
      </w:r>
      <w:r w:rsidRPr="001C0768">
        <w:lastRenderedPageBreak/>
        <w:t>ou de récompense pour qu’il accomplisse ou s’abstienne d’accomplir des actes ayant trait à l’attribution du marché ou à l’exécution du marché concl</w:t>
      </w:r>
      <w:r w:rsidR="00F479FF" w:rsidRPr="001C0768">
        <w:t>u avec le pouvoir adjudicateur ;</w:t>
      </w:r>
    </w:p>
    <w:p w14:paraId="34B949CF" w14:textId="77777777" w:rsidR="00CD7B3C" w:rsidRPr="001C0768" w:rsidRDefault="00CD7B3C" w:rsidP="00CD7B3C">
      <w:pPr>
        <w:pStyle w:val="Paragraphedeliste"/>
        <w:numPr>
          <w:ilvl w:val="0"/>
          <w:numId w:val="3"/>
        </w:numPr>
        <w:ind w:left="284" w:hanging="284"/>
        <w:contextualSpacing w:val="0"/>
        <w:jc w:val="both"/>
      </w:pPr>
      <w:r w:rsidRPr="001C0768">
        <w:rPr>
          <w:u w:val="single"/>
        </w:rPr>
        <w:t>Le litige</w:t>
      </w:r>
      <w:r w:rsidRPr="001C0768">
        <w:t> : l’action en justice ;</w:t>
      </w:r>
    </w:p>
    <w:p w14:paraId="43516C6E" w14:textId="77777777" w:rsidR="00CD7B3C" w:rsidRPr="001C0768" w:rsidRDefault="00CD7B3C" w:rsidP="00CD7B3C">
      <w:pPr>
        <w:pStyle w:val="Paragraphedeliste"/>
        <w:numPr>
          <w:ilvl w:val="0"/>
          <w:numId w:val="3"/>
        </w:numPr>
        <w:ind w:left="284" w:hanging="284"/>
        <w:contextualSpacing w:val="0"/>
        <w:jc w:val="both"/>
      </w:pPr>
      <w:r w:rsidRPr="001C0768">
        <w:rPr>
          <w:u w:val="single"/>
        </w:rPr>
        <w:t>Sous-traitant au sens de la règlementation relative aux marchés publics</w:t>
      </w:r>
      <w:r w:rsidRPr="001C0768">
        <w:t> : l’opérateur économique proposé par un soumissionnaire ou un adjudicataire pour exécuter une partie du marché ;</w:t>
      </w:r>
    </w:p>
    <w:p w14:paraId="25B996D2" w14:textId="77777777" w:rsidR="00CD7B3C" w:rsidRPr="001C0768" w:rsidRDefault="00CD7B3C" w:rsidP="00CD7B3C">
      <w:pPr>
        <w:pStyle w:val="Paragraphedeliste"/>
        <w:numPr>
          <w:ilvl w:val="0"/>
          <w:numId w:val="3"/>
        </w:numPr>
        <w:ind w:left="284" w:hanging="284"/>
        <w:contextualSpacing w:val="0"/>
        <w:jc w:val="both"/>
      </w:pPr>
      <w:r w:rsidRPr="001C0768">
        <w:rPr>
          <w:u w:val="single"/>
        </w:rPr>
        <w:t>Responsable de traitement au sens du RGPD</w:t>
      </w:r>
      <w:r w:rsidRPr="001C0768">
        <w:t> : la personne physique ou morale, l'autorité publique, le service ou un autre organisme qui, seul ou conjointement avec d'autres, détermine les finalités et les moyens du traitement ;</w:t>
      </w:r>
    </w:p>
    <w:p w14:paraId="5BDBCE7A" w14:textId="77777777" w:rsidR="00CD7B3C" w:rsidRPr="001C0768" w:rsidRDefault="00CD7B3C" w:rsidP="00CD7B3C">
      <w:pPr>
        <w:pStyle w:val="Paragraphedeliste"/>
        <w:numPr>
          <w:ilvl w:val="0"/>
          <w:numId w:val="3"/>
        </w:numPr>
        <w:ind w:left="284" w:hanging="284"/>
        <w:contextualSpacing w:val="0"/>
        <w:jc w:val="both"/>
      </w:pPr>
      <w:r w:rsidRPr="001C0768">
        <w:rPr>
          <w:u w:val="single"/>
        </w:rPr>
        <w:t>Sous-traitant au sens du RGPD</w:t>
      </w:r>
      <w:r w:rsidRPr="001C0768">
        <w:t> : la personne physique ou morale, l'autorité publique, le service ou un autre organisme qui traite des données à caractère personnel pour le compte du responsable du traitement ;</w:t>
      </w:r>
    </w:p>
    <w:p w14:paraId="1A8D1682" w14:textId="77777777" w:rsidR="00CD7B3C" w:rsidRPr="001C0768" w:rsidRDefault="00CD7B3C" w:rsidP="00CD7B3C">
      <w:pPr>
        <w:pStyle w:val="Paragraphedeliste"/>
        <w:numPr>
          <w:ilvl w:val="0"/>
          <w:numId w:val="3"/>
        </w:numPr>
        <w:ind w:left="284" w:hanging="284"/>
        <w:contextualSpacing w:val="0"/>
        <w:jc w:val="both"/>
      </w:pPr>
      <w:r w:rsidRPr="001C0768">
        <w:rPr>
          <w:u w:val="single"/>
        </w:rPr>
        <w:t>Destinataire au sens du RGPD</w:t>
      </w:r>
      <w:r w:rsidRPr="001C0768">
        <w:t> : la personne physique ou morale, l'autorité publique, le service ou tout autre organisme qui reçoit communication de données à caractère personnel, qu'il s'agisse ou non d'un tiers ;</w:t>
      </w:r>
    </w:p>
    <w:p w14:paraId="31A53A31" w14:textId="77777777" w:rsidR="00CD7B3C" w:rsidRPr="001C0768" w:rsidRDefault="00CD7B3C" w:rsidP="00CD7B3C">
      <w:pPr>
        <w:pStyle w:val="Paragraphedeliste"/>
        <w:numPr>
          <w:ilvl w:val="0"/>
          <w:numId w:val="3"/>
        </w:numPr>
        <w:ind w:left="284" w:hanging="284"/>
        <w:contextualSpacing w:val="0"/>
        <w:jc w:val="both"/>
      </w:pPr>
      <w:r w:rsidRPr="001C0768">
        <w:rPr>
          <w:u w:val="single"/>
        </w:rPr>
        <w:t>Donnée personnelle</w:t>
      </w:r>
      <w:r w:rsidRPr="001C0768">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1C0768" w:rsidRDefault="003E134A" w:rsidP="00C50750">
      <w:pPr>
        <w:pStyle w:val="Titre2"/>
      </w:pPr>
      <w:bookmarkStart w:id="8" w:name="_Toc191395923"/>
      <w:r w:rsidRPr="001C0768">
        <w:t>Confidentialité</w:t>
      </w:r>
      <w:bookmarkEnd w:id="8"/>
    </w:p>
    <w:p w14:paraId="3BF565D1" w14:textId="77777777" w:rsidR="00335EF9" w:rsidRPr="001C0768" w:rsidRDefault="00335EF9" w:rsidP="00335EF9">
      <w:pPr>
        <w:pStyle w:val="Titre3"/>
        <w:rPr>
          <w:lang w:val="fr-FR"/>
        </w:rPr>
      </w:pPr>
      <w:r w:rsidRPr="001C0768">
        <w:rPr>
          <w:lang w:val="fr-FR"/>
        </w:rPr>
        <w:t>Traitement des données à caractère personnel</w:t>
      </w:r>
    </w:p>
    <w:p w14:paraId="504FCFBA" w14:textId="18E9765D" w:rsidR="00335EF9" w:rsidRPr="001C0768" w:rsidRDefault="00335EF9" w:rsidP="00335EF9">
      <w:pPr>
        <w:jc w:val="both"/>
      </w:pPr>
      <w:r w:rsidRPr="001C0768">
        <w:t xml:space="preserve">L’adjudicateur s’engage à traiter les données à caractères personnel qui lui seront communiquées dans le cadre de </w:t>
      </w:r>
      <w:r w:rsidR="00394F55" w:rsidRPr="001C0768">
        <w:t xml:space="preserve">cette </w:t>
      </w:r>
      <w:r w:rsidRPr="001C0768">
        <w:t>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0E0F361" w14:textId="77777777" w:rsidR="00335EF9" w:rsidRPr="001C0768" w:rsidRDefault="00335EF9" w:rsidP="00335EF9">
      <w:pPr>
        <w:pStyle w:val="Titre3"/>
        <w:rPr>
          <w:lang w:val="fr-FR"/>
        </w:rPr>
      </w:pPr>
      <w:r w:rsidRPr="001C0768">
        <w:rPr>
          <w:lang w:val="fr-FR"/>
        </w:rPr>
        <w:t>Confidentialité</w:t>
      </w:r>
    </w:p>
    <w:p w14:paraId="70E59DC9" w14:textId="77777777" w:rsidR="00335EF9" w:rsidRPr="001C0768" w:rsidRDefault="00335EF9" w:rsidP="00335EF9">
      <w:pPr>
        <w:jc w:val="both"/>
      </w:pPr>
      <w:r w:rsidRPr="001C0768">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3E32826" w14:textId="77777777" w:rsidR="00335EF9" w:rsidRPr="001C0768" w:rsidRDefault="00335EF9" w:rsidP="00335EF9">
      <w:pPr>
        <w:jc w:val="both"/>
      </w:pPr>
      <w:r w:rsidRPr="001C0768">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1C0768">
        <w:rPr>
          <w:vertAlign w:val="superscript"/>
        </w:rPr>
        <w:footnoteReference w:id="9"/>
      </w:r>
      <w:r w:rsidRPr="001C0768">
        <w:t>.</w:t>
      </w:r>
    </w:p>
    <w:p w14:paraId="3C35AD17" w14:textId="77777777" w:rsidR="00C50750" w:rsidRPr="001C0768" w:rsidRDefault="003E134A" w:rsidP="00C50750">
      <w:pPr>
        <w:pStyle w:val="Titre2"/>
      </w:pPr>
      <w:bookmarkStart w:id="9" w:name="_Toc191395924"/>
      <w:r w:rsidRPr="001C0768">
        <w:lastRenderedPageBreak/>
        <w:t>O</w:t>
      </w:r>
      <w:r w:rsidR="00C50750" w:rsidRPr="001C0768">
        <w:t>bligations</w:t>
      </w:r>
      <w:r w:rsidRPr="001C0768">
        <w:t xml:space="preserve"> déontologiques</w:t>
      </w:r>
      <w:bookmarkEnd w:id="9"/>
    </w:p>
    <w:p w14:paraId="1AB89D6F" w14:textId="77777777" w:rsidR="006D3D4A" w:rsidRPr="001C0768" w:rsidRDefault="006D3D4A" w:rsidP="006D3D4A">
      <w:pPr>
        <w:jc w:val="both"/>
      </w:pPr>
      <w:r w:rsidRPr="001C0768">
        <w:t>Tout manquement à se conformer à une ou plusieurs des clauses déontologiques peut aboutir à l’exclusion du candidat, du soumissionnaire ou de l’adjudicataire d’autres marchés publics pour Enabel.</w:t>
      </w:r>
    </w:p>
    <w:p w14:paraId="377C7548" w14:textId="77777777" w:rsidR="006D3D4A" w:rsidRPr="001C0768" w:rsidRDefault="006D3D4A" w:rsidP="006D3D4A">
      <w:pPr>
        <w:jc w:val="both"/>
      </w:pPr>
      <w:r w:rsidRPr="001C0768">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3CAC205A" w14:textId="77777777" w:rsidR="006D3D4A" w:rsidRPr="001C0768" w:rsidRDefault="006D3D4A" w:rsidP="006D3D4A">
      <w:pPr>
        <w:jc w:val="both"/>
      </w:pPr>
      <w:r w:rsidRPr="001C0768">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3261E454" w14:textId="77777777" w:rsidR="006D3D4A" w:rsidRPr="001C0768" w:rsidRDefault="006D3D4A" w:rsidP="006D3D4A">
      <w:pPr>
        <w:jc w:val="both"/>
      </w:pPr>
      <w:r w:rsidRPr="001C0768">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708136DD" w14:textId="77777777" w:rsidR="006D3D4A" w:rsidRPr="001C0768" w:rsidRDefault="006D3D4A" w:rsidP="006D3D4A">
      <w:pPr>
        <w:jc w:val="both"/>
      </w:pPr>
      <w:r w:rsidRPr="001C0768">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2822C003" w14:textId="77777777" w:rsidR="006D3D4A" w:rsidRPr="001C0768" w:rsidRDefault="006D3D4A" w:rsidP="006D3D4A">
      <w:pPr>
        <w:jc w:val="both"/>
      </w:pPr>
      <w:r w:rsidRPr="001C0768">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582CF327" w14:textId="77777777" w:rsidR="006D3D4A" w:rsidRPr="001C0768" w:rsidRDefault="006D3D4A" w:rsidP="006D3D4A">
      <w:pPr>
        <w:jc w:val="both"/>
      </w:pPr>
      <w:r w:rsidRPr="001C0768">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1C0768">
        <w:rPr>
          <w:u w:val="single"/>
        </w:rPr>
        <w:t>https://www.enabelintegrity.be</w:t>
      </w:r>
      <w:r w:rsidRPr="001C0768">
        <w:t>.</w:t>
      </w:r>
    </w:p>
    <w:p w14:paraId="2531E502" w14:textId="77777777" w:rsidR="00C50750" w:rsidRPr="001C0768" w:rsidRDefault="003E134A" w:rsidP="003E134A">
      <w:pPr>
        <w:pStyle w:val="Titre2"/>
      </w:pPr>
      <w:bookmarkStart w:id="10" w:name="_Toc191395925"/>
      <w:r w:rsidRPr="001C0768">
        <w:t>Droit applicable et tribunaux compétents</w:t>
      </w:r>
      <w:bookmarkEnd w:id="10"/>
    </w:p>
    <w:p w14:paraId="062B3135" w14:textId="0088B4E0" w:rsidR="00C50750" w:rsidRPr="001C0768" w:rsidRDefault="003E134A" w:rsidP="003424B3">
      <w:pPr>
        <w:jc w:val="both"/>
      </w:pPr>
      <w:r w:rsidRPr="001C0768">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1C0768">
        <w:t>point</w:t>
      </w:r>
      <w:r w:rsidRPr="001C0768">
        <w:t xml:space="preserve"> </w:t>
      </w:r>
      <w:r w:rsidR="007F5562" w:rsidRPr="001C0768">
        <w:fldChar w:fldCharType="begin"/>
      </w:r>
      <w:r w:rsidR="007F5562" w:rsidRPr="001C0768">
        <w:instrText xml:space="preserve"> REF _Ref503973248 \r \h  \* MERGEFORMAT </w:instrText>
      </w:r>
      <w:r w:rsidR="007F5562" w:rsidRPr="001C0768">
        <w:fldChar w:fldCharType="separate"/>
      </w:r>
      <w:r w:rsidR="004825EF">
        <w:t>4.</w:t>
      </w:r>
      <w:r w:rsidR="007F5562" w:rsidRPr="001C0768">
        <w:fldChar w:fldCharType="end"/>
      </w:r>
      <w:r w:rsidR="007F5562" w:rsidRPr="001C0768">
        <w:t xml:space="preserve"> « </w:t>
      </w:r>
      <w:r w:rsidR="007F5562" w:rsidRPr="001C0768">
        <w:fldChar w:fldCharType="begin"/>
      </w:r>
      <w:r w:rsidR="007F5562" w:rsidRPr="001C0768">
        <w:instrText xml:space="preserve"> REF _Ref503973248 \h  \* MERGEFORMAT </w:instrText>
      </w:r>
      <w:r w:rsidR="007F5562" w:rsidRPr="001C0768">
        <w:fldChar w:fldCharType="separate"/>
      </w:r>
      <w:r w:rsidR="004825EF" w:rsidRPr="001C0768">
        <w:t>Litiges (Art. 73)</w:t>
      </w:r>
      <w:r w:rsidR="007F5562" w:rsidRPr="001C0768">
        <w:fldChar w:fldCharType="end"/>
      </w:r>
      <w:r w:rsidRPr="001C0768">
        <w:t> »).</w:t>
      </w:r>
    </w:p>
    <w:p w14:paraId="420B6990" w14:textId="77777777" w:rsidR="00C50750" w:rsidRPr="001C0768" w:rsidRDefault="00C50750" w:rsidP="007B06AE">
      <w:pPr>
        <w:pStyle w:val="Titre1"/>
        <w:pageBreakBefore/>
        <w:ind w:left="431" w:hanging="431"/>
      </w:pPr>
      <w:bookmarkStart w:id="11" w:name="_Toc191395926"/>
      <w:r w:rsidRPr="001C0768">
        <w:lastRenderedPageBreak/>
        <w:t xml:space="preserve">Objet </w:t>
      </w:r>
      <w:r w:rsidR="00312744" w:rsidRPr="001C0768">
        <w:t>et portée du marché</w:t>
      </w:r>
      <w:bookmarkEnd w:id="11"/>
    </w:p>
    <w:p w14:paraId="4ADD92B4" w14:textId="77777777" w:rsidR="00C50750" w:rsidRPr="001C0768" w:rsidRDefault="00312744" w:rsidP="00C50750">
      <w:pPr>
        <w:pStyle w:val="Titre2"/>
      </w:pPr>
      <w:bookmarkStart w:id="12" w:name="_Toc191395927"/>
      <w:r w:rsidRPr="001C0768">
        <w:t>Nature du</w:t>
      </w:r>
      <w:r w:rsidR="00C50750" w:rsidRPr="001C0768">
        <w:t xml:space="preserve"> </w:t>
      </w:r>
      <w:r w:rsidRPr="001C0768">
        <w:t>marché</w:t>
      </w:r>
      <w:bookmarkEnd w:id="12"/>
    </w:p>
    <w:p w14:paraId="116FB81F" w14:textId="14BD048A" w:rsidR="00C431CD" w:rsidRPr="001C0768" w:rsidRDefault="00312744" w:rsidP="00C431CD">
      <w:pPr>
        <w:jc w:val="both"/>
      </w:pPr>
      <w:r w:rsidRPr="001C0768">
        <w:t xml:space="preserve">Marché public de </w:t>
      </w:r>
      <w:r w:rsidR="00C431CD" w:rsidRPr="001C0768">
        <w:t>travaux qui a pour objet l’exécution de travaux relatifs à l’une des activités mentionnées à l’annexe I de la loi.</w:t>
      </w:r>
    </w:p>
    <w:p w14:paraId="2AE36627" w14:textId="77777777" w:rsidR="00C50750" w:rsidRPr="001C0768" w:rsidRDefault="00C50750" w:rsidP="00C50750">
      <w:pPr>
        <w:pStyle w:val="Titre2"/>
      </w:pPr>
      <w:bookmarkStart w:id="13" w:name="_Toc191395928"/>
      <w:r w:rsidRPr="001C0768">
        <w:t xml:space="preserve">Objet </w:t>
      </w:r>
      <w:r w:rsidR="00312744" w:rsidRPr="001C0768">
        <w:t>du marché</w:t>
      </w:r>
      <w:bookmarkEnd w:id="13"/>
    </w:p>
    <w:p w14:paraId="70D2B225" w14:textId="7EF240BF" w:rsidR="00C50750" w:rsidRPr="001C0768" w:rsidRDefault="00312744" w:rsidP="003424B3">
      <w:pPr>
        <w:jc w:val="both"/>
      </w:pPr>
      <w:r w:rsidRPr="001C0768">
        <w:t xml:space="preserve">Ce marché de </w:t>
      </w:r>
      <w:r w:rsidR="00A90061" w:rsidRPr="001C0768">
        <w:t>travaux</w:t>
      </w:r>
      <w:r w:rsidRPr="001C0768">
        <w:t xml:space="preserve"> consiste en </w:t>
      </w:r>
      <w:r w:rsidR="0011774C" w:rsidRPr="001C0768">
        <w:t xml:space="preserve">la </w:t>
      </w:r>
      <w:r w:rsidRPr="001C0768">
        <w:t>« </w:t>
      </w:r>
      <w:r w:rsidR="0011774C" w:rsidRPr="001C0768">
        <w:t xml:space="preserve">Viabilisation et construction de deux plateformes de l’Agropole Centre dans les départements de Nioro </w:t>
      </w:r>
      <w:r w:rsidR="005646B4" w:rsidRPr="001C0768">
        <w:t xml:space="preserve">(région de Kaolack) </w:t>
      </w:r>
      <w:r w:rsidR="0011774C" w:rsidRPr="001C0768">
        <w:t>et de Koungheul</w:t>
      </w:r>
      <w:r w:rsidR="00D1170B" w:rsidRPr="001C0768">
        <w:t xml:space="preserve"> (</w:t>
      </w:r>
      <w:r w:rsidR="00BC151F" w:rsidRPr="00BC151F">
        <w:t>région de Kaffrine</w:t>
      </w:r>
      <w:r w:rsidR="00D1170B" w:rsidRPr="001C0768">
        <w:t>)</w:t>
      </w:r>
      <w:r w:rsidRPr="001C0768">
        <w:t xml:space="preserve"> », conformément aux conditions du présent </w:t>
      </w:r>
      <w:r w:rsidR="006B2C96" w:rsidRPr="001C0768">
        <w:t>cahier spécial des charges</w:t>
      </w:r>
      <w:r w:rsidRPr="001C0768">
        <w:t>.</w:t>
      </w:r>
    </w:p>
    <w:p w14:paraId="5E091652" w14:textId="77777777" w:rsidR="00C50750" w:rsidRPr="001C0768" w:rsidRDefault="00C50750" w:rsidP="00C50750">
      <w:pPr>
        <w:pStyle w:val="Titre2"/>
      </w:pPr>
      <w:bookmarkStart w:id="14" w:name="_Ref189493004"/>
      <w:bookmarkStart w:id="15" w:name="_Ref189493006"/>
      <w:bookmarkStart w:id="16" w:name="_Ref189501111"/>
      <w:bookmarkStart w:id="17" w:name="_Ref189501113"/>
      <w:bookmarkStart w:id="18" w:name="_Toc191395929"/>
      <w:r w:rsidRPr="001C0768">
        <w:t>Lots</w:t>
      </w:r>
      <w:bookmarkEnd w:id="14"/>
      <w:bookmarkEnd w:id="15"/>
      <w:bookmarkEnd w:id="16"/>
      <w:bookmarkEnd w:id="17"/>
      <w:bookmarkEnd w:id="18"/>
    </w:p>
    <w:p w14:paraId="5CEEA4F5" w14:textId="327BB56E" w:rsidR="00C263EB" w:rsidRPr="001C0768" w:rsidRDefault="00C263EB" w:rsidP="00C263EB">
      <w:pPr>
        <w:jc w:val="both"/>
      </w:pPr>
      <w:r w:rsidRPr="001C0768">
        <w:t xml:space="preserve">Le marché est divisé en </w:t>
      </w:r>
      <w:r w:rsidR="00587A71" w:rsidRPr="001C0768">
        <w:t>5</w:t>
      </w:r>
      <w:r w:rsidRPr="001C0768">
        <w:t xml:space="preserve"> lots formant chacun un tout indivisible. Le soumissionnaire peut introduire une offre pour un, plusieurs ou tous les lots. Une offre pour une partie d’un lot est irrecevable.</w:t>
      </w:r>
    </w:p>
    <w:p w14:paraId="4A3B255E" w14:textId="0D4CF931" w:rsidR="00C263EB" w:rsidRPr="001C0768" w:rsidRDefault="00C263EB" w:rsidP="00C263EB">
      <w:pPr>
        <w:jc w:val="both"/>
      </w:pPr>
      <w:r w:rsidRPr="001C0768">
        <w:t xml:space="preserve">La description de chaque lot est reprise </w:t>
      </w:r>
      <w:r w:rsidR="006414CE" w:rsidRPr="001C0768">
        <w:t>au point</w:t>
      </w:r>
      <w:r w:rsidR="00CB75BC">
        <w:t xml:space="preserve"> </w:t>
      </w:r>
      <w:r w:rsidR="00CB75BC">
        <w:fldChar w:fldCharType="begin"/>
      </w:r>
      <w:r w:rsidR="00CB75BC">
        <w:instrText xml:space="preserve"> REF _Ref190935977 \r \h </w:instrText>
      </w:r>
      <w:r w:rsidR="00CB75BC">
        <w:fldChar w:fldCharType="separate"/>
      </w:r>
      <w:r w:rsidR="004825EF">
        <w:t>6.17</w:t>
      </w:r>
      <w:r w:rsidR="00CB75BC">
        <w:fldChar w:fldCharType="end"/>
      </w:r>
      <w:r w:rsidR="00CB75BC">
        <w:t xml:space="preserve"> « </w:t>
      </w:r>
      <w:r w:rsidR="00CB75BC">
        <w:fldChar w:fldCharType="begin"/>
      </w:r>
      <w:r w:rsidR="00CB75BC">
        <w:instrText xml:space="preserve"> REF _Ref190935977 \h </w:instrText>
      </w:r>
      <w:r w:rsidR="00CB75BC">
        <w:fldChar w:fldCharType="separate"/>
      </w:r>
      <w:r w:rsidR="004825EF">
        <w:t>Bordereau des prix</w:t>
      </w:r>
      <w:r w:rsidR="00CB75BC">
        <w:fldChar w:fldCharType="end"/>
      </w:r>
      <w:r w:rsidR="00402ADD" w:rsidRPr="001C0768">
        <w:t> »</w:t>
      </w:r>
      <w:r w:rsidR="006414CE" w:rsidRPr="001C0768">
        <w:t xml:space="preserve"> </w:t>
      </w:r>
      <w:r w:rsidRPr="001C0768">
        <w:t xml:space="preserve">du présent </w:t>
      </w:r>
      <w:r w:rsidR="006B2C96" w:rsidRPr="001C0768">
        <w:t>cahier spécial des charges</w:t>
      </w:r>
      <w:r w:rsidRPr="001C0768">
        <w:t>.</w:t>
      </w:r>
    </w:p>
    <w:p w14:paraId="5A15633C" w14:textId="51677153" w:rsidR="00C263EB" w:rsidRPr="001C0768" w:rsidRDefault="00C263EB" w:rsidP="00C263EB">
      <w:pPr>
        <w:jc w:val="both"/>
      </w:pPr>
      <w:r w:rsidRPr="001C0768">
        <w:t>Les lots sont les suivants</w:t>
      </w:r>
      <w:r w:rsidR="006414CE" w:rsidRPr="001C0768">
        <w:t> :</w:t>
      </w:r>
    </w:p>
    <w:tbl>
      <w:tblPr>
        <w:tblStyle w:val="Grilledutableau"/>
        <w:tblW w:w="0" w:type="auto"/>
        <w:tblInd w:w="0" w:type="dxa"/>
        <w:tblLook w:val="04A0" w:firstRow="1" w:lastRow="0" w:firstColumn="1" w:lastColumn="0" w:noHBand="0" w:noVBand="1"/>
      </w:tblPr>
      <w:tblGrid>
        <w:gridCol w:w="988"/>
        <w:gridCol w:w="5244"/>
        <w:gridCol w:w="2262"/>
      </w:tblGrid>
      <w:tr w:rsidR="00091D49" w:rsidRPr="001C0768" w14:paraId="268DDF40" w14:textId="77777777" w:rsidTr="008D22E6">
        <w:tc>
          <w:tcPr>
            <w:tcW w:w="988" w:type="dxa"/>
            <w:shd w:val="pct10" w:color="auto" w:fill="auto"/>
            <w:vAlign w:val="center"/>
          </w:tcPr>
          <w:p w14:paraId="47B6AC0D" w14:textId="6010C2CC" w:rsidR="00091D49" w:rsidRPr="001C0768" w:rsidRDefault="00091D49" w:rsidP="00091D49">
            <w:pPr>
              <w:spacing w:before="60" w:after="60"/>
              <w:jc w:val="center"/>
              <w:rPr>
                <w:b/>
                <w:bCs/>
                <w:sz w:val="20"/>
                <w:szCs w:val="20"/>
              </w:rPr>
            </w:pPr>
            <w:r w:rsidRPr="001C0768">
              <w:rPr>
                <w:b/>
                <w:bCs/>
                <w:sz w:val="20"/>
                <w:szCs w:val="20"/>
              </w:rPr>
              <w:t>Lot</w:t>
            </w:r>
          </w:p>
        </w:tc>
        <w:tc>
          <w:tcPr>
            <w:tcW w:w="5244" w:type="dxa"/>
            <w:shd w:val="pct10" w:color="auto" w:fill="auto"/>
            <w:vAlign w:val="center"/>
          </w:tcPr>
          <w:p w14:paraId="45F347AA" w14:textId="389A0411" w:rsidR="00091D49" w:rsidRPr="001C0768" w:rsidRDefault="00091D49" w:rsidP="00091D49">
            <w:pPr>
              <w:spacing w:before="60" w:after="60"/>
              <w:jc w:val="center"/>
              <w:rPr>
                <w:b/>
                <w:bCs/>
                <w:sz w:val="20"/>
                <w:szCs w:val="20"/>
              </w:rPr>
            </w:pPr>
            <w:r w:rsidRPr="001C0768">
              <w:rPr>
                <w:b/>
                <w:bCs/>
                <w:sz w:val="20"/>
                <w:szCs w:val="20"/>
              </w:rPr>
              <w:t>Description</w:t>
            </w:r>
          </w:p>
        </w:tc>
        <w:tc>
          <w:tcPr>
            <w:tcW w:w="2262" w:type="dxa"/>
            <w:shd w:val="pct10" w:color="auto" w:fill="auto"/>
            <w:vAlign w:val="center"/>
          </w:tcPr>
          <w:p w14:paraId="21110F8A" w14:textId="720EF1D9" w:rsidR="00091D49" w:rsidRPr="001C0768" w:rsidRDefault="00091D49" w:rsidP="00091D49">
            <w:pPr>
              <w:spacing w:before="60" w:after="60"/>
              <w:jc w:val="center"/>
              <w:rPr>
                <w:b/>
                <w:bCs/>
                <w:sz w:val="20"/>
                <w:szCs w:val="20"/>
              </w:rPr>
            </w:pPr>
            <w:r w:rsidRPr="001C0768">
              <w:rPr>
                <w:b/>
                <w:bCs/>
                <w:sz w:val="20"/>
                <w:szCs w:val="20"/>
              </w:rPr>
              <w:t>Durée</w:t>
            </w:r>
            <w:r w:rsidR="003E158F" w:rsidRPr="001C0768">
              <w:rPr>
                <w:b/>
                <w:bCs/>
                <w:sz w:val="20"/>
                <w:szCs w:val="20"/>
              </w:rPr>
              <w:t xml:space="preserve"> à compter de </w:t>
            </w:r>
            <w:r w:rsidR="006B7C16" w:rsidRPr="001C0768">
              <w:rPr>
                <w:b/>
                <w:bCs/>
                <w:sz w:val="20"/>
                <w:szCs w:val="20"/>
              </w:rPr>
              <w:t xml:space="preserve">la date fixée dans </w:t>
            </w:r>
            <w:r w:rsidR="003E158F" w:rsidRPr="001C0768">
              <w:rPr>
                <w:b/>
                <w:bCs/>
                <w:sz w:val="20"/>
                <w:szCs w:val="20"/>
              </w:rPr>
              <w:t>l’ordre de service</w:t>
            </w:r>
          </w:p>
        </w:tc>
      </w:tr>
      <w:tr w:rsidR="00091D49" w:rsidRPr="001C0768" w14:paraId="59611C74" w14:textId="77777777" w:rsidTr="64C77C3C">
        <w:tc>
          <w:tcPr>
            <w:tcW w:w="988" w:type="dxa"/>
            <w:vAlign w:val="center"/>
          </w:tcPr>
          <w:p w14:paraId="2BBA63FB" w14:textId="6EB4B9C4" w:rsidR="00091D49" w:rsidRPr="001C0768" w:rsidRDefault="00091D49" w:rsidP="00091D49">
            <w:pPr>
              <w:spacing w:before="60" w:after="60"/>
              <w:jc w:val="both"/>
              <w:rPr>
                <w:sz w:val="20"/>
                <w:szCs w:val="20"/>
              </w:rPr>
            </w:pPr>
            <w:r w:rsidRPr="001C0768">
              <w:rPr>
                <w:sz w:val="20"/>
                <w:szCs w:val="20"/>
              </w:rPr>
              <w:t>Lot 1 :</w:t>
            </w:r>
          </w:p>
        </w:tc>
        <w:tc>
          <w:tcPr>
            <w:tcW w:w="5244" w:type="dxa"/>
            <w:vAlign w:val="center"/>
          </w:tcPr>
          <w:p w14:paraId="289A63D6" w14:textId="6DBFFC95" w:rsidR="00091D49" w:rsidRPr="001C0768" w:rsidRDefault="00091D49" w:rsidP="00E93051">
            <w:pPr>
              <w:spacing w:before="60" w:after="60"/>
              <w:rPr>
                <w:sz w:val="20"/>
                <w:szCs w:val="20"/>
              </w:rPr>
            </w:pPr>
            <w:r w:rsidRPr="001C0768">
              <w:rPr>
                <w:sz w:val="20"/>
                <w:szCs w:val="20"/>
              </w:rPr>
              <w:t>Construction des bâtiments et aménagement des abords (hors végétation et lots spécialisés)</w:t>
            </w:r>
            <w:r w:rsidR="2AACF4F9" w:rsidRPr="001C0768">
              <w:rPr>
                <w:sz w:val="20"/>
                <w:szCs w:val="20"/>
              </w:rPr>
              <w:t xml:space="preserve"> sur les 2 plateformes</w:t>
            </w:r>
            <w:r w:rsidR="008F6A49" w:rsidRPr="001C0768">
              <w:rPr>
                <w:sz w:val="20"/>
                <w:szCs w:val="20"/>
              </w:rPr>
              <w:t xml:space="preserve"> (</w:t>
            </w:r>
            <w:r w:rsidR="00F46164" w:rsidRPr="001C0768">
              <w:rPr>
                <w:sz w:val="20"/>
                <w:szCs w:val="20"/>
              </w:rPr>
              <w:t xml:space="preserve">sites de </w:t>
            </w:r>
            <w:r w:rsidR="008F6A49" w:rsidRPr="001C0768">
              <w:t>Nioro et Koungheul)</w:t>
            </w:r>
          </w:p>
        </w:tc>
        <w:tc>
          <w:tcPr>
            <w:tcW w:w="2262" w:type="dxa"/>
            <w:vAlign w:val="center"/>
          </w:tcPr>
          <w:p w14:paraId="45F4BF71" w14:textId="1FFCBA93" w:rsidR="00091D49" w:rsidRPr="001C0768" w:rsidRDefault="008E61E8" w:rsidP="003D4153">
            <w:pPr>
              <w:spacing w:before="60" w:after="60"/>
              <w:jc w:val="center"/>
              <w:rPr>
                <w:sz w:val="20"/>
                <w:szCs w:val="20"/>
              </w:rPr>
            </w:pPr>
            <w:r w:rsidRPr="001C0768">
              <w:rPr>
                <w:sz w:val="20"/>
                <w:szCs w:val="20"/>
              </w:rPr>
              <w:t>365 jours</w:t>
            </w:r>
          </w:p>
        </w:tc>
      </w:tr>
      <w:tr w:rsidR="00091D49" w:rsidRPr="001C0768" w14:paraId="2A6771B3" w14:textId="77777777" w:rsidTr="64C77C3C">
        <w:tc>
          <w:tcPr>
            <w:tcW w:w="988" w:type="dxa"/>
            <w:vAlign w:val="center"/>
          </w:tcPr>
          <w:p w14:paraId="7D8D7623" w14:textId="75286865" w:rsidR="00091D49" w:rsidRPr="001C0768" w:rsidRDefault="00091D49" w:rsidP="00091D49">
            <w:pPr>
              <w:spacing w:before="60" w:after="60"/>
              <w:jc w:val="both"/>
              <w:rPr>
                <w:sz w:val="20"/>
                <w:szCs w:val="20"/>
              </w:rPr>
            </w:pPr>
            <w:r w:rsidRPr="001C0768">
              <w:rPr>
                <w:sz w:val="20"/>
                <w:szCs w:val="20"/>
              </w:rPr>
              <w:t>Lot 2 :</w:t>
            </w:r>
          </w:p>
        </w:tc>
        <w:tc>
          <w:tcPr>
            <w:tcW w:w="5244" w:type="dxa"/>
            <w:vAlign w:val="center"/>
          </w:tcPr>
          <w:p w14:paraId="36FA216A" w14:textId="08E76038" w:rsidR="00091D49" w:rsidRPr="001C0768" w:rsidRDefault="00091D49" w:rsidP="21576760">
            <w:pPr>
              <w:spacing w:before="60" w:after="60"/>
              <w:rPr>
                <w:sz w:val="20"/>
                <w:szCs w:val="20"/>
              </w:rPr>
            </w:pPr>
            <w:r w:rsidRPr="001C0768">
              <w:rPr>
                <w:sz w:val="20"/>
                <w:szCs w:val="20"/>
              </w:rPr>
              <w:t>Réalisation des toitures en Chaume-Typha</w:t>
            </w:r>
            <w:r w:rsidR="6BA0BB12" w:rsidRPr="001C0768">
              <w:rPr>
                <w:sz w:val="20"/>
                <w:szCs w:val="20"/>
              </w:rPr>
              <w:t xml:space="preserve"> sur les 2 plateformes</w:t>
            </w:r>
            <w:r w:rsidR="008F6A49" w:rsidRPr="001C0768">
              <w:rPr>
                <w:sz w:val="20"/>
                <w:szCs w:val="20"/>
              </w:rPr>
              <w:t xml:space="preserve"> (</w:t>
            </w:r>
            <w:r w:rsidR="00F46164" w:rsidRPr="001C0768">
              <w:rPr>
                <w:sz w:val="20"/>
                <w:szCs w:val="20"/>
              </w:rPr>
              <w:t xml:space="preserve">sites de </w:t>
            </w:r>
            <w:r w:rsidR="008F6A49" w:rsidRPr="001C0768">
              <w:t>Nioro et Koungheul)</w:t>
            </w:r>
          </w:p>
        </w:tc>
        <w:tc>
          <w:tcPr>
            <w:tcW w:w="2262" w:type="dxa"/>
            <w:vAlign w:val="center"/>
          </w:tcPr>
          <w:p w14:paraId="34E0AD5C" w14:textId="4B6975F9" w:rsidR="00091D49" w:rsidRPr="001C0768" w:rsidRDefault="00307790" w:rsidP="003D4153">
            <w:pPr>
              <w:spacing w:before="60" w:after="60"/>
              <w:jc w:val="center"/>
              <w:rPr>
                <w:sz w:val="20"/>
                <w:szCs w:val="20"/>
              </w:rPr>
            </w:pPr>
            <w:r w:rsidRPr="001C0768">
              <w:rPr>
                <w:sz w:val="20"/>
                <w:szCs w:val="20"/>
              </w:rPr>
              <w:t>182 jours</w:t>
            </w:r>
          </w:p>
        </w:tc>
      </w:tr>
      <w:tr w:rsidR="00091D49" w:rsidRPr="001C0768" w14:paraId="2D19175F" w14:textId="77777777" w:rsidTr="64C77C3C">
        <w:tc>
          <w:tcPr>
            <w:tcW w:w="988" w:type="dxa"/>
            <w:vAlign w:val="center"/>
          </w:tcPr>
          <w:p w14:paraId="5D819A3F" w14:textId="7636DA48" w:rsidR="00091D49" w:rsidRPr="001C0768" w:rsidRDefault="00091D49" w:rsidP="00091D49">
            <w:pPr>
              <w:spacing w:before="60" w:after="60"/>
              <w:jc w:val="both"/>
              <w:rPr>
                <w:sz w:val="20"/>
                <w:szCs w:val="20"/>
              </w:rPr>
            </w:pPr>
            <w:r w:rsidRPr="001C0768">
              <w:rPr>
                <w:sz w:val="20"/>
                <w:szCs w:val="20"/>
              </w:rPr>
              <w:t>Lot 3 :</w:t>
            </w:r>
          </w:p>
        </w:tc>
        <w:tc>
          <w:tcPr>
            <w:tcW w:w="5244" w:type="dxa"/>
            <w:vAlign w:val="center"/>
          </w:tcPr>
          <w:p w14:paraId="500741E5" w14:textId="2F62EA42" w:rsidR="00091D49" w:rsidRPr="001C0768" w:rsidRDefault="00091D49" w:rsidP="21576760">
            <w:pPr>
              <w:spacing w:before="60" w:after="60"/>
              <w:rPr>
                <w:sz w:val="20"/>
                <w:szCs w:val="20"/>
              </w:rPr>
            </w:pPr>
            <w:r w:rsidRPr="001C0768">
              <w:rPr>
                <w:sz w:val="20"/>
                <w:szCs w:val="20"/>
              </w:rPr>
              <w:t>Installation du système de Phytoépuration et gestion des eaux pluviales</w:t>
            </w:r>
            <w:r w:rsidR="75A6913F" w:rsidRPr="001C0768">
              <w:rPr>
                <w:sz w:val="20"/>
                <w:szCs w:val="20"/>
              </w:rPr>
              <w:t xml:space="preserve"> sur les 2 plateformes</w:t>
            </w:r>
            <w:r w:rsidR="008F6A49" w:rsidRPr="001C0768">
              <w:rPr>
                <w:sz w:val="20"/>
                <w:szCs w:val="20"/>
              </w:rPr>
              <w:t xml:space="preserve"> (</w:t>
            </w:r>
            <w:r w:rsidR="00F46164" w:rsidRPr="001C0768">
              <w:rPr>
                <w:sz w:val="20"/>
                <w:szCs w:val="20"/>
              </w:rPr>
              <w:t xml:space="preserve">sites de </w:t>
            </w:r>
            <w:r w:rsidR="008F6A49" w:rsidRPr="001C0768">
              <w:t>Nioro et Koungheul)</w:t>
            </w:r>
          </w:p>
        </w:tc>
        <w:tc>
          <w:tcPr>
            <w:tcW w:w="2262" w:type="dxa"/>
            <w:vAlign w:val="center"/>
          </w:tcPr>
          <w:p w14:paraId="4177D452" w14:textId="6556D4BD" w:rsidR="00091D49" w:rsidRPr="001C0768" w:rsidRDefault="00824414" w:rsidP="003D4153">
            <w:pPr>
              <w:spacing w:before="60" w:after="60"/>
              <w:jc w:val="center"/>
              <w:rPr>
                <w:sz w:val="20"/>
                <w:szCs w:val="20"/>
              </w:rPr>
            </w:pPr>
            <w:r w:rsidRPr="001C0768">
              <w:rPr>
                <w:sz w:val="20"/>
                <w:szCs w:val="20"/>
              </w:rPr>
              <w:t>120 jours</w:t>
            </w:r>
          </w:p>
        </w:tc>
      </w:tr>
      <w:tr w:rsidR="00091D49" w:rsidRPr="001C0768" w14:paraId="4F18E111" w14:textId="77777777" w:rsidTr="64C77C3C">
        <w:tc>
          <w:tcPr>
            <w:tcW w:w="988" w:type="dxa"/>
            <w:vAlign w:val="center"/>
          </w:tcPr>
          <w:p w14:paraId="36A2593A" w14:textId="648E6B34" w:rsidR="00091D49" w:rsidRPr="001C0768" w:rsidRDefault="00091D49" w:rsidP="00091D49">
            <w:pPr>
              <w:spacing w:before="60" w:after="60"/>
              <w:jc w:val="both"/>
              <w:rPr>
                <w:sz w:val="20"/>
                <w:szCs w:val="20"/>
              </w:rPr>
            </w:pPr>
            <w:r w:rsidRPr="001C0768">
              <w:rPr>
                <w:sz w:val="20"/>
                <w:szCs w:val="20"/>
              </w:rPr>
              <w:t>Lot 4 :</w:t>
            </w:r>
          </w:p>
        </w:tc>
        <w:tc>
          <w:tcPr>
            <w:tcW w:w="5244" w:type="dxa"/>
            <w:vAlign w:val="center"/>
          </w:tcPr>
          <w:p w14:paraId="0D45C503" w14:textId="77DA9EEC" w:rsidR="00091D49" w:rsidRPr="001C0768" w:rsidRDefault="00091D49" w:rsidP="21576760">
            <w:pPr>
              <w:spacing w:before="60" w:after="60"/>
              <w:rPr>
                <w:sz w:val="20"/>
                <w:szCs w:val="20"/>
              </w:rPr>
            </w:pPr>
            <w:r w:rsidRPr="001C0768">
              <w:rPr>
                <w:sz w:val="20"/>
                <w:szCs w:val="20"/>
              </w:rPr>
              <w:t>Travaux de forage et d</w:t>
            </w:r>
            <w:r w:rsidR="00D61B04">
              <w:rPr>
                <w:sz w:val="20"/>
                <w:szCs w:val="20"/>
              </w:rPr>
              <w:t xml:space="preserve">’équipements de </w:t>
            </w:r>
            <w:r w:rsidRPr="001C0768">
              <w:rPr>
                <w:sz w:val="20"/>
                <w:szCs w:val="20"/>
              </w:rPr>
              <w:t>pompage</w:t>
            </w:r>
            <w:r w:rsidR="57937884" w:rsidRPr="001C0768">
              <w:rPr>
                <w:sz w:val="20"/>
                <w:szCs w:val="20"/>
              </w:rPr>
              <w:t xml:space="preserve"> sur les 2 plateformes</w:t>
            </w:r>
            <w:r w:rsidR="008F6A49" w:rsidRPr="001C0768">
              <w:rPr>
                <w:sz w:val="20"/>
                <w:szCs w:val="20"/>
              </w:rPr>
              <w:t xml:space="preserve"> (</w:t>
            </w:r>
            <w:r w:rsidR="00F46164" w:rsidRPr="001C0768">
              <w:rPr>
                <w:sz w:val="20"/>
                <w:szCs w:val="20"/>
              </w:rPr>
              <w:t xml:space="preserve">sites de </w:t>
            </w:r>
            <w:r w:rsidR="008F6A49" w:rsidRPr="001C0768">
              <w:t>Nioro et Koungheul)</w:t>
            </w:r>
          </w:p>
        </w:tc>
        <w:tc>
          <w:tcPr>
            <w:tcW w:w="2262" w:type="dxa"/>
            <w:vAlign w:val="center"/>
          </w:tcPr>
          <w:p w14:paraId="48A3CDBF" w14:textId="02047E3D" w:rsidR="00091D49" w:rsidRPr="001C0768" w:rsidRDefault="00824414" w:rsidP="003D4153">
            <w:pPr>
              <w:spacing w:before="60" w:after="60"/>
              <w:jc w:val="center"/>
              <w:rPr>
                <w:sz w:val="20"/>
                <w:szCs w:val="20"/>
              </w:rPr>
            </w:pPr>
            <w:r w:rsidRPr="001C0768">
              <w:rPr>
                <w:sz w:val="20"/>
                <w:szCs w:val="20"/>
              </w:rPr>
              <w:t>120 jours</w:t>
            </w:r>
          </w:p>
        </w:tc>
      </w:tr>
      <w:tr w:rsidR="00091D49" w:rsidRPr="001C0768" w14:paraId="2386BE8D" w14:textId="77777777" w:rsidTr="64C77C3C">
        <w:tc>
          <w:tcPr>
            <w:tcW w:w="988" w:type="dxa"/>
            <w:vAlign w:val="center"/>
          </w:tcPr>
          <w:p w14:paraId="087F2A5D" w14:textId="44EA2CF2" w:rsidR="00091D49" w:rsidRPr="001C0768" w:rsidRDefault="00091D49" w:rsidP="00091D49">
            <w:pPr>
              <w:spacing w:before="60" w:after="60"/>
              <w:jc w:val="both"/>
              <w:rPr>
                <w:sz w:val="20"/>
                <w:szCs w:val="20"/>
              </w:rPr>
            </w:pPr>
            <w:r w:rsidRPr="001C0768">
              <w:rPr>
                <w:sz w:val="20"/>
                <w:szCs w:val="20"/>
              </w:rPr>
              <w:t>Lot 5 :</w:t>
            </w:r>
          </w:p>
        </w:tc>
        <w:tc>
          <w:tcPr>
            <w:tcW w:w="5244" w:type="dxa"/>
            <w:vAlign w:val="center"/>
          </w:tcPr>
          <w:p w14:paraId="1188D574" w14:textId="23644C8C" w:rsidR="00091D49" w:rsidRPr="001C0768" w:rsidRDefault="00091D49" w:rsidP="64C77C3C">
            <w:pPr>
              <w:spacing w:before="60" w:after="60"/>
              <w:rPr>
                <w:sz w:val="20"/>
                <w:szCs w:val="20"/>
              </w:rPr>
            </w:pPr>
            <w:r w:rsidRPr="001C0768">
              <w:rPr>
                <w:sz w:val="20"/>
                <w:szCs w:val="20"/>
              </w:rPr>
              <w:t>Plantation et gestion de la végétation des abords</w:t>
            </w:r>
            <w:r w:rsidR="6938DAD0" w:rsidRPr="001C0768">
              <w:rPr>
                <w:sz w:val="20"/>
                <w:szCs w:val="20"/>
              </w:rPr>
              <w:t xml:space="preserve"> sur les 2 plateformes</w:t>
            </w:r>
            <w:r w:rsidR="008F6A49" w:rsidRPr="001C0768">
              <w:rPr>
                <w:sz w:val="20"/>
                <w:szCs w:val="20"/>
              </w:rPr>
              <w:t xml:space="preserve"> (</w:t>
            </w:r>
            <w:r w:rsidR="00F46164" w:rsidRPr="001C0768">
              <w:rPr>
                <w:sz w:val="20"/>
                <w:szCs w:val="20"/>
              </w:rPr>
              <w:t xml:space="preserve">sites de </w:t>
            </w:r>
            <w:r w:rsidR="008F6A49" w:rsidRPr="001C0768">
              <w:t>Nioro et Koungheul)</w:t>
            </w:r>
          </w:p>
        </w:tc>
        <w:tc>
          <w:tcPr>
            <w:tcW w:w="2262" w:type="dxa"/>
            <w:vAlign w:val="center"/>
          </w:tcPr>
          <w:p w14:paraId="4971884D" w14:textId="3DCEA54F" w:rsidR="00091D49" w:rsidRPr="001C0768" w:rsidRDefault="00824414" w:rsidP="003D4153">
            <w:pPr>
              <w:spacing w:before="60" w:after="60"/>
              <w:jc w:val="center"/>
              <w:rPr>
                <w:sz w:val="20"/>
                <w:szCs w:val="20"/>
              </w:rPr>
            </w:pPr>
            <w:r w:rsidRPr="001C0768">
              <w:rPr>
                <w:sz w:val="20"/>
                <w:szCs w:val="20"/>
              </w:rPr>
              <w:t>182 jours</w:t>
            </w:r>
          </w:p>
        </w:tc>
      </w:tr>
    </w:tbl>
    <w:p w14:paraId="62C790D1" w14:textId="2A6A059B" w:rsidR="00C263EB" w:rsidRPr="001C0768" w:rsidRDefault="00C263EB" w:rsidP="00091D49">
      <w:pPr>
        <w:spacing w:before="160"/>
        <w:jc w:val="both"/>
      </w:pPr>
      <w:r w:rsidRPr="001C0768">
        <w:t xml:space="preserve">Le pouvoir adjudicateur limite le nombre de lots qui peuvent être attribués à un seul soumissionnaire à </w:t>
      </w:r>
      <w:r w:rsidR="00072485" w:rsidRPr="001C0768">
        <w:t>02</w:t>
      </w:r>
      <w:r w:rsidR="006414CE" w:rsidRPr="001C0768">
        <w:t xml:space="preserve"> lot</w:t>
      </w:r>
      <w:r w:rsidR="008306F8" w:rsidRPr="001C0768">
        <w:t>s</w:t>
      </w:r>
      <w:r w:rsidR="006414CE" w:rsidRPr="001C0768">
        <w:t xml:space="preserve"> par soumissionnaire</w:t>
      </w:r>
      <w:r w:rsidR="006853DD" w:rsidRPr="001C0768">
        <w:t xml:space="preserve">, </w:t>
      </w:r>
      <w:r w:rsidR="006853DD" w:rsidRPr="001C0768">
        <w:rPr>
          <w:rFonts w:eastAsia="Calibri" w:cs="Times New Roman"/>
        </w:rPr>
        <w:t xml:space="preserve">pour autant que sa capacité technique, économique et financière ait été démontrée pour </w:t>
      </w:r>
      <w:r w:rsidR="008306F8" w:rsidRPr="001C0768">
        <w:rPr>
          <w:rFonts w:eastAsia="Calibri" w:cs="Times New Roman"/>
        </w:rPr>
        <w:t xml:space="preserve">ces </w:t>
      </w:r>
      <w:r w:rsidR="006853DD" w:rsidRPr="001C0768">
        <w:rPr>
          <w:rFonts w:eastAsia="Calibri" w:cs="Times New Roman"/>
        </w:rPr>
        <w:t>deux lots</w:t>
      </w:r>
      <w:r w:rsidR="006414CE" w:rsidRPr="001C0768">
        <w:t>.</w:t>
      </w:r>
    </w:p>
    <w:p w14:paraId="2EFE2670" w14:textId="77777777" w:rsidR="00587A71" w:rsidRPr="001C0768" w:rsidRDefault="00587A71" w:rsidP="00587A71">
      <w:pPr>
        <w:jc w:val="both"/>
      </w:pPr>
      <w:r w:rsidRPr="001C0768">
        <w:t>Dans ses offres pour plusieurs lots, le soumissionnaire ne peut pas présenter des rabais ou propositions d’amélioration de son offre pour le cas où ces mêmes lots lui seraient attribués.</w:t>
      </w:r>
    </w:p>
    <w:p w14:paraId="61D3639B" w14:textId="2608297A" w:rsidR="006414CE" w:rsidRPr="001C0768" w:rsidRDefault="006414CE" w:rsidP="53EE1496">
      <w:pPr>
        <w:jc w:val="both"/>
      </w:pPr>
      <w:r w:rsidRPr="001C0768">
        <w:t>Le marché sera attribué lot par lot, mais le pouvoir adjudicateur choisira la solution globale la plus avantageuse.</w:t>
      </w:r>
    </w:p>
    <w:p w14:paraId="138DC4EC" w14:textId="224707D3" w:rsidR="00C50750" w:rsidRPr="001C0768" w:rsidRDefault="00601386" w:rsidP="00C50750">
      <w:pPr>
        <w:pStyle w:val="Titre2"/>
      </w:pPr>
      <w:bookmarkStart w:id="19" w:name="_Toc191395930"/>
      <w:r w:rsidRPr="001C0768">
        <w:lastRenderedPageBreak/>
        <w:t>Postes</w:t>
      </w:r>
      <w:bookmarkEnd w:id="19"/>
    </w:p>
    <w:p w14:paraId="40C83FAA" w14:textId="2180274A" w:rsidR="00601386" w:rsidRPr="001C0768" w:rsidRDefault="00601386" w:rsidP="00601386">
      <w:pPr>
        <w:jc w:val="both"/>
      </w:pPr>
      <w:r w:rsidRPr="001C0768">
        <w:t xml:space="preserve">Chaque lot de ce marché est composé des postes </w:t>
      </w:r>
      <w:r w:rsidR="000305FC" w:rsidRPr="001C0768">
        <w:t>mentionnés</w:t>
      </w:r>
      <w:r w:rsidR="00161913" w:rsidRPr="001C0768">
        <w:t xml:space="preserve"> </w:t>
      </w:r>
      <w:r w:rsidR="000305FC" w:rsidRPr="001C0768">
        <w:t xml:space="preserve">au </w:t>
      </w:r>
      <w:r w:rsidR="00CB75BC" w:rsidRPr="001C0768">
        <w:t>point</w:t>
      </w:r>
      <w:r w:rsidR="00CB75BC">
        <w:t xml:space="preserve"> </w:t>
      </w:r>
      <w:r w:rsidR="00CB75BC">
        <w:fldChar w:fldCharType="begin"/>
      </w:r>
      <w:r w:rsidR="00CB75BC">
        <w:instrText xml:space="preserve"> REF _Ref190935977 \r \h </w:instrText>
      </w:r>
      <w:r w:rsidR="00CB75BC">
        <w:fldChar w:fldCharType="separate"/>
      </w:r>
      <w:r w:rsidR="004825EF">
        <w:t>6.17</w:t>
      </w:r>
      <w:r w:rsidR="00CB75BC">
        <w:fldChar w:fldCharType="end"/>
      </w:r>
      <w:r w:rsidR="00CB75BC">
        <w:t xml:space="preserve"> « </w:t>
      </w:r>
      <w:r w:rsidR="00CB75BC">
        <w:fldChar w:fldCharType="begin"/>
      </w:r>
      <w:r w:rsidR="00CB75BC">
        <w:instrText xml:space="preserve"> REF _Ref190935977 \h </w:instrText>
      </w:r>
      <w:r w:rsidR="00CB75BC">
        <w:fldChar w:fldCharType="separate"/>
      </w:r>
      <w:r w:rsidR="004825EF">
        <w:t>Bordereau des prix</w:t>
      </w:r>
      <w:r w:rsidR="00CB75BC">
        <w:fldChar w:fldCharType="end"/>
      </w:r>
      <w:r w:rsidR="00CB75BC" w:rsidRPr="001C0768">
        <w:t> »</w:t>
      </w:r>
      <w:r w:rsidR="000305FC" w:rsidRPr="001C0768">
        <w:t>.</w:t>
      </w:r>
    </w:p>
    <w:p w14:paraId="5F1B265D" w14:textId="28D30388" w:rsidR="00C50750" w:rsidRPr="001C0768" w:rsidRDefault="00601386" w:rsidP="003424B3">
      <w:pPr>
        <w:jc w:val="both"/>
        <w:rPr>
          <w:highlight w:val="yellow"/>
        </w:rPr>
      </w:pPr>
      <w:r w:rsidRPr="001C0768">
        <w:t xml:space="preserve">Ces postes seront groupés et forment un seul lot. Le soumissionnaire est tenu de remettre </w:t>
      </w:r>
      <w:r w:rsidR="00B751A7" w:rsidRPr="001C0768">
        <w:t xml:space="preserve">un </w:t>
      </w:r>
      <w:r w:rsidRPr="001C0768">
        <w:t>prix pour tous les postes d’un même lot.</w:t>
      </w:r>
    </w:p>
    <w:p w14:paraId="2F9B96A7" w14:textId="77777777" w:rsidR="00C50750" w:rsidRPr="001C0768" w:rsidRDefault="00C50750" w:rsidP="00C50750">
      <w:pPr>
        <w:pStyle w:val="Titre2"/>
      </w:pPr>
      <w:bookmarkStart w:id="20" w:name="_Toc191395931"/>
      <w:r w:rsidRPr="001C0768">
        <w:t>Dur</w:t>
      </w:r>
      <w:r w:rsidR="00601386" w:rsidRPr="001C0768">
        <w:t>ée</w:t>
      </w:r>
      <w:bookmarkEnd w:id="20"/>
    </w:p>
    <w:p w14:paraId="7C9259C2" w14:textId="4DA34CA5" w:rsidR="00712D99" w:rsidRDefault="00712D99" w:rsidP="003424B3">
      <w:pPr>
        <w:jc w:val="both"/>
      </w:pPr>
      <w:r w:rsidRPr="001C0768">
        <w:t>Le marché débute pour chacun des lots à la notification d</w:t>
      </w:r>
      <w:r w:rsidR="007A1543" w:rsidRPr="001C0768">
        <w:t xml:space="preserve">’attribution du marché </w:t>
      </w:r>
      <w:r w:rsidR="009D60D6" w:rsidRPr="001C0768">
        <w:t xml:space="preserve">et prend fin à la réception définitive (voir également points </w:t>
      </w:r>
      <w:r w:rsidR="00DF4034" w:rsidRPr="001C0768">
        <w:fldChar w:fldCharType="begin"/>
      </w:r>
      <w:r w:rsidR="00DF4034" w:rsidRPr="001C0768">
        <w:instrText xml:space="preserve"> REF _Ref189493004 \r \h </w:instrText>
      </w:r>
      <w:r w:rsidR="00DF4034" w:rsidRPr="001C0768">
        <w:fldChar w:fldCharType="separate"/>
      </w:r>
      <w:r w:rsidR="004825EF">
        <w:t>2.3</w:t>
      </w:r>
      <w:r w:rsidR="00DF4034" w:rsidRPr="001C0768">
        <w:fldChar w:fldCharType="end"/>
      </w:r>
      <w:r w:rsidR="00DF4034" w:rsidRPr="001C0768">
        <w:t xml:space="preserve"> « </w:t>
      </w:r>
      <w:r w:rsidR="00DF4034" w:rsidRPr="001C0768">
        <w:fldChar w:fldCharType="begin"/>
      </w:r>
      <w:r w:rsidR="00DF4034" w:rsidRPr="001C0768">
        <w:instrText xml:space="preserve"> REF _Ref189493006 \h </w:instrText>
      </w:r>
      <w:r w:rsidR="00DF4034" w:rsidRPr="001C0768">
        <w:fldChar w:fldCharType="separate"/>
      </w:r>
      <w:r w:rsidR="004825EF" w:rsidRPr="001C0768">
        <w:t>Lots</w:t>
      </w:r>
      <w:r w:rsidR="00DF4034" w:rsidRPr="001C0768">
        <w:fldChar w:fldCharType="end"/>
      </w:r>
      <w:r w:rsidR="00DF4034" w:rsidRPr="001C0768">
        <w:t xml:space="preserve"> », </w:t>
      </w:r>
      <w:r w:rsidR="009D60D6" w:rsidRPr="001C0768">
        <w:fldChar w:fldCharType="begin"/>
      </w:r>
      <w:r w:rsidR="009D60D6" w:rsidRPr="001C0768">
        <w:instrText xml:space="preserve"> REF _Ref87952139 \r \h </w:instrText>
      </w:r>
      <w:r w:rsidR="009D60D6" w:rsidRPr="001C0768">
        <w:fldChar w:fldCharType="separate"/>
      </w:r>
      <w:r w:rsidR="004825EF">
        <w:t>4.17</w:t>
      </w:r>
      <w:r w:rsidR="009D60D6" w:rsidRPr="001C0768">
        <w:fldChar w:fldCharType="end"/>
      </w:r>
      <w:r w:rsidR="009D60D6" w:rsidRPr="001C0768">
        <w:t xml:space="preserve"> « </w:t>
      </w:r>
      <w:r w:rsidR="009D60D6" w:rsidRPr="001C0768">
        <w:fldChar w:fldCharType="begin"/>
      </w:r>
      <w:r w:rsidR="009D60D6" w:rsidRPr="001C0768">
        <w:instrText xml:space="preserve"> REF _Ref87952142 \h </w:instrText>
      </w:r>
      <w:r w:rsidR="009D60D6" w:rsidRPr="001C0768">
        <w:fldChar w:fldCharType="separate"/>
      </w:r>
      <w:r w:rsidR="004825EF" w:rsidRPr="001C0768">
        <w:t>Délai d’exécution (Art. 76)</w:t>
      </w:r>
      <w:r w:rsidR="009D60D6" w:rsidRPr="001C0768">
        <w:fldChar w:fldCharType="end"/>
      </w:r>
      <w:r w:rsidR="009D60D6" w:rsidRPr="001C0768">
        <w:t xml:space="preserve"> » et </w:t>
      </w:r>
      <w:r w:rsidR="009D60D6" w:rsidRPr="001C0768">
        <w:fldChar w:fldCharType="begin"/>
      </w:r>
      <w:r w:rsidR="009D60D6" w:rsidRPr="001C0768">
        <w:instrText xml:space="preserve"> REF _Ref87952151 \r \h </w:instrText>
      </w:r>
      <w:r w:rsidR="009D60D6" w:rsidRPr="001C0768">
        <w:fldChar w:fldCharType="separate"/>
      </w:r>
      <w:r w:rsidR="004825EF">
        <w:t>4.24</w:t>
      </w:r>
      <w:r w:rsidR="009D60D6" w:rsidRPr="001C0768">
        <w:fldChar w:fldCharType="end"/>
      </w:r>
      <w:r w:rsidR="009D60D6" w:rsidRPr="001C0768">
        <w:t xml:space="preserve"> « </w:t>
      </w:r>
      <w:r w:rsidR="009D60D6" w:rsidRPr="001C0768">
        <w:fldChar w:fldCharType="begin"/>
      </w:r>
      <w:r w:rsidR="009D60D6" w:rsidRPr="001C0768">
        <w:instrText xml:space="preserve"> REF _Ref87952155 \h </w:instrText>
      </w:r>
      <w:r w:rsidR="009D60D6" w:rsidRPr="001C0768">
        <w:fldChar w:fldCharType="separate"/>
      </w:r>
      <w:r w:rsidR="004825EF" w:rsidRPr="001C0768">
        <w:t>Réceptions, garantie et fin du marché (Art. 64-65 et 91-92)</w:t>
      </w:r>
      <w:r w:rsidR="009D60D6" w:rsidRPr="001C0768">
        <w:fldChar w:fldCharType="end"/>
      </w:r>
      <w:r w:rsidR="009D60D6" w:rsidRPr="001C0768">
        <w:t> »).</w:t>
      </w:r>
    </w:p>
    <w:p w14:paraId="542807EF" w14:textId="7896A353" w:rsidR="008F2205" w:rsidRPr="001C0768" w:rsidRDefault="008F2205" w:rsidP="003424B3">
      <w:pPr>
        <w:jc w:val="both"/>
      </w:pPr>
      <w:r w:rsidRPr="001C0768">
        <w:t xml:space="preserve">L’entrepreneur doit terminer les travaux dans le délai mentionné au point </w:t>
      </w:r>
      <w:r w:rsidRPr="001C0768">
        <w:fldChar w:fldCharType="begin"/>
      </w:r>
      <w:r w:rsidRPr="001C0768">
        <w:instrText xml:space="preserve"> REF _Ref189501111 \r \h </w:instrText>
      </w:r>
      <w:r w:rsidRPr="001C0768">
        <w:fldChar w:fldCharType="separate"/>
      </w:r>
      <w:r w:rsidR="004825EF">
        <w:t>2.3</w:t>
      </w:r>
      <w:r w:rsidRPr="001C0768">
        <w:fldChar w:fldCharType="end"/>
      </w:r>
      <w:r w:rsidRPr="001C0768">
        <w:t xml:space="preserve"> « </w:t>
      </w:r>
      <w:r w:rsidRPr="001C0768">
        <w:fldChar w:fldCharType="begin"/>
      </w:r>
      <w:r w:rsidRPr="001C0768">
        <w:instrText xml:space="preserve"> REF _Ref189501113 \h </w:instrText>
      </w:r>
      <w:r w:rsidRPr="001C0768">
        <w:fldChar w:fldCharType="separate"/>
      </w:r>
      <w:r w:rsidR="004825EF" w:rsidRPr="001C0768">
        <w:t>Lots</w:t>
      </w:r>
      <w:r w:rsidRPr="001C0768">
        <w:fldChar w:fldCharType="end"/>
      </w:r>
      <w:r w:rsidRPr="001C0768">
        <w:t> » à compter de la date fixée dans l’ordre de service écrit de commencement des travaux.</w:t>
      </w:r>
    </w:p>
    <w:p w14:paraId="434914DD" w14:textId="77777777" w:rsidR="00C50750" w:rsidRPr="001C0768" w:rsidRDefault="00C50750" w:rsidP="00C50750">
      <w:pPr>
        <w:pStyle w:val="Titre2"/>
      </w:pPr>
      <w:bookmarkStart w:id="21" w:name="_Toc191395932"/>
      <w:r w:rsidRPr="001C0768">
        <w:t>Variant</w:t>
      </w:r>
      <w:r w:rsidR="004D345B" w:rsidRPr="001C0768">
        <w:t>e</w:t>
      </w:r>
      <w:r w:rsidRPr="001C0768">
        <w:t>s</w:t>
      </w:r>
      <w:bookmarkEnd w:id="21"/>
    </w:p>
    <w:p w14:paraId="00BC74AF" w14:textId="4D313FDB" w:rsidR="004D345B" w:rsidRPr="001C0768" w:rsidRDefault="004D345B" w:rsidP="004D345B">
      <w:pPr>
        <w:jc w:val="both"/>
      </w:pPr>
      <w:r w:rsidRPr="001C0768">
        <w:t>Chaque soumissionnaire ne peut introduire qu’une seule offre. Les variantes ne sont pas admises.</w:t>
      </w:r>
    </w:p>
    <w:p w14:paraId="68C86326" w14:textId="77777777" w:rsidR="00C50750" w:rsidRPr="001C0768" w:rsidRDefault="00C50750" w:rsidP="00C50750">
      <w:pPr>
        <w:pStyle w:val="Titre2"/>
      </w:pPr>
      <w:bookmarkStart w:id="22" w:name="_Ref18059551"/>
      <w:bookmarkStart w:id="23" w:name="_Toc191395933"/>
      <w:r w:rsidRPr="001C0768">
        <w:t>Quantit</w:t>
      </w:r>
      <w:r w:rsidR="008D4D0C" w:rsidRPr="001C0768">
        <w:t>és</w:t>
      </w:r>
      <w:bookmarkEnd w:id="22"/>
      <w:bookmarkEnd w:id="23"/>
    </w:p>
    <w:p w14:paraId="45B75045" w14:textId="32FAC143" w:rsidR="00D30B76" w:rsidRPr="001C0768" w:rsidRDefault="00875A66" w:rsidP="003424B3">
      <w:pPr>
        <w:jc w:val="both"/>
      </w:pPr>
      <w:r>
        <w:t>Voir</w:t>
      </w:r>
      <w:r w:rsidR="0058707C" w:rsidRPr="001C0768">
        <w:t xml:space="preserve"> </w:t>
      </w:r>
      <w:r w:rsidR="00167447" w:rsidRPr="001C0768">
        <w:t>point</w:t>
      </w:r>
      <w:r>
        <w:t xml:space="preserve"> </w:t>
      </w:r>
      <w:r>
        <w:fldChar w:fldCharType="begin"/>
      </w:r>
      <w:r>
        <w:instrText xml:space="preserve"> REF _Ref18310448 \r \h </w:instrText>
      </w:r>
      <w:r>
        <w:fldChar w:fldCharType="separate"/>
      </w:r>
      <w:r w:rsidR="004825EF">
        <w:t>3.4.2</w:t>
      </w:r>
      <w:r>
        <w:fldChar w:fldCharType="end"/>
      </w:r>
      <w:r>
        <w:t xml:space="preserve"> « </w:t>
      </w:r>
      <w:r>
        <w:fldChar w:fldCharType="begin"/>
      </w:r>
      <w:r>
        <w:instrText xml:space="preserve"> REF _Ref18310448 \h </w:instrText>
      </w:r>
      <w:r>
        <w:fldChar w:fldCharType="separate"/>
      </w:r>
      <w:r w:rsidR="004825EF" w:rsidRPr="001C0768">
        <w:t>Détermination des prix</w:t>
      </w:r>
      <w:r>
        <w:fldChar w:fldCharType="end"/>
      </w:r>
      <w:r>
        <w:t> » et point</w:t>
      </w:r>
      <w:r w:rsidR="00167447">
        <w:t xml:space="preserve"> </w:t>
      </w:r>
      <w:r w:rsidR="00167447">
        <w:fldChar w:fldCharType="begin"/>
      </w:r>
      <w:r w:rsidR="00167447">
        <w:instrText xml:space="preserve"> REF _Ref190935977 \r \h </w:instrText>
      </w:r>
      <w:r w:rsidR="00167447">
        <w:fldChar w:fldCharType="separate"/>
      </w:r>
      <w:r w:rsidR="004825EF">
        <w:t>6.17</w:t>
      </w:r>
      <w:r w:rsidR="00167447">
        <w:fldChar w:fldCharType="end"/>
      </w:r>
      <w:r w:rsidR="00167447">
        <w:t xml:space="preserve"> « </w:t>
      </w:r>
      <w:r w:rsidR="00167447">
        <w:fldChar w:fldCharType="begin"/>
      </w:r>
      <w:r w:rsidR="00167447">
        <w:instrText xml:space="preserve"> REF _Ref190935977 \h </w:instrText>
      </w:r>
      <w:r w:rsidR="00167447">
        <w:fldChar w:fldCharType="separate"/>
      </w:r>
      <w:r w:rsidR="004825EF">
        <w:t>Bordereau des prix</w:t>
      </w:r>
      <w:r w:rsidR="00167447">
        <w:fldChar w:fldCharType="end"/>
      </w:r>
      <w:r w:rsidR="00167447" w:rsidRPr="001C0768">
        <w:t> »</w:t>
      </w:r>
      <w:r w:rsidR="00B70308" w:rsidRPr="001C0768">
        <w:t>.</w:t>
      </w:r>
    </w:p>
    <w:p w14:paraId="1EFDBBEC" w14:textId="77777777" w:rsidR="00C50750" w:rsidRPr="001C0768" w:rsidRDefault="00C50750" w:rsidP="007B06AE">
      <w:pPr>
        <w:pStyle w:val="Titre1"/>
        <w:pageBreakBefore/>
        <w:ind w:left="431" w:hanging="431"/>
      </w:pPr>
      <w:bookmarkStart w:id="24" w:name="_Toc191395934"/>
      <w:r w:rsidRPr="001C0768">
        <w:lastRenderedPageBreak/>
        <w:t>Proc</w:t>
      </w:r>
      <w:r w:rsidR="003F6972" w:rsidRPr="001C0768">
        <w:t>é</w:t>
      </w:r>
      <w:r w:rsidRPr="001C0768">
        <w:t>dure</w:t>
      </w:r>
      <w:bookmarkEnd w:id="24"/>
    </w:p>
    <w:p w14:paraId="071F035C" w14:textId="77777777" w:rsidR="00C50750" w:rsidRPr="001C0768" w:rsidRDefault="003F6972" w:rsidP="00C50750">
      <w:pPr>
        <w:pStyle w:val="Titre2"/>
      </w:pPr>
      <w:bookmarkStart w:id="25" w:name="_Toc191395935"/>
      <w:r w:rsidRPr="001C0768">
        <w:t>Mode de passation</w:t>
      </w:r>
      <w:bookmarkEnd w:id="25"/>
    </w:p>
    <w:p w14:paraId="56F651B3" w14:textId="1C265F3F" w:rsidR="006C30AE" w:rsidRPr="001C0768" w:rsidRDefault="006C30AE" w:rsidP="003424B3">
      <w:pPr>
        <w:jc w:val="both"/>
      </w:pPr>
      <w:r w:rsidRPr="001C0768">
        <w:t>Le présent marché est attribué, en application de l’article 36 de la Loi du 17 juin 2016, via une procédure ouverte.</w:t>
      </w:r>
    </w:p>
    <w:p w14:paraId="74B1C924" w14:textId="71082959" w:rsidR="00C50750" w:rsidRPr="001C0768" w:rsidRDefault="00C50750" w:rsidP="00C50750">
      <w:pPr>
        <w:pStyle w:val="Titre2"/>
      </w:pPr>
      <w:bookmarkStart w:id="26" w:name="_Toc191395936"/>
      <w:r w:rsidRPr="001C0768">
        <w:t>Publication</w:t>
      </w:r>
      <w:bookmarkStart w:id="27" w:name="_Ref148945684"/>
      <w:r w:rsidR="00E858E4" w:rsidRPr="001C0768">
        <w:rPr>
          <w:rStyle w:val="Appelnotedebasdep"/>
        </w:rPr>
        <w:footnoteReference w:id="10"/>
      </w:r>
      <w:bookmarkEnd w:id="27"/>
      <w:bookmarkEnd w:id="26"/>
    </w:p>
    <w:p w14:paraId="4B67838F" w14:textId="77777777" w:rsidR="009668F5" w:rsidRPr="001C0768" w:rsidRDefault="009668F5" w:rsidP="009668F5">
      <w:pPr>
        <w:jc w:val="both"/>
      </w:pPr>
      <w:r w:rsidRPr="001C0768">
        <w:t>Le présent cahier spécial des charges est publié sur le site web d’Enabel (</w:t>
      </w:r>
      <w:r w:rsidRPr="001C0768">
        <w:rPr>
          <w:u w:val="single"/>
        </w:rPr>
        <w:t>www.enabel.be</w:t>
      </w:r>
      <w:r w:rsidRPr="001C0768">
        <w:t>).</w:t>
      </w:r>
    </w:p>
    <w:p w14:paraId="5D2ED053" w14:textId="2299B2AB" w:rsidR="009668F5" w:rsidRPr="001C0768" w:rsidRDefault="009668F5" w:rsidP="009668F5">
      <w:pPr>
        <w:jc w:val="both"/>
      </w:pPr>
      <w:r w:rsidRPr="001C0768">
        <w:rPr>
          <w:rFonts w:eastAsia="Calibri" w:cs="Times New Roman"/>
        </w:rPr>
        <w:t xml:space="preserve">Le présent marché fait l’objet d’une publication officielle </w:t>
      </w:r>
      <w:r w:rsidRPr="001C0768">
        <w:t>dans le Bulletin des Adjudications (BDA)</w:t>
      </w:r>
      <w:r w:rsidR="000F5A07">
        <w:t>.</w:t>
      </w:r>
    </w:p>
    <w:p w14:paraId="00084C3D" w14:textId="77777777" w:rsidR="00C50750" w:rsidRPr="001C0768" w:rsidRDefault="00C50750" w:rsidP="00C50750">
      <w:pPr>
        <w:pStyle w:val="Titre2"/>
      </w:pPr>
      <w:bookmarkStart w:id="28" w:name="_Ref24266807"/>
      <w:bookmarkStart w:id="29" w:name="_Ref24266810"/>
      <w:bookmarkStart w:id="30" w:name="_Toc191395937"/>
      <w:r w:rsidRPr="001C0768">
        <w:t>Information</w:t>
      </w:r>
      <w:bookmarkEnd w:id="28"/>
      <w:bookmarkEnd w:id="29"/>
      <w:bookmarkEnd w:id="30"/>
    </w:p>
    <w:p w14:paraId="59617D00" w14:textId="06762BAF" w:rsidR="00594A55" w:rsidRPr="001C0768" w:rsidRDefault="00594A55" w:rsidP="00594A55">
      <w:pPr>
        <w:jc w:val="both"/>
      </w:pPr>
      <w:r w:rsidRPr="001C0768">
        <w:t xml:space="preserve">L’attribution de ce marché est coordonnée par la cellule contractualisation d’Enabel au </w:t>
      </w:r>
      <w:r w:rsidR="005F5D27" w:rsidRPr="001C0768">
        <w:t>Sénégal</w:t>
      </w:r>
      <w:r w:rsidRPr="001C0768">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636A5AFC" w:rsidR="00B47D9E" w:rsidRPr="001C0768" w:rsidRDefault="00B47D9E" w:rsidP="00594A55">
      <w:pPr>
        <w:jc w:val="both"/>
      </w:pPr>
      <w:r>
        <w:t xml:space="preserve">Au plus tard </w:t>
      </w:r>
      <w:r w:rsidR="008A0565">
        <w:t>20</w:t>
      </w:r>
      <w:r>
        <w:t xml:space="preserve"> jours calendrier avant la date limite de réception des offres, les soumissionnaires peuvent poser des questions sur le cahier spécial des charges et le </w:t>
      </w:r>
      <w:r w:rsidR="00636089">
        <w:t>marché</w:t>
      </w:r>
      <w:r>
        <w:t xml:space="preserve">, </w:t>
      </w:r>
      <w:r w:rsidR="00636089">
        <w:t xml:space="preserve">et ce </w:t>
      </w:r>
      <w:r>
        <w:t>conformément à l’Art. 64 de la Loi du 17 juin 2016. Les questions doivent être adressées par écrit à :</w:t>
      </w:r>
    </w:p>
    <w:p w14:paraId="0DBD9F69" w14:textId="77777777" w:rsidR="009B6523" w:rsidRPr="001C0768" w:rsidRDefault="009B6523" w:rsidP="009B6523">
      <w:pPr>
        <w:spacing w:after="0"/>
        <w:jc w:val="center"/>
        <w:rPr>
          <w:b/>
        </w:rPr>
      </w:pPr>
      <w:bookmarkStart w:id="31" w:name="_Hlk22295057"/>
      <w:r w:rsidRPr="001C0768">
        <w:rPr>
          <w:b/>
        </w:rPr>
        <w:t>M. Mamadou Diarra</w:t>
      </w:r>
    </w:p>
    <w:p w14:paraId="3E993E89" w14:textId="77777777" w:rsidR="009B6523" w:rsidRPr="001C0768" w:rsidRDefault="009B6523" w:rsidP="009B6523">
      <w:pPr>
        <w:spacing w:after="0"/>
        <w:jc w:val="center"/>
        <w:rPr>
          <w:b/>
        </w:rPr>
      </w:pPr>
      <w:r w:rsidRPr="001C0768">
        <w:rPr>
          <w:b/>
        </w:rPr>
        <w:t>Expert contractualisation, Enabel au Sénégal</w:t>
      </w:r>
    </w:p>
    <w:p w14:paraId="1800DAE0" w14:textId="77777777" w:rsidR="009B6523" w:rsidRPr="001C0768" w:rsidRDefault="009B6523" w:rsidP="009B6523">
      <w:pPr>
        <w:jc w:val="center"/>
      </w:pPr>
      <w:r w:rsidRPr="001C0768">
        <w:rPr>
          <w:b/>
          <w:u w:val="single"/>
        </w:rPr>
        <w:t>mamadou.diarra@enabel.be</w:t>
      </w:r>
      <w:r w:rsidRPr="001C0768">
        <w:rPr>
          <w:b/>
        </w:rPr>
        <w:t>.</w:t>
      </w:r>
    </w:p>
    <w:bookmarkEnd w:id="31"/>
    <w:p w14:paraId="73D97354" w14:textId="77777777" w:rsidR="009B6523" w:rsidRPr="001C0768" w:rsidRDefault="009B6523" w:rsidP="009B6523">
      <w:pPr>
        <w:jc w:val="center"/>
      </w:pPr>
      <w:r w:rsidRPr="001C0768">
        <w:t>Cc à :</w:t>
      </w:r>
    </w:p>
    <w:p w14:paraId="782A40F1" w14:textId="77777777" w:rsidR="009B6523" w:rsidRPr="001C0768" w:rsidRDefault="009B6523" w:rsidP="009B6523">
      <w:pPr>
        <w:spacing w:after="0"/>
        <w:jc w:val="center"/>
        <w:rPr>
          <w:b/>
        </w:rPr>
      </w:pPr>
      <w:r w:rsidRPr="001C0768">
        <w:rPr>
          <w:b/>
        </w:rPr>
        <w:t>M. Thibault Vander Auwera</w:t>
      </w:r>
    </w:p>
    <w:p w14:paraId="080A5F41" w14:textId="77777777" w:rsidR="009B6523" w:rsidRPr="001C0768" w:rsidRDefault="009B6523" w:rsidP="009B6523">
      <w:pPr>
        <w:spacing w:after="0"/>
        <w:jc w:val="center"/>
        <w:rPr>
          <w:b/>
        </w:rPr>
      </w:pPr>
      <w:r w:rsidRPr="001C0768">
        <w:rPr>
          <w:b/>
        </w:rPr>
        <w:t>Contract support manager, Enabel au Sénégal</w:t>
      </w:r>
    </w:p>
    <w:p w14:paraId="10F50447" w14:textId="77777777" w:rsidR="009B6523" w:rsidRPr="001C0768" w:rsidRDefault="009B6523" w:rsidP="009B6523">
      <w:pPr>
        <w:jc w:val="center"/>
        <w:rPr>
          <w:b/>
        </w:rPr>
      </w:pPr>
      <w:r w:rsidRPr="001C0768">
        <w:rPr>
          <w:b/>
          <w:u w:val="single"/>
        </w:rPr>
        <w:t>thibault.vanderauwera@enabel.be</w:t>
      </w:r>
      <w:r w:rsidRPr="001C0768">
        <w:rPr>
          <w:b/>
        </w:rPr>
        <w:t>.</w:t>
      </w:r>
    </w:p>
    <w:p w14:paraId="0F61AAE7" w14:textId="48CF86C0" w:rsidR="00103568" w:rsidRPr="001C0768" w:rsidRDefault="00636089" w:rsidP="00594A55">
      <w:pPr>
        <w:jc w:val="both"/>
      </w:pPr>
      <w:r>
        <w:t xml:space="preserve">Il y sera répondu </w:t>
      </w:r>
      <w:r w:rsidR="00103568">
        <w:t>au fur et à mesure de leur réception</w:t>
      </w:r>
      <w:r>
        <w:t xml:space="preserve">. </w:t>
      </w:r>
      <w:r w:rsidR="004F49DE">
        <w:t xml:space="preserve">L’aperçu complet des questions posées et des réponses sera disponible </w:t>
      </w:r>
      <w:r>
        <w:t>au plus tard 1</w:t>
      </w:r>
      <w:r w:rsidR="00317D01">
        <w:t>4</w:t>
      </w:r>
      <w:r>
        <w:t xml:space="preserve"> jours calendrier avant la date limite de réception des offres à l'adresse susmentionnée</w:t>
      </w:r>
      <w:r w:rsidR="00103568">
        <w:t xml:space="preserve"> et sur le site web </w:t>
      </w:r>
      <w:r w:rsidR="00044F4D">
        <w:t>d’</w:t>
      </w:r>
      <w:r w:rsidR="00103568">
        <w:t>Enabel</w:t>
      </w:r>
      <w:r>
        <w:t xml:space="preserve">. Jusqu'à la notification de la décision d'attribution, </w:t>
      </w:r>
      <w:r w:rsidR="00594A55">
        <w:t>il ne sera donné aucune information sur l’évolution de la procédure.</w:t>
      </w:r>
    </w:p>
    <w:p w14:paraId="30E61E09" w14:textId="77DBA899" w:rsidR="00103568" w:rsidRDefault="00103568" w:rsidP="00103568">
      <w:pPr>
        <w:jc w:val="both"/>
      </w:pPr>
      <w:r>
        <w:t xml:space="preserve">Afin d’être en mesure d’introduire une offre en connaissance de cause, le pouvoir adjudicateur organise une </w:t>
      </w:r>
      <w:r w:rsidRPr="6F6AA91D">
        <w:rPr>
          <w:b/>
          <w:bCs/>
        </w:rPr>
        <w:t xml:space="preserve">visite et inspection </w:t>
      </w:r>
      <w:r w:rsidR="009450B9" w:rsidRPr="6F6AA91D">
        <w:rPr>
          <w:b/>
          <w:bCs/>
        </w:rPr>
        <w:t>facultative</w:t>
      </w:r>
      <w:r w:rsidRPr="6F6AA91D">
        <w:rPr>
          <w:b/>
          <w:bCs/>
        </w:rPr>
        <w:t xml:space="preserve"> du site</w:t>
      </w:r>
      <w:r w:rsidR="009450B9" w:rsidRPr="6F6AA91D">
        <w:rPr>
          <w:b/>
          <w:bCs/>
        </w:rPr>
        <w:t xml:space="preserve"> </w:t>
      </w:r>
      <w:r>
        <w:t>pour les soumissionnaires à l’adresse suivante :</w:t>
      </w:r>
    </w:p>
    <w:p w14:paraId="32242630" w14:textId="39CA0776" w:rsidR="0084012E" w:rsidRPr="001C0768" w:rsidRDefault="0084012E" w:rsidP="00103568">
      <w:pPr>
        <w:jc w:val="both"/>
      </w:pPr>
      <w:r>
        <w:t xml:space="preserve">Personne de contact : </w:t>
      </w:r>
      <w:r w:rsidR="36F324AD">
        <w:t xml:space="preserve">Mme Adja Boury Mboup, </w:t>
      </w:r>
      <w:hyperlink r:id="rId16">
        <w:r w:rsidR="7D8D5C1B" w:rsidRPr="7D05D97E">
          <w:rPr>
            <w:rStyle w:val="Lienhypertexte"/>
          </w:rPr>
          <w:t>adjabourym1@gmail.com</w:t>
        </w:r>
      </w:hyperlink>
      <w:r w:rsidR="7D8D5C1B">
        <w:t>, 77 433 72 68</w:t>
      </w:r>
    </w:p>
    <w:p w14:paraId="5B060C74" w14:textId="1551C887" w:rsidR="00B213B2" w:rsidRPr="001C0768" w:rsidRDefault="0056615E" w:rsidP="00103568">
      <w:pPr>
        <w:jc w:val="both"/>
        <w:rPr>
          <w:b/>
          <w:bCs/>
        </w:rPr>
      </w:pPr>
      <w:r w:rsidRPr="0421C181">
        <w:rPr>
          <w:b/>
          <w:bCs/>
        </w:rPr>
        <w:lastRenderedPageBreak/>
        <w:t xml:space="preserve">Site de Koungheul : </w:t>
      </w:r>
      <w:r w:rsidR="00D91827" w:rsidRPr="0421C181">
        <w:rPr>
          <w:b/>
          <w:bCs/>
        </w:rPr>
        <w:t xml:space="preserve">le </w:t>
      </w:r>
      <w:r w:rsidR="00DF07EF">
        <w:rPr>
          <w:b/>
          <w:bCs/>
        </w:rPr>
        <w:t>0</w:t>
      </w:r>
      <w:r w:rsidR="64E90F7A" w:rsidRPr="0421C181">
        <w:rPr>
          <w:b/>
          <w:bCs/>
        </w:rPr>
        <w:t>4</w:t>
      </w:r>
      <w:r w:rsidR="00D91827" w:rsidRPr="0421C181">
        <w:rPr>
          <w:b/>
          <w:bCs/>
        </w:rPr>
        <w:t xml:space="preserve"> </w:t>
      </w:r>
      <w:r w:rsidR="64E90F7A" w:rsidRPr="0421C181">
        <w:rPr>
          <w:b/>
          <w:bCs/>
        </w:rPr>
        <w:t>mars</w:t>
      </w:r>
      <w:r w:rsidR="00D91827" w:rsidRPr="0421C181">
        <w:rPr>
          <w:b/>
          <w:bCs/>
        </w:rPr>
        <w:t xml:space="preserve"> 2025 à </w:t>
      </w:r>
      <w:r w:rsidR="00B213B2" w:rsidRPr="0421C181">
        <w:rPr>
          <w:b/>
          <w:bCs/>
        </w:rPr>
        <w:t>10h30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1745"/>
        <w:gridCol w:w="1740"/>
        <w:gridCol w:w="1758"/>
        <w:gridCol w:w="963"/>
        <w:gridCol w:w="1153"/>
      </w:tblGrid>
      <w:tr w:rsidR="000F75F7" w:rsidRPr="001C0768" w14:paraId="4B40467C" w14:textId="77777777" w:rsidTr="00B213B2">
        <w:trPr>
          <w:trHeight w:val="525"/>
        </w:trPr>
        <w:tc>
          <w:tcPr>
            <w:tcW w:w="668" w:type="pct"/>
            <w:shd w:val="pct10" w:color="auto" w:fill="auto"/>
            <w:noWrap/>
            <w:vAlign w:val="center"/>
            <w:hideMark/>
          </w:tcPr>
          <w:p w14:paraId="1E74F2DA" w14:textId="77777777" w:rsidR="000F75F7" w:rsidRPr="001C0768" w:rsidRDefault="000F75F7" w:rsidP="00DC6259">
            <w:pPr>
              <w:spacing w:before="120" w:after="120"/>
              <w:jc w:val="center"/>
              <w:rPr>
                <w:b/>
                <w:bCs/>
              </w:rPr>
            </w:pPr>
            <w:r w:rsidRPr="001C0768">
              <w:rPr>
                <w:b/>
                <w:bCs/>
              </w:rPr>
              <w:t>Régions</w:t>
            </w:r>
          </w:p>
        </w:tc>
        <w:tc>
          <w:tcPr>
            <w:tcW w:w="1027" w:type="pct"/>
            <w:shd w:val="pct10" w:color="auto" w:fill="auto"/>
            <w:noWrap/>
            <w:vAlign w:val="center"/>
            <w:hideMark/>
          </w:tcPr>
          <w:p w14:paraId="079546E0" w14:textId="77777777" w:rsidR="000F75F7" w:rsidRPr="001C0768" w:rsidRDefault="000F75F7" w:rsidP="00DC6259">
            <w:pPr>
              <w:spacing w:before="120" w:after="120"/>
              <w:jc w:val="center"/>
              <w:rPr>
                <w:b/>
                <w:bCs/>
              </w:rPr>
            </w:pPr>
            <w:r w:rsidRPr="001C0768">
              <w:rPr>
                <w:b/>
                <w:bCs/>
              </w:rPr>
              <w:t>Départements</w:t>
            </w:r>
          </w:p>
        </w:tc>
        <w:tc>
          <w:tcPr>
            <w:tcW w:w="1024" w:type="pct"/>
            <w:shd w:val="pct10" w:color="auto" w:fill="auto"/>
            <w:noWrap/>
            <w:vAlign w:val="center"/>
            <w:hideMark/>
          </w:tcPr>
          <w:p w14:paraId="04CCC344" w14:textId="77777777" w:rsidR="000F75F7" w:rsidRPr="001C0768" w:rsidRDefault="000F75F7" w:rsidP="00DC6259">
            <w:pPr>
              <w:spacing w:before="120" w:after="120"/>
              <w:jc w:val="center"/>
              <w:rPr>
                <w:b/>
                <w:bCs/>
              </w:rPr>
            </w:pPr>
            <w:r w:rsidRPr="001C0768">
              <w:rPr>
                <w:b/>
                <w:bCs/>
              </w:rPr>
              <w:t>Communes</w:t>
            </w:r>
          </w:p>
        </w:tc>
        <w:tc>
          <w:tcPr>
            <w:tcW w:w="1035" w:type="pct"/>
            <w:shd w:val="pct10" w:color="auto" w:fill="auto"/>
            <w:noWrap/>
            <w:vAlign w:val="center"/>
            <w:hideMark/>
          </w:tcPr>
          <w:p w14:paraId="3E6BAA8C" w14:textId="77777777" w:rsidR="000F75F7" w:rsidRPr="001C0768" w:rsidRDefault="000F75F7" w:rsidP="00DC6259">
            <w:pPr>
              <w:spacing w:before="120" w:after="120"/>
              <w:jc w:val="center"/>
              <w:rPr>
                <w:b/>
                <w:bCs/>
              </w:rPr>
            </w:pPr>
            <w:r w:rsidRPr="001C0768">
              <w:rPr>
                <w:b/>
                <w:bCs/>
              </w:rPr>
              <w:t>Sites</w:t>
            </w:r>
          </w:p>
        </w:tc>
        <w:tc>
          <w:tcPr>
            <w:tcW w:w="567" w:type="pct"/>
            <w:shd w:val="pct10" w:color="auto" w:fill="auto"/>
            <w:noWrap/>
            <w:vAlign w:val="center"/>
            <w:hideMark/>
          </w:tcPr>
          <w:p w14:paraId="437A8218" w14:textId="77777777" w:rsidR="000F75F7" w:rsidRPr="001C0768" w:rsidRDefault="000F75F7" w:rsidP="00DC6259">
            <w:pPr>
              <w:spacing w:before="120" w:after="120"/>
              <w:jc w:val="center"/>
              <w:rPr>
                <w:b/>
                <w:bCs/>
              </w:rPr>
            </w:pPr>
            <w:r w:rsidRPr="001C0768">
              <w:rPr>
                <w:b/>
                <w:bCs/>
              </w:rPr>
              <w:t>X</w:t>
            </w:r>
          </w:p>
        </w:tc>
        <w:tc>
          <w:tcPr>
            <w:tcW w:w="679" w:type="pct"/>
            <w:shd w:val="pct10" w:color="auto" w:fill="auto"/>
            <w:noWrap/>
            <w:vAlign w:val="center"/>
            <w:hideMark/>
          </w:tcPr>
          <w:p w14:paraId="4DDDA643" w14:textId="77777777" w:rsidR="000F75F7" w:rsidRPr="001C0768" w:rsidRDefault="000F75F7" w:rsidP="00DC6259">
            <w:pPr>
              <w:spacing w:before="120" w:after="120"/>
              <w:jc w:val="center"/>
              <w:rPr>
                <w:b/>
                <w:bCs/>
              </w:rPr>
            </w:pPr>
            <w:r w:rsidRPr="001C0768">
              <w:rPr>
                <w:b/>
                <w:bCs/>
              </w:rPr>
              <w:t>Y</w:t>
            </w:r>
          </w:p>
        </w:tc>
      </w:tr>
      <w:tr w:rsidR="000F75F7" w:rsidRPr="001C0768" w14:paraId="1CD55F20" w14:textId="77777777" w:rsidTr="00B213B2">
        <w:trPr>
          <w:trHeight w:val="525"/>
        </w:trPr>
        <w:tc>
          <w:tcPr>
            <w:tcW w:w="668" w:type="pct"/>
            <w:shd w:val="clear" w:color="auto" w:fill="auto"/>
            <w:noWrap/>
            <w:vAlign w:val="center"/>
          </w:tcPr>
          <w:p w14:paraId="7BDCDD55" w14:textId="77777777" w:rsidR="000F75F7" w:rsidRPr="001C0768" w:rsidRDefault="000F75F7" w:rsidP="00DC6259">
            <w:pPr>
              <w:spacing w:before="120" w:after="120"/>
              <w:jc w:val="center"/>
              <w:rPr>
                <w:bCs/>
              </w:rPr>
            </w:pPr>
            <w:r w:rsidRPr="001C0768">
              <w:rPr>
                <w:bCs/>
              </w:rPr>
              <w:t>Kaffrine</w:t>
            </w:r>
          </w:p>
        </w:tc>
        <w:tc>
          <w:tcPr>
            <w:tcW w:w="1027" w:type="pct"/>
            <w:shd w:val="clear" w:color="auto" w:fill="auto"/>
            <w:noWrap/>
            <w:vAlign w:val="center"/>
          </w:tcPr>
          <w:p w14:paraId="6324015C" w14:textId="77777777" w:rsidR="000F75F7" w:rsidRPr="001C0768" w:rsidRDefault="000F75F7" w:rsidP="00DC6259">
            <w:pPr>
              <w:spacing w:before="120" w:after="120"/>
              <w:jc w:val="center"/>
            </w:pPr>
            <w:r w:rsidRPr="001C0768">
              <w:t>Koungheul</w:t>
            </w:r>
          </w:p>
        </w:tc>
        <w:tc>
          <w:tcPr>
            <w:tcW w:w="1024" w:type="pct"/>
            <w:shd w:val="clear" w:color="auto" w:fill="auto"/>
            <w:noWrap/>
            <w:vAlign w:val="center"/>
          </w:tcPr>
          <w:p w14:paraId="77550D72" w14:textId="77777777" w:rsidR="000F75F7" w:rsidRPr="001C0768" w:rsidRDefault="000F75F7" w:rsidP="00DC6259">
            <w:pPr>
              <w:spacing w:before="120" w:after="120"/>
              <w:jc w:val="center"/>
            </w:pPr>
            <w:r w:rsidRPr="001C0768">
              <w:t>Ida Mouride</w:t>
            </w:r>
          </w:p>
        </w:tc>
        <w:tc>
          <w:tcPr>
            <w:tcW w:w="1035" w:type="pct"/>
            <w:shd w:val="clear" w:color="auto" w:fill="auto"/>
            <w:noWrap/>
            <w:vAlign w:val="center"/>
          </w:tcPr>
          <w:p w14:paraId="14F1C541" w14:textId="77777777" w:rsidR="000F75F7" w:rsidRPr="001C0768" w:rsidRDefault="000F75F7" w:rsidP="00DC6259">
            <w:pPr>
              <w:spacing w:before="120" w:after="120"/>
              <w:jc w:val="center"/>
            </w:pPr>
            <w:r w:rsidRPr="001C0768">
              <w:t>Touba Gouye</w:t>
            </w:r>
          </w:p>
        </w:tc>
        <w:tc>
          <w:tcPr>
            <w:tcW w:w="567" w:type="pct"/>
            <w:shd w:val="clear" w:color="auto" w:fill="auto"/>
            <w:noWrap/>
            <w:vAlign w:val="center"/>
          </w:tcPr>
          <w:p w14:paraId="1A290563" w14:textId="77777777" w:rsidR="000F75F7" w:rsidRPr="001C0768" w:rsidRDefault="000F75F7" w:rsidP="00DC6259">
            <w:pPr>
              <w:spacing w:before="120" w:after="120"/>
              <w:jc w:val="center"/>
            </w:pPr>
            <w:r w:rsidRPr="001C0768">
              <w:t>526496</w:t>
            </w:r>
          </w:p>
        </w:tc>
        <w:tc>
          <w:tcPr>
            <w:tcW w:w="679" w:type="pct"/>
            <w:shd w:val="clear" w:color="auto" w:fill="auto"/>
            <w:noWrap/>
            <w:vAlign w:val="center"/>
          </w:tcPr>
          <w:p w14:paraId="32C07857" w14:textId="77777777" w:rsidR="000F75F7" w:rsidRPr="001C0768" w:rsidRDefault="000F75F7" w:rsidP="00DC6259">
            <w:pPr>
              <w:spacing w:before="120" w:after="120"/>
              <w:jc w:val="center"/>
            </w:pPr>
            <w:r w:rsidRPr="001C0768">
              <w:t>1548400</w:t>
            </w:r>
          </w:p>
        </w:tc>
      </w:tr>
    </w:tbl>
    <w:p w14:paraId="345A615E" w14:textId="7D869458" w:rsidR="00B213B2" w:rsidRPr="001C0768" w:rsidRDefault="0056615E" w:rsidP="0056615E">
      <w:pPr>
        <w:spacing w:before="160"/>
        <w:jc w:val="both"/>
        <w:rPr>
          <w:b/>
          <w:bCs/>
        </w:rPr>
      </w:pPr>
      <w:r w:rsidRPr="160B57E0">
        <w:rPr>
          <w:b/>
          <w:bCs/>
        </w:rPr>
        <w:t xml:space="preserve">Site de Nioro : </w:t>
      </w:r>
      <w:r w:rsidR="00D91827" w:rsidRPr="160B57E0">
        <w:rPr>
          <w:b/>
          <w:bCs/>
        </w:rPr>
        <w:t xml:space="preserve">le </w:t>
      </w:r>
      <w:r w:rsidR="00DF07EF">
        <w:rPr>
          <w:b/>
          <w:bCs/>
        </w:rPr>
        <w:t>0</w:t>
      </w:r>
      <w:r w:rsidR="04B748E9" w:rsidRPr="160B57E0">
        <w:rPr>
          <w:b/>
          <w:bCs/>
        </w:rPr>
        <w:t>4 mars</w:t>
      </w:r>
      <w:r w:rsidR="00D91827" w:rsidRPr="160B57E0">
        <w:rPr>
          <w:b/>
          <w:bCs/>
        </w:rPr>
        <w:t xml:space="preserve"> 2025 </w:t>
      </w:r>
      <w:r w:rsidR="00B213B2" w:rsidRPr="160B57E0">
        <w:rPr>
          <w:b/>
          <w:bCs/>
        </w:rPr>
        <w:t>15h30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1745"/>
        <w:gridCol w:w="1740"/>
        <w:gridCol w:w="1758"/>
        <w:gridCol w:w="963"/>
        <w:gridCol w:w="1153"/>
      </w:tblGrid>
      <w:tr w:rsidR="000F75F7" w:rsidRPr="001C0768" w14:paraId="5283717E" w14:textId="77777777" w:rsidTr="00B213B2">
        <w:trPr>
          <w:trHeight w:val="525"/>
        </w:trPr>
        <w:tc>
          <w:tcPr>
            <w:tcW w:w="668" w:type="pct"/>
            <w:shd w:val="pct10" w:color="auto" w:fill="auto"/>
            <w:noWrap/>
            <w:vAlign w:val="center"/>
            <w:hideMark/>
          </w:tcPr>
          <w:p w14:paraId="57242DAE" w14:textId="77777777" w:rsidR="000F75F7" w:rsidRPr="001C0768" w:rsidRDefault="000F75F7" w:rsidP="00DC6259">
            <w:pPr>
              <w:spacing w:before="120" w:after="120"/>
              <w:jc w:val="center"/>
              <w:rPr>
                <w:b/>
                <w:bCs/>
              </w:rPr>
            </w:pPr>
            <w:r w:rsidRPr="001C0768">
              <w:rPr>
                <w:b/>
                <w:bCs/>
              </w:rPr>
              <w:t>Régions</w:t>
            </w:r>
          </w:p>
        </w:tc>
        <w:tc>
          <w:tcPr>
            <w:tcW w:w="1027" w:type="pct"/>
            <w:shd w:val="pct10" w:color="auto" w:fill="auto"/>
            <w:noWrap/>
            <w:vAlign w:val="center"/>
            <w:hideMark/>
          </w:tcPr>
          <w:p w14:paraId="21F94CB9" w14:textId="77777777" w:rsidR="000F75F7" w:rsidRPr="001C0768" w:rsidRDefault="000F75F7" w:rsidP="00DC6259">
            <w:pPr>
              <w:spacing w:before="120" w:after="120"/>
              <w:jc w:val="center"/>
              <w:rPr>
                <w:b/>
                <w:bCs/>
              </w:rPr>
            </w:pPr>
            <w:r w:rsidRPr="001C0768">
              <w:rPr>
                <w:b/>
                <w:bCs/>
              </w:rPr>
              <w:t>Départements</w:t>
            </w:r>
          </w:p>
        </w:tc>
        <w:tc>
          <w:tcPr>
            <w:tcW w:w="1024" w:type="pct"/>
            <w:shd w:val="pct10" w:color="auto" w:fill="auto"/>
            <w:noWrap/>
            <w:vAlign w:val="center"/>
            <w:hideMark/>
          </w:tcPr>
          <w:p w14:paraId="740106E2" w14:textId="77777777" w:rsidR="000F75F7" w:rsidRPr="001C0768" w:rsidRDefault="000F75F7" w:rsidP="00DC6259">
            <w:pPr>
              <w:spacing w:before="120" w:after="120"/>
              <w:jc w:val="center"/>
              <w:rPr>
                <w:b/>
                <w:bCs/>
              </w:rPr>
            </w:pPr>
            <w:r w:rsidRPr="001C0768">
              <w:rPr>
                <w:b/>
                <w:bCs/>
              </w:rPr>
              <w:t>Communes</w:t>
            </w:r>
          </w:p>
        </w:tc>
        <w:tc>
          <w:tcPr>
            <w:tcW w:w="1035" w:type="pct"/>
            <w:shd w:val="pct10" w:color="auto" w:fill="auto"/>
            <w:noWrap/>
            <w:vAlign w:val="center"/>
            <w:hideMark/>
          </w:tcPr>
          <w:p w14:paraId="6671F659" w14:textId="77777777" w:rsidR="000F75F7" w:rsidRPr="001C0768" w:rsidRDefault="000F75F7" w:rsidP="00DC6259">
            <w:pPr>
              <w:spacing w:before="120" w:after="120"/>
              <w:jc w:val="center"/>
              <w:rPr>
                <w:b/>
                <w:bCs/>
              </w:rPr>
            </w:pPr>
            <w:r w:rsidRPr="001C0768">
              <w:rPr>
                <w:b/>
                <w:bCs/>
              </w:rPr>
              <w:t>Sites</w:t>
            </w:r>
          </w:p>
        </w:tc>
        <w:tc>
          <w:tcPr>
            <w:tcW w:w="567" w:type="pct"/>
            <w:shd w:val="pct10" w:color="auto" w:fill="auto"/>
            <w:noWrap/>
            <w:vAlign w:val="center"/>
            <w:hideMark/>
          </w:tcPr>
          <w:p w14:paraId="3D04A40D" w14:textId="77777777" w:rsidR="000F75F7" w:rsidRPr="001C0768" w:rsidRDefault="000F75F7" w:rsidP="00DC6259">
            <w:pPr>
              <w:spacing w:before="120" w:after="120"/>
              <w:jc w:val="center"/>
              <w:rPr>
                <w:b/>
                <w:bCs/>
              </w:rPr>
            </w:pPr>
            <w:r w:rsidRPr="001C0768">
              <w:rPr>
                <w:b/>
                <w:bCs/>
              </w:rPr>
              <w:t>X</w:t>
            </w:r>
          </w:p>
        </w:tc>
        <w:tc>
          <w:tcPr>
            <w:tcW w:w="679" w:type="pct"/>
            <w:shd w:val="pct10" w:color="auto" w:fill="auto"/>
            <w:noWrap/>
            <w:vAlign w:val="center"/>
            <w:hideMark/>
          </w:tcPr>
          <w:p w14:paraId="761659E4" w14:textId="77777777" w:rsidR="000F75F7" w:rsidRPr="001C0768" w:rsidRDefault="000F75F7" w:rsidP="00DC6259">
            <w:pPr>
              <w:spacing w:before="120" w:after="120"/>
              <w:jc w:val="center"/>
              <w:rPr>
                <w:b/>
                <w:bCs/>
              </w:rPr>
            </w:pPr>
            <w:r w:rsidRPr="001C0768">
              <w:rPr>
                <w:b/>
                <w:bCs/>
              </w:rPr>
              <w:t>Y</w:t>
            </w:r>
          </w:p>
        </w:tc>
      </w:tr>
      <w:tr w:rsidR="000F75F7" w:rsidRPr="001C0768" w14:paraId="106A77E3" w14:textId="77777777" w:rsidTr="00B213B2">
        <w:trPr>
          <w:trHeight w:val="315"/>
        </w:trPr>
        <w:tc>
          <w:tcPr>
            <w:tcW w:w="668" w:type="pct"/>
            <w:shd w:val="clear" w:color="auto" w:fill="auto"/>
            <w:vAlign w:val="center"/>
            <w:hideMark/>
          </w:tcPr>
          <w:p w14:paraId="163691AD" w14:textId="77777777" w:rsidR="000F75F7" w:rsidRPr="001C0768" w:rsidRDefault="000F75F7" w:rsidP="00DC6259">
            <w:pPr>
              <w:spacing w:before="120" w:after="120"/>
              <w:jc w:val="center"/>
            </w:pPr>
            <w:r w:rsidRPr="001C0768">
              <w:t>Kaolack</w:t>
            </w:r>
          </w:p>
        </w:tc>
        <w:tc>
          <w:tcPr>
            <w:tcW w:w="1027" w:type="pct"/>
            <w:shd w:val="clear" w:color="auto" w:fill="auto"/>
            <w:noWrap/>
            <w:vAlign w:val="center"/>
            <w:hideMark/>
          </w:tcPr>
          <w:p w14:paraId="467F6A05" w14:textId="77777777" w:rsidR="000F75F7" w:rsidRPr="001C0768" w:rsidRDefault="000F75F7" w:rsidP="00DC6259">
            <w:pPr>
              <w:spacing w:before="120" w:after="120"/>
              <w:jc w:val="center"/>
            </w:pPr>
            <w:r w:rsidRPr="001C0768">
              <w:t>Nioro</w:t>
            </w:r>
          </w:p>
        </w:tc>
        <w:tc>
          <w:tcPr>
            <w:tcW w:w="1024" w:type="pct"/>
            <w:shd w:val="clear" w:color="auto" w:fill="auto"/>
            <w:noWrap/>
            <w:vAlign w:val="center"/>
            <w:hideMark/>
          </w:tcPr>
          <w:p w14:paraId="2113294B" w14:textId="77777777" w:rsidR="000F75F7" w:rsidRPr="001C0768" w:rsidRDefault="000F75F7" w:rsidP="00DC6259">
            <w:pPr>
              <w:spacing w:before="120" w:after="120"/>
              <w:jc w:val="center"/>
            </w:pPr>
            <w:r w:rsidRPr="001C0768">
              <w:t>Taïba Niassène</w:t>
            </w:r>
          </w:p>
        </w:tc>
        <w:tc>
          <w:tcPr>
            <w:tcW w:w="1035" w:type="pct"/>
            <w:shd w:val="clear" w:color="auto" w:fill="auto"/>
            <w:noWrap/>
            <w:vAlign w:val="center"/>
            <w:hideMark/>
          </w:tcPr>
          <w:p w14:paraId="7723F62A" w14:textId="77777777" w:rsidR="000F75F7" w:rsidRPr="001C0768" w:rsidRDefault="000F75F7" w:rsidP="00DC6259">
            <w:pPr>
              <w:spacing w:before="120" w:after="120"/>
              <w:jc w:val="center"/>
            </w:pPr>
            <w:r w:rsidRPr="001C0768">
              <w:t>Taïba Niassène</w:t>
            </w:r>
          </w:p>
        </w:tc>
        <w:tc>
          <w:tcPr>
            <w:tcW w:w="567" w:type="pct"/>
            <w:shd w:val="clear" w:color="auto" w:fill="auto"/>
            <w:vAlign w:val="center"/>
          </w:tcPr>
          <w:p w14:paraId="39A793E2" w14:textId="77777777" w:rsidR="000F75F7" w:rsidRPr="001C0768" w:rsidRDefault="000F75F7" w:rsidP="00DC6259">
            <w:pPr>
              <w:spacing w:before="120" w:after="120"/>
              <w:jc w:val="center"/>
            </w:pPr>
            <w:r w:rsidRPr="001C0768">
              <w:t>401529</w:t>
            </w:r>
          </w:p>
        </w:tc>
        <w:tc>
          <w:tcPr>
            <w:tcW w:w="679" w:type="pct"/>
            <w:shd w:val="clear" w:color="auto" w:fill="auto"/>
            <w:vAlign w:val="center"/>
          </w:tcPr>
          <w:p w14:paraId="6CE10ADB" w14:textId="77777777" w:rsidR="000F75F7" w:rsidRPr="001C0768" w:rsidRDefault="000F75F7" w:rsidP="00DC6259">
            <w:pPr>
              <w:spacing w:before="120" w:after="120"/>
              <w:jc w:val="center"/>
            </w:pPr>
            <w:r w:rsidRPr="001C0768">
              <w:t>1521310</w:t>
            </w:r>
          </w:p>
        </w:tc>
      </w:tr>
    </w:tbl>
    <w:p w14:paraId="333514A6" w14:textId="77777777" w:rsidR="00103568" w:rsidRPr="001C0768" w:rsidRDefault="00A012CA" w:rsidP="00B213B2">
      <w:pPr>
        <w:spacing w:before="160"/>
        <w:jc w:val="both"/>
      </w:pPr>
      <w:r w:rsidRPr="001C0768">
        <w:t xml:space="preserve">Il est recommandé au </w:t>
      </w:r>
      <w:r w:rsidR="00103568" w:rsidRPr="001C0768">
        <w:t xml:space="preserve">soumissionnaire </w:t>
      </w:r>
      <w:r w:rsidRPr="001C0768">
        <w:t>d’</w:t>
      </w:r>
      <w:r w:rsidR="00103568" w:rsidRPr="001C0768">
        <w:t xml:space="preserve">envoyer du personnel expérimenté et </w:t>
      </w:r>
      <w:r w:rsidRPr="001C0768">
        <w:t>qualifié</w:t>
      </w:r>
      <w:r w:rsidR="00103568" w:rsidRPr="001C0768">
        <w:t xml:space="preserve"> pour </w:t>
      </w:r>
      <w:r w:rsidRPr="001C0768">
        <w:t>visiter et inspecter le site et</w:t>
      </w:r>
      <w:r w:rsidR="00103568" w:rsidRPr="001C0768">
        <w:t xml:space="preserve"> ses alentours afin de déterminer, sous sa propre responsabilité, à ses frais et à ses risques, les éléments nécessaires à la préparation de son off</w:t>
      </w:r>
      <w:r w:rsidRPr="001C0768">
        <w:t>re et à la signature du contrat.</w:t>
      </w:r>
    </w:p>
    <w:p w14:paraId="624F3D8D" w14:textId="77777777" w:rsidR="00A012CA" w:rsidRPr="001C0768" w:rsidRDefault="00A012CA" w:rsidP="003424B3">
      <w:pPr>
        <w:jc w:val="both"/>
      </w:pPr>
      <w:r w:rsidRPr="001C0768">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136F526A" w:rsidR="00A012CA" w:rsidRPr="001C0768" w:rsidRDefault="00A012CA" w:rsidP="003424B3">
      <w:pPr>
        <w:jc w:val="both"/>
      </w:pPr>
      <w:r w:rsidRPr="001C0768">
        <w:t>À cet effet, si le soumissionnaire a téléchargé le cahier spécial des charges, il lui est vivement conseillé de transmettre ses coordonnées au gestionnaire mentionné ci-dessus et de se renseigner sur les éventuelles modifications ou informations complémentaires. Les soumissionnaires qui ont téléchargé le cahier spécial des charges sont également invités à consulter le site web d’Enabel (</w:t>
      </w:r>
      <w:r w:rsidR="00344D29" w:rsidRPr="001C0768">
        <w:rPr>
          <w:rFonts w:eastAsia="Times New Roman" w:cs="Times New Roman"/>
          <w:szCs w:val="21"/>
          <w:u w:val="single"/>
        </w:rPr>
        <w:t>https://www.enabel.be/fr/marches-publics/</w:t>
      </w:r>
      <w:r w:rsidRPr="001C0768">
        <w:t>).</w:t>
      </w:r>
    </w:p>
    <w:p w14:paraId="6C6C45BF" w14:textId="0127D221" w:rsidR="00246377" w:rsidRPr="001C0768" w:rsidRDefault="00DA282B" w:rsidP="003424B3">
      <w:pPr>
        <w:jc w:val="both"/>
      </w:pPr>
      <w:bookmarkStart w:id="32" w:name="_Hlk18332703"/>
      <w:r>
        <w:t>Conformément à l’article 81 de l’Arrêté R</w:t>
      </w:r>
      <w:r w:rsidR="00317D01">
        <w:t>o</w:t>
      </w:r>
      <w:r>
        <w:t>yal du 18 avril 2017, l</w:t>
      </w:r>
      <w:r w:rsidR="00246377">
        <w:t xml:space="preserve">e soumissionnaire est tenu de dénoncer immédiatement toute lacune, erreur ou omission dans les documents du marché qui rende impossible l’établissement de son prix ou la comparaison des offres, au plus tard dans un délai de </w:t>
      </w:r>
      <w:r w:rsidR="008A0565">
        <w:t>20</w:t>
      </w:r>
      <w:r w:rsidR="00246377">
        <w:t xml:space="preserve"> jours avant la date limite de réception des offres.</w:t>
      </w:r>
    </w:p>
    <w:p w14:paraId="3708930B" w14:textId="77777777" w:rsidR="00C50750" w:rsidRPr="001C0768" w:rsidRDefault="00A012CA" w:rsidP="00C50750">
      <w:pPr>
        <w:pStyle w:val="Titre2"/>
      </w:pPr>
      <w:bookmarkStart w:id="33" w:name="_Toc191395938"/>
      <w:bookmarkEnd w:id="32"/>
      <w:r w:rsidRPr="001C0768">
        <w:t>Offre</w:t>
      </w:r>
      <w:bookmarkEnd w:id="33"/>
    </w:p>
    <w:p w14:paraId="4BBEA63C" w14:textId="77777777" w:rsidR="00C50750" w:rsidRPr="001C0768" w:rsidRDefault="00A012CA" w:rsidP="00A012CA">
      <w:pPr>
        <w:pStyle w:val="Titre3"/>
        <w:rPr>
          <w:lang w:val="fr-FR"/>
        </w:rPr>
      </w:pPr>
      <w:r w:rsidRPr="001C0768">
        <w:rPr>
          <w:lang w:val="fr-FR"/>
        </w:rPr>
        <w:t>Données à mentionner dans l’offre</w:t>
      </w:r>
    </w:p>
    <w:p w14:paraId="6BFC3080" w14:textId="77777777" w:rsidR="004012FC" w:rsidRPr="001C0768" w:rsidRDefault="004012FC" w:rsidP="5F981422">
      <w:pPr>
        <w:jc w:val="both"/>
      </w:pPr>
      <w:r w:rsidRPr="001C0768">
        <w:t xml:space="preserve">L'offre du soumissionnaire comprendra les sections distinctes mentionnées ci-dessous (voir le point 6 </w:t>
      </w:r>
      <w:r w:rsidR="00642D3F" w:rsidRPr="001C0768">
        <w:t>« </w:t>
      </w:r>
      <w:r w:rsidRPr="001C0768">
        <w:t>Formulaires</w:t>
      </w:r>
      <w:r w:rsidR="00642D3F" w:rsidRPr="001C0768">
        <w:t> »</w:t>
      </w:r>
      <w:r w:rsidRPr="001C0768">
        <w:t>)</w:t>
      </w:r>
      <w:r w:rsidR="00642D3F" w:rsidRPr="001C0768">
        <w:t> </w:t>
      </w:r>
      <w:r w:rsidRPr="001C0768">
        <w:t>:</w:t>
      </w:r>
    </w:p>
    <w:p w14:paraId="44DD7D22" w14:textId="77777777" w:rsidR="00C50750" w:rsidRPr="001C0768" w:rsidRDefault="004012FC" w:rsidP="003424B3">
      <w:pPr>
        <w:pStyle w:val="Paragraphedeliste"/>
        <w:numPr>
          <w:ilvl w:val="0"/>
          <w:numId w:val="3"/>
        </w:numPr>
        <w:ind w:left="284" w:hanging="284"/>
        <w:contextualSpacing w:val="0"/>
        <w:jc w:val="both"/>
      </w:pPr>
      <w:r w:rsidRPr="001C0768">
        <w:t>Le formulaire d’identification </w:t>
      </w:r>
      <w:r w:rsidR="00C50750" w:rsidRPr="001C0768">
        <w:t>;</w:t>
      </w:r>
    </w:p>
    <w:p w14:paraId="00166B14" w14:textId="77777777" w:rsidR="00C50750" w:rsidRPr="001C0768" w:rsidRDefault="00642D3F" w:rsidP="003424B3">
      <w:pPr>
        <w:pStyle w:val="Paragraphedeliste"/>
        <w:numPr>
          <w:ilvl w:val="0"/>
          <w:numId w:val="3"/>
        </w:numPr>
        <w:ind w:left="284" w:hanging="284"/>
        <w:contextualSpacing w:val="0"/>
        <w:jc w:val="both"/>
      </w:pPr>
      <w:r w:rsidRPr="001C0768">
        <w:t xml:space="preserve">La procuration </w:t>
      </w:r>
      <w:r w:rsidR="008E04FE" w:rsidRPr="001C0768">
        <w:t>et/</w:t>
      </w:r>
      <w:r w:rsidRPr="001C0768">
        <w:t>ou signature autorisée </w:t>
      </w:r>
      <w:r w:rsidR="00C50750" w:rsidRPr="001C0768">
        <w:t>;</w:t>
      </w:r>
    </w:p>
    <w:p w14:paraId="77169D0D" w14:textId="77777777" w:rsidR="00C50750" w:rsidRPr="001C0768" w:rsidRDefault="004012FC" w:rsidP="004012FC">
      <w:pPr>
        <w:pStyle w:val="Paragraphedeliste"/>
        <w:numPr>
          <w:ilvl w:val="0"/>
          <w:numId w:val="3"/>
        </w:numPr>
        <w:ind w:left="284" w:hanging="284"/>
        <w:contextualSpacing w:val="0"/>
        <w:jc w:val="both"/>
      </w:pPr>
      <w:r w:rsidRPr="001C0768">
        <w:t>La déclaration d’intégrité pour les soumissionnaires </w:t>
      </w:r>
      <w:r w:rsidR="00C50750" w:rsidRPr="001C0768">
        <w:t>;</w:t>
      </w:r>
    </w:p>
    <w:p w14:paraId="3994042B" w14:textId="77777777" w:rsidR="00C50750" w:rsidRPr="001C0768" w:rsidRDefault="004012FC" w:rsidP="004012FC">
      <w:pPr>
        <w:pStyle w:val="Paragraphedeliste"/>
        <w:numPr>
          <w:ilvl w:val="0"/>
          <w:numId w:val="3"/>
        </w:numPr>
        <w:ind w:left="284" w:hanging="284"/>
        <w:contextualSpacing w:val="0"/>
        <w:jc w:val="both"/>
      </w:pPr>
      <w:r w:rsidRPr="001C0768">
        <w:t>La déclaration « droit d’accès » et les documents relatifs à la sélection </w:t>
      </w:r>
      <w:r w:rsidR="00C50750" w:rsidRPr="001C0768">
        <w:t>;</w:t>
      </w:r>
    </w:p>
    <w:p w14:paraId="7E70C441" w14:textId="4206F06F" w:rsidR="00C50750" w:rsidRPr="001C0768" w:rsidRDefault="004012FC" w:rsidP="003424B3">
      <w:pPr>
        <w:pStyle w:val="Paragraphedeliste"/>
        <w:numPr>
          <w:ilvl w:val="0"/>
          <w:numId w:val="3"/>
        </w:numPr>
        <w:ind w:left="284" w:hanging="284"/>
        <w:contextualSpacing w:val="0"/>
        <w:jc w:val="both"/>
      </w:pPr>
      <w:r w:rsidRPr="001C0768">
        <w:t>Le formulaire d’offre </w:t>
      </w:r>
      <w:r w:rsidR="00C50750" w:rsidRPr="001C0768">
        <w:t>;</w:t>
      </w:r>
    </w:p>
    <w:p w14:paraId="5A4CAA84" w14:textId="613EB15C" w:rsidR="0018163C" w:rsidRPr="001C0768" w:rsidRDefault="0018163C" w:rsidP="003424B3">
      <w:pPr>
        <w:pStyle w:val="Paragraphedeliste"/>
        <w:numPr>
          <w:ilvl w:val="0"/>
          <w:numId w:val="3"/>
        </w:numPr>
        <w:ind w:left="284" w:hanging="284"/>
        <w:contextualSpacing w:val="0"/>
        <w:jc w:val="both"/>
      </w:pPr>
      <w:r w:rsidRPr="001C0768">
        <w:t>L’offre technique ;</w:t>
      </w:r>
    </w:p>
    <w:p w14:paraId="4725DB43" w14:textId="24728A4C" w:rsidR="00C50750" w:rsidRPr="001C0768" w:rsidRDefault="00CE7255" w:rsidP="0018163C">
      <w:pPr>
        <w:pStyle w:val="Paragraphedeliste"/>
        <w:numPr>
          <w:ilvl w:val="0"/>
          <w:numId w:val="3"/>
        </w:numPr>
        <w:ind w:left="284" w:hanging="284"/>
        <w:contextualSpacing w:val="0"/>
        <w:jc w:val="both"/>
      </w:pPr>
      <w:r w:rsidRPr="001C0768">
        <w:t xml:space="preserve">Le </w:t>
      </w:r>
      <w:r w:rsidR="0058729E">
        <w:t>bordereau des prix</w:t>
      </w:r>
    </w:p>
    <w:p w14:paraId="125977AD" w14:textId="1EF95C79" w:rsidR="004012FC" w:rsidRPr="001C0768" w:rsidRDefault="004012FC" w:rsidP="004012FC">
      <w:pPr>
        <w:jc w:val="both"/>
      </w:pPr>
      <w:r w:rsidRPr="001C0768">
        <w:t xml:space="preserve">Le soumissionnaire est tenu d’utiliser le formulaire d’offre joint en annexe. A défaut d'utiliser ce formulaire, il supporte l'entière responsabilité de la parfaite concordance entre les </w:t>
      </w:r>
      <w:r w:rsidRPr="001C0768">
        <w:lastRenderedPageBreak/>
        <w:t>documents qu'il a utilisés et le formulaire. L’offre et les annexes jointes au formulaire d’offre sont rédigées en français.</w:t>
      </w:r>
    </w:p>
    <w:p w14:paraId="0D50F5A0" w14:textId="1A41D2DE" w:rsidR="00617C3D" w:rsidRPr="001C0768" w:rsidRDefault="004012FC" w:rsidP="00617C3D">
      <w:pPr>
        <w:jc w:val="both"/>
      </w:pPr>
      <w:r w:rsidRPr="001C0768">
        <w:t>Le soumissionnaire peut soumettre un exemplaire des documents administratifs pour tous les lots. Une offre technique différente doit être soumise pour chaque lot</w:t>
      </w:r>
      <w:r w:rsidR="00617C3D" w:rsidRPr="001C0768">
        <w:t>.</w:t>
      </w:r>
    </w:p>
    <w:p w14:paraId="7F95F7CD" w14:textId="77777777" w:rsidR="00C26BC7" w:rsidRPr="001C0768" w:rsidRDefault="00C26BC7" w:rsidP="00C26BC7">
      <w:pPr>
        <w:jc w:val="both"/>
      </w:pPr>
      <w:r w:rsidRPr="001C0768">
        <w:t>Par le dépôt de son offre, le soumissionnaire renonce automatiquement à ses conditions générales ou particulières de vente et déclare accepter toutes les conditions énumérées dans le cahier spécial des charges.</w:t>
      </w:r>
    </w:p>
    <w:p w14:paraId="70B537A9" w14:textId="77777777" w:rsidR="004012FC" w:rsidRPr="001C0768" w:rsidRDefault="004012FC" w:rsidP="004012FC">
      <w:pPr>
        <w:jc w:val="both"/>
      </w:pPr>
      <w:r w:rsidRPr="001C0768">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1C0768" w:rsidRDefault="00AF0CB7" w:rsidP="00C355D8">
      <w:pPr>
        <w:pStyle w:val="Titre3"/>
        <w:rPr>
          <w:lang w:val="fr-FR"/>
        </w:rPr>
      </w:pPr>
      <w:bookmarkStart w:id="34" w:name="_Ref503365104"/>
      <w:bookmarkStart w:id="35" w:name="_Ref18310448"/>
      <w:r w:rsidRPr="001C0768">
        <w:rPr>
          <w:lang w:val="fr-FR"/>
        </w:rPr>
        <w:t>Dé</w:t>
      </w:r>
      <w:r w:rsidR="00C50750" w:rsidRPr="001C0768">
        <w:rPr>
          <w:lang w:val="fr-FR"/>
        </w:rPr>
        <w:t>termination</w:t>
      </w:r>
      <w:bookmarkEnd w:id="34"/>
      <w:r w:rsidRPr="001C0768">
        <w:rPr>
          <w:lang w:val="fr-FR"/>
        </w:rPr>
        <w:t xml:space="preserve"> des prix</w:t>
      </w:r>
      <w:bookmarkEnd w:id="35"/>
    </w:p>
    <w:p w14:paraId="79FD0D0C" w14:textId="318EEF17" w:rsidR="00AF0CB7" w:rsidRPr="001C0768" w:rsidRDefault="00AF0CB7" w:rsidP="00AF0CB7">
      <w:pPr>
        <w:jc w:val="both"/>
      </w:pPr>
      <w:r w:rsidRPr="001C0768">
        <w:t>Tous les prix mentionnés dans le formulaire d’offre doivent être obligatoirement HTVA et libellés en euros (€)</w:t>
      </w:r>
      <w:r w:rsidR="00C97459" w:rsidRPr="001C0768">
        <w:t>, arrondis à deux chiffres après la virgule</w:t>
      </w:r>
      <w:r w:rsidRPr="001C0768">
        <w:t>.</w:t>
      </w:r>
    </w:p>
    <w:p w14:paraId="70C7A366" w14:textId="4B3732FB" w:rsidR="00AF0CB7" w:rsidRPr="001C0768" w:rsidRDefault="002D7A4A" w:rsidP="00AF0CB7">
      <w:pPr>
        <w:jc w:val="both"/>
      </w:pPr>
      <w:r w:rsidRPr="002D7A4A">
        <w:t xml:space="preserve">Le présent marché est un marché à prix global, ce qui signifie que le prix global est forfaitaire et couvre l’ensemble des prestations du marché ou chacun des postes </w:t>
      </w:r>
      <w:r w:rsidR="00880147">
        <w:t xml:space="preserve">du </w:t>
      </w:r>
      <w:r w:rsidR="00880147" w:rsidRPr="00880147">
        <w:t>bordereau des prix</w:t>
      </w:r>
      <w:r w:rsidRPr="002D7A4A">
        <w:t>.</w:t>
      </w:r>
    </w:p>
    <w:p w14:paraId="33634012" w14:textId="77777777" w:rsidR="00AF0CB7" w:rsidRPr="001C0768" w:rsidRDefault="00AF0CB7" w:rsidP="00AF0CB7">
      <w:pPr>
        <w:jc w:val="both"/>
      </w:pPr>
      <w:r w:rsidRPr="001C0768">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1C0768" w:rsidRDefault="000D4932" w:rsidP="00C355D8">
      <w:pPr>
        <w:pStyle w:val="Titre3"/>
        <w:rPr>
          <w:lang w:val="fr-FR"/>
        </w:rPr>
      </w:pPr>
      <w:bookmarkStart w:id="36" w:name="_Ref503365108"/>
      <w:r w:rsidRPr="001C0768">
        <w:rPr>
          <w:lang w:val="fr-FR"/>
        </w:rPr>
        <w:t>Eléments</w:t>
      </w:r>
      <w:r w:rsidR="00C50750" w:rsidRPr="001C0768">
        <w:rPr>
          <w:lang w:val="fr-FR"/>
        </w:rPr>
        <w:t xml:space="preserve"> inclu</w:t>
      </w:r>
      <w:r w:rsidRPr="001C0768">
        <w:rPr>
          <w:lang w:val="fr-FR"/>
        </w:rPr>
        <w:t>s dans les prix</w:t>
      </w:r>
      <w:bookmarkEnd w:id="36"/>
    </w:p>
    <w:p w14:paraId="27246A14" w14:textId="06E67959" w:rsidR="00FD2B2C" w:rsidRPr="001C0768" w:rsidRDefault="00FD2B2C" w:rsidP="00FD2B2C">
      <w:pPr>
        <w:jc w:val="both"/>
      </w:pPr>
      <w:r w:rsidRPr="001C0768">
        <w:t>Le soumissionnaire est censé avoir inclus dans ses prix tous les frais, taxes, mesures et charges quelconques inhérents à l’exécution du marché, à l’exception de la taxe sur la valeur ajoutée. Sont notamment inclus dans les prix :</w:t>
      </w:r>
    </w:p>
    <w:p w14:paraId="4B55E48C" w14:textId="3CB4BBEB" w:rsidR="00FD2B2C" w:rsidRPr="001C0768" w:rsidRDefault="00FD2B2C" w:rsidP="00B4332C">
      <w:pPr>
        <w:pStyle w:val="Paragraphedeliste"/>
        <w:numPr>
          <w:ilvl w:val="0"/>
          <w:numId w:val="3"/>
        </w:numPr>
        <w:ind w:left="284" w:hanging="284"/>
        <w:contextualSpacing w:val="0"/>
        <w:jc w:val="both"/>
      </w:pPr>
      <w:r w:rsidRPr="001C0768">
        <w:t>les mesures imposées par la législation en matière de sécurité</w:t>
      </w:r>
      <w:r w:rsidR="00D452F7" w:rsidRPr="001C0768">
        <w:t>, d’environnement</w:t>
      </w:r>
      <w:r w:rsidRPr="001C0768">
        <w:t xml:space="preserve"> et de santé des travailleurs lors de l’exécution de leur travail ;</w:t>
      </w:r>
    </w:p>
    <w:p w14:paraId="392DBC55" w14:textId="18E0750D" w:rsidR="00FD2B2C" w:rsidRPr="001C0768" w:rsidRDefault="00FD2B2C" w:rsidP="00B4332C">
      <w:pPr>
        <w:pStyle w:val="Paragraphedeliste"/>
        <w:numPr>
          <w:ilvl w:val="0"/>
          <w:numId w:val="3"/>
        </w:numPr>
        <w:ind w:left="284" w:hanging="284"/>
        <w:contextualSpacing w:val="0"/>
        <w:jc w:val="both"/>
      </w:pPr>
      <w:r w:rsidRPr="001C0768">
        <w:t>tous les travaux et fournitures tels qu</w:t>
      </w:r>
      <w:r w:rsidR="00B4332C" w:rsidRPr="001C0768">
        <w:t>’</w:t>
      </w:r>
      <w:r w:rsidRPr="001C0768">
        <w:t>étançonnages, blindages et épuisements, nécessaires pour empêcher les éboulements de terre et autres dégradations et pour y remédier le cas échéant ;</w:t>
      </w:r>
    </w:p>
    <w:p w14:paraId="2A9ECAD1" w14:textId="2CF1FC4E" w:rsidR="00FD2B2C" w:rsidRPr="001C0768" w:rsidRDefault="00FD2B2C" w:rsidP="00B4332C">
      <w:pPr>
        <w:pStyle w:val="Paragraphedeliste"/>
        <w:numPr>
          <w:ilvl w:val="0"/>
          <w:numId w:val="3"/>
        </w:numPr>
        <w:ind w:left="284" w:hanging="284"/>
        <w:contextualSpacing w:val="0"/>
        <w:jc w:val="both"/>
      </w:pPr>
      <w:r w:rsidRPr="001C0768">
        <w:t>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canalisations ;</w:t>
      </w:r>
    </w:p>
    <w:p w14:paraId="28D787C6" w14:textId="1BEA3649" w:rsidR="00FD2B2C" w:rsidRPr="001C0768" w:rsidRDefault="00FD2B2C" w:rsidP="00B4332C">
      <w:pPr>
        <w:pStyle w:val="Paragraphedeliste"/>
        <w:numPr>
          <w:ilvl w:val="0"/>
          <w:numId w:val="3"/>
        </w:numPr>
        <w:ind w:left="284" w:hanging="284"/>
        <w:contextualSpacing w:val="0"/>
        <w:jc w:val="both"/>
      </w:pPr>
      <w:r w:rsidRPr="001C0768">
        <w:t>l’enlèvement, dans les limites des fouilles, terrassements ou dragages éventuellement nécessaires à l’exécution de l’ouvrage :</w:t>
      </w:r>
    </w:p>
    <w:p w14:paraId="6F807438" w14:textId="123F15A5" w:rsidR="00FD2B2C" w:rsidRPr="001C0768" w:rsidRDefault="00FD2B2C" w:rsidP="0023143B">
      <w:pPr>
        <w:pStyle w:val="Paragraphedeliste"/>
        <w:ind w:left="284"/>
        <w:contextualSpacing w:val="0"/>
        <w:jc w:val="both"/>
      </w:pPr>
      <w:r w:rsidRPr="001C0768">
        <w:t>a) de terres, vases et graviers, pierres, moellons, enrochements de toute nature, débris de maçonneries, gazons, plantations, buissons, souches, racines, taillis, décombres et déchets</w:t>
      </w:r>
      <w:r w:rsidR="00B4332C" w:rsidRPr="001C0768">
        <w:t> ;</w:t>
      </w:r>
    </w:p>
    <w:p w14:paraId="2DF77883" w14:textId="75F72CBD" w:rsidR="00FD2B2C" w:rsidRPr="001C0768" w:rsidRDefault="00FD2B2C" w:rsidP="0023143B">
      <w:pPr>
        <w:pStyle w:val="Paragraphedeliste"/>
        <w:ind w:left="284"/>
        <w:contextualSpacing w:val="0"/>
        <w:jc w:val="both"/>
      </w:pPr>
      <w:r w:rsidRPr="001C0768">
        <w:t>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cube</w:t>
      </w:r>
      <w:r w:rsidR="00B4332C" w:rsidRPr="001C0768">
        <w:t> </w:t>
      </w:r>
      <w:r w:rsidRPr="001C0768">
        <w:t>;</w:t>
      </w:r>
    </w:p>
    <w:p w14:paraId="09D71049" w14:textId="69578235" w:rsidR="00FD2B2C" w:rsidRPr="001C0768" w:rsidRDefault="00FD2B2C" w:rsidP="00B4332C">
      <w:pPr>
        <w:pStyle w:val="Paragraphedeliste"/>
        <w:numPr>
          <w:ilvl w:val="0"/>
          <w:numId w:val="3"/>
        </w:numPr>
        <w:ind w:left="284" w:hanging="284"/>
        <w:contextualSpacing w:val="0"/>
        <w:jc w:val="both"/>
      </w:pPr>
      <w:r w:rsidRPr="001C0768">
        <w:lastRenderedPageBreak/>
        <w:t>le transport et l’évacuation des produits de déblai, soit en dehors du domaine du pouvoir adjudicateur, soit aux lieux de remploi dans l’étendue des chantiers, soit aux lieux de dépôt prévus, suivant les prescriptions des documents du marché</w:t>
      </w:r>
      <w:r w:rsidR="00B4332C" w:rsidRPr="001C0768">
        <w:t> ;</w:t>
      </w:r>
    </w:p>
    <w:p w14:paraId="1A987A11" w14:textId="6604B577" w:rsidR="00FD2B2C" w:rsidRDefault="00FD2B2C" w:rsidP="00B4332C">
      <w:pPr>
        <w:pStyle w:val="Paragraphedeliste"/>
        <w:numPr>
          <w:ilvl w:val="0"/>
          <w:numId w:val="3"/>
        </w:numPr>
        <w:ind w:left="284" w:hanging="284"/>
        <w:contextualSpacing w:val="0"/>
        <w:jc w:val="both"/>
      </w:pPr>
      <w:r w:rsidRPr="001C0768">
        <w:t>tous frais généraux, frais accessoires</w:t>
      </w:r>
      <w:r w:rsidR="00AC4701">
        <w:t xml:space="preserve"> et</w:t>
      </w:r>
      <w:r w:rsidRPr="001C0768">
        <w:t xml:space="preserve"> frais d’entretien</w:t>
      </w:r>
      <w:r w:rsidR="00B06B65">
        <w:t xml:space="preserve"> </w:t>
      </w:r>
      <w:r w:rsidRPr="001C0768">
        <w:t>pendant l’exécution et le délai de garantie</w:t>
      </w:r>
      <w:r w:rsidR="00B4332C" w:rsidRPr="001C0768">
        <w:t> ;</w:t>
      </w:r>
    </w:p>
    <w:p w14:paraId="1C635445" w14:textId="2FEF1455" w:rsidR="00AC4701" w:rsidRPr="001C0768" w:rsidRDefault="00AC4701" w:rsidP="00B4332C">
      <w:pPr>
        <w:pStyle w:val="Paragraphedeliste"/>
        <w:numPr>
          <w:ilvl w:val="0"/>
          <w:numId w:val="3"/>
        </w:numPr>
        <w:ind w:left="284" w:hanging="284"/>
        <w:contextualSpacing w:val="0"/>
        <w:jc w:val="both"/>
      </w:pPr>
      <w:r w:rsidRPr="001C0768">
        <w:t xml:space="preserve">tous frais </w:t>
      </w:r>
      <w:r>
        <w:t>de</w:t>
      </w:r>
      <w:r w:rsidRPr="00AC4701">
        <w:t xml:space="preserve"> mise en place, entretien et repli des installations communes de chantier</w:t>
      </w:r>
      <w:r w:rsidR="00572EAF">
        <w:t xml:space="preserve"> pour le l</w:t>
      </w:r>
      <w:r w:rsidRPr="00AC4701">
        <w:t>ot 1</w:t>
      </w:r>
      <w:r w:rsidR="00572EAF">
        <w:t> ;</w:t>
      </w:r>
    </w:p>
    <w:p w14:paraId="668FA4D5" w14:textId="27842156" w:rsidR="00FD2B2C" w:rsidRPr="001C0768" w:rsidRDefault="00FD2B2C" w:rsidP="00B4332C">
      <w:pPr>
        <w:pStyle w:val="Paragraphedeliste"/>
        <w:numPr>
          <w:ilvl w:val="0"/>
          <w:numId w:val="3"/>
        </w:numPr>
        <w:ind w:left="284" w:hanging="284"/>
        <w:contextualSpacing w:val="0"/>
        <w:jc w:val="both"/>
      </w:pPr>
      <w:r w:rsidRPr="001C0768">
        <w:t>les droits de douane et d’accise</w:t>
      </w:r>
      <w:r w:rsidR="00B4332C" w:rsidRPr="001C0768">
        <w:t> ;</w:t>
      </w:r>
    </w:p>
    <w:p w14:paraId="16124000" w14:textId="6488A22C" w:rsidR="00B4332C" w:rsidRPr="001C0768" w:rsidRDefault="00B4332C" w:rsidP="00B4332C">
      <w:pPr>
        <w:pStyle w:val="Paragraphedeliste"/>
        <w:numPr>
          <w:ilvl w:val="0"/>
          <w:numId w:val="3"/>
        </w:numPr>
        <w:ind w:left="284" w:hanging="284"/>
        <w:contextualSpacing w:val="0"/>
        <w:jc w:val="both"/>
        <w:rPr>
          <w:rFonts w:eastAsia="Calibri" w:cs="Times New Roman"/>
        </w:rPr>
      </w:pPr>
      <w:r w:rsidRPr="001C0768">
        <w:rPr>
          <w:rFonts w:eastAsia="Calibri" w:cs="Times New Roman"/>
        </w:rPr>
        <w:t xml:space="preserve">les frais de </w:t>
      </w:r>
      <w:r w:rsidR="009D547B" w:rsidRPr="001C0768">
        <w:rPr>
          <w:rFonts w:eastAsia="Calibri" w:cs="Times New Roman"/>
        </w:rPr>
        <w:t xml:space="preserve">sécurité, assurance, </w:t>
      </w:r>
      <w:r w:rsidRPr="001C0768">
        <w:rPr>
          <w:rFonts w:eastAsia="Calibri" w:cs="Times New Roman"/>
        </w:rPr>
        <w:t>réception, l’organisation, le gardiennage et la signalisation du chantier.</w:t>
      </w:r>
    </w:p>
    <w:p w14:paraId="6849FD14" w14:textId="77777777" w:rsidR="000F385B" w:rsidRPr="001C0768" w:rsidRDefault="000F385B" w:rsidP="000F385B">
      <w:pPr>
        <w:pStyle w:val="Corpsdetexte"/>
        <w:rPr>
          <w:rFonts w:ascii="Georgia" w:eastAsia="Calibri" w:hAnsi="Georgia" w:cs="Times New Roman"/>
          <w:color w:val="585756"/>
          <w:kern w:val="0"/>
          <w:sz w:val="21"/>
          <w:szCs w:val="22"/>
        </w:rPr>
      </w:pPr>
      <w:r w:rsidRPr="001C0768">
        <w:rPr>
          <w:rFonts w:ascii="Georgia" w:eastAsia="Calibri" w:hAnsi="Georgia" w:cs="Times New Roman"/>
          <w:color w:val="585756"/>
          <w:kern w:val="0"/>
          <w:sz w:val="21"/>
          <w:szCs w:val="22"/>
        </w:rPr>
        <w:t>Sont également inclus dans le prix du marché tous les travaux qui, par leur nature, dépendent de ou sont liés à ceux qui sont décrits dans les documents du marché.</w:t>
      </w:r>
    </w:p>
    <w:p w14:paraId="797EE11F" w14:textId="67D2CC89" w:rsidR="000F385B" w:rsidRPr="001C0768" w:rsidRDefault="000F385B" w:rsidP="00B8471C">
      <w:pPr>
        <w:pStyle w:val="Paragraphedeliste"/>
        <w:numPr>
          <w:ilvl w:val="0"/>
          <w:numId w:val="3"/>
        </w:numPr>
        <w:ind w:left="284" w:hanging="284"/>
        <w:contextualSpacing w:val="0"/>
        <w:jc w:val="both"/>
      </w:pPr>
      <w:r w:rsidRPr="001C0768">
        <w:t xml:space="preserve">Tous les éléments décrits ou non, nécessaires à la réalisation des travaux dans le respect des performances et exigences décrites dans le présent </w:t>
      </w:r>
      <w:r w:rsidR="00B8471C" w:rsidRPr="001C0768">
        <w:t>cahier spécial des charges</w:t>
      </w:r>
      <w:r w:rsidRPr="001C0768">
        <w:t>, de même que celles mentionnées dans les documents de référence et/ou celles relevant des règles de l’art</w:t>
      </w:r>
      <w:r w:rsidR="00B8471C" w:rsidRPr="001C0768">
        <w:t> ;</w:t>
      </w:r>
    </w:p>
    <w:p w14:paraId="138F61F1" w14:textId="4980D3A3" w:rsidR="000F385B" w:rsidRPr="001C0768" w:rsidRDefault="000F385B" w:rsidP="00B8471C">
      <w:pPr>
        <w:pStyle w:val="Paragraphedeliste"/>
        <w:numPr>
          <w:ilvl w:val="0"/>
          <w:numId w:val="3"/>
        </w:numPr>
        <w:ind w:left="284" w:hanging="284"/>
        <w:contextualSpacing w:val="0"/>
        <w:jc w:val="both"/>
      </w:pPr>
      <w:r w:rsidRPr="001C0768">
        <w:t xml:space="preserve">Tous les documents complémentaires non décrits mais éventuellement nécessaires exigés par le </w:t>
      </w:r>
      <w:r w:rsidR="00B8471C" w:rsidRPr="001C0768">
        <w:t>p</w:t>
      </w:r>
      <w:r w:rsidRPr="001C0768">
        <w:t xml:space="preserve">ouvoir </w:t>
      </w:r>
      <w:r w:rsidR="00B8471C" w:rsidRPr="001C0768">
        <w:t>a</w:t>
      </w:r>
      <w:r w:rsidRPr="001C0768">
        <w:t>djudicateur, ainsi que la présentation des échantillons et des prototypes, la conception et l’établissement des documents d’exécution décrits de manière non exhaustive dans le présent cahier spécial des charges, de même que la mise au point de ces documents en vue de leur approbation, leur mise à jour en cours de travaux et leur version définitive (</w:t>
      </w:r>
      <w:r w:rsidR="00B8471C" w:rsidRPr="001C0768">
        <w:t>« </w:t>
      </w:r>
      <w:r w:rsidRPr="001C0768">
        <w:t>as built</w:t>
      </w:r>
      <w:r w:rsidR="00B8471C" w:rsidRPr="001C0768">
        <w:t> »</w:t>
      </w:r>
      <w:r w:rsidRPr="001C0768">
        <w:t>) en fin de chantier</w:t>
      </w:r>
      <w:r w:rsidR="00B5041D" w:rsidRPr="001C0768">
        <w:t> ;</w:t>
      </w:r>
    </w:p>
    <w:p w14:paraId="493A9A9B" w14:textId="27C5BDCC" w:rsidR="000F385B" w:rsidRPr="001C0768" w:rsidRDefault="000F385B" w:rsidP="00440E4B">
      <w:pPr>
        <w:pStyle w:val="Paragraphedeliste"/>
        <w:numPr>
          <w:ilvl w:val="0"/>
          <w:numId w:val="3"/>
        </w:numPr>
        <w:ind w:left="284" w:hanging="284"/>
        <w:contextualSpacing w:val="0"/>
        <w:jc w:val="both"/>
        <w:rPr>
          <w:rFonts w:eastAsia="Calibri" w:cs="Times New Roman"/>
        </w:rPr>
      </w:pPr>
      <w:r w:rsidRPr="001C0768">
        <w:t>Certains essais et contrôles</w:t>
      </w:r>
      <w:r w:rsidR="00A854BF" w:rsidRPr="001C0768">
        <w:t>.</w:t>
      </w:r>
    </w:p>
    <w:p w14:paraId="098B1B2F" w14:textId="5098CC2E" w:rsidR="00A7119D" w:rsidRPr="001C0768" w:rsidRDefault="00885078" w:rsidP="00885078">
      <w:pPr>
        <w:pStyle w:val="Corpsdetexte"/>
        <w:rPr>
          <w:rFonts w:ascii="Georgia" w:eastAsia="Calibri" w:hAnsi="Georgia" w:cs="Times New Roman"/>
          <w:color w:val="585756"/>
          <w:kern w:val="0"/>
          <w:sz w:val="21"/>
          <w:szCs w:val="21"/>
          <w:lang w:eastAsia="en-US"/>
        </w:rPr>
      </w:pPr>
      <w:r w:rsidRPr="001C0768">
        <w:rPr>
          <w:rFonts w:ascii="Georgia" w:eastAsia="Calibri" w:hAnsi="Georgia" w:cs="Times New Roman"/>
          <w:color w:val="585756"/>
          <w:kern w:val="0"/>
          <w:sz w:val="21"/>
          <w:szCs w:val="21"/>
          <w:lang w:eastAsia="en-US"/>
        </w:rPr>
        <w:t xml:space="preserve">Pour rappel, </w:t>
      </w:r>
      <w:r w:rsidR="00A7119D" w:rsidRPr="00A7119D">
        <w:rPr>
          <w:rFonts w:ascii="Georgia" w:eastAsia="Calibri" w:hAnsi="Georgia" w:cs="Times New Roman"/>
          <w:color w:val="585756"/>
          <w:kern w:val="0"/>
          <w:sz w:val="21"/>
          <w:szCs w:val="21"/>
          <w:lang w:eastAsia="en-US"/>
        </w:rPr>
        <w:t xml:space="preserve">la pose des maçonneries en terre (adobes et BTC) est incluse dans le </w:t>
      </w:r>
      <w:r w:rsidR="00A7119D">
        <w:rPr>
          <w:rFonts w:ascii="Georgia" w:eastAsia="Calibri" w:hAnsi="Georgia" w:cs="Times New Roman"/>
          <w:color w:val="585756"/>
          <w:kern w:val="0"/>
          <w:sz w:val="21"/>
          <w:szCs w:val="21"/>
          <w:lang w:eastAsia="en-US"/>
        </w:rPr>
        <w:t>l</w:t>
      </w:r>
      <w:r w:rsidR="00A7119D" w:rsidRPr="00A7119D">
        <w:rPr>
          <w:rFonts w:ascii="Georgia" w:eastAsia="Calibri" w:hAnsi="Georgia" w:cs="Times New Roman"/>
          <w:color w:val="585756"/>
          <w:kern w:val="0"/>
          <w:sz w:val="21"/>
          <w:szCs w:val="21"/>
          <w:lang w:eastAsia="en-US"/>
        </w:rPr>
        <w:t>ot 1</w:t>
      </w:r>
      <w:r w:rsidR="00A7119D">
        <w:rPr>
          <w:rFonts w:ascii="Georgia" w:eastAsia="Calibri" w:hAnsi="Georgia" w:cs="Times New Roman"/>
          <w:color w:val="585756"/>
          <w:kern w:val="0"/>
          <w:sz w:val="21"/>
          <w:szCs w:val="21"/>
          <w:lang w:eastAsia="en-US"/>
        </w:rPr>
        <w:t>. L</w:t>
      </w:r>
      <w:r w:rsidR="00A7119D" w:rsidRPr="00A7119D">
        <w:rPr>
          <w:rFonts w:ascii="Georgia" w:eastAsia="Calibri" w:hAnsi="Georgia" w:cs="Times New Roman"/>
          <w:color w:val="585756"/>
          <w:kern w:val="0"/>
          <w:sz w:val="21"/>
          <w:szCs w:val="21"/>
          <w:lang w:eastAsia="en-US"/>
        </w:rPr>
        <w:t>a fourniture est exclue et fait partie d’un marché séparé</w:t>
      </w:r>
      <w:r w:rsidR="00477612">
        <w:rPr>
          <w:rFonts w:ascii="Georgia" w:eastAsia="Calibri" w:hAnsi="Georgia" w:cs="Times New Roman"/>
          <w:color w:val="585756"/>
          <w:kern w:val="0"/>
          <w:sz w:val="21"/>
          <w:szCs w:val="21"/>
          <w:lang w:eastAsia="en-US"/>
        </w:rPr>
        <w:t>.</w:t>
      </w:r>
    </w:p>
    <w:p w14:paraId="01B70F2A" w14:textId="77777777" w:rsidR="00B4332C" w:rsidRPr="001C0768" w:rsidRDefault="00B4332C" w:rsidP="00B4332C">
      <w:pPr>
        <w:jc w:val="both"/>
      </w:pPr>
      <w:r w:rsidRPr="001C0768">
        <w:t>En cas de prolongation du contrat, les prix unitaires mentionnés dans l’offre sont applicables.</w:t>
      </w:r>
    </w:p>
    <w:p w14:paraId="781FAFA6" w14:textId="77777777" w:rsidR="00C50750" w:rsidRPr="001C0768" w:rsidRDefault="000B1F5E" w:rsidP="00C355D8">
      <w:pPr>
        <w:pStyle w:val="Titre3"/>
        <w:rPr>
          <w:lang w:val="fr-FR"/>
        </w:rPr>
      </w:pPr>
      <w:r w:rsidRPr="001C0768">
        <w:rPr>
          <w:lang w:val="fr-FR"/>
        </w:rPr>
        <w:t>Période de validité des offres</w:t>
      </w:r>
    </w:p>
    <w:p w14:paraId="72A27168" w14:textId="66448787" w:rsidR="000B1F5E" w:rsidRPr="001C0768" w:rsidRDefault="000B1F5E" w:rsidP="000B1F5E">
      <w:pPr>
        <w:jc w:val="both"/>
      </w:pPr>
      <w:r w:rsidRPr="001C0768">
        <w:t xml:space="preserve">Les soumissionnaires restent liés par leur offre pendant un délai de </w:t>
      </w:r>
      <w:r w:rsidR="00830065" w:rsidRPr="001C0768">
        <w:t>120</w:t>
      </w:r>
      <w:r w:rsidRPr="001C0768">
        <w:t xml:space="preserve"> jours calendrier, à compter de la date limite de réception.</w:t>
      </w:r>
    </w:p>
    <w:p w14:paraId="5CE59798" w14:textId="2EBF0493" w:rsidR="00C50750" w:rsidRPr="001C0768" w:rsidRDefault="00D94CDC" w:rsidP="00C50750">
      <w:pPr>
        <w:pStyle w:val="Titre2"/>
      </w:pPr>
      <w:bookmarkStart w:id="37" w:name="_Ref10558862"/>
      <w:bookmarkStart w:id="38" w:name="_Toc191395939"/>
      <w:r w:rsidRPr="001C0768">
        <w:t>Introduction des offres</w:t>
      </w:r>
      <w:bookmarkEnd w:id="37"/>
      <w:r w:rsidR="00F71801" w:rsidRPr="001C0768">
        <w:rPr>
          <w:vertAlign w:val="superscript"/>
        </w:rPr>
        <w:fldChar w:fldCharType="begin"/>
      </w:r>
      <w:r w:rsidR="00F71801" w:rsidRPr="001C0768">
        <w:rPr>
          <w:vertAlign w:val="superscript"/>
        </w:rPr>
        <w:instrText xml:space="preserve"> NOTEREF _Ref148945684 \h  \* MERGEFORMAT </w:instrText>
      </w:r>
      <w:r w:rsidR="00F71801" w:rsidRPr="001C0768">
        <w:rPr>
          <w:vertAlign w:val="superscript"/>
        </w:rPr>
      </w:r>
      <w:r w:rsidR="00F71801" w:rsidRPr="001C0768">
        <w:rPr>
          <w:vertAlign w:val="superscript"/>
        </w:rPr>
        <w:fldChar w:fldCharType="separate"/>
      </w:r>
      <w:r w:rsidR="004825EF">
        <w:rPr>
          <w:vertAlign w:val="superscript"/>
        </w:rPr>
        <w:t>9</w:t>
      </w:r>
      <w:bookmarkEnd w:id="38"/>
      <w:r w:rsidR="00F71801" w:rsidRPr="001C0768">
        <w:rPr>
          <w:vertAlign w:val="superscript"/>
        </w:rPr>
        <w:fldChar w:fldCharType="end"/>
      </w:r>
    </w:p>
    <w:p w14:paraId="1D67D637" w14:textId="68E8E42F" w:rsidR="0052075B" w:rsidRPr="001C0768" w:rsidRDefault="0052075B" w:rsidP="00E952EB">
      <w:pPr>
        <w:jc w:val="both"/>
      </w:pPr>
      <w:r w:rsidRPr="001C0768">
        <w:rPr>
          <w:rFonts w:eastAsia="Calibri"/>
        </w:rPr>
        <w:t>Sans préjudice des variantes éventuelles, le soumissionnaire ne peut remettre qu’une seule offre par lot.</w:t>
      </w:r>
    </w:p>
    <w:p w14:paraId="6EF582F3" w14:textId="4AA82CD4" w:rsidR="00276111" w:rsidRPr="001C0768" w:rsidRDefault="00276111" w:rsidP="00E952EB">
      <w:pPr>
        <w:jc w:val="both"/>
      </w:pPr>
      <w:r w:rsidRPr="001C0768">
        <w:t xml:space="preserve">L’offre sera rédigée en </w:t>
      </w:r>
      <w:r w:rsidR="0039432A">
        <w:rPr>
          <w:b/>
          <w:bCs/>
        </w:rPr>
        <w:t>2</w:t>
      </w:r>
      <w:r w:rsidRPr="009D34B0">
        <w:rPr>
          <w:b/>
          <w:bCs/>
        </w:rPr>
        <w:t xml:space="preserve"> </w:t>
      </w:r>
      <w:r w:rsidRPr="001C0768">
        <w:rPr>
          <w:b/>
        </w:rPr>
        <w:t>exemplaire</w:t>
      </w:r>
      <w:r w:rsidR="0039432A">
        <w:rPr>
          <w:b/>
        </w:rPr>
        <w:t>s</w:t>
      </w:r>
      <w:r w:rsidR="009D34B0">
        <w:t xml:space="preserve"> </w:t>
      </w:r>
      <w:r w:rsidRPr="001C0768">
        <w:t>port</w:t>
      </w:r>
      <w:r w:rsidR="009D34B0">
        <w:t>ant</w:t>
      </w:r>
      <w:r w:rsidRPr="001C0768">
        <w:t xml:space="preserve"> la mention « </w:t>
      </w:r>
      <w:r w:rsidRPr="001C0768">
        <w:rPr>
          <w:b/>
        </w:rPr>
        <w:t>original</w:t>
      </w:r>
      <w:r w:rsidRPr="001C0768">
        <w:t xml:space="preserve"> ». </w:t>
      </w:r>
      <w:r w:rsidRPr="001C0768">
        <w:rPr>
          <w:b/>
        </w:rPr>
        <w:t xml:space="preserve">L'original doit être soumis </w:t>
      </w:r>
      <w:r w:rsidR="00E71FE2" w:rsidRPr="001C0768">
        <w:rPr>
          <w:b/>
        </w:rPr>
        <w:t>en version</w:t>
      </w:r>
      <w:r w:rsidRPr="001C0768">
        <w:t xml:space="preserve"> </w:t>
      </w:r>
      <w:r w:rsidRPr="001C0768">
        <w:rPr>
          <w:b/>
        </w:rPr>
        <w:t>papier</w:t>
      </w:r>
      <w:r w:rsidRPr="001C0768">
        <w:t xml:space="preserve">. La « copie » doit être soumise </w:t>
      </w:r>
      <w:r w:rsidR="00E71FE2" w:rsidRPr="001C0768">
        <w:t>en</w:t>
      </w:r>
      <w:r w:rsidRPr="001C0768">
        <w:t xml:space="preserve"> un ou plusieurs fichie</w:t>
      </w:r>
      <w:r w:rsidR="00E71FE2" w:rsidRPr="001C0768">
        <w:t>rs PDF sur un</w:t>
      </w:r>
      <w:r w:rsidR="009B5033" w:rsidRPr="001C0768">
        <w:t>e</w:t>
      </w:r>
      <w:r w:rsidR="00E71FE2" w:rsidRPr="001C0768">
        <w:t xml:space="preserve"> clé USB.</w:t>
      </w:r>
      <w:r w:rsidR="00BD7D67" w:rsidRPr="001C0768">
        <w:t xml:space="preserve"> En cas de divergence, l’original prévaut.</w:t>
      </w:r>
      <w:r w:rsidR="00B4332C" w:rsidRPr="001C0768">
        <w:t xml:space="preserve"> </w:t>
      </w:r>
      <w:r w:rsidR="00B4332C" w:rsidRPr="001C0768">
        <w:rPr>
          <w:rFonts w:eastAsia="Calibri" w:cs="Times New Roman"/>
        </w:rPr>
        <w:t xml:space="preserve">Le soumissionnaire joindra également à son offre </w:t>
      </w:r>
      <w:r w:rsidR="00B4332C" w:rsidRPr="001C0768">
        <w:rPr>
          <w:rFonts w:eastAsia="Calibri" w:cs="Times New Roman"/>
          <w:b/>
        </w:rPr>
        <w:t xml:space="preserve">une version en Excel du </w:t>
      </w:r>
      <w:r w:rsidR="00497CAE" w:rsidRPr="00497CAE">
        <w:rPr>
          <w:rFonts w:eastAsia="Calibri" w:cs="Times New Roman"/>
          <w:b/>
        </w:rPr>
        <w:t>bordereau des prix</w:t>
      </w:r>
      <w:r w:rsidR="00B4332C" w:rsidRPr="001C0768">
        <w:rPr>
          <w:rFonts w:eastAsia="Calibri" w:cs="Times New Roman"/>
        </w:rPr>
        <w:t>.</w:t>
      </w:r>
    </w:p>
    <w:p w14:paraId="5BAD9139" w14:textId="77777777" w:rsidR="00E71FE2" w:rsidRPr="001C0768" w:rsidRDefault="00E71FE2" w:rsidP="00E952EB">
      <w:pPr>
        <w:jc w:val="both"/>
      </w:pPr>
      <w:r w:rsidRPr="001C0768">
        <w:t xml:space="preserve">L'offre </w:t>
      </w:r>
      <w:r w:rsidR="00BD7D67" w:rsidRPr="001C0768">
        <w:t xml:space="preserve">y compris ses annexes, ainsi que tous les documents d’accompagnement </w:t>
      </w:r>
      <w:r w:rsidRPr="001C0768">
        <w:t>doivent être numérotés et signés (</w:t>
      </w:r>
      <w:r w:rsidRPr="001C0768">
        <w:rPr>
          <w:b/>
        </w:rPr>
        <w:t>signature manuscrite</w:t>
      </w:r>
      <w:r w:rsidR="00182077" w:rsidRPr="001C0768">
        <w:rPr>
          <w:b/>
        </w:rPr>
        <w:t xml:space="preserve"> originale</w:t>
      </w:r>
      <w:r w:rsidRPr="001C0768">
        <w:t xml:space="preserve">) par le soumissionnaire ou son </w:t>
      </w:r>
      <w:r w:rsidR="00182077" w:rsidRPr="001C0768">
        <w:t>mandataire</w:t>
      </w:r>
      <w:r w:rsidRPr="001C0768">
        <w:t xml:space="preserve">. </w:t>
      </w:r>
      <w:r w:rsidR="00182077" w:rsidRPr="001C0768">
        <w:t xml:space="preserve">Il en va de même de toute surcharge, rature ou mention qui y serait apportée. Le mandataire doit faire apparaître qu’il est autorisé à engager le soumissionnaire. </w:t>
      </w:r>
      <w:r w:rsidRPr="001C0768">
        <w:t xml:space="preserve">Si le soumissionnaire est une société / association sans personnalité juridique, constituée de </w:t>
      </w:r>
      <w:r w:rsidRPr="001C0768">
        <w:lastRenderedPageBreak/>
        <w:t>personnes physiques ou morales distinctes (association momentanée), l'offre doit être signée par chacune de ces personnes.</w:t>
      </w:r>
    </w:p>
    <w:p w14:paraId="2CA915BE" w14:textId="649AA328" w:rsidR="00E71FE2" w:rsidRPr="001C0768" w:rsidRDefault="00E71FE2" w:rsidP="00E952EB">
      <w:pPr>
        <w:jc w:val="both"/>
      </w:pPr>
      <w:r w:rsidRPr="001C0768">
        <w:t>L’original et les « copies » signés et datés seront envoyés à l’adresse ci-dessous sous enveloppe scellée portant la mention « </w:t>
      </w:r>
      <w:r w:rsidRPr="001C0768">
        <w:rPr>
          <w:b/>
        </w:rPr>
        <w:t>OFFRE</w:t>
      </w:r>
      <w:r w:rsidRPr="001C0768">
        <w:t> », et le numéro du cahier spécial des charges (</w:t>
      </w:r>
      <w:r w:rsidR="005F5F0C" w:rsidRPr="001C0768">
        <w:rPr>
          <w:b/>
          <w:bCs/>
        </w:rPr>
        <w:t>SEN</w:t>
      </w:r>
      <w:r w:rsidR="00493EEC" w:rsidRPr="001C0768">
        <w:rPr>
          <w:b/>
          <w:bCs/>
        </w:rPr>
        <w:t>2100</w:t>
      </w:r>
      <w:r w:rsidR="00F801AE" w:rsidRPr="001C0768">
        <w:rPr>
          <w:b/>
          <w:bCs/>
        </w:rPr>
        <w:t>2-100</w:t>
      </w:r>
      <w:r w:rsidR="0064433D" w:rsidRPr="001C0768">
        <w:rPr>
          <w:b/>
          <w:bCs/>
        </w:rPr>
        <w:t>07</w:t>
      </w:r>
      <w:r w:rsidRPr="001C0768">
        <w:t>).</w:t>
      </w:r>
    </w:p>
    <w:p w14:paraId="26882D40" w14:textId="22851EE3" w:rsidR="00DC4E03" w:rsidRPr="001C0768" w:rsidRDefault="00DC4E03" w:rsidP="00DC4E03">
      <w:pPr>
        <w:jc w:val="both"/>
      </w:pPr>
      <w:bookmarkStart w:id="39" w:name="_Hlk37671968"/>
      <w:r>
        <w:t xml:space="preserve">L'offre devra être réceptionnée </w:t>
      </w:r>
      <w:r w:rsidRPr="576D8BBC">
        <w:rPr>
          <w:b/>
          <w:bCs/>
          <w:u w:val="single"/>
        </w:rPr>
        <w:t>avant</w:t>
      </w:r>
      <w:r w:rsidRPr="576D8BBC">
        <w:rPr>
          <w:b/>
          <w:bCs/>
        </w:rPr>
        <w:t xml:space="preserve"> le</w:t>
      </w:r>
      <w:r w:rsidR="008910BE">
        <w:rPr>
          <w:b/>
          <w:bCs/>
        </w:rPr>
        <w:t xml:space="preserve"> lun</w:t>
      </w:r>
      <w:r w:rsidR="00CD4834">
        <w:rPr>
          <w:b/>
          <w:bCs/>
        </w:rPr>
        <w:t>di 0</w:t>
      </w:r>
      <w:r w:rsidR="008910BE">
        <w:rPr>
          <w:b/>
          <w:bCs/>
        </w:rPr>
        <w:t>7</w:t>
      </w:r>
      <w:r w:rsidR="00CD4834">
        <w:rPr>
          <w:b/>
          <w:bCs/>
        </w:rPr>
        <w:t xml:space="preserve"> avril </w:t>
      </w:r>
      <w:r w:rsidR="00F801AE" w:rsidRPr="576D8BBC">
        <w:rPr>
          <w:b/>
          <w:bCs/>
        </w:rPr>
        <w:t xml:space="preserve">2025 </w:t>
      </w:r>
      <w:r w:rsidRPr="576D8BBC">
        <w:rPr>
          <w:b/>
          <w:bCs/>
        </w:rPr>
        <w:t xml:space="preserve">à </w:t>
      </w:r>
      <w:r w:rsidR="00F801AE" w:rsidRPr="576D8BBC">
        <w:rPr>
          <w:b/>
          <w:bCs/>
        </w:rPr>
        <w:t>12</w:t>
      </w:r>
      <w:r w:rsidRPr="576D8BBC">
        <w:rPr>
          <w:b/>
          <w:bCs/>
        </w:rPr>
        <w:t>h00</w:t>
      </w:r>
      <w: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BD175D" w:rsidRPr="001C0768" w14:paraId="0821E31F" w14:textId="77777777" w:rsidTr="00440E4B">
        <w:tc>
          <w:tcPr>
            <w:tcW w:w="4815" w:type="dxa"/>
          </w:tcPr>
          <w:p w14:paraId="6195674F" w14:textId="5EB13FE4" w:rsidR="00A247D3" w:rsidRPr="001C0768" w:rsidRDefault="00A247D3" w:rsidP="00A247D3">
            <w:pPr>
              <w:jc w:val="center"/>
              <w:rPr>
                <w:b/>
              </w:rPr>
            </w:pPr>
            <w:r w:rsidRPr="001C0768">
              <w:rPr>
                <w:b/>
              </w:rPr>
              <w:t>M. Mamadou Diarra</w:t>
            </w:r>
          </w:p>
          <w:p w14:paraId="3BA921C2" w14:textId="77777777" w:rsidR="00A247D3" w:rsidRPr="001C0768" w:rsidRDefault="00A247D3" w:rsidP="00A247D3">
            <w:pPr>
              <w:jc w:val="center"/>
              <w:rPr>
                <w:b/>
                <w:szCs w:val="21"/>
                <w:highlight w:val="yellow"/>
              </w:rPr>
            </w:pPr>
            <w:r w:rsidRPr="001C0768">
              <w:rPr>
                <w:rFonts w:cs="Tahoma"/>
                <w:b/>
                <w:bCs/>
                <w:szCs w:val="21"/>
              </w:rPr>
              <w:t>Expert en contractualisation</w:t>
            </w:r>
          </w:p>
          <w:p w14:paraId="6280EF88" w14:textId="77777777" w:rsidR="00A247D3" w:rsidRPr="001C0768" w:rsidRDefault="00A247D3" w:rsidP="00A247D3">
            <w:pPr>
              <w:jc w:val="center"/>
              <w:rPr>
                <w:b/>
              </w:rPr>
            </w:pPr>
            <w:r w:rsidRPr="001C0768">
              <w:rPr>
                <w:b/>
              </w:rPr>
              <w:t>Enabel au Sénégal</w:t>
            </w:r>
          </w:p>
          <w:p w14:paraId="07722F5E" w14:textId="77777777" w:rsidR="00A247D3" w:rsidRPr="001C0768" w:rsidRDefault="00A247D3" w:rsidP="00A247D3">
            <w:pPr>
              <w:jc w:val="center"/>
              <w:rPr>
                <w:b/>
              </w:rPr>
            </w:pPr>
            <w:r w:rsidRPr="001C0768">
              <w:rPr>
                <w:b/>
              </w:rPr>
              <w:t>Lot 52 Sotrac, Mermoz</w:t>
            </w:r>
          </w:p>
          <w:p w14:paraId="44BDEFE7" w14:textId="428FDF66" w:rsidR="00BD175D" w:rsidRPr="001C0768" w:rsidRDefault="00A247D3" w:rsidP="00A247D3">
            <w:pPr>
              <w:jc w:val="center"/>
            </w:pPr>
            <w:r w:rsidRPr="001C0768">
              <w:rPr>
                <w:b/>
              </w:rPr>
              <w:t>Dakar, Sénégal</w:t>
            </w:r>
          </w:p>
        </w:tc>
        <w:tc>
          <w:tcPr>
            <w:tcW w:w="3679" w:type="dxa"/>
          </w:tcPr>
          <w:p w14:paraId="45A939F9" w14:textId="77777777" w:rsidR="00BD175D" w:rsidRPr="001C0768" w:rsidRDefault="00BD175D" w:rsidP="00440E4B">
            <w:pPr>
              <w:jc w:val="both"/>
            </w:pPr>
            <w:r w:rsidRPr="001C0768">
              <w:rPr>
                <w:noProof/>
              </w:rPr>
              <w:drawing>
                <wp:inline distT="0" distB="0" distL="0" distR="0" wp14:anchorId="1712D1B0" wp14:editId="480313F8">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7"/>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CBD713" w14:textId="77777777" w:rsidR="00DC4E03" w:rsidRPr="001C0768" w:rsidRDefault="00DC4E03" w:rsidP="004F3E83">
      <w:pPr>
        <w:spacing w:before="160"/>
        <w:jc w:val="both"/>
      </w:pPr>
      <w:r w:rsidRPr="001C0768">
        <w:t>a) Par la poste (envoi normal ou recommandé) : Dans ce cas, le pli scellé est glissé dans une seconde enveloppe fermée.</w:t>
      </w:r>
    </w:p>
    <w:bookmarkEnd w:id="39"/>
    <w:p w14:paraId="54477CF4" w14:textId="77777777" w:rsidR="00E71018" w:rsidRPr="001C0768" w:rsidRDefault="00E71018" w:rsidP="00E71018">
      <w:pPr>
        <w:jc w:val="both"/>
      </w:pPr>
      <w:r w:rsidRPr="001C0768">
        <w:t>b) Par remise contre accusé de réception.</w:t>
      </w:r>
    </w:p>
    <w:p w14:paraId="5591750E" w14:textId="2C945061" w:rsidR="00E71018" w:rsidRPr="001C0768" w:rsidRDefault="00E71018" w:rsidP="00E71018">
      <w:pPr>
        <w:jc w:val="both"/>
      </w:pPr>
      <w:r w:rsidRPr="001C0768">
        <w:t xml:space="preserve">Le service est accessible, tous les jours ouvrables, pendant les heures de bureau : de 8h30 à 12h30 et de 13h30 à 17h00. </w:t>
      </w:r>
      <w:r w:rsidR="00A12276" w:rsidRPr="001C0768">
        <w:t>Toutes les heures sont celles propres au fuseau horaire du pays du pouvoir adjudicateur</w:t>
      </w:r>
      <w:r w:rsidRPr="001C0768">
        <w:t xml:space="preserve"> (</w:t>
      </w:r>
      <w:r w:rsidR="007612E8" w:rsidRPr="001C0768">
        <w:t>Sénégal</w:t>
      </w:r>
      <w:r w:rsidRPr="001C0768">
        <w:t>).</w:t>
      </w:r>
    </w:p>
    <w:p w14:paraId="484480D0" w14:textId="2681F8AF" w:rsidR="00A12276" w:rsidRPr="001C0768" w:rsidRDefault="00A12276" w:rsidP="003424B3">
      <w:pPr>
        <w:jc w:val="both"/>
      </w:pPr>
      <w:r w:rsidRPr="001C0768">
        <w:t>Toute demande de participation ou offre doit parvenir avant la date et l'heure ultime de dépôt. Les demandes de participation ou les offres parvenues tardivement ne sont pas acceptées (cf. Art. 83 de l’Arrêté Royal du 18 avril 2017).</w:t>
      </w:r>
    </w:p>
    <w:p w14:paraId="7B392AB7" w14:textId="77777777" w:rsidR="00EC05FB" w:rsidRPr="001C0768" w:rsidRDefault="00EC05FB"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eastAsia="en-US"/>
        </w:rPr>
      </w:pPr>
      <w:r w:rsidRPr="001C0768">
        <w:rPr>
          <w:rFonts w:ascii="Georgia" w:eastAsia="Calibri" w:hAnsi="Georgia" w:cs="Times New Roman"/>
          <w:b/>
          <w:color w:val="585756"/>
          <w:kern w:val="0"/>
          <w:sz w:val="21"/>
          <w:szCs w:val="22"/>
          <w:lang w:eastAsia="en-US"/>
        </w:rPr>
        <w:t>L’attention des soumissionnaires est attirée par le fait que l’accès au secrétariat de l’Agence belge de développement Enabel est sécurisé. Il est donc vivement recommandé aux soumissionnaires de prévoir un délai suffisant afin de déposer les offres avant la date et l'heure ultime de dépôt.</w:t>
      </w:r>
    </w:p>
    <w:p w14:paraId="070E8687" w14:textId="77777777" w:rsidR="00C50750" w:rsidRPr="001C0768" w:rsidRDefault="00E31ADC" w:rsidP="00E31ADC">
      <w:pPr>
        <w:pStyle w:val="Titre2"/>
      </w:pPr>
      <w:bookmarkStart w:id="40" w:name="_Toc191395940"/>
      <w:r w:rsidRPr="001C0768">
        <w:t>Modification ou retrait d’une offre déjà introduite</w:t>
      </w:r>
      <w:bookmarkEnd w:id="40"/>
    </w:p>
    <w:p w14:paraId="19B18A1C" w14:textId="2296780F" w:rsidR="00E31ADC" w:rsidRPr="001C0768" w:rsidRDefault="00E31ADC" w:rsidP="003424B3">
      <w:pPr>
        <w:jc w:val="both"/>
      </w:pPr>
      <w:r w:rsidRPr="001C0768">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1C0768" w:rsidRDefault="00E31ADC" w:rsidP="003424B3">
      <w:pPr>
        <w:jc w:val="both"/>
      </w:pPr>
      <w:r w:rsidRPr="001C0768">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6D4C8D64" w:rsidR="00C50750" w:rsidRPr="001C0768" w:rsidRDefault="00E31ADC" w:rsidP="00E31ADC">
      <w:pPr>
        <w:pStyle w:val="Titre2"/>
      </w:pPr>
      <w:bookmarkStart w:id="41" w:name="_Toc191395941"/>
      <w:r w:rsidRPr="001C0768">
        <w:t>Ouverture des offres</w:t>
      </w:r>
      <w:bookmarkEnd w:id="41"/>
    </w:p>
    <w:p w14:paraId="20C504F5" w14:textId="067345CE" w:rsidR="00E31ADC" w:rsidRPr="001C0768" w:rsidRDefault="00E31ADC" w:rsidP="003424B3">
      <w:pPr>
        <w:jc w:val="both"/>
      </w:pPr>
      <w:r w:rsidRPr="001C0768">
        <w:t xml:space="preserve">Les offres doivent être en possession du pouvoir adjudicateur avant la date </w:t>
      </w:r>
      <w:r w:rsidR="00E973D5" w:rsidRPr="001C0768">
        <w:t>et l’heure limite</w:t>
      </w:r>
      <w:r w:rsidR="00B651E5" w:rsidRPr="001C0768">
        <w:t>s</w:t>
      </w:r>
      <w:r w:rsidR="00E973D5" w:rsidRPr="001C0768">
        <w:t xml:space="preserve">, ainsi qu’à </w:t>
      </w:r>
      <w:r w:rsidRPr="001C0768">
        <w:t xml:space="preserve">l’adresse indiquées aux point </w:t>
      </w:r>
      <w:r w:rsidRPr="001C0768">
        <w:fldChar w:fldCharType="begin"/>
      </w:r>
      <w:r w:rsidRPr="001C0768">
        <w:instrText xml:space="preserve"> REF _Ref10558862 \r \h </w:instrText>
      </w:r>
      <w:r w:rsidRPr="001C0768">
        <w:fldChar w:fldCharType="separate"/>
      </w:r>
      <w:r w:rsidR="004825EF">
        <w:t>3.5</w:t>
      </w:r>
      <w:r w:rsidRPr="001C0768">
        <w:fldChar w:fldCharType="end"/>
      </w:r>
      <w:r w:rsidRPr="001C0768">
        <w:t xml:space="preserve"> « Introduction des offres ». </w:t>
      </w:r>
      <w:r w:rsidR="00A33C36" w:rsidRPr="001C0768">
        <w:t>L’ouverture des offres est publique</w:t>
      </w:r>
      <w:r w:rsidRPr="001C0768">
        <w:t>.</w:t>
      </w:r>
    </w:p>
    <w:p w14:paraId="415C019F" w14:textId="77777777" w:rsidR="00C50750" w:rsidRPr="001C0768" w:rsidRDefault="00C50750" w:rsidP="00C50750">
      <w:pPr>
        <w:pStyle w:val="Titre2"/>
      </w:pPr>
      <w:bookmarkStart w:id="42" w:name="_Toc191395942"/>
      <w:r w:rsidRPr="001C0768">
        <w:t xml:space="preserve">Evaluation </w:t>
      </w:r>
      <w:r w:rsidR="00E31ADC" w:rsidRPr="001C0768">
        <w:t>des offres</w:t>
      </w:r>
      <w:bookmarkEnd w:id="42"/>
    </w:p>
    <w:p w14:paraId="01B709B5" w14:textId="77777777" w:rsidR="00C50750" w:rsidRPr="001C0768" w:rsidRDefault="0053675F" w:rsidP="0053675F">
      <w:pPr>
        <w:pStyle w:val="Titre3"/>
        <w:rPr>
          <w:lang w:val="fr-FR"/>
        </w:rPr>
      </w:pPr>
      <w:r w:rsidRPr="001C0768">
        <w:rPr>
          <w:lang w:val="fr-FR"/>
        </w:rPr>
        <w:t>Motifs d’exclusion</w:t>
      </w:r>
    </w:p>
    <w:p w14:paraId="10F89B1B" w14:textId="77777777" w:rsidR="008C6FA6" w:rsidRPr="001C0768" w:rsidRDefault="008C6FA6" w:rsidP="003424B3">
      <w:pPr>
        <w:jc w:val="both"/>
      </w:pPr>
      <w:r w:rsidRPr="001C0768">
        <w:lastRenderedPageBreak/>
        <w:t>Les motifs d’exclusion obligatoires et facultatifs sont renseignés en annexe du présent cahier spécial des charges.</w:t>
      </w:r>
    </w:p>
    <w:p w14:paraId="2C63152E" w14:textId="6EA044DF" w:rsidR="00C50750" w:rsidRPr="001C0768" w:rsidRDefault="0053675F" w:rsidP="003424B3">
      <w:pPr>
        <w:jc w:val="both"/>
      </w:pPr>
      <w:r w:rsidRPr="001C0768">
        <w:t xml:space="preserve">Par le dépôt de son offre, le soumissionnaire atteste qu’il ne se trouve pas dans un des cas d’exclusion figurant aux articles 67 à 70 de la </w:t>
      </w:r>
      <w:r w:rsidR="008C6FA6" w:rsidRPr="001C0768">
        <w:t>L</w:t>
      </w:r>
      <w:r w:rsidRPr="001C0768">
        <w:t xml:space="preserve">oi du 17 juin 2016 et aux articles 61 à 64 de </w:t>
      </w:r>
      <w:r w:rsidR="008C6FA6" w:rsidRPr="001C0768">
        <w:t xml:space="preserve">l’Arrêté Royal </w:t>
      </w:r>
      <w:r w:rsidRPr="001C0768">
        <w:t>du 18 avril 2017</w:t>
      </w:r>
      <w:r w:rsidR="008C6FA6" w:rsidRPr="001C0768">
        <w:t xml:space="preserve"> (voir point </w:t>
      </w:r>
      <w:r w:rsidR="00807FB6" w:rsidRPr="001C0768">
        <w:fldChar w:fldCharType="begin"/>
      </w:r>
      <w:r w:rsidR="00807FB6" w:rsidRPr="001C0768">
        <w:instrText xml:space="preserve"> REF _Ref19006783 \r \h  \* MERGEFORMAT </w:instrText>
      </w:r>
      <w:r w:rsidR="00807FB6" w:rsidRPr="001C0768">
        <w:fldChar w:fldCharType="separate"/>
      </w:r>
      <w:r w:rsidR="004825EF">
        <w:t>6.4</w:t>
      </w:r>
      <w:r w:rsidR="00807FB6" w:rsidRPr="001C0768">
        <w:fldChar w:fldCharType="end"/>
      </w:r>
      <w:r w:rsidR="00807FB6" w:rsidRPr="001C0768">
        <w:t xml:space="preserve"> « </w:t>
      </w:r>
      <w:r w:rsidR="00807FB6" w:rsidRPr="001C0768">
        <w:fldChar w:fldCharType="begin"/>
      </w:r>
      <w:r w:rsidR="00807FB6" w:rsidRPr="001C0768">
        <w:instrText xml:space="preserve"> REF _Ref19006785 \h  \* MERGEFORMAT </w:instrText>
      </w:r>
      <w:r w:rsidR="00807FB6" w:rsidRPr="001C0768">
        <w:fldChar w:fldCharType="separate"/>
      </w:r>
      <w:r w:rsidR="004825EF" w:rsidRPr="001C0768">
        <w:t>Déclaration ‘droits d’accès’</w:t>
      </w:r>
      <w:r w:rsidR="00807FB6" w:rsidRPr="001C0768">
        <w:fldChar w:fldCharType="end"/>
      </w:r>
      <w:r w:rsidR="00807FB6" w:rsidRPr="001C0768">
        <w:t> »</w:t>
      </w:r>
      <w:r w:rsidR="008C6FA6" w:rsidRPr="001C0768">
        <w:t>)</w:t>
      </w:r>
      <w:r w:rsidRPr="001C0768">
        <w:t>.</w:t>
      </w:r>
    </w:p>
    <w:p w14:paraId="70304C4A" w14:textId="5D422A67" w:rsidR="008C6FA6" w:rsidRPr="001C0768" w:rsidRDefault="008C6FA6" w:rsidP="003424B3">
      <w:pPr>
        <w:jc w:val="both"/>
      </w:pPr>
      <w:r w:rsidRPr="001C0768">
        <w:t>Le soumissionnaire dont l’offre est la mieux classée fournira à la demande du pouvoir adjudicateur les renseignements et documents permettant de vérifier sa situation personnelle</w:t>
      </w:r>
      <w:r w:rsidR="00782077" w:rsidRPr="001C0768">
        <w:t xml:space="preserve"> (voir </w:t>
      </w:r>
      <w:r w:rsidR="00807FB6" w:rsidRPr="001C0768">
        <w:t>point 6 « Formulaires »</w:t>
      </w:r>
      <w:r w:rsidR="00782077" w:rsidRPr="001C0768">
        <w:t>)</w:t>
      </w:r>
      <w:r w:rsidRPr="001C0768">
        <w:t>.</w:t>
      </w:r>
    </w:p>
    <w:p w14:paraId="07EBB723" w14:textId="77777777" w:rsidR="00782077" w:rsidRPr="001C0768" w:rsidRDefault="00782077" w:rsidP="00782077">
      <w:pPr>
        <w:jc w:val="both"/>
      </w:pPr>
      <w:r w:rsidRPr="001C0768">
        <w:t>En vertu de l'Art. 70 de la Loi du 17 juin 2016, tout soumissionnaire se trouvant dans l'une des situations visées aux articles 67 ou 69 de la Loi du 17 juin 2016 peut fournir des preuves afin d’attester que les mesures qu’il a prises suffisent à démontrer sa fiabilité malgré l’existence d’un motif d’exclusion pertinent. Si ces preuves sont jugées suffisantes par le pouvoir adjudicateur, le candidat ou le soumissionnaire concerné n’est pas exclu de la procédure de passation</w:t>
      </w:r>
    </w:p>
    <w:p w14:paraId="78DD5DC1" w14:textId="77777777" w:rsidR="00782077" w:rsidRPr="001C0768" w:rsidRDefault="00782077" w:rsidP="00782077">
      <w:pPr>
        <w:jc w:val="both"/>
      </w:pPr>
      <w:r w:rsidRPr="001C0768">
        <w:t>Le pouvoir adjudicateur peut également vérifier s’il existe des motifs d’exclusion des sous-traitants au sens des articles 67 à 69 de la loi du 17 juin 2016.</w:t>
      </w:r>
    </w:p>
    <w:p w14:paraId="5F629D1D" w14:textId="77777777" w:rsidR="00C50750" w:rsidRPr="001C0768" w:rsidRDefault="00782077" w:rsidP="00A32CD4">
      <w:pPr>
        <w:pStyle w:val="Titre3"/>
        <w:rPr>
          <w:lang w:val="fr-FR"/>
        </w:rPr>
      </w:pPr>
      <w:r w:rsidRPr="001C0768">
        <w:rPr>
          <w:lang w:val="fr-FR"/>
        </w:rPr>
        <w:t>Critères de sélection</w:t>
      </w:r>
    </w:p>
    <w:p w14:paraId="53C91BC9" w14:textId="30C1290A" w:rsidR="008175C8" w:rsidRPr="001C0768" w:rsidRDefault="008175C8" w:rsidP="00014E8C">
      <w:pPr>
        <w:jc w:val="both"/>
      </w:pPr>
      <w:r w:rsidRPr="001C0768">
        <w:t xml:space="preserve">En vue de la sélection qualitative des soumissionnaires et en vertu de l'Art. 65 à 74 de l'Arrêté Royal du 18 avril 2017, le soumissionnaire doit joindre à son offre un dossier de sélection contenant les informations demandées au </w:t>
      </w:r>
      <w:r w:rsidR="00807FB6" w:rsidRPr="001C0768">
        <w:t xml:space="preserve">point 6 « Formulaires » </w:t>
      </w:r>
      <w:r w:rsidRPr="001C0768">
        <w:t xml:space="preserve">en ce qui concerne sa capacité économique et financière </w:t>
      </w:r>
      <w:r w:rsidR="00616B17" w:rsidRPr="001C0768">
        <w:t xml:space="preserve">(cf. point </w:t>
      </w:r>
      <w:r w:rsidR="00616B17" w:rsidRPr="001C0768">
        <w:fldChar w:fldCharType="begin"/>
      </w:r>
      <w:r w:rsidR="00616B17" w:rsidRPr="001C0768">
        <w:instrText xml:space="preserve"> REF _Ref149120929 \r \h </w:instrText>
      </w:r>
      <w:r w:rsidR="00616B17" w:rsidRPr="001C0768">
        <w:fldChar w:fldCharType="separate"/>
      </w:r>
      <w:r w:rsidR="004825EF">
        <w:t>6.10</w:t>
      </w:r>
      <w:r w:rsidR="00616B17" w:rsidRPr="001C0768">
        <w:fldChar w:fldCharType="end"/>
      </w:r>
      <w:r w:rsidR="00616B17" w:rsidRPr="001C0768">
        <w:t xml:space="preserve"> « </w:t>
      </w:r>
      <w:r w:rsidR="00616B17" w:rsidRPr="001C0768">
        <w:fldChar w:fldCharType="begin"/>
      </w:r>
      <w:r w:rsidR="00616B17" w:rsidRPr="001C0768">
        <w:instrText xml:space="preserve"> REF _Ref149120912 \h </w:instrText>
      </w:r>
      <w:r w:rsidR="00616B17" w:rsidRPr="001C0768">
        <w:fldChar w:fldCharType="separate"/>
      </w:r>
      <w:r w:rsidR="004825EF" w:rsidRPr="001C0768">
        <w:t>Etats financiers</w:t>
      </w:r>
      <w:r w:rsidR="00616B17" w:rsidRPr="001C0768">
        <w:fldChar w:fldCharType="end"/>
      </w:r>
      <w:r w:rsidR="00616B17" w:rsidRPr="001C0768">
        <w:t> »)</w:t>
      </w:r>
      <w:r w:rsidR="007A16F8" w:rsidRPr="001C0768">
        <w:t>,</w:t>
      </w:r>
      <w:r w:rsidR="00616B17" w:rsidRPr="001C0768">
        <w:t xml:space="preserve"> </w:t>
      </w:r>
      <w:r w:rsidRPr="001C0768">
        <w:t>ainsi que sa capacité technique</w:t>
      </w:r>
      <w:r w:rsidR="00616B17" w:rsidRPr="001C0768">
        <w:t xml:space="preserve"> (cf. point </w:t>
      </w:r>
      <w:r w:rsidR="00616B17" w:rsidRPr="001C0768">
        <w:fldChar w:fldCharType="begin"/>
      </w:r>
      <w:r w:rsidR="00616B17" w:rsidRPr="001C0768">
        <w:instrText xml:space="preserve"> REF _Ref149120947 \r \h </w:instrText>
      </w:r>
      <w:r w:rsidR="00616B17" w:rsidRPr="001C0768">
        <w:fldChar w:fldCharType="separate"/>
      </w:r>
      <w:r w:rsidR="004825EF">
        <w:t>6.11</w:t>
      </w:r>
      <w:r w:rsidR="00616B17" w:rsidRPr="001C0768">
        <w:fldChar w:fldCharType="end"/>
      </w:r>
      <w:r w:rsidR="00616B17" w:rsidRPr="001C0768">
        <w:t xml:space="preserve"> « </w:t>
      </w:r>
      <w:r w:rsidR="00616B17" w:rsidRPr="001C0768">
        <w:fldChar w:fldCharType="begin"/>
      </w:r>
      <w:r w:rsidR="00616B17" w:rsidRPr="001C0768">
        <w:instrText xml:space="preserve"> REF _Ref149120949 \h </w:instrText>
      </w:r>
      <w:r w:rsidR="00616B17" w:rsidRPr="001C0768">
        <w:fldChar w:fldCharType="separate"/>
      </w:r>
      <w:r w:rsidR="004825EF" w:rsidRPr="001C0768">
        <w:t>Liste des travaux similaires</w:t>
      </w:r>
      <w:r w:rsidR="00616B17" w:rsidRPr="001C0768">
        <w:fldChar w:fldCharType="end"/>
      </w:r>
      <w:r w:rsidR="00616B17" w:rsidRPr="001C0768">
        <w:t> »</w:t>
      </w:r>
      <w:r w:rsidR="00071B61" w:rsidRPr="001C0768">
        <w:t>,</w:t>
      </w:r>
      <w:r w:rsidR="00616B17" w:rsidRPr="001C0768">
        <w:t xml:space="preserve"> point </w:t>
      </w:r>
      <w:r w:rsidR="00616B17" w:rsidRPr="001C0768">
        <w:fldChar w:fldCharType="begin"/>
      </w:r>
      <w:r w:rsidR="00616B17" w:rsidRPr="001C0768">
        <w:instrText xml:space="preserve"> REF _Ref149120952 \r \h </w:instrText>
      </w:r>
      <w:r w:rsidR="00616B17" w:rsidRPr="001C0768">
        <w:fldChar w:fldCharType="separate"/>
      </w:r>
      <w:r w:rsidR="004825EF">
        <w:t>6.12</w:t>
      </w:r>
      <w:r w:rsidR="00616B17" w:rsidRPr="001C0768">
        <w:fldChar w:fldCharType="end"/>
      </w:r>
      <w:r w:rsidR="00616B17" w:rsidRPr="001C0768">
        <w:t xml:space="preserve"> « </w:t>
      </w:r>
      <w:r w:rsidR="00616B17" w:rsidRPr="001C0768">
        <w:fldChar w:fldCharType="begin"/>
      </w:r>
      <w:r w:rsidR="00616B17" w:rsidRPr="001C0768">
        <w:instrText xml:space="preserve"> REF _Ref149120954 \h </w:instrText>
      </w:r>
      <w:r w:rsidR="00616B17" w:rsidRPr="001C0768">
        <w:fldChar w:fldCharType="separate"/>
      </w:r>
      <w:r w:rsidR="004825EF" w:rsidRPr="001C0768">
        <w:t>Certificats de bonne exécution</w:t>
      </w:r>
      <w:r w:rsidR="00616B17" w:rsidRPr="001C0768">
        <w:fldChar w:fldCharType="end"/>
      </w:r>
      <w:r w:rsidR="00616B17" w:rsidRPr="001C0768">
        <w:t> »</w:t>
      </w:r>
      <w:r w:rsidR="00710128" w:rsidRPr="001C0768">
        <w:t xml:space="preserve"> et point </w:t>
      </w:r>
      <w:r w:rsidR="004B4852" w:rsidRPr="001C0768">
        <w:fldChar w:fldCharType="begin"/>
      </w:r>
      <w:r w:rsidR="004B4852" w:rsidRPr="001C0768">
        <w:instrText xml:space="preserve"> REF _Ref189496328 \r \h </w:instrText>
      </w:r>
      <w:r w:rsidR="00710128" w:rsidRPr="001C0768">
        <w:instrText xml:space="preserve"> \* MERGEFORMAT </w:instrText>
      </w:r>
      <w:r w:rsidR="004B4852" w:rsidRPr="001C0768">
        <w:fldChar w:fldCharType="separate"/>
      </w:r>
      <w:r w:rsidR="004825EF">
        <w:t>6.13</w:t>
      </w:r>
      <w:r w:rsidR="004B4852" w:rsidRPr="001C0768">
        <w:fldChar w:fldCharType="end"/>
      </w:r>
      <w:r w:rsidR="00710128" w:rsidRPr="001C0768">
        <w:t xml:space="preserve"> « </w:t>
      </w:r>
      <w:r w:rsidR="004B4852" w:rsidRPr="001C0768">
        <w:fldChar w:fldCharType="begin"/>
      </w:r>
      <w:r w:rsidR="004B4852" w:rsidRPr="001C0768">
        <w:instrText xml:space="preserve"> REF _Ref189496332 \h </w:instrText>
      </w:r>
      <w:r w:rsidR="00710128" w:rsidRPr="001C0768">
        <w:instrText xml:space="preserve"> \* MERGEFORMAT </w:instrText>
      </w:r>
      <w:r w:rsidR="004B4852" w:rsidRPr="001C0768">
        <w:fldChar w:fldCharType="separate"/>
      </w:r>
      <w:r w:rsidR="004825EF" w:rsidRPr="001C0768">
        <w:t>Qualifications et expérience du personnel clé</w:t>
      </w:r>
      <w:r w:rsidR="004B4852" w:rsidRPr="001C0768">
        <w:fldChar w:fldCharType="end"/>
      </w:r>
      <w:r w:rsidR="00710128" w:rsidRPr="001C0768">
        <w:t> »</w:t>
      </w:r>
      <w:r w:rsidR="00616B17" w:rsidRPr="001C0768">
        <w:t>)</w:t>
      </w:r>
      <w:r w:rsidRPr="001C0768">
        <w:t>.</w:t>
      </w:r>
    </w:p>
    <w:p w14:paraId="653BDCB0" w14:textId="77777777" w:rsidR="00014E8C" w:rsidRPr="001C0768" w:rsidRDefault="00014E8C" w:rsidP="00014E8C">
      <w:pPr>
        <w:jc w:val="both"/>
      </w:pPr>
      <w:r w:rsidRPr="001C0768">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48E30A4" w14:textId="72FA863A" w:rsidR="00BB668A" w:rsidRPr="001C0768" w:rsidRDefault="00014E8C" w:rsidP="003424B3">
      <w:pPr>
        <w:jc w:val="both"/>
      </w:pPr>
      <w:r>
        <w:t xml:space="preserve">Un soumissionnaire peut, le cas échéant et pour un marché déterminé, faire valoir les capacités d’autres entités, quelle que soit la nature juridique des liens existant entre lui-même et ces entités. </w:t>
      </w:r>
      <w:r w:rsidR="00BB668A">
        <w:t xml:space="preserve">Il doit, dans ce cas, </w:t>
      </w:r>
      <w:r>
        <w:t>apporter la preuve</w:t>
      </w:r>
      <w:r w:rsidR="00BB668A">
        <w:t xml:space="preserve"> au pouvoir adjudicateur que, pour l’exécution du marché, il disposera des moyens nécessaires</w:t>
      </w:r>
      <w:r>
        <w:t>, notamment</w:t>
      </w:r>
      <w:r w:rsidR="00BB668A">
        <w:t xml:space="preserve"> par la production de l’engagement de ces entités de mettre de tels moyens à la disposition </w:t>
      </w:r>
      <w:r w:rsidR="001E628B">
        <w:t>de l’entrepreneur</w:t>
      </w:r>
      <w:r>
        <w:t xml:space="preserve">. Dans les mêmes conditions, un groupement de soumissionnaires </w:t>
      </w:r>
      <w:r w:rsidR="004931C6">
        <w:t xml:space="preserve">(association momentanée) </w:t>
      </w:r>
      <w:r>
        <w:t>peut faire valoir les capacités des participants au groupement ou celles d’autres entités.</w:t>
      </w:r>
    </w:p>
    <w:p w14:paraId="1463AD00" w14:textId="50A89723" w:rsidR="5B0A35A1" w:rsidRDefault="5B0A35A1" w:rsidP="5B0A35A1">
      <w:pPr>
        <w:jc w:val="both"/>
      </w:pPr>
    </w:p>
    <w:p w14:paraId="1DECE237" w14:textId="77777777" w:rsidR="00C50750" w:rsidRPr="001C0768" w:rsidRDefault="008175C8" w:rsidP="00C355D8">
      <w:pPr>
        <w:pStyle w:val="Titre3"/>
        <w:rPr>
          <w:lang w:val="fr-FR"/>
        </w:rPr>
      </w:pPr>
      <w:r w:rsidRPr="001C0768">
        <w:rPr>
          <w:lang w:val="fr-FR"/>
        </w:rPr>
        <w:t>Régularité</w:t>
      </w:r>
      <w:r w:rsidR="00C50750" w:rsidRPr="001C0768">
        <w:rPr>
          <w:lang w:val="fr-FR"/>
        </w:rPr>
        <w:t xml:space="preserve"> </w:t>
      </w:r>
      <w:r w:rsidRPr="001C0768">
        <w:rPr>
          <w:lang w:val="fr-FR"/>
        </w:rPr>
        <w:t>des offres</w:t>
      </w:r>
    </w:p>
    <w:p w14:paraId="52F04E56" w14:textId="442DA5AB" w:rsidR="00D44AB4" w:rsidRPr="001C0768" w:rsidRDefault="008175C8" w:rsidP="003424B3">
      <w:pPr>
        <w:jc w:val="both"/>
      </w:pPr>
      <w:r w:rsidRPr="001C0768">
        <w:t xml:space="preserve">Avant de procéder à l’évaluation et à la comparaison des offres, le pouvoir adjudicateur examine </w:t>
      </w:r>
      <w:r w:rsidR="00A17377" w:rsidRPr="001C0768">
        <w:t>leur régularité</w:t>
      </w:r>
      <w:r w:rsidRPr="001C0768">
        <w:t>.</w:t>
      </w:r>
    </w:p>
    <w:p w14:paraId="78367A85" w14:textId="214383AE" w:rsidR="00D44AB4" w:rsidRPr="001C0768" w:rsidRDefault="00D44AB4" w:rsidP="00D44AB4">
      <w:pPr>
        <w:jc w:val="both"/>
      </w:pPr>
      <w:r w:rsidRPr="001C0768">
        <w:t>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cahier spécial des charges, tant au plan formel que matériel.</w:t>
      </w:r>
    </w:p>
    <w:p w14:paraId="5D072C83" w14:textId="45CB6162" w:rsidR="00D44AB4" w:rsidRPr="001C0768" w:rsidRDefault="00D44AB4" w:rsidP="00D44AB4">
      <w:pPr>
        <w:jc w:val="both"/>
      </w:pPr>
      <w:r w:rsidRPr="001C0768">
        <w:t>Les offres substantiellement irrégulières sont exclues.</w:t>
      </w:r>
    </w:p>
    <w:p w14:paraId="77438284" w14:textId="77777777" w:rsidR="00D44AB4" w:rsidRPr="001C0768" w:rsidRDefault="00D44AB4" w:rsidP="00D44AB4">
      <w:pPr>
        <w:jc w:val="both"/>
      </w:pPr>
      <w:r w:rsidRPr="001C0768">
        <w:lastRenderedPageBreak/>
        <w:t xml:space="preserve">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 </w:t>
      </w:r>
    </w:p>
    <w:p w14:paraId="73F2F57D" w14:textId="049B2B85" w:rsidR="00D44AB4" w:rsidRPr="001C0768" w:rsidRDefault="00D44AB4" w:rsidP="00D44AB4">
      <w:pPr>
        <w:jc w:val="both"/>
      </w:pPr>
      <w:r w:rsidRPr="001C0768">
        <w:t>Sont réputées substantielles notamment les irrégularités suivantes</w:t>
      </w:r>
      <w:r w:rsidR="008C6001" w:rsidRPr="001C0768">
        <w:t> :</w:t>
      </w:r>
    </w:p>
    <w:p w14:paraId="4AC0C035" w14:textId="0549E4D5" w:rsidR="00D44AB4" w:rsidRPr="001C0768" w:rsidRDefault="00D44AB4" w:rsidP="00D44AB4">
      <w:pPr>
        <w:jc w:val="both"/>
      </w:pPr>
      <w:r w:rsidRPr="001C0768">
        <w:t>1° le non-respect du droit environnemental, social ou du travail, pour autant que ce non-respect soit sanctionné pénalement</w:t>
      </w:r>
      <w:r w:rsidR="008C6001" w:rsidRPr="001C0768">
        <w:t> ;</w:t>
      </w:r>
    </w:p>
    <w:p w14:paraId="5F9A9E93" w14:textId="4CF3E88F" w:rsidR="00D44AB4" w:rsidRPr="001C0768" w:rsidRDefault="00D44AB4" w:rsidP="00D44AB4">
      <w:pPr>
        <w:jc w:val="both"/>
      </w:pPr>
      <w:r w:rsidRPr="001C0768">
        <w:t>2° le non-respect des exigences visées aux articles 38, 42, 43, § 1</w:t>
      </w:r>
      <w:r w:rsidRPr="001C0768">
        <w:rPr>
          <w:vertAlign w:val="superscript"/>
        </w:rPr>
        <w:t>er</w:t>
      </w:r>
      <w:r w:rsidRPr="001C0768">
        <w:t>, 44, 48, § 2, alinéa 1</w:t>
      </w:r>
      <w:r w:rsidRPr="001C0768">
        <w:rPr>
          <w:vertAlign w:val="superscript"/>
        </w:rPr>
        <w:t>er</w:t>
      </w:r>
      <w:r w:rsidRPr="001C0768">
        <w:t>, 54, § 2, 55, 83 et 92 de l’A</w:t>
      </w:r>
      <w:r w:rsidR="00643FAB" w:rsidRPr="001C0768">
        <w:t>rrêté Royal</w:t>
      </w:r>
      <w:r w:rsidRPr="001C0768">
        <w:t xml:space="preserve"> du 18 avril 2017 et par l'article 14 de la loi, pour autant qu'ils contiennent des obligations à l'égard des soumissionnaires</w:t>
      </w:r>
      <w:r w:rsidR="008C6001" w:rsidRPr="001C0768">
        <w:t> ;</w:t>
      </w:r>
    </w:p>
    <w:p w14:paraId="49C247C4" w14:textId="0582C5ED" w:rsidR="00D44AB4" w:rsidRPr="001C0768" w:rsidRDefault="00D44AB4" w:rsidP="00D44AB4">
      <w:pPr>
        <w:jc w:val="both"/>
      </w:pPr>
      <w:r w:rsidRPr="001C0768">
        <w:t>3° le non-respect des exigences minimales et des exigences qui sont indiquées comme substantielles dans les documents du marché</w:t>
      </w:r>
      <w:r w:rsidR="008C6001" w:rsidRPr="001C0768">
        <w:t> ;</w:t>
      </w:r>
    </w:p>
    <w:p w14:paraId="3D48064A" w14:textId="7B453FB9" w:rsidR="00D44AB4" w:rsidRPr="001C0768" w:rsidRDefault="00D44AB4" w:rsidP="00D44AB4">
      <w:pPr>
        <w:jc w:val="both"/>
      </w:pPr>
      <w:r w:rsidRPr="001C0768">
        <w:t>4° les offres qui ne comportent pas de signature manuscrite originale sur le formulaire d’offre</w:t>
      </w:r>
      <w:r w:rsidR="008C6001" w:rsidRPr="001C0768">
        <w:t>.</w:t>
      </w:r>
    </w:p>
    <w:p w14:paraId="03AEB0C8" w14:textId="48C7B035" w:rsidR="00D44AB4" w:rsidRPr="001C0768" w:rsidRDefault="00D44AB4" w:rsidP="00D44AB4">
      <w:pPr>
        <w:jc w:val="both"/>
      </w:pPr>
      <w:r w:rsidRPr="001C0768">
        <w:t>Le Pouvoir Adjudicateur déclare également nulle l'offre qui est affectée de plusieurs irrégularités non substantielles qui, du fait de leur cumul ou de leur combinaison, sont de nature à avoir les mêmes effets que décrits ci-dessus (conformément à l’article 76 de l’A</w:t>
      </w:r>
      <w:r w:rsidR="008C6001" w:rsidRPr="001C0768">
        <w:t>rrêté Royal</w:t>
      </w:r>
      <w:r w:rsidRPr="001C0768">
        <w:t xml:space="preserve"> du 18 avril 2017).</w:t>
      </w:r>
    </w:p>
    <w:p w14:paraId="52A2B8C1" w14:textId="77777777" w:rsidR="00C50750" w:rsidRPr="001C0768" w:rsidRDefault="00137260" w:rsidP="00C355D8">
      <w:pPr>
        <w:pStyle w:val="Titre3"/>
        <w:rPr>
          <w:lang w:val="fr-FR"/>
        </w:rPr>
      </w:pPr>
      <w:bookmarkStart w:id="43" w:name="_Ref526935566"/>
      <w:r w:rsidRPr="001C0768">
        <w:rPr>
          <w:lang w:val="fr-FR"/>
        </w:rPr>
        <w:t>Critères d’attribution</w:t>
      </w:r>
      <w:bookmarkEnd w:id="43"/>
    </w:p>
    <w:p w14:paraId="7B5B4719" w14:textId="475DC1EC" w:rsidR="00137260" w:rsidRPr="001C0768" w:rsidRDefault="00137260" w:rsidP="003424B3">
      <w:pPr>
        <w:jc w:val="both"/>
      </w:pPr>
      <w:r w:rsidRPr="001C0768">
        <w:t>Le pouvoir adjudicateur choisira, pour chaque lot, l’offre régulière qu’il juge la plus avantageuse en tenant compte des critères suivants :</w:t>
      </w:r>
    </w:p>
    <w:p w14:paraId="77C386D6" w14:textId="6C10CAFC" w:rsidR="00A5354F" w:rsidRPr="001C0768" w:rsidRDefault="00184FF1" w:rsidP="00A5354F">
      <w:pPr>
        <w:pStyle w:val="Paragraphedeliste"/>
        <w:numPr>
          <w:ilvl w:val="0"/>
          <w:numId w:val="3"/>
        </w:numPr>
        <w:ind w:left="284" w:hanging="284"/>
        <w:contextualSpacing w:val="0"/>
        <w:jc w:val="both"/>
      </w:pPr>
      <w:r w:rsidRPr="001C0768">
        <w:t>Offre technique</w:t>
      </w:r>
      <w:r w:rsidR="0015484D" w:rsidRPr="001C0768">
        <w:t> </w:t>
      </w:r>
      <w:r w:rsidR="00A5354F" w:rsidRPr="001C0768">
        <w:t xml:space="preserve">: </w:t>
      </w:r>
      <w:r w:rsidR="00A9573C" w:rsidRPr="001C0768">
        <w:t>4</w:t>
      </w:r>
      <w:r w:rsidRPr="001C0768">
        <w:t>0,00</w:t>
      </w:r>
      <w:r w:rsidR="00696B0F" w:rsidRPr="001C0768">
        <w:t xml:space="preserve"> points</w:t>
      </w:r>
    </w:p>
    <w:p w14:paraId="621E4F3A" w14:textId="7F9D3C1C" w:rsidR="00800FDC" w:rsidRPr="001C0768" w:rsidRDefault="00BB68DE" w:rsidP="00A5354F">
      <w:pPr>
        <w:jc w:val="both"/>
      </w:pPr>
      <w:r w:rsidRPr="001C0768">
        <w:t>L</w:t>
      </w:r>
      <w:r w:rsidR="00722FB4" w:rsidRPr="001C0768">
        <w:t>’offre technique</w:t>
      </w:r>
      <w:bookmarkStart w:id="44" w:name="_Hlk18477708"/>
      <w:r w:rsidR="00800FDC" w:rsidRPr="001C0768">
        <w:t xml:space="preserve"> </w:t>
      </w:r>
      <w:r w:rsidRPr="001C0768">
        <w:t>proposée doit être</w:t>
      </w:r>
      <w:r w:rsidR="00800FDC" w:rsidRPr="001C0768">
        <w:t xml:space="preserve"> basée sur les instructions </w:t>
      </w:r>
      <w:r w:rsidR="00827875" w:rsidRPr="001C0768">
        <w:t xml:space="preserve">décrites </w:t>
      </w:r>
      <w:bookmarkEnd w:id="44"/>
      <w:r w:rsidR="00722FB4" w:rsidRPr="001C0768">
        <w:t xml:space="preserve">ci-dessous (cf. </w:t>
      </w:r>
      <w:r w:rsidRPr="001C0768">
        <w:t xml:space="preserve">point </w:t>
      </w:r>
      <w:r w:rsidR="0008209F" w:rsidRPr="001C0768">
        <w:fldChar w:fldCharType="begin"/>
      </w:r>
      <w:r w:rsidR="0008209F" w:rsidRPr="001C0768">
        <w:instrText xml:space="preserve"> REF _Ref189500019 \r \h </w:instrText>
      </w:r>
      <w:r w:rsidR="0008209F" w:rsidRPr="001C0768">
        <w:fldChar w:fldCharType="separate"/>
      </w:r>
      <w:r w:rsidR="004825EF">
        <w:t>6.14</w:t>
      </w:r>
      <w:r w:rsidR="0008209F" w:rsidRPr="001C0768">
        <w:fldChar w:fldCharType="end"/>
      </w:r>
      <w:r w:rsidR="0008209F" w:rsidRPr="001C0768">
        <w:t xml:space="preserve"> « </w:t>
      </w:r>
      <w:r w:rsidR="0008209F" w:rsidRPr="001C0768">
        <w:fldChar w:fldCharType="begin"/>
      </w:r>
      <w:r w:rsidR="0008209F" w:rsidRPr="001C0768">
        <w:instrText xml:space="preserve"> REF _Ref189500019 \h </w:instrText>
      </w:r>
      <w:r w:rsidR="0008209F" w:rsidRPr="001C0768">
        <w:fldChar w:fldCharType="separate"/>
      </w:r>
      <w:r w:rsidR="004825EF" w:rsidRPr="001C0768">
        <w:t>Offre technique</w:t>
      </w:r>
      <w:r w:rsidR="0008209F" w:rsidRPr="001C0768">
        <w:fldChar w:fldCharType="end"/>
      </w:r>
      <w:r w:rsidRPr="001C0768">
        <w:t> »</w:t>
      </w:r>
      <w:r w:rsidR="00722FB4" w:rsidRPr="001C0768">
        <w:t>)</w:t>
      </w:r>
      <w:r w:rsidR="00800FDC" w:rsidRPr="001C0768">
        <w:t xml:space="preserve">. </w:t>
      </w:r>
      <w:r w:rsidRPr="001C0768">
        <w:t>Elle est</w:t>
      </w:r>
      <w:r w:rsidR="00800FDC" w:rsidRPr="001C0768">
        <w:t xml:space="preserve"> soumis</w:t>
      </w:r>
      <w:r w:rsidRPr="001C0768">
        <w:t>e</w:t>
      </w:r>
      <w:r w:rsidR="00800FDC" w:rsidRPr="001C0768">
        <w:t xml:space="preserve"> à évaluation selon les sous-critères suivants</w:t>
      </w:r>
      <w:r w:rsidR="00827875" w:rsidRPr="001C0768">
        <w:t> </w:t>
      </w:r>
      <w:r w:rsidR="00800FDC" w:rsidRPr="001C0768">
        <w:t>:</w:t>
      </w:r>
    </w:p>
    <w:tbl>
      <w:tblPr>
        <w:tblStyle w:val="Grilledutableau"/>
        <w:tblW w:w="0" w:type="auto"/>
        <w:tblInd w:w="0" w:type="dxa"/>
        <w:tblLook w:val="04A0" w:firstRow="1" w:lastRow="0" w:firstColumn="1" w:lastColumn="0" w:noHBand="0" w:noVBand="1"/>
      </w:tblPr>
      <w:tblGrid>
        <w:gridCol w:w="562"/>
        <w:gridCol w:w="6521"/>
        <w:gridCol w:w="1411"/>
      </w:tblGrid>
      <w:tr w:rsidR="00827875" w:rsidRPr="001C0768" w14:paraId="686A8F3A" w14:textId="77777777" w:rsidTr="55E1CB36">
        <w:tc>
          <w:tcPr>
            <w:tcW w:w="562" w:type="dxa"/>
          </w:tcPr>
          <w:p w14:paraId="6764C8DC" w14:textId="77777777" w:rsidR="00827875" w:rsidRPr="001C0768" w:rsidRDefault="00827875" w:rsidP="00DF3FEE">
            <w:pPr>
              <w:spacing w:before="60" w:after="60"/>
              <w:jc w:val="center"/>
              <w:rPr>
                <w:sz w:val="20"/>
                <w:szCs w:val="20"/>
              </w:rPr>
            </w:pPr>
            <w:r w:rsidRPr="001C0768">
              <w:rPr>
                <w:sz w:val="20"/>
                <w:szCs w:val="20"/>
              </w:rPr>
              <w:t>1.</w:t>
            </w:r>
          </w:p>
        </w:tc>
        <w:tc>
          <w:tcPr>
            <w:tcW w:w="6521" w:type="dxa"/>
            <w:vAlign w:val="center"/>
          </w:tcPr>
          <w:p w14:paraId="19C2AFCB" w14:textId="7E62CEB2" w:rsidR="00827875" w:rsidRPr="001C0768" w:rsidRDefault="006C7CE9" w:rsidP="00DF3FEE">
            <w:pPr>
              <w:spacing w:before="60" w:after="60"/>
              <w:rPr>
                <w:sz w:val="20"/>
                <w:szCs w:val="20"/>
              </w:rPr>
            </w:pPr>
            <w:r w:rsidRPr="001C0768">
              <w:rPr>
                <w:sz w:val="20"/>
                <w:szCs w:val="20"/>
              </w:rPr>
              <w:t>Planning d’exécution récapitulatif (clair et concis) et détaillé, dans la limite des délais impartis</w:t>
            </w:r>
            <w:r w:rsidR="00BD1E2F" w:rsidRPr="001C0768">
              <w:rPr>
                <w:sz w:val="20"/>
                <w:szCs w:val="20"/>
              </w:rPr>
              <w:t xml:space="preserve"> par site</w:t>
            </w:r>
          </w:p>
        </w:tc>
        <w:tc>
          <w:tcPr>
            <w:tcW w:w="1411" w:type="dxa"/>
            <w:vAlign w:val="center"/>
          </w:tcPr>
          <w:p w14:paraId="5CDEBFA2" w14:textId="23B63F01" w:rsidR="00827875" w:rsidRPr="001C0768" w:rsidRDefault="00A52A72" w:rsidP="00DF3FEE">
            <w:pPr>
              <w:spacing w:before="60" w:after="60"/>
              <w:jc w:val="center"/>
              <w:rPr>
                <w:sz w:val="20"/>
                <w:szCs w:val="20"/>
              </w:rPr>
            </w:pPr>
            <w:r w:rsidRPr="001C0768">
              <w:rPr>
                <w:sz w:val="20"/>
                <w:szCs w:val="20"/>
              </w:rPr>
              <w:t>10,00 points</w:t>
            </w:r>
          </w:p>
        </w:tc>
      </w:tr>
      <w:tr w:rsidR="00827875" w:rsidRPr="001C0768" w14:paraId="418026ED" w14:textId="77777777" w:rsidTr="55E1CB36">
        <w:tc>
          <w:tcPr>
            <w:tcW w:w="562" w:type="dxa"/>
          </w:tcPr>
          <w:p w14:paraId="5B059B0E" w14:textId="77777777" w:rsidR="00827875" w:rsidRPr="001C0768" w:rsidRDefault="00827875" w:rsidP="00DF3FEE">
            <w:pPr>
              <w:spacing w:before="60" w:after="60"/>
              <w:jc w:val="center"/>
              <w:rPr>
                <w:sz w:val="20"/>
                <w:szCs w:val="20"/>
              </w:rPr>
            </w:pPr>
            <w:r w:rsidRPr="001C0768">
              <w:rPr>
                <w:sz w:val="20"/>
                <w:szCs w:val="20"/>
              </w:rPr>
              <w:t>2.</w:t>
            </w:r>
          </w:p>
        </w:tc>
        <w:tc>
          <w:tcPr>
            <w:tcW w:w="6521" w:type="dxa"/>
            <w:vAlign w:val="center"/>
          </w:tcPr>
          <w:p w14:paraId="69EF5548" w14:textId="7C24F695" w:rsidR="00827875" w:rsidRPr="001C0768" w:rsidRDefault="00B23F49" w:rsidP="00DF3FEE">
            <w:pPr>
              <w:spacing w:before="60" w:after="60"/>
              <w:rPr>
                <w:sz w:val="20"/>
                <w:szCs w:val="20"/>
              </w:rPr>
            </w:pPr>
            <w:r w:rsidRPr="001C0768">
              <w:rPr>
                <w:sz w:val="20"/>
                <w:szCs w:val="20"/>
              </w:rPr>
              <w:t>Modalités d’organisation et de la répartition des moyens humains et des moyens matériels</w:t>
            </w:r>
            <w:r w:rsidR="00575648" w:rsidRPr="001C0768">
              <w:rPr>
                <w:sz w:val="20"/>
                <w:szCs w:val="20"/>
              </w:rPr>
              <w:t xml:space="preserve">, y compris les procédés de mise à disposition de l’eau, de l’électricité, des matériaux et du matériel sur le chantier </w:t>
            </w:r>
            <w:r w:rsidR="009F5872" w:rsidRPr="001C0768">
              <w:rPr>
                <w:sz w:val="20"/>
                <w:szCs w:val="20"/>
              </w:rPr>
              <w:t xml:space="preserve">par site </w:t>
            </w:r>
            <w:r w:rsidRPr="001C0768">
              <w:rPr>
                <w:sz w:val="20"/>
                <w:szCs w:val="20"/>
              </w:rPr>
              <w:t>(format A4, max. 2 pages)</w:t>
            </w:r>
          </w:p>
        </w:tc>
        <w:tc>
          <w:tcPr>
            <w:tcW w:w="1411" w:type="dxa"/>
            <w:vAlign w:val="center"/>
          </w:tcPr>
          <w:p w14:paraId="1DA79808" w14:textId="632C5AFE" w:rsidR="00827875" w:rsidRPr="001C0768" w:rsidRDefault="00A52A72" w:rsidP="00DF3FEE">
            <w:pPr>
              <w:spacing w:before="60" w:after="60"/>
              <w:jc w:val="center"/>
              <w:rPr>
                <w:sz w:val="20"/>
                <w:szCs w:val="20"/>
              </w:rPr>
            </w:pPr>
            <w:r w:rsidRPr="001C0768">
              <w:rPr>
                <w:sz w:val="20"/>
                <w:szCs w:val="20"/>
              </w:rPr>
              <w:t>10,00 points</w:t>
            </w:r>
          </w:p>
        </w:tc>
      </w:tr>
      <w:tr w:rsidR="00827875" w:rsidRPr="001C0768" w14:paraId="186328E2" w14:textId="77777777" w:rsidTr="55E1CB36">
        <w:tc>
          <w:tcPr>
            <w:tcW w:w="562" w:type="dxa"/>
          </w:tcPr>
          <w:p w14:paraId="4BB442F5" w14:textId="1639F125" w:rsidR="00827875" w:rsidRPr="001C0768" w:rsidRDefault="00827875" w:rsidP="00DF3FEE">
            <w:pPr>
              <w:spacing w:before="60" w:after="60"/>
              <w:jc w:val="center"/>
              <w:rPr>
                <w:sz w:val="20"/>
                <w:szCs w:val="20"/>
              </w:rPr>
            </w:pPr>
            <w:r w:rsidRPr="001C0768">
              <w:rPr>
                <w:sz w:val="20"/>
                <w:szCs w:val="20"/>
              </w:rPr>
              <w:t>3.</w:t>
            </w:r>
          </w:p>
        </w:tc>
        <w:tc>
          <w:tcPr>
            <w:tcW w:w="6521" w:type="dxa"/>
            <w:vAlign w:val="center"/>
          </w:tcPr>
          <w:p w14:paraId="3FA3FBB9" w14:textId="286FC3D9" w:rsidR="00F93489" w:rsidRPr="001C0768" w:rsidRDefault="00A918DC" w:rsidP="00F93489">
            <w:pPr>
              <w:spacing w:before="60" w:after="60"/>
              <w:rPr>
                <w:sz w:val="20"/>
                <w:szCs w:val="20"/>
              </w:rPr>
            </w:pPr>
            <w:r w:rsidRPr="001C0768">
              <w:rPr>
                <w:sz w:val="20"/>
                <w:szCs w:val="20"/>
              </w:rPr>
              <w:t xml:space="preserve">Méthodologie proposée pour réaliser la mission (claire et concise) </w:t>
            </w:r>
            <w:r w:rsidR="00F93489" w:rsidRPr="001C0768">
              <w:rPr>
                <w:sz w:val="20"/>
                <w:szCs w:val="20"/>
              </w:rPr>
              <w:t>comprenant au minium :</w:t>
            </w:r>
          </w:p>
          <w:p w14:paraId="609CE526" w14:textId="70083482" w:rsidR="003D0449" w:rsidRPr="001C0768" w:rsidRDefault="003D0449" w:rsidP="00255679">
            <w:pPr>
              <w:pStyle w:val="Paragraphedeliste"/>
              <w:numPr>
                <w:ilvl w:val="0"/>
                <w:numId w:val="12"/>
              </w:numPr>
              <w:spacing w:before="60" w:after="60"/>
              <w:ind w:left="313" w:hanging="266"/>
              <w:rPr>
                <w:sz w:val="20"/>
                <w:szCs w:val="20"/>
              </w:rPr>
            </w:pPr>
            <w:r w:rsidRPr="001C0768">
              <w:rPr>
                <w:sz w:val="20"/>
                <w:szCs w:val="20"/>
              </w:rPr>
              <w:t>Un plan d’installation de chantier</w:t>
            </w:r>
            <w:r w:rsidR="005A061A" w:rsidRPr="001C0768">
              <w:rPr>
                <w:sz w:val="20"/>
                <w:szCs w:val="20"/>
              </w:rPr>
              <w:t> ;</w:t>
            </w:r>
          </w:p>
          <w:p w14:paraId="196EC20D" w14:textId="373C796B" w:rsidR="00F93489" w:rsidRPr="001C0768" w:rsidRDefault="00F93489" w:rsidP="00255679">
            <w:pPr>
              <w:pStyle w:val="Paragraphedeliste"/>
              <w:numPr>
                <w:ilvl w:val="0"/>
                <w:numId w:val="12"/>
              </w:numPr>
              <w:spacing w:before="60" w:after="60"/>
              <w:ind w:left="313" w:hanging="266"/>
              <w:rPr>
                <w:sz w:val="20"/>
                <w:szCs w:val="20"/>
              </w:rPr>
            </w:pPr>
            <w:r w:rsidRPr="001C0768">
              <w:rPr>
                <w:sz w:val="20"/>
                <w:szCs w:val="20"/>
              </w:rPr>
              <w:t>Une méthodologie d’exécution des différents corps d’état</w:t>
            </w:r>
            <w:r w:rsidR="005A061A" w:rsidRPr="001C0768">
              <w:rPr>
                <w:sz w:val="20"/>
                <w:szCs w:val="20"/>
              </w:rPr>
              <w:t>.</w:t>
            </w:r>
          </w:p>
        </w:tc>
        <w:tc>
          <w:tcPr>
            <w:tcW w:w="1411" w:type="dxa"/>
            <w:vAlign w:val="center"/>
          </w:tcPr>
          <w:p w14:paraId="491727EA" w14:textId="3FD16EB9" w:rsidR="00827875" w:rsidRPr="001C0768" w:rsidRDefault="00A52A72" w:rsidP="00DF3FEE">
            <w:pPr>
              <w:spacing w:before="60" w:after="60"/>
              <w:jc w:val="center"/>
              <w:rPr>
                <w:sz w:val="20"/>
                <w:szCs w:val="20"/>
                <w:highlight w:val="yellow"/>
              </w:rPr>
            </w:pPr>
            <w:r w:rsidRPr="001C0768">
              <w:rPr>
                <w:sz w:val="20"/>
                <w:szCs w:val="20"/>
              </w:rPr>
              <w:t>10,00</w:t>
            </w:r>
            <w:r w:rsidR="00827875" w:rsidRPr="001C0768">
              <w:rPr>
                <w:sz w:val="20"/>
                <w:szCs w:val="20"/>
              </w:rPr>
              <w:t xml:space="preserve"> points</w:t>
            </w:r>
          </w:p>
        </w:tc>
      </w:tr>
      <w:tr w:rsidR="00A52A72" w:rsidRPr="001C0768" w14:paraId="798D1773" w14:textId="77777777" w:rsidTr="55E1CB36">
        <w:tc>
          <w:tcPr>
            <w:tcW w:w="562" w:type="dxa"/>
          </w:tcPr>
          <w:p w14:paraId="2765CAB9" w14:textId="10EA18B0" w:rsidR="00A52A72" w:rsidRPr="001C0768" w:rsidRDefault="00A52A72" w:rsidP="00DF3FEE">
            <w:pPr>
              <w:spacing w:before="60" w:after="60"/>
              <w:jc w:val="center"/>
              <w:rPr>
                <w:sz w:val="20"/>
                <w:szCs w:val="20"/>
              </w:rPr>
            </w:pPr>
            <w:r w:rsidRPr="001C0768">
              <w:rPr>
                <w:sz w:val="20"/>
                <w:szCs w:val="20"/>
              </w:rPr>
              <w:t>4.</w:t>
            </w:r>
          </w:p>
        </w:tc>
        <w:tc>
          <w:tcPr>
            <w:tcW w:w="6521" w:type="dxa"/>
            <w:vAlign w:val="center"/>
          </w:tcPr>
          <w:p w14:paraId="071EF234" w14:textId="5AF7D91C" w:rsidR="00A52A72" w:rsidRPr="001C0768" w:rsidRDefault="009B731F" w:rsidP="00DF3FEE">
            <w:pPr>
              <w:spacing w:before="60" w:after="60"/>
              <w:rPr>
                <w:sz w:val="20"/>
                <w:szCs w:val="20"/>
              </w:rPr>
            </w:pPr>
            <w:r w:rsidRPr="001C0768">
              <w:rPr>
                <w:sz w:val="20"/>
                <w:szCs w:val="20"/>
              </w:rPr>
              <w:t>Adéquation de la méthodologie avec les activités à mettre en œuvre concernant l</w:t>
            </w:r>
            <w:r w:rsidR="7F80ED4E" w:rsidRPr="001C0768">
              <w:rPr>
                <w:sz w:val="20"/>
                <w:szCs w:val="20"/>
              </w:rPr>
              <w:t>’intégration du dispositif chantier école</w:t>
            </w:r>
            <w:r w:rsidRPr="001C0768">
              <w:rPr>
                <w:sz w:val="20"/>
                <w:szCs w:val="20"/>
              </w:rPr>
              <w:t xml:space="preserve"> </w:t>
            </w:r>
            <w:r w:rsidR="005B04E9" w:rsidRPr="001C0768">
              <w:rPr>
                <w:sz w:val="20"/>
                <w:szCs w:val="20"/>
              </w:rPr>
              <w:t xml:space="preserve">(sauf le lot 4) </w:t>
            </w:r>
            <w:r w:rsidR="00EF5572" w:rsidRPr="001C0768">
              <w:rPr>
                <w:sz w:val="20"/>
                <w:szCs w:val="20"/>
              </w:rPr>
              <w:t>et la mise en œuvre d</w:t>
            </w:r>
            <w:r w:rsidR="00777A0D" w:rsidRPr="001C0768">
              <w:rPr>
                <w:sz w:val="20"/>
                <w:szCs w:val="20"/>
              </w:rPr>
              <w:t>es clauses environne</w:t>
            </w:r>
            <w:r w:rsidR="00EB3F9D" w:rsidRPr="001C0768">
              <w:rPr>
                <w:sz w:val="20"/>
                <w:szCs w:val="20"/>
              </w:rPr>
              <w:t xml:space="preserve">mentales et sociales </w:t>
            </w:r>
            <w:r w:rsidRPr="001C0768">
              <w:rPr>
                <w:sz w:val="20"/>
                <w:szCs w:val="20"/>
              </w:rPr>
              <w:t>lors de la phase d'exécution des travaux</w:t>
            </w:r>
          </w:p>
        </w:tc>
        <w:tc>
          <w:tcPr>
            <w:tcW w:w="1411" w:type="dxa"/>
            <w:vAlign w:val="center"/>
          </w:tcPr>
          <w:p w14:paraId="493E63F2" w14:textId="2DC862B4" w:rsidR="00A52A72" w:rsidRPr="001C0768" w:rsidRDefault="00A52A72" w:rsidP="00DF3FEE">
            <w:pPr>
              <w:spacing w:before="60" w:after="60"/>
              <w:jc w:val="center"/>
              <w:rPr>
                <w:sz w:val="20"/>
                <w:szCs w:val="20"/>
              </w:rPr>
            </w:pPr>
            <w:r w:rsidRPr="001C0768">
              <w:rPr>
                <w:sz w:val="20"/>
                <w:szCs w:val="20"/>
              </w:rPr>
              <w:t>10,00 points</w:t>
            </w:r>
          </w:p>
        </w:tc>
      </w:tr>
    </w:tbl>
    <w:p w14:paraId="20D0FCFF" w14:textId="678CA4B2" w:rsidR="00A5354F" w:rsidRPr="001C0768" w:rsidRDefault="00D627B4" w:rsidP="00A5354F">
      <w:pPr>
        <w:spacing w:before="160"/>
        <w:jc w:val="both"/>
        <w:rPr>
          <w:b/>
        </w:rPr>
      </w:pPr>
      <w:r w:rsidRPr="001C0768">
        <w:rPr>
          <w:b/>
        </w:rPr>
        <w:t xml:space="preserve">Seules les offres ayant un score moyen d'au moins </w:t>
      </w:r>
      <w:r w:rsidR="00A9573C" w:rsidRPr="001C0768">
        <w:rPr>
          <w:b/>
        </w:rPr>
        <w:t>28</w:t>
      </w:r>
      <w:r w:rsidR="007B49B0" w:rsidRPr="001C0768">
        <w:rPr>
          <w:b/>
        </w:rPr>
        <w:t>,00</w:t>
      </w:r>
      <w:r w:rsidRPr="001C0768">
        <w:rPr>
          <w:b/>
        </w:rPr>
        <w:t xml:space="preserve"> points sur </w:t>
      </w:r>
      <w:r w:rsidR="00A9573C" w:rsidRPr="001C0768">
        <w:rPr>
          <w:b/>
        </w:rPr>
        <w:t>4</w:t>
      </w:r>
      <w:r w:rsidR="007B49B0" w:rsidRPr="001C0768">
        <w:rPr>
          <w:b/>
        </w:rPr>
        <w:t xml:space="preserve">0,00 </w:t>
      </w:r>
      <w:r w:rsidRPr="001C0768">
        <w:rPr>
          <w:b/>
        </w:rPr>
        <w:t>points feront l'objet d'une évaluation financière</w:t>
      </w:r>
      <w:r w:rsidR="00A5354F" w:rsidRPr="001C0768">
        <w:rPr>
          <w:b/>
        </w:rPr>
        <w:t>.</w:t>
      </w:r>
    </w:p>
    <w:p w14:paraId="0C8676B7" w14:textId="71766F7C" w:rsidR="00C50750" w:rsidRPr="001C0768" w:rsidRDefault="00C50750" w:rsidP="003424B3">
      <w:pPr>
        <w:pStyle w:val="Paragraphedeliste"/>
        <w:numPr>
          <w:ilvl w:val="0"/>
          <w:numId w:val="3"/>
        </w:numPr>
        <w:ind w:left="284" w:hanging="284"/>
        <w:contextualSpacing w:val="0"/>
        <w:jc w:val="both"/>
      </w:pPr>
      <w:r w:rsidRPr="001C0768">
        <w:t>Pri</w:t>
      </w:r>
      <w:r w:rsidR="00D627B4" w:rsidRPr="001C0768">
        <w:t>x </w:t>
      </w:r>
      <w:r w:rsidRPr="001C0768">
        <w:t xml:space="preserve">: </w:t>
      </w:r>
      <w:r w:rsidR="00A9573C" w:rsidRPr="001C0768">
        <w:t>6</w:t>
      </w:r>
      <w:r w:rsidR="007B49B0" w:rsidRPr="001C0768">
        <w:t>0,00</w:t>
      </w:r>
      <w:r w:rsidRPr="001C0768">
        <w:t xml:space="preserve"> </w:t>
      </w:r>
      <w:r w:rsidR="006C2AF0" w:rsidRPr="001C0768">
        <w:t>points</w:t>
      </w:r>
    </w:p>
    <w:p w14:paraId="1D85072D" w14:textId="7852BCB7" w:rsidR="00C50750" w:rsidRPr="001C0768" w:rsidRDefault="00D627B4" w:rsidP="003424B3">
      <w:pPr>
        <w:jc w:val="both"/>
      </w:pPr>
      <w:r w:rsidRPr="001C0768">
        <w:lastRenderedPageBreak/>
        <w:t>En ce qui concerne le critère « prix »</w:t>
      </w:r>
      <w:r w:rsidR="00C50750" w:rsidRPr="001C0768">
        <w:t xml:space="preserve">, </w:t>
      </w:r>
      <w:r w:rsidRPr="001C0768">
        <w:t>la formule suivante sera utilisée </w:t>
      </w:r>
      <w:r w:rsidR="00C50750" w:rsidRPr="001C0768">
        <w:t>:</w:t>
      </w:r>
    </w:p>
    <w:p w14:paraId="137101C6" w14:textId="74EF2131" w:rsidR="00C50750" w:rsidRPr="001C0768" w:rsidRDefault="00C50750" w:rsidP="003424B3">
      <w:pPr>
        <w:spacing w:after="0"/>
        <w:jc w:val="both"/>
      </w:pPr>
      <w:r w:rsidRPr="001C0768">
        <w:t xml:space="preserve">Points </w:t>
      </w:r>
      <w:r w:rsidR="00D627B4" w:rsidRPr="001C0768">
        <w:t>offre</w:t>
      </w:r>
      <w:r w:rsidRPr="001C0768">
        <w:t xml:space="preserve"> A = </w:t>
      </w:r>
      <w:r w:rsidR="00D627B4" w:rsidRPr="001C0768">
        <w:rPr>
          <w:u w:val="single"/>
        </w:rPr>
        <w:t>montant offre la moins disant</w:t>
      </w:r>
      <w:r w:rsidR="58D4F794" w:rsidRPr="001C0768">
        <w:rPr>
          <w:u w:val="single"/>
        </w:rPr>
        <w:t>e</w:t>
      </w:r>
      <w:r w:rsidRPr="001C0768">
        <w:t xml:space="preserve"> * </w:t>
      </w:r>
      <w:r w:rsidR="00A9573C" w:rsidRPr="001C0768">
        <w:t>6</w:t>
      </w:r>
      <w:r w:rsidR="007B49B0" w:rsidRPr="001C0768">
        <w:t>0</w:t>
      </w:r>
    </w:p>
    <w:p w14:paraId="715DB3C9" w14:textId="340000F2" w:rsidR="00C50750" w:rsidRPr="001C0768" w:rsidRDefault="00D627B4" w:rsidP="003424B3">
      <w:pPr>
        <w:ind w:left="1843"/>
        <w:jc w:val="both"/>
      </w:pPr>
      <w:r w:rsidRPr="001C0768">
        <w:t xml:space="preserve">montant offre </w:t>
      </w:r>
      <w:r w:rsidR="00C50750" w:rsidRPr="001C0768">
        <w:t>A</w:t>
      </w:r>
    </w:p>
    <w:p w14:paraId="32C72254" w14:textId="7B2EC34D" w:rsidR="00C50750" w:rsidRPr="001C0768" w:rsidRDefault="00D627B4" w:rsidP="00A733AA">
      <w:pPr>
        <w:pStyle w:val="Titre3"/>
        <w:rPr>
          <w:lang w:val="fr-FR"/>
        </w:rPr>
      </w:pPr>
      <w:r w:rsidRPr="001C0768">
        <w:rPr>
          <w:lang w:val="fr-FR"/>
        </w:rPr>
        <w:t>Attribution du marché</w:t>
      </w:r>
    </w:p>
    <w:p w14:paraId="4BE28D35" w14:textId="386546C5" w:rsidR="00D627B4" w:rsidRPr="001C0768" w:rsidRDefault="00D627B4" w:rsidP="00D627B4">
      <w:pPr>
        <w:jc w:val="both"/>
      </w:pPr>
      <w:r w:rsidRPr="001C0768">
        <w:t>Pour chaque lot, le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1C0768" w:rsidRDefault="00D627B4" w:rsidP="00D627B4">
      <w:pPr>
        <w:jc w:val="both"/>
      </w:pPr>
      <w:r w:rsidRPr="001C0768">
        <w:t>Le pouvoir adjudicateur peut soit renoncer à passer le marché, soit refaire la procédure, au besoin suivant un autre mode.</w:t>
      </w:r>
    </w:p>
    <w:p w14:paraId="4EFD3190" w14:textId="48C044E4" w:rsidR="00D627B4" w:rsidRPr="001C0768" w:rsidRDefault="00D627B4" w:rsidP="00D627B4">
      <w:pPr>
        <w:jc w:val="both"/>
      </w:pPr>
      <w:r w:rsidRPr="001C0768">
        <w:t>Le pouvoir adjudicateur se réserve aussi le droit de n’attribuer que certain(s) lot(s) et de décider que les autres lots feront l’objet d’un ou de plusieurs nouveaux marchés, au besoin suivant une autre procédure de passation en application de l’art. 58 §1, 3</w:t>
      </w:r>
      <w:r w:rsidRPr="001C0768">
        <w:rPr>
          <w:vertAlign w:val="superscript"/>
        </w:rPr>
        <w:t>ème</w:t>
      </w:r>
      <w:r w:rsidRPr="001C0768">
        <w:t xml:space="preserve"> paragraphe.</w:t>
      </w:r>
    </w:p>
    <w:p w14:paraId="656853E1" w14:textId="3D0101BB" w:rsidR="00C50750" w:rsidRPr="001C0768" w:rsidRDefault="00C50750" w:rsidP="00C50750">
      <w:pPr>
        <w:pStyle w:val="Titre2"/>
      </w:pPr>
      <w:bookmarkStart w:id="45" w:name="_Ref190937322"/>
      <w:bookmarkStart w:id="46" w:name="_Ref190937324"/>
      <w:bookmarkStart w:id="47" w:name="_Toc191395943"/>
      <w:r w:rsidRPr="001C0768">
        <w:t>Conclu</w:t>
      </w:r>
      <w:r w:rsidR="00D627B4" w:rsidRPr="001C0768">
        <w:t>sion du marché</w:t>
      </w:r>
      <w:bookmarkEnd w:id="45"/>
      <w:bookmarkEnd w:id="46"/>
      <w:bookmarkEnd w:id="47"/>
    </w:p>
    <w:p w14:paraId="40626AE1" w14:textId="7861A3AD" w:rsidR="00D627B4" w:rsidRPr="001C0768" w:rsidRDefault="00D627B4" w:rsidP="00D627B4">
      <w:pPr>
        <w:jc w:val="both"/>
      </w:pPr>
      <w:r w:rsidRPr="001C0768">
        <w:t>Conformément à l’art. 88 de l’Arrêté Royal du 18 avril 2017, le marché a lieu par la notification au soumissionnaire choisi de l’approbation de son offre. La notification est effectuée par les plateformes électroniques, par courrier électronique.</w:t>
      </w:r>
    </w:p>
    <w:p w14:paraId="75AD8064" w14:textId="77777777" w:rsidR="006B7194" w:rsidRPr="001C0768" w:rsidRDefault="006B7194" w:rsidP="006B7194">
      <w:pPr>
        <w:jc w:val="both"/>
      </w:pPr>
      <w:r w:rsidRPr="001C0768">
        <w:t>Le contrat intégral consiste dès lors en un marché attribué par Enabel au soumissionnaire choisi conformément à :</w:t>
      </w:r>
    </w:p>
    <w:p w14:paraId="1C238453" w14:textId="4038DC7A" w:rsidR="006B7194" w:rsidRPr="001C0768" w:rsidRDefault="006B7194" w:rsidP="006B7194">
      <w:pPr>
        <w:pStyle w:val="Paragraphedeliste"/>
        <w:numPr>
          <w:ilvl w:val="0"/>
          <w:numId w:val="3"/>
        </w:numPr>
        <w:ind w:left="284" w:hanging="284"/>
        <w:contextualSpacing w:val="0"/>
        <w:jc w:val="both"/>
      </w:pPr>
      <w:r w:rsidRPr="001C0768">
        <w:t>La lettre portant notification de la décision d’attribution ;</w:t>
      </w:r>
    </w:p>
    <w:p w14:paraId="199831B5" w14:textId="77777777" w:rsidR="006B7194" w:rsidRPr="001C0768" w:rsidRDefault="006B7194" w:rsidP="006B7194">
      <w:pPr>
        <w:pStyle w:val="Paragraphedeliste"/>
        <w:numPr>
          <w:ilvl w:val="0"/>
          <w:numId w:val="3"/>
        </w:numPr>
        <w:ind w:left="284" w:hanging="284"/>
        <w:contextualSpacing w:val="0"/>
        <w:jc w:val="both"/>
      </w:pPr>
      <w:r w:rsidRPr="001C0768">
        <w:t>Le présent CSC et ses annexes ;</w:t>
      </w:r>
    </w:p>
    <w:p w14:paraId="7EB7A027" w14:textId="583174F7" w:rsidR="006B7194" w:rsidRPr="001C0768" w:rsidRDefault="006B7194" w:rsidP="006B7194">
      <w:pPr>
        <w:pStyle w:val="Paragraphedeliste"/>
        <w:numPr>
          <w:ilvl w:val="0"/>
          <w:numId w:val="3"/>
        </w:numPr>
        <w:ind w:left="284" w:hanging="284"/>
        <w:contextualSpacing w:val="0"/>
        <w:jc w:val="both"/>
      </w:pPr>
      <w:r w:rsidRPr="001C0768">
        <w:t>Le cas échéant, les clarifications et/ou les rectifications ;</w:t>
      </w:r>
    </w:p>
    <w:p w14:paraId="6587E93C" w14:textId="77777777" w:rsidR="006B7194" w:rsidRPr="001C0768" w:rsidRDefault="006B7194" w:rsidP="006B7194">
      <w:pPr>
        <w:pStyle w:val="Paragraphedeliste"/>
        <w:numPr>
          <w:ilvl w:val="0"/>
          <w:numId w:val="3"/>
        </w:numPr>
        <w:ind w:left="284" w:hanging="284"/>
        <w:contextualSpacing w:val="0"/>
        <w:jc w:val="both"/>
      </w:pPr>
      <w:r w:rsidRPr="001C0768">
        <w:t>L’offre approuvée de l’adjudicataire et toutes ses annexes ;</w:t>
      </w:r>
    </w:p>
    <w:p w14:paraId="2A0B8062" w14:textId="77777777" w:rsidR="006B7194" w:rsidRPr="001C0768" w:rsidRDefault="006B7194" w:rsidP="006B7194">
      <w:pPr>
        <w:pStyle w:val="Paragraphedeliste"/>
        <w:numPr>
          <w:ilvl w:val="0"/>
          <w:numId w:val="3"/>
        </w:numPr>
        <w:ind w:left="284" w:hanging="284"/>
        <w:contextualSpacing w:val="0"/>
        <w:jc w:val="both"/>
      </w:pPr>
      <w:r w:rsidRPr="001C0768">
        <w:t>Le cas échéant, les documents éventuels ultérieurs, acceptés et signés par les deux parties.</w:t>
      </w:r>
    </w:p>
    <w:p w14:paraId="1649046C" w14:textId="77777777" w:rsidR="006B7194" w:rsidRPr="001C0768" w:rsidRDefault="006B7194" w:rsidP="006B7194">
      <w:pPr>
        <w:jc w:val="both"/>
      </w:pPr>
      <w:r w:rsidRPr="001C0768">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1C0768" w:rsidRDefault="001612F8" w:rsidP="007B06AE">
      <w:pPr>
        <w:pStyle w:val="Titre1"/>
        <w:pageBreakBefore/>
        <w:ind w:left="431" w:hanging="431"/>
      </w:pPr>
      <w:bookmarkStart w:id="48" w:name="_Toc191395944"/>
      <w:r w:rsidRPr="001C0768">
        <w:lastRenderedPageBreak/>
        <w:t>Dispositions contractuelles particul</w:t>
      </w:r>
      <w:r w:rsidR="00D116D7" w:rsidRPr="001C0768">
        <w:t>i</w:t>
      </w:r>
      <w:r w:rsidRPr="001C0768">
        <w:t>ères</w:t>
      </w:r>
      <w:bookmarkEnd w:id="48"/>
    </w:p>
    <w:p w14:paraId="39C5163B" w14:textId="325B6FB2" w:rsidR="001612F8" w:rsidRPr="001C0768" w:rsidRDefault="001612F8" w:rsidP="001612F8">
      <w:pPr>
        <w:jc w:val="both"/>
      </w:pPr>
      <w:r w:rsidRPr="001C0768">
        <w:t xml:space="preserve">Le présent chapitre de ce cahier spécial des charges contient les clauses particulières applicables au présent marché public par dérogation aux « Règles </w:t>
      </w:r>
      <w:r w:rsidR="0031313C" w:rsidRPr="001C0768">
        <w:t>G</w:t>
      </w:r>
      <w:r w:rsidRPr="001C0768">
        <w:t>énérales d’</w:t>
      </w:r>
      <w:r w:rsidR="0031313C" w:rsidRPr="001C0768">
        <w:t>E</w:t>
      </w:r>
      <w:r w:rsidRPr="001C0768">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1C0768">
        <w:t>G</w:t>
      </w:r>
      <w:r w:rsidRPr="001C0768">
        <w:t>énérales d’</w:t>
      </w:r>
      <w:r w:rsidR="0031313C" w:rsidRPr="001C0768">
        <w:t>E</w:t>
      </w:r>
      <w:r w:rsidRPr="001C0768">
        <w:t>xécution. En l’absence d’indication, les dispositions pertinentes des Règles générales d’exécution sont intégralement d’application.</w:t>
      </w:r>
    </w:p>
    <w:p w14:paraId="786B9DB1" w14:textId="178F9838" w:rsidR="004F3E83" w:rsidRPr="001C0768" w:rsidRDefault="004F3E83" w:rsidP="004F3E83">
      <w:pPr>
        <w:jc w:val="both"/>
      </w:pPr>
      <w:r w:rsidRPr="001C0768">
        <w:t>Dans le présent cahier spécial des charges, il est dérogé aux</w:t>
      </w:r>
      <w:r w:rsidR="00C64637" w:rsidRPr="001C0768">
        <w:t xml:space="preserve"> </w:t>
      </w:r>
      <w:r w:rsidRPr="001C0768">
        <w:t xml:space="preserve">articles 25-33 des Règles Générales d’Exécution (voir point </w:t>
      </w:r>
      <w:r w:rsidRPr="001C0768">
        <w:fldChar w:fldCharType="begin"/>
      </w:r>
      <w:r w:rsidRPr="001C0768">
        <w:instrText xml:space="preserve"> REF _Ref18047167 \r \h  \* MERGEFORMAT </w:instrText>
      </w:r>
      <w:r w:rsidRPr="001C0768">
        <w:fldChar w:fldCharType="separate"/>
      </w:r>
      <w:r w:rsidR="004825EF">
        <w:t>4.</w:t>
      </w:r>
      <w:r w:rsidRPr="001C0768">
        <w:fldChar w:fldCharType="end"/>
      </w:r>
      <w:r w:rsidRPr="001C0768">
        <w:t xml:space="preserve"> « </w:t>
      </w:r>
      <w:r w:rsidRPr="001C0768">
        <w:fldChar w:fldCharType="begin"/>
      </w:r>
      <w:r w:rsidRPr="001C0768">
        <w:instrText xml:space="preserve"> REF _Ref18047167 \h  \* MERGEFORMAT </w:instrText>
      </w:r>
      <w:r w:rsidRPr="001C0768">
        <w:fldChar w:fldCharType="separate"/>
      </w:r>
      <w:r w:rsidR="004825EF" w:rsidRPr="001C0768">
        <w:t>Cautionnement (Art. 25-33)</w:t>
      </w:r>
      <w:r w:rsidRPr="001C0768">
        <w:fldChar w:fldCharType="end"/>
      </w:r>
      <w:r w:rsidRPr="001C0768">
        <w:t> »)</w:t>
      </w:r>
      <w:r w:rsidR="00DC5424" w:rsidRPr="001C0768">
        <w:t xml:space="preserve"> afin de faciliter l’accès au marché aux opérateurs locaux.</w:t>
      </w:r>
    </w:p>
    <w:p w14:paraId="0404046B" w14:textId="113FD167" w:rsidR="00C50750" w:rsidRPr="001C0768" w:rsidRDefault="00C50750" w:rsidP="00C50750">
      <w:pPr>
        <w:pStyle w:val="Titre2"/>
      </w:pPr>
      <w:bookmarkStart w:id="49" w:name="_Toc191395945"/>
      <w:r w:rsidRPr="001C0768">
        <w:t>D</w:t>
      </w:r>
      <w:r w:rsidR="0031313C" w:rsidRPr="001C0768">
        <w:t>é</w:t>
      </w:r>
      <w:r w:rsidRPr="001C0768">
        <w:t>finitions (Art. 2)</w:t>
      </w:r>
      <w:bookmarkEnd w:id="49"/>
    </w:p>
    <w:p w14:paraId="2EB4570F" w14:textId="323409E6" w:rsidR="00AB655B" w:rsidRPr="001C0768" w:rsidRDefault="00AB655B" w:rsidP="00417117">
      <w:pPr>
        <w:pStyle w:val="Paragraphedeliste"/>
        <w:numPr>
          <w:ilvl w:val="0"/>
          <w:numId w:val="3"/>
        </w:numPr>
        <w:ind w:left="284" w:hanging="284"/>
        <w:contextualSpacing w:val="0"/>
        <w:jc w:val="both"/>
      </w:pPr>
      <w:r w:rsidRPr="001C0768">
        <w:rPr>
          <w:u w:val="single"/>
        </w:rPr>
        <w:t>Fonctionnaire dirigeant</w:t>
      </w:r>
      <w:r w:rsidRPr="001C0768">
        <w:t> : Le fonctionnaire, ou toute autre personne, chargé de la direction et du contrôle de l'exécution du marché ;</w:t>
      </w:r>
    </w:p>
    <w:p w14:paraId="116C93B3" w14:textId="1AAC1C80" w:rsidR="00AB655B" w:rsidRPr="001C0768" w:rsidRDefault="00AB655B" w:rsidP="00AB655B">
      <w:pPr>
        <w:pStyle w:val="Paragraphedeliste"/>
        <w:numPr>
          <w:ilvl w:val="0"/>
          <w:numId w:val="3"/>
        </w:numPr>
        <w:ind w:left="284" w:hanging="284"/>
        <w:contextualSpacing w:val="0"/>
        <w:jc w:val="both"/>
      </w:pPr>
      <w:r w:rsidRPr="001C0768">
        <w:rPr>
          <w:u w:val="single"/>
        </w:rPr>
        <w:t>Cautionnement</w:t>
      </w:r>
      <w:r w:rsidRPr="001C0768">
        <w:t xml:space="preserve"> : Garantie financière donnée par l’adjudicataire </w:t>
      </w:r>
      <w:r w:rsidR="00E0347D" w:rsidRPr="001C0768">
        <w:t>cou</w:t>
      </w:r>
      <w:r w:rsidR="008F5393" w:rsidRPr="001C0768">
        <w:t>v</w:t>
      </w:r>
      <w:r w:rsidR="00E0347D" w:rsidRPr="001C0768">
        <w:t>rant</w:t>
      </w:r>
      <w:r w:rsidRPr="001C0768">
        <w:t xml:space="preserve"> ses obligations jusqu’à </w:t>
      </w:r>
      <w:r w:rsidR="00E0347D" w:rsidRPr="001C0768">
        <w:t>l’</w:t>
      </w:r>
      <w:r w:rsidRPr="001C0768">
        <w:t xml:space="preserve">exécution </w:t>
      </w:r>
      <w:r w:rsidR="00E0347D" w:rsidRPr="001C0768">
        <w:t xml:space="preserve">complète </w:t>
      </w:r>
      <w:r w:rsidRPr="001C0768">
        <w:t>du marché ;</w:t>
      </w:r>
    </w:p>
    <w:p w14:paraId="637CA198" w14:textId="3A50CA0A" w:rsidR="00AB655B" w:rsidRPr="001C0768" w:rsidRDefault="00AB655B" w:rsidP="00AB655B">
      <w:pPr>
        <w:pStyle w:val="Paragraphedeliste"/>
        <w:numPr>
          <w:ilvl w:val="0"/>
          <w:numId w:val="3"/>
        </w:numPr>
        <w:ind w:left="284" w:hanging="284"/>
        <w:contextualSpacing w:val="0"/>
        <w:jc w:val="both"/>
      </w:pPr>
      <w:r w:rsidRPr="001C0768">
        <w:rPr>
          <w:u w:val="single"/>
        </w:rPr>
        <w:t>Réception technique</w:t>
      </w:r>
      <w:r w:rsidRPr="001C0768">
        <w:t> : Vérification par l</w:t>
      </w:r>
      <w:r w:rsidR="0025727D" w:rsidRPr="001C0768">
        <w:t xml:space="preserve">e pouvoir </w:t>
      </w:r>
      <w:r w:rsidRPr="001C0768">
        <w:t>adjudicateur que les produits à mettre en œuvre, les travaux effectués, les fournitures à livrer ou livrées, ou les services prestés répondent aux conditions imposées par le marché ;</w:t>
      </w:r>
    </w:p>
    <w:p w14:paraId="35027A89" w14:textId="0DBDB019" w:rsidR="00AB655B" w:rsidRPr="001C0768" w:rsidRDefault="00AB655B" w:rsidP="00417117">
      <w:pPr>
        <w:pStyle w:val="Paragraphedeliste"/>
        <w:numPr>
          <w:ilvl w:val="0"/>
          <w:numId w:val="3"/>
        </w:numPr>
        <w:ind w:left="284" w:hanging="284"/>
        <w:contextualSpacing w:val="0"/>
        <w:jc w:val="both"/>
      </w:pPr>
      <w:r w:rsidRPr="001C0768">
        <w:rPr>
          <w:u w:val="single"/>
        </w:rPr>
        <w:t>Réception</w:t>
      </w:r>
      <w:r w:rsidRPr="001C0768">
        <w:t> : Constatation par l</w:t>
      </w:r>
      <w:r w:rsidR="0025727D" w:rsidRPr="001C0768">
        <w:t xml:space="preserve">e pouvoir </w:t>
      </w:r>
      <w:r w:rsidRPr="001C0768">
        <w:t>adjudicateur de la conformité aux règles de l’art ainsi qu’aux conditions du marché de tout ou partie des travaux, fournitures ou services exécutés par l’adjudicataire ;</w:t>
      </w:r>
    </w:p>
    <w:p w14:paraId="0750B99E" w14:textId="41DBF8DD" w:rsidR="00AB655B" w:rsidRPr="001C0768" w:rsidRDefault="00AB655B" w:rsidP="00417117">
      <w:pPr>
        <w:pStyle w:val="Paragraphedeliste"/>
        <w:numPr>
          <w:ilvl w:val="0"/>
          <w:numId w:val="3"/>
        </w:numPr>
        <w:ind w:left="284" w:hanging="284"/>
        <w:contextualSpacing w:val="0"/>
        <w:jc w:val="both"/>
      </w:pPr>
      <w:r w:rsidRPr="001C0768">
        <w:rPr>
          <w:u w:val="single"/>
        </w:rPr>
        <w:t>Acompte</w:t>
      </w:r>
      <w:r w:rsidRPr="001C0768">
        <w:t> : Paiement d’une partie du marché après service fait et accepté ;</w:t>
      </w:r>
    </w:p>
    <w:p w14:paraId="2EE71598" w14:textId="4122C3CD" w:rsidR="00AB655B" w:rsidRPr="001C0768" w:rsidRDefault="00AB655B" w:rsidP="00417117">
      <w:pPr>
        <w:pStyle w:val="Paragraphedeliste"/>
        <w:numPr>
          <w:ilvl w:val="0"/>
          <w:numId w:val="3"/>
        </w:numPr>
        <w:ind w:left="284" w:hanging="284"/>
        <w:contextualSpacing w:val="0"/>
        <w:jc w:val="both"/>
      </w:pPr>
      <w:r w:rsidRPr="001C0768">
        <w:rPr>
          <w:u w:val="single"/>
        </w:rPr>
        <w:t>Avance</w:t>
      </w:r>
      <w:r w:rsidRPr="001C0768">
        <w:t> : Paiement d’une partie du marché avant service fait et accepté ;</w:t>
      </w:r>
    </w:p>
    <w:p w14:paraId="6DBE7167" w14:textId="3E33C84B" w:rsidR="00AB655B" w:rsidRPr="001C0768" w:rsidRDefault="00AB655B" w:rsidP="00417117">
      <w:pPr>
        <w:pStyle w:val="Paragraphedeliste"/>
        <w:numPr>
          <w:ilvl w:val="0"/>
          <w:numId w:val="3"/>
        </w:numPr>
        <w:ind w:left="284" w:hanging="284"/>
        <w:contextualSpacing w:val="0"/>
        <w:jc w:val="both"/>
      </w:pPr>
      <w:r w:rsidRPr="001C0768">
        <w:rPr>
          <w:u w:val="single"/>
        </w:rPr>
        <w:t>Avenant</w:t>
      </w:r>
      <w:r w:rsidRPr="001C0768">
        <w:t> : convention établie entre les parties liées par le marché en cours d’exécution du marché et ayant pour objet une modification des documents qui y sont applicables ;</w:t>
      </w:r>
    </w:p>
    <w:p w14:paraId="0D29B0C2" w14:textId="785DC247" w:rsidR="00C50750" w:rsidRPr="001C0768" w:rsidRDefault="00C50750" w:rsidP="00C50750">
      <w:pPr>
        <w:pStyle w:val="Titre2"/>
      </w:pPr>
      <w:bookmarkStart w:id="50" w:name="_Toc191395946"/>
      <w:r w:rsidRPr="001C0768">
        <w:t>Correspond</w:t>
      </w:r>
      <w:r w:rsidR="00AB655B" w:rsidRPr="001C0768">
        <w:t>a</w:t>
      </w:r>
      <w:r w:rsidRPr="001C0768">
        <w:t xml:space="preserve">nce </w:t>
      </w:r>
      <w:r w:rsidR="00AB655B" w:rsidRPr="001C0768">
        <w:t>avec l</w:t>
      </w:r>
      <w:r w:rsidR="00F70927" w:rsidRPr="001C0768">
        <w:t>’entrepreneur</w:t>
      </w:r>
      <w:r w:rsidR="00061E16" w:rsidRPr="001C0768">
        <w:t xml:space="preserve"> </w:t>
      </w:r>
      <w:r w:rsidRPr="001C0768">
        <w:t>(Art. 10)</w:t>
      </w:r>
      <w:bookmarkEnd w:id="50"/>
    </w:p>
    <w:p w14:paraId="3DEA861A" w14:textId="09A93FFA" w:rsidR="00417117" w:rsidRPr="001C0768" w:rsidRDefault="00417117" w:rsidP="00417117">
      <w:pPr>
        <w:jc w:val="both"/>
      </w:pPr>
      <w:r w:rsidRPr="001C0768">
        <w:t>Que des moyens électroniques soient utilisés ou non, les communications, les échanges et le stockage d'informations se déroulent de manière à assurer que l'intégrité et la confidentialité des données soient préservées. L</w:t>
      </w:r>
      <w:r w:rsidR="0025727D" w:rsidRPr="001C0768">
        <w:t xml:space="preserve">e pouvoir </w:t>
      </w:r>
      <w:r w:rsidRPr="001C0768">
        <w:t>adjudicateur peut autoriser ou imposer l’utilisation de moyens électroniques pour l’échange des pièces écrites.</w:t>
      </w:r>
    </w:p>
    <w:p w14:paraId="1B102EC1" w14:textId="4868C432" w:rsidR="00C50750" w:rsidRPr="001C0768" w:rsidRDefault="00417117" w:rsidP="00C50750">
      <w:pPr>
        <w:pStyle w:val="Titre2"/>
      </w:pPr>
      <w:bookmarkStart w:id="51" w:name="_Ref18068451"/>
      <w:bookmarkStart w:id="52" w:name="_Ref18068453"/>
      <w:bookmarkStart w:id="53" w:name="_Toc191395947"/>
      <w:r w:rsidRPr="001C0768">
        <w:t>Fonctionnaire dirigeant</w:t>
      </w:r>
      <w:r w:rsidR="00C50750" w:rsidRPr="001C0768">
        <w:t xml:space="preserve"> (Art. 11)</w:t>
      </w:r>
      <w:bookmarkEnd w:id="51"/>
      <w:bookmarkEnd w:id="52"/>
      <w:bookmarkEnd w:id="53"/>
    </w:p>
    <w:p w14:paraId="77F69701" w14:textId="467E7004" w:rsidR="00F96D7A" w:rsidRPr="001C0768" w:rsidRDefault="00F96D7A" w:rsidP="00FB31F7">
      <w:pPr>
        <w:jc w:val="both"/>
      </w:pPr>
      <w:r w:rsidRPr="001C0768">
        <w:t xml:space="preserve">Le fonctionnaire dirigeant est M. </w:t>
      </w:r>
      <w:r w:rsidR="004C21DC" w:rsidRPr="001C0768">
        <w:t xml:space="preserve">Ronan Le Marec, </w:t>
      </w:r>
      <w:r w:rsidR="00FB31F7" w:rsidRPr="001C0768">
        <w:t>Project Manager TEIAC (Team Europe Initiative Agropole Centre)</w:t>
      </w:r>
      <w:r w:rsidRPr="001C0768">
        <w:t xml:space="preserve">, </w:t>
      </w:r>
      <w:r w:rsidR="00D952E4" w:rsidRPr="001C0768">
        <w:rPr>
          <w:u w:val="single"/>
        </w:rPr>
        <w:t>ronan.lemarec@enabel.be</w:t>
      </w:r>
      <w:r w:rsidRPr="001C0768">
        <w:t xml:space="preserve">, Enabel au Sénégal, </w:t>
      </w:r>
      <w:r w:rsidR="009C6E00" w:rsidRPr="001C0768">
        <w:t>Lot 52 Sotrac, Mermoz</w:t>
      </w:r>
      <w:r w:rsidRPr="001C0768">
        <w:t>, Dakar, Sénégal.</w:t>
      </w:r>
    </w:p>
    <w:p w14:paraId="271ED91C" w14:textId="41A50D68" w:rsidR="00135F7A" w:rsidRPr="001C0768" w:rsidRDefault="00135F7A" w:rsidP="00135F7A">
      <w:pPr>
        <w:jc w:val="both"/>
      </w:pPr>
      <w:r w:rsidRPr="001C0768">
        <w:t>Il sera assisté pour le suivi des travaux par M.</w:t>
      </w:r>
      <w:r w:rsidR="002050F6" w:rsidRPr="001C0768">
        <w:t xml:space="preserve"> Abdou Kane,</w:t>
      </w:r>
      <w:r w:rsidRPr="001C0768">
        <w:t xml:space="preserve"> </w:t>
      </w:r>
      <w:r w:rsidR="00293F97" w:rsidRPr="001C0768">
        <w:t xml:space="preserve">expert infrastructures, Ingénieur Génie Civil, </w:t>
      </w:r>
      <w:r w:rsidR="002050F6" w:rsidRPr="001C0768">
        <w:rPr>
          <w:u w:val="single"/>
        </w:rPr>
        <w:t>abdou.kane@enabel.be</w:t>
      </w:r>
      <w:r w:rsidRPr="001C0768">
        <w:t>, Enabel au Sénégal</w:t>
      </w:r>
      <w:r w:rsidR="41F7D4A3" w:rsidRPr="001C0768">
        <w:t xml:space="preserve"> et Mme Adja Boury, experte infrastructures, Enabel au Sénégal.</w:t>
      </w:r>
    </w:p>
    <w:p w14:paraId="657BCAFB" w14:textId="4298B755" w:rsidR="00135F7A" w:rsidRPr="001C0768" w:rsidRDefault="00135F7A" w:rsidP="00135F7A">
      <w:pPr>
        <w:jc w:val="both"/>
      </w:pPr>
      <w:r w:rsidRPr="001C0768">
        <w:t xml:space="preserve">Un </w:t>
      </w:r>
      <w:r w:rsidR="005A2CCC" w:rsidRPr="001C0768">
        <w:t>m</w:t>
      </w:r>
      <w:r w:rsidR="002B01BB" w:rsidRPr="001C0768">
        <w:t xml:space="preserve">aître d’œuvre et </w:t>
      </w:r>
      <w:r w:rsidR="00D34872" w:rsidRPr="001C0768">
        <w:t>un bureau de contrôle technique</w:t>
      </w:r>
      <w:r w:rsidR="002B01BB" w:rsidRPr="001C0768">
        <w:t xml:space="preserve"> </w:t>
      </w:r>
      <w:r w:rsidRPr="001C0768">
        <w:t>appuier</w:t>
      </w:r>
      <w:r w:rsidR="00A41C0C" w:rsidRPr="001C0768">
        <w:t>ont</w:t>
      </w:r>
      <w:r w:rsidRPr="001C0768">
        <w:t xml:space="preserve"> également le fonctionnaire dirigeant et l</w:t>
      </w:r>
      <w:r w:rsidR="405598E2" w:rsidRPr="001C0768">
        <w:t xml:space="preserve">es </w:t>
      </w:r>
      <w:r w:rsidRPr="001C0768">
        <w:t>expert</w:t>
      </w:r>
      <w:r w:rsidR="46E45320" w:rsidRPr="001C0768">
        <w:t>s</w:t>
      </w:r>
      <w:r w:rsidRPr="001C0768">
        <w:t xml:space="preserve"> infrastructures dans le cadre du suivi et contrôle des travaux.</w:t>
      </w:r>
    </w:p>
    <w:p w14:paraId="153956BB" w14:textId="24DD1584" w:rsidR="00417117" w:rsidRPr="001C0768" w:rsidRDefault="00417117" w:rsidP="00417117">
      <w:pPr>
        <w:jc w:val="both"/>
      </w:pPr>
      <w:r w:rsidRPr="001C0768">
        <w:lastRenderedPageBreak/>
        <w:t xml:space="preserve">Une fois le marché conclu, le fonctionnaire dirigeant est l’interlocuteur principal </w:t>
      </w:r>
      <w:r w:rsidR="00F70927" w:rsidRPr="001C0768">
        <w:t>de l’entrepreneur</w:t>
      </w:r>
      <w:r w:rsidRPr="001C0768">
        <w:t xml:space="preserve">. Toute la correspondance et toutes les questions concernant l’exécution du marché lui seront adressées, sauf mention contraire expresse dans ce </w:t>
      </w:r>
      <w:r w:rsidR="00981708" w:rsidRPr="001C0768">
        <w:t>cahier spécial des charges</w:t>
      </w:r>
      <w:r w:rsidRPr="001C0768">
        <w:t>.</w:t>
      </w:r>
    </w:p>
    <w:p w14:paraId="2CAF6B04" w14:textId="3C5433D1" w:rsidR="00417117" w:rsidRPr="001C0768" w:rsidRDefault="00417117" w:rsidP="00417117">
      <w:pPr>
        <w:jc w:val="both"/>
      </w:pPr>
      <w:r w:rsidRPr="001C0768">
        <w:t xml:space="preserve">Le fonctionnaire dirigeant a pleine compétence pour ce qui concerne le suivi de l’exécution du marché, y compris la délivrance d’ordres de service, l’établissement de procès-verbaux et d’états des lieux, l’approbation des </w:t>
      </w:r>
      <w:r w:rsidR="00F70927" w:rsidRPr="001C0768">
        <w:t>travaux</w:t>
      </w:r>
      <w:r w:rsidRPr="001C0768">
        <w:t>, des états d’avancements et des décomptes.</w:t>
      </w:r>
    </w:p>
    <w:p w14:paraId="60A94B2C" w14:textId="2512D127" w:rsidR="00417117" w:rsidRPr="001C0768" w:rsidRDefault="00417117" w:rsidP="00417117">
      <w:pPr>
        <w:jc w:val="both"/>
      </w:pPr>
      <w:r w:rsidRPr="001C0768">
        <w:t>Ne font toutefois pas partie de sa compétence</w:t>
      </w:r>
      <w:r w:rsidR="00981708" w:rsidRPr="001C0768">
        <w:t> </w:t>
      </w:r>
      <w:r w:rsidRPr="001C0768">
        <w:t>: la signature d’avenants ainsi que toute autre décision ou accord impliquant une dérogation aux clauses et conditions essentielles du marché. Pour de telles décisions, le pouvoir adjudicateur est représenté comme stipulé au</w:t>
      </w:r>
      <w:r w:rsidR="00981708" w:rsidRPr="001C0768">
        <w:t xml:space="preserve"> point</w:t>
      </w:r>
      <w:r w:rsidRPr="001C0768">
        <w:t xml:space="preserve"> </w:t>
      </w:r>
      <w:r w:rsidR="00981708" w:rsidRPr="001C0768">
        <w:fldChar w:fldCharType="begin"/>
      </w:r>
      <w:r w:rsidR="00981708" w:rsidRPr="001C0768">
        <w:instrText xml:space="preserve"> REF _Ref18054875 \r \h </w:instrText>
      </w:r>
      <w:r w:rsidR="00981708" w:rsidRPr="001C0768">
        <w:fldChar w:fldCharType="separate"/>
      </w:r>
      <w:r w:rsidR="004825EF">
        <w:t>1.2</w:t>
      </w:r>
      <w:r w:rsidR="00981708" w:rsidRPr="001C0768">
        <w:fldChar w:fldCharType="end"/>
      </w:r>
      <w:r w:rsidR="00981708" w:rsidRPr="001C0768">
        <w:t xml:space="preserve"> « </w:t>
      </w:r>
      <w:r w:rsidR="00981708" w:rsidRPr="001C0768">
        <w:fldChar w:fldCharType="begin"/>
      </w:r>
      <w:r w:rsidR="00981708" w:rsidRPr="001C0768">
        <w:instrText xml:space="preserve"> REF _Ref18054878 \h </w:instrText>
      </w:r>
      <w:r w:rsidR="00981708" w:rsidRPr="001C0768">
        <w:fldChar w:fldCharType="separate"/>
      </w:r>
      <w:r w:rsidR="004825EF" w:rsidRPr="001C0768">
        <w:t>Pouvoir adjudicateur</w:t>
      </w:r>
      <w:r w:rsidR="00981708" w:rsidRPr="001C0768">
        <w:fldChar w:fldCharType="end"/>
      </w:r>
      <w:r w:rsidR="00981708" w:rsidRPr="001C0768">
        <w:t> »</w:t>
      </w:r>
      <w:r w:rsidRPr="001C0768">
        <w:t>.</w:t>
      </w:r>
    </w:p>
    <w:p w14:paraId="534ED95F" w14:textId="27FE6BEA" w:rsidR="00417117" w:rsidRPr="001C0768" w:rsidRDefault="00417117" w:rsidP="00417117">
      <w:pPr>
        <w:jc w:val="both"/>
      </w:pPr>
      <w:r w:rsidRPr="001C0768">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1C0768">
        <w:t>cahier spécial des charges</w:t>
      </w:r>
      <w:r w:rsidRPr="001C0768">
        <w:t xml:space="preserve"> et qui n’a pas été notifié par le pouvoir adjudicateur doit être considéré comme nul.</w:t>
      </w:r>
    </w:p>
    <w:p w14:paraId="48E7CD32" w14:textId="7935C9BA" w:rsidR="00C50750" w:rsidRPr="001C0768" w:rsidRDefault="00981708" w:rsidP="00C50750">
      <w:pPr>
        <w:pStyle w:val="Titre2"/>
      </w:pPr>
      <w:bookmarkStart w:id="54" w:name="_Toc191395948"/>
      <w:r w:rsidRPr="001C0768">
        <w:t xml:space="preserve">Sous-traitants </w:t>
      </w:r>
      <w:r w:rsidR="00C50750" w:rsidRPr="001C0768">
        <w:t>(Art. 12-15)</w:t>
      </w:r>
      <w:bookmarkEnd w:id="54"/>
    </w:p>
    <w:p w14:paraId="0117ED65" w14:textId="77777777" w:rsidR="00B92474" w:rsidRPr="001C0768" w:rsidRDefault="00B92474" w:rsidP="00B92474">
      <w:pPr>
        <w:jc w:val="both"/>
      </w:pPr>
      <w:r w:rsidRPr="001C0768">
        <w:t>Le fait que l'adjudicataire confie tout ou partie de ses engagements à des sous-traitants ne dégage pas sa responsabilité envers le pouvoir adjudicateur. Celui-ci ne se reconnaît aucun lien contractuel avec ces tiers.</w:t>
      </w:r>
    </w:p>
    <w:p w14:paraId="0DFADEB0" w14:textId="77777777" w:rsidR="00B92474" w:rsidRPr="001C0768" w:rsidRDefault="00B92474" w:rsidP="00B92474">
      <w:pPr>
        <w:jc w:val="both"/>
      </w:pPr>
      <w:r w:rsidRPr="001C0768">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7B839718" w14:textId="47B8396C" w:rsidR="00A870B5" w:rsidRPr="001C0768" w:rsidRDefault="00A870B5" w:rsidP="00A870B5">
      <w:pPr>
        <w:jc w:val="both"/>
      </w:pPr>
      <w:r w:rsidRPr="001C0768">
        <w:t>Le contractant ne peut pas sous-traiter, sous-louer, déléguer ou transférer autrement la totalité ou plus de 50% pour cent (de la valeur) des travaux.</w:t>
      </w:r>
    </w:p>
    <w:p w14:paraId="030B6039" w14:textId="02485E1F" w:rsidR="00A870B5" w:rsidRPr="001C0768" w:rsidRDefault="00A870B5" w:rsidP="00A870B5">
      <w:pPr>
        <w:jc w:val="both"/>
      </w:pPr>
      <w:r w:rsidRPr="001C0768">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27CD39EF" w14:textId="420A1CD0" w:rsidR="00C50750" w:rsidRPr="001C0768" w:rsidRDefault="00097D6C" w:rsidP="00C50750">
      <w:pPr>
        <w:pStyle w:val="Titre2"/>
      </w:pPr>
      <w:bookmarkStart w:id="55" w:name="_Toc191395949"/>
      <w:r w:rsidRPr="001C0768">
        <w:t>Confidentialité</w:t>
      </w:r>
      <w:r w:rsidR="00C50750" w:rsidRPr="001C0768">
        <w:t xml:space="preserve"> (Art. 18)</w:t>
      </w:r>
      <w:bookmarkEnd w:id="55"/>
    </w:p>
    <w:p w14:paraId="4CF05228" w14:textId="77777777" w:rsidR="00B92474" w:rsidRPr="001C0768" w:rsidRDefault="00B92474" w:rsidP="00B92474">
      <w:pPr>
        <w:jc w:val="both"/>
      </w:pPr>
      <w:r w:rsidRPr="001C0768">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3A8C9C27" w14:textId="77777777" w:rsidR="00B92474" w:rsidRPr="001C0768" w:rsidRDefault="00B92474" w:rsidP="00B92474">
      <w:pPr>
        <w:jc w:val="both"/>
      </w:pPr>
      <w:r w:rsidRPr="001C0768">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1C0768" w:rsidRDefault="00097D6C" w:rsidP="00C50750">
      <w:pPr>
        <w:pStyle w:val="Titre2"/>
      </w:pPr>
      <w:bookmarkStart w:id="56" w:name="_Toc191395950"/>
      <w:r w:rsidRPr="001C0768">
        <w:lastRenderedPageBreak/>
        <w:t xml:space="preserve">Droits intellectuels </w:t>
      </w:r>
      <w:r w:rsidR="00C50750" w:rsidRPr="001C0768">
        <w:t>(Art. 19-23)</w:t>
      </w:r>
      <w:bookmarkEnd w:id="56"/>
    </w:p>
    <w:p w14:paraId="00C45A9D" w14:textId="26D265C0" w:rsidR="00097D6C" w:rsidRPr="001C0768" w:rsidRDefault="00097D6C" w:rsidP="00097D6C">
      <w:pPr>
        <w:jc w:val="both"/>
      </w:pPr>
      <w:r w:rsidRPr="001C0768">
        <w:t>Le pouvoir adjudicateur n'acquiert pas les droits de propriété intellectuelle nés, mis au point ou utilisés à l'occasion de l'exécution du marché.</w:t>
      </w:r>
    </w:p>
    <w:p w14:paraId="07D4DAD5" w14:textId="77777777" w:rsidR="00097D6C" w:rsidRPr="001C0768" w:rsidRDefault="00097D6C" w:rsidP="00097D6C">
      <w:pPr>
        <w:jc w:val="both"/>
      </w:pPr>
      <w:r w:rsidRPr="001C0768">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BDBCDCA" w14:textId="77777777" w:rsidR="00097D6C" w:rsidRPr="001C0768" w:rsidRDefault="00097D6C" w:rsidP="00097D6C">
      <w:pPr>
        <w:jc w:val="both"/>
      </w:pPr>
      <w:r w:rsidRPr="001C0768">
        <w:t>En ce qui concerne les noms de domaine créés à l'occasion d'un marché, le pouvoir adjudicateur acquiert également le droit de les enregistrer et de les protéger, sauf disposition contraire dans les documents du marché.</w:t>
      </w:r>
    </w:p>
    <w:p w14:paraId="0A72640A" w14:textId="56E1AD0E" w:rsidR="00097D6C" w:rsidRPr="001C0768" w:rsidRDefault="00097D6C" w:rsidP="00097D6C">
      <w:pPr>
        <w:jc w:val="both"/>
      </w:pPr>
      <w:r w:rsidRPr="001C0768">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53FF00F2" w14:textId="0E6EAF97" w:rsidR="002516E4" w:rsidRPr="001C0768" w:rsidRDefault="002516E4" w:rsidP="002516E4">
      <w:pPr>
        <w:pStyle w:val="Titre2"/>
      </w:pPr>
      <w:bookmarkStart w:id="57" w:name="_Toc191395951"/>
      <w:r w:rsidRPr="001C0768">
        <w:t>Assurances (art. 24)</w:t>
      </w:r>
      <w:bookmarkEnd w:id="57"/>
    </w:p>
    <w:p w14:paraId="78D41642" w14:textId="77D92E00" w:rsidR="002516E4" w:rsidRPr="001C0768" w:rsidRDefault="002516E4" w:rsidP="002516E4">
      <w:pPr>
        <w:jc w:val="both"/>
      </w:pPr>
      <w:r w:rsidRPr="001C0768">
        <w:t>L'adjudicataire contracte les assurances couvrant sa responsabilité en matière d'accidents de travail et sa responsabilité civile vis-à-vis des tiers lors de l'exécution du marché. L'adjudicataire contracte également toute autre assurance imposée par la législation applicable (par exemple : assurance des véhicules automoteurs, etc.).</w:t>
      </w:r>
    </w:p>
    <w:p w14:paraId="7B66D3B7" w14:textId="7E4C5B63" w:rsidR="002516E4" w:rsidRPr="001C0768" w:rsidRDefault="002516E4" w:rsidP="002516E4">
      <w:pPr>
        <w:jc w:val="both"/>
      </w:pPr>
      <w:r w:rsidRPr="001C0768">
        <w:t>Dans un délai de trente jours à compter de la conclusion du marché, l'adjudicataire justifie qu'il a souscrit ces contrats d'assurances, au moyen d'une attestation établissant l'étendue de la responsabilité garantie requise par les documents du marché, ou toutes notes de couverture et/ou certificats d’assurance démontrant que les obligations</w:t>
      </w:r>
      <w:r w:rsidR="00456715" w:rsidRPr="001C0768">
        <w:t xml:space="preserve"> de</w:t>
      </w:r>
      <w:r w:rsidRPr="001C0768">
        <w:t xml:space="preserve"> </w:t>
      </w:r>
      <w:r w:rsidR="00456715" w:rsidRPr="001C0768">
        <w:t xml:space="preserve">l'adjudicataire </w:t>
      </w:r>
      <w:r w:rsidRPr="001C0768">
        <w:t>en matière d’assurances sont pleinement respectées.</w:t>
      </w:r>
    </w:p>
    <w:p w14:paraId="31A8CA7E" w14:textId="79AB8D90" w:rsidR="002516E4" w:rsidRPr="001C0768" w:rsidRDefault="002516E4" w:rsidP="002516E4">
      <w:pPr>
        <w:jc w:val="both"/>
      </w:pPr>
      <w:r w:rsidRPr="001C0768">
        <w:t>À tout moment durant l'exécution du marché, l'adjudicataire produit cette attestation, dans un délai de quinze jours à compter de la réception de la demande du pouvoir adjudicateur.</w:t>
      </w:r>
    </w:p>
    <w:p w14:paraId="13C745A5" w14:textId="132E4AA9" w:rsidR="004538A1" w:rsidRPr="001C0768" w:rsidRDefault="004538A1" w:rsidP="004538A1">
      <w:pPr>
        <w:pStyle w:val="Titre3"/>
        <w:rPr>
          <w:lang w:val="fr-FR"/>
        </w:rPr>
      </w:pPr>
      <w:r w:rsidRPr="001C0768">
        <w:rPr>
          <w:lang w:val="fr-FR"/>
        </w:rPr>
        <w:t>Responsabilité en cas de dommages occasionnés aux travaux</w:t>
      </w:r>
    </w:p>
    <w:p w14:paraId="5EC780BD" w14:textId="51434769" w:rsidR="004538A1" w:rsidRPr="001C0768" w:rsidRDefault="004538A1" w:rsidP="004538A1">
      <w:pPr>
        <w:jc w:val="both"/>
      </w:pPr>
      <w:r w:rsidRPr="001C0768">
        <w:t>L'adjudicataire assumera la pleine responsabilité du maintien de l’intégrité des travaux et le risque de perte et de dommages, quelles qu’en soient les causes, jusqu’à la réception définitive.</w:t>
      </w:r>
    </w:p>
    <w:p w14:paraId="4C27A07F" w14:textId="5510971D" w:rsidR="004538A1" w:rsidRPr="001C0768" w:rsidRDefault="004538A1" w:rsidP="004538A1">
      <w:pPr>
        <w:jc w:val="both"/>
      </w:pPr>
      <w:r w:rsidRPr="001C0768">
        <w:t>L’indemnisation des dommages aux travaux issus de la responsabilité de l'adjudicataire à l’égard du pouvoir adjudicateur est plafonnée à un montant égal à la valeur du marché. Toutefois, l’indemnisation des pertes ou dommages causés du fait d’une fraude ou d’une faute lourde de l'adjudicataire, son personnel, ses sous-traitants et toute personne dont le l'adjudicataire doit répondre, ne peut en aucun cas être plafonnée.</w:t>
      </w:r>
    </w:p>
    <w:p w14:paraId="274501FA" w14:textId="3379875D" w:rsidR="004538A1" w:rsidRPr="001C0768" w:rsidRDefault="004538A1" w:rsidP="004538A1">
      <w:pPr>
        <w:jc w:val="both"/>
      </w:pPr>
      <w:r w:rsidRPr="001C0768">
        <w:t>Après réception définitive, l'adjudicataire demeure responsable de tout manquement à ses obligations contractuelles pendant une période déterminée par le droit applicable au marché, ou à défaut pour une période de 10 ans.</w:t>
      </w:r>
    </w:p>
    <w:p w14:paraId="1D69A57F" w14:textId="769AC8CB" w:rsidR="004538A1" w:rsidRPr="001C0768" w:rsidRDefault="004538A1" w:rsidP="004538A1">
      <w:pPr>
        <w:pStyle w:val="Titre3"/>
        <w:rPr>
          <w:lang w:val="fr-FR"/>
        </w:rPr>
      </w:pPr>
      <w:r w:rsidRPr="001C0768">
        <w:rPr>
          <w:lang w:val="fr-FR"/>
        </w:rPr>
        <w:t xml:space="preserve">Responsabilité </w:t>
      </w:r>
      <w:r w:rsidR="00AA300A" w:rsidRPr="001C0768">
        <w:rPr>
          <w:lang w:val="fr-FR"/>
        </w:rPr>
        <w:t xml:space="preserve">de l'adjudicataire </w:t>
      </w:r>
      <w:r w:rsidRPr="001C0768">
        <w:rPr>
          <w:lang w:val="fr-FR"/>
        </w:rPr>
        <w:t>à l'égard du pouvoir adjudicateur</w:t>
      </w:r>
    </w:p>
    <w:p w14:paraId="78FEAC29" w14:textId="1CCC19FF" w:rsidR="004538A1" w:rsidRPr="001C0768" w:rsidRDefault="004538A1" w:rsidP="004538A1">
      <w:pPr>
        <w:jc w:val="both"/>
      </w:pPr>
      <w:r w:rsidRPr="001C0768">
        <w:t xml:space="preserve">À tout moment, l'adjudicataire sera responsable et indemnisera le pouvoir adjudicateur de tous dommages occasionnés, durant l’exécution des travaux, au pouvoir adjudicateur par l'adjudicataire, son personnel, ses sous-traitants et toute personne dont </w:t>
      </w:r>
      <w:r w:rsidR="00AA300A" w:rsidRPr="001C0768">
        <w:t xml:space="preserve">l'adjudicataire </w:t>
      </w:r>
      <w:r w:rsidRPr="001C0768">
        <w:t>doit répondre.</w:t>
      </w:r>
    </w:p>
    <w:p w14:paraId="5D1F957B" w14:textId="32F6EEA4" w:rsidR="004538A1" w:rsidRPr="001C0768" w:rsidRDefault="004538A1" w:rsidP="004538A1">
      <w:pPr>
        <w:jc w:val="both"/>
      </w:pPr>
      <w:r w:rsidRPr="001C0768">
        <w:lastRenderedPageBreak/>
        <w:t>L’indemnisation des dommages issus de la responsabilité de l'adjudicataire à l’égard du pouvoir adjudicateur est plafonnée à un montant égal à la valeur du marché.</w:t>
      </w:r>
    </w:p>
    <w:p w14:paraId="4562D216" w14:textId="6FA34A50" w:rsidR="002516E4" w:rsidRPr="001C0768" w:rsidRDefault="004538A1" w:rsidP="004538A1">
      <w:pPr>
        <w:jc w:val="both"/>
      </w:pPr>
      <w:r w:rsidRPr="001C0768">
        <w:t>Toutefois, l’indemnisation des pertes ou dommages issus de la responsabilité de l'adjudicataire en cas de dommages corporels, y compris le décès, ne peut en aucun cas être plafonnée. Il en va de même pour l’indemnisation de tous dommages, de quelque nature que ce soit, résultant d’une fraude ou d'une faute lourde de l'adjudicataire, son personnel, ses sous-traitants et toute personne dont l'adjudicataire doit répondre.</w:t>
      </w:r>
    </w:p>
    <w:p w14:paraId="726598D8" w14:textId="5E3AC967" w:rsidR="002516E4" w:rsidRPr="001C0768" w:rsidRDefault="004538A1" w:rsidP="004538A1">
      <w:pPr>
        <w:pStyle w:val="Titre3"/>
        <w:rPr>
          <w:lang w:val="fr-FR"/>
        </w:rPr>
      </w:pPr>
      <w:r w:rsidRPr="001C0768">
        <w:rPr>
          <w:lang w:val="fr-FR"/>
        </w:rPr>
        <w:t>Responsabilité de l'adjudicataire à l'égard des tiers</w:t>
      </w:r>
    </w:p>
    <w:p w14:paraId="5A6F353E" w14:textId="09CE78FC" w:rsidR="004538A1" w:rsidRPr="001C0768" w:rsidRDefault="004538A1" w:rsidP="004538A1">
      <w:pPr>
        <w:jc w:val="both"/>
      </w:pPr>
      <w:r w:rsidRPr="001C0768">
        <w:t xml:space="preserve">L'adjudicataire garantit et défend, à ses frais, le </w:t>
      </w:r>
      <w:r w:rsidR="00AA300A" w:rsidRPr="001C0768">
        <w:t>pouvoir adjudicataire</w:t>
      </w:r>
      <w:r w:rsidRPr="001C0768">
        <w:t xml:space="preserve">, ses mandataires et son personnel contre toute action, perte ou préjudice, directs ou indirects, de quelque nature que ce soit (ci-après </w:t>
      </w:r>
      <w:r w:rsidR="00AA300A" w:rsidRPr="001C0768">
        <w:t>« </w:t>
      </w:r>
      <w:r w:rsidRPr="001C0768">
        <w:t>réclamation(s)</w:t>
      </w:r>
      <w:r w:rsidR="00AA300A" w:rsidRPr="001C0768">
        <w:t> »</w:t>
      </w:r>
      <w:r w:rsidRPr="001C0768">
        <w:t>) résultant d’un acte ou d’une omission commis</w:t>
      </w:r>
      <w:r w:rsidR="2BB25D69" w:rsidRPr="001C0768">
        <w:t>e</w:t>
      </w:r>
      <w:r w:rsidRPr="001C0768">
        <w:t xml:space="preserve"> dans l'exécution des prestations par </w:t>
      </w:r>
      <w:r w:rsidR="00AA300A" w:rsidRPr="001C0768">
        <w:t>l'adjudicataire</w:t>
      </w:r>
      <w:r w:rsidRPr="001C0768">
        <w:t>, son personnel, ses sous-traitants et/ou toute personne dont l</w:t>
      </w:r>
      <w:r w:rsidR="00AA300A" w:rsidRPr="001C0768">
        <w:t xml:space="preserve">'adjudicataire </w:t>
      </w:r>
      <w:r w:rsidRPr="001C0768">
        <w:t>doit répondre.</w:t>
      </w:r>
    </w:p>
    <w:p w14:paraId="0D0A9665" w14:textId="56F7CB7E" w:rsidR="004538A1" w:rsidRPr="001C0768" w:rsidRDefault="00AA300A" w:rsidP="00AA300A">
      <w:pPr>
        <w:pStyle w:val="Titre3"/>
        <w:rPr>
          <w:lang w:val="fr-FR"/>
        </w:rPr>
      </w:pPr>
      <w:r w:rsidRPr="001C0768">
        <w:rPr>
          <w:lang w:val="fr-FR"/>
        </w:rPr>
        <w:t>Assurances - dispositions générales</w:t>
      </w:r>
    </w:p>
    <w:p w14:paraId="3D77DA59" w14:textId="606A8FBA" w:rsidR="00AA300A" w:rsidRPr="001C0768" w:rsidRDefault="00AA300A" w:rsidP="00AA300A">
      <w:pPr>
        <w:jc w:val="both"/>
      </w:pPr>
      <w:r w:rsidRPr="001C0768">
        <w:t xml:space="preserve">Au plus tard </w:t>
      </w:r>
      <w:r w:rsidR="004D02C6" w:rsidRPr="001C0768">
        <w:t>dans les 30 jours calendrier suivant le jour de la conclusion du marché</w:t>
      </w:r>
      <w:r w:rsidRPr="001C0768">
        <w:t xml:space="preserve"> et durant toute la période de mise en œuvre des tâches, l'adjudicataire veille à ce que lui-même, son personnel</w:t>
      </w:r>
      <w:r w:rsidR="0108A04F" w:rsidRPr="001C0768">
        <w:t xml:space="preserve"> (y compris </w:t>
      </w:r>
      <w:r w:rsidR="00EE6025" w:rsidRPr="001C0768">
        <w:t xml:space="preserve">les </w:t>
      </w:r>
      <w:r w:rsidR="0108A04F" w:rsidRPr="001C0768">
        <w:t xml:space="preserve">apprenants </w:t>
      </w:r>
      <w:r w:rsidR="005262F8" w:rsidRPr="001C0768">
        <w:t>des chantiers écoles</w:t>
      </w:r>
      <w:r w:rsidR="0108A04F" w:rsidRPr="001C0768">
        <w:t>)</w:t>
      </w:r>
      <w:r w:rsidRPr="001C0768">
        <w:t>, ses sous-traitants et toute personne dont l'adjudicataire doit répondre, soient adéquatement assurés auprès de compagnies d’assurances reconnues sur le marché international de l’assurance, à moins que le pouvoir adjudicateur n’ait marqué son accord exprès et écrit sur une compagnie d’assurance déterminée.</w:t>
      </w:r>
    </w:p>
    <w:p w14:paraId="3A005B0E" w14:textId="3DFA44B6" w:rsidR="00AA300A" w:rsidRPr="001C0768" w:rsidRDefault="00AA300A" w:rsidP="00AA300A">
      <w:pPr>
        <w:jc w:val="both"/>
      </w:pPr>
      <w:r w:rsidRPr="001C0768">
        <w:t xml:space="preserve">Au plus tard </w:t>
      </w:r>
      <w:r w:rsidR="004D02C6" w:rsidRPr="001C0768">
        <w:t>dans les 30 jours calendrier suivant le jour de la conclusion du marché</w:t>
      </w:r>
      <w:r w:rsidRPr="001C0768">
        <w:t xml:space="preserve">, </w:t>
      </w:r>
      <w:r w:rsidR="004D02C6" w:rsidRPr="001C0768">
        <w:t xml:space="preserve">l'adjudicataire </w:t>
      </w:r>
      <w:r w:rsidRPr="001C0768">
        <w:t xml:space="preserve">fournira au </w:t>
      </w:r>
      <w:r w:rsidR="004D02C6" w:rsidRPr="001C0768">
        <w:t>pouvoir adjudicateur</w:t>
      </w:r>
      <w:r w:rsidRPr="001C0768">
        <w:t xml:space="preserve"> toutes notes de couverture et/ou certificats d’assurance démontrant que les obligations </w:t>
      </w:r>
      <w:r w:rsidR="00456715" w:rsidRPr="001C0768">
        <w:t xml:space="preserve">de l'adjudicataire </w:t>
      </w:r>
      <w:r w:rsidRPr="001C0768">
        <w:t xml:space="preserve">en matière d’assurances sont pleinement respectées. </w:t>
      </w:r>
      <w:r w:rsidR="004D02C6" w:rsidRPr="001C0768">
        <w:t xml:space="preserve">L'adjudicataire </w:t>
      </w:r>
      <w:r w:rsidRPr="001C0768">
        <w:t xml:space="preserve">présente sans délai, chaque fois que le </w:t>
      </w:r>
      <w:r w:rsidR="004D02C6" w:rsidRPr="001C0768">
        <w:t xml:space="preserve">pouvoir adjudicateur </w:t>
      </w:r>
      <w:r w:rsidRPr="001C0768">
        <w:t>le lui demande, une version actualisée des notes de couverture et/ou des certificats d’assurance.</w:t>
      </w:r>
    </w:p>
    <w:p w14:paraId="1B06940C" w14:textId="25751B1F" w:rsidR="00AA300A" w:rsidRPr="001C0768" w:rsidRDefault="00AA300A" w:rsidP="00AA300A">
      <w:pPr>
        <w:jc w:val="both"/>
      </w:pPr>
      <w:r w:rsidRPr="001C0768">
        <w:t xml:space="preserve">Chaque fois que cela est possible, </w:t>
      </w:r>
      <w:r w:rsidR="004D02C6" w:rsidRPr="001C0768">
        <w:t xml:space="preserve">l'adjudicataire </w:t>
      </w:r>
      <w:r w:rsidRPr="001C0768">
        <w:t xml:space="preserve">veillera à ce que les contrats d’assurances souscrits contiennent une clause d’abandon de recours en faveur du </w:t>
      </w:r>
      <w:r w:rsidR="004D02C6" w:rsidRPr="001C0768">
        <w:t>pouvoir adjudicateur,</w:t>
      </w:r>
      <w:r w:rsidRPr="001C0768">
        <w:t xml:space="preserve"> leurs mandataires et personnel.</w:t>
      </w:r>
    </w:p>
    <w:p w14:paraId="1551BF13" w14:textId="00FCF8E1" w:rsidR="00AA300A" w:rsidRPr="001C0768" w:rsidRDefault="00AA300A" w:rsidP="00AA300A">
      <w:pPr>
        <w:jc w:val="both"/>
      </w:pPr>
      <w:r w:rsidRPr="001C0768">
        <w:t xml:space="preserve">La souscription des assurances adéquates par </w:t>
      </w:r>
      <w:r w:rsidR="004D02C6" w:rsidRPr="001C0768">
        <w:t xml:space="preserve">l'adjudicataire </w:t>
      </w:r>
      <w:r w:rsidRPr="001C0768">
        <w:t>ne le dispense en aucun cas de ses responsabilités légales et/ou contractuelles.</w:t>
      </w:r>
      <w:r w:rsidR="004D02C6" w:rsidRPr="001C0768">
        <w:t xml:space="preserve"> </w:t>
      </w:r>
      <w:r w:rsidRPr="001C0768">
        <w:t>L</w:t>
      </w:r>
      <w:r w:rsidR="004D02C6" w:rsidRPr="001C0768">
        <w:t xml:space="preserve">'adjudicataire </w:t>
      </w:r>
      <w:r w:rsidRPr="001C0768">
        <w:t xml:space="preserve">supportera intégralement les conséquences d’une absence totale ou partielle de couverture, et ce à l’entière décharge du </w:t>
      </w:r>
      <w:r w:rsidR="004D02C6" w:rsidRPr="001C0768">
        <w:t>pouvoir adjudicateur</w:t>
      </w:r>
      <w:r w:rsidRPr="001C0768">
        <w:t>.</w:t>
      </w:r>
    </w:p>
    <w:p w14:paraId="7C1BE9D4" w14:textId="292C1B31" w:rsidR="00AA300A" w:rsidRPr="001C0768" w:rsidRDefault="004D02C6" w:rsidP="00AA300A">
      <w:pPr>
        <w:jc w:val="both"/>
      </w:pPr>
      <w:r w:rsidRPr="001C0768">
        <w:t xml:space="preserve">L'adjudicataire </w:t>
      </w:r>
      <w:r w:rsidR="00AA300A" w:rsidRPr="001C0768">
        <w:t xml:space="preserve">veillera à ce que son personnel, ses sous-traitants et toute personne dont </w:t>
      </w:r>
      <w:r w:rsidRPr="001C0768">
        <w:t>l'adjudicataire</w:t>
      </w:r>
      <w:r w:rsidR="00AA300A" w:rsidRPr="001C0768">
        <w:t xml:space="preserve"> doit répondre respectent les mêmes obligations d’assurance qui lui sont imposées aux termes du présent marché. En cas de défaut d’assurance ou d’assurance inadéquate de son personnel, de ses sous-traitants ou de toute personne dont il doit répondre, </w:t>
      </w:r>
      <w:r w:rsidRPr="001C0768">
        <w:t xml:space="preserve">l'adjudicataire </w:t>
      </w:r>
      <w:r w:rsidR="00AA300A" w:rsidRPr="001C0768">
        <w:t xml:space="preserve">garantira le </w:t>
      </w:r>
      <w:r w:rsidRPr="001C0768">
        <w:t xml:space="preserve">pouvoir adjudicateur </w:t>
      </w:r>
      <w:r w:rsidR="00AA300A" w:rsidRPr="001C0768">
        <w:t>de toutes les conséquences qui en résulteraient.</w:t>
      </w:r>
    </w:p>
    <w:p w14:paraId="55E6777B" w14:textId="59A022A6" w:rsidR="00AA300A" w:rsidRPr="001C0768" w:rsidRDefault="00AA300A" w:rsidP="00AA300A">
      <w:pPr>
        <w:jc w:val="both"/>
      </w:pPr>
      <w:r w:rsidRPr="001C0768">
        <w:t xml:space="preserve">Sous son entière responsabilité et sans préjudice de l’obligation de souscrire toute assurance couvrant ses obligations en vertu du présent marché, </w:t>
      </w:r>
      <w:r w:rsidR="004D02C6" w:rsidRPr="001C0768">
        <w:t xml:space="preserve">l'adjudicataire </w:t>
      </w:r>
      <w:r w:rsidRPr="001C0768">
        <w:t xml:space="preserve">veillera à ce que soient souscrites toutes les assurances obligatoires dans le respect et l’application des lois et règlements en vigueur dans le pays dans lequel les travaux sont exécutés. Il veillera par </w:t>
      </w:r>
      <w:r w:rsidRPr="001C0768">
        <w:lastRenderedPageBreak/>
        <w:t>ailleurs à ce que toutes les obligations légales éventuelles applicables à la couverture soient respectées.</w:t>
      </w:r>
    </w:p>
    <w:p w14:paraId="7B4694C2" w14:textId="12A8BEA4" w:rsidR="00AA300A" w:rsidRPr="001C0768" w:rsidRDefault="00AA300A" w:rsidP="00AA300A">
      <w:pPr>
        <w:jc w:val="both"/>
      </w:pPr>
      <w:r w:rsidRPr="001C0768">
        <w:t xml:space="preserve">Le </w:t>
      </w:r>
      <w:r w:rsidR="004D02C6" w:rsidRPr="001C0768">
        <w:t xml:space="preserve">pouvoir adjudicateur </w:t>
      </w:r>
      <w:r w:rsidRPr="001C0768">
        <w:t xml:space="preserve">ne supportent aucune responsabilité quant à l’évaluation et l’adéquation des contrats d’assurance souscrits par </w:t>
      </w:r>
      <w:r w:rsidR="004D02C6" w:rsidRPr="001C0768">
        <w:t xml:space="preserve">l'adjudicataire </w:t>
      </w:r>
      <w:r w:rsidRPr="001C0768">
        <w:t>au regard de leurs obligations contractuelles et/ou légales.</w:t>
      </w:r>
    </w:p>
    <w:p w14:paraId="5D06947F" w14:textId="4B4011EA" w:rsidR="004D02C6" w:rsidRPr="001C0768" w:rsidRDefault="004D02C6" w:rsidP="004D02C6">
      <w:pPr>
        <w:pStyle w:val="Titre3"/>
        <w:rPr>
          <w:lang w:val="fr-FR"/>
        </w:rPr>
      </w:pPr>
      <w:r w:rsidRPr="001C0768">
        <w:rPr>
          <w:lang w:val="fr-FR"/>
        </w:rPr>
        <w:t>Assurance des dommages causés à des tiers</w:t>
      </w:r>
    </w:p>
    <w:p w14:paraId="607BAE5E" w14:textId="6DBC2A66" w:rsidR="004D02C6" w:rsidRPr="001C0768" w:rsidRDefault="00456715" w:rsidP="004D02C6">
      <w:pPr>
        <w:jc w:val="both"/>
      </w:pPr>
      <w:r w:rsidRPr="001C0768">
        <w:t xml:space="preserve">L'adjudicataire </w:t>
      </w:r>
      <w:r w:rsidR="004D02C6" w:rsidRPr="001C0768">
        <w:t xml:space="preserve">souscrira une assurance de responsabilité civile couvrant les dommages corporels et matériels pouvant être causés à des tiers à raison de l’exécution des travaux, ainsi que pendant la période de garantie. La police d’assurance doit spécifier que le personnel du </w:t>
      </w:r>
      <w:r w:rsidRPr="001C0768">
        <w:t>pouvoir adjudicateur</w:t>
      </w:r>
      <w:r w:rsidR="004D02C6" w:rsidRPr="001C0768">
        <w:t>, ainsi que celui d’autres entreprises et de tiers se trouvant sur le chantier sont considérés comme des tiers au titre de cette assurance, qui doit être illimitée pour les dommages corporels.</w:t>
      </w:r>
    </w:p>
    <w:p w14:paraId="03DD2B03" w14:textId="6A1965F0" w:rsidR="004D02C6" w:rsidRPr="001C0768" w:rsidRDefault="004D02C6" w:rsidP="00456715">
      <w:pPr>
        <w:pStyle w:val="Titre3"/>
        <w:rPr>
          <w:lang w:val="fr-FR"/>
        </w:rPr>
      </w:pPr>
      <w:r w:rsidRPr="001C0768">
        <w:rPr>
          <w:lang w:val="fr-FR"/>
        </w:rPr>
        <w:t>Assurance couvrant les risques de chantier</w:t>
      </w:r>
    </w:p>
    <w:p w14:paraId="56C7C3EB" w14:textId="6F5C2D29" w:rsidR="004D02C6" w:rsidRPr="001C0768" w:rsidRDefault="00456715" w:rsidP="004D02C6">
      <w:pPr>
        <w:jc w:val="both"/>
      </w:pPr>
      <w:r w:rsidRPr="001C0768">
        <w:t xml:space="preserve">L'adjudicataire </w:t>
      </w:r>
      <w:r w:rsidR="004D02C6" w:rsidRPr="001C0768">
        <w:t xml:space="preserve">souscrit une assurance </w:t>
      </w:r>
      <w:r w:rsidRPr="001C0768">
        <w:t>« </w:t>
      </w:r>
      <w:r w:rsidR="004D02C6" w:rsidRPr="001C0768">
        <w:t>Tous risques Chantier</w:t>
      </w:r>
      <w:r w:rsidRPr="001C0768">
        <w:t> »</w:t>
      </w:r>
      <w:r w:rsidR="004D02C6" w:rsidRPr="001C0768">
        <w:t xml:space="preserve"> au bénéfice conjoint de lui-même, de ses sous-traitants, du </w:t>
      </w:r>
      <w:r w:rsidRPr="001C0768">
        <w:t>pouvoir adjudicateur</w:t>
      </w:r>
      <w:r w:rsidR="004D02C6" w:rsidRPr="001C0768">
        <w:t>.</w:t>
      </w:r>
    </w:p>
    <w:p w14:paraId="1A985EC5" w14:textId="732D1C64" w:rsidR="004D02C6" w:rsidRPr="001C0768" w:rsidRDefault="004D02C6" w:rsidP="004D02C6">
      <w:pPr>
        <w:jc w:val="both"/>
      </w:pPr>
      <w:r w:rsidRPr="001C0768">
        <w:t xml:space="preserve">Cette assurance couvrira l’ensemble des dommages matériels auxquels peuvent être soumis les ouvrages objet du marché, y compris les dommages dus à un vice ou à un défaut de conception, de plans, de matériaux de construction ou de mise en </w:t>
      </w:r>
      <w:r w:rsidR="00456715" w:rsidRPr="001C0768">
        <w:t xml:space="preserve">œuvre </w:t>
      </w:r>
      <w:r w:rsidRPr="001C0768">
        <w:t xml:space="preserve">dont </w:t>
      </w:r>
      <w:r w:rsidR="00456715" w:rsidRPr="001C0768">
        <w:t xml:space="preserve">l'adjudicataire </w:t>
      </w:r>
      <w:r w:rsidRPr="001C0768">
        <w:t xml:space="preserve">est responsable au titre du marché et les dommages dus à des événements naturels. Cette assurance couvrira également les dommages causés aux biens et propriétés existants du </w:t>
      </w:r>
      <w:r w:rsidR="00456715" w:rsidRPr="001C0768">
        <w:t>pouvoir adjudicateur</w:t>
      </w:r>
      <w:r w:rsidRPr="001C0768">
        <w:t>.</w:t>
      </w:r>
    </w:p>
    <w:p w14:paraId="627864CF" w14:textId="77777777" w:rsidR="004D02C6" w:rsidRPr="001C0768" w:rsidRDefault="004D02C6" w:rsidP="004D02C6">
      <w:pPr>
        <w:jc w:val="both"/>
      </w:pPr>
      <w:r w:rsidRPr="001C0768">
        <w:t>Cette assurance couvrira également les équipements et les ouvrages temporaires sur le chantier à concurrence de leur valeur totale de reconstruction/remplacement.</w:t>
      </w:r>
    </w:p>
    <w:p w14:paraId="3FC050B6" w14:textId="07ED67C7" w:rsidR="004D02C6" w:rsidRPr="001C0768" w:rsidRDefault="004D02C6" w:rsidP="004D02C6">
      <w:pPr>
        <w:pStyle w:val="Titre3"/>
        <w:rPr>
          <w:lang w:val="fr-FR"/>
        </w:rPr>
      </w:pPr>
      <w:r w:rsidRPr="001C0768">
        <w:rPr>
          <w:lang w:val="fr-FR"/>
        </w:rPr>
        <w:t>Assurance des véhicules automoteurs</w:t>
      </w:r>
    </w:p>
    <w:p w14:paraId="4FE52517" w14:textId="116AEB53" w:rsidR="004D02C6" w:rsidRPr="001C0768" w:rsidRDefault="00456715" w:rsidP="004D02C6">
      <w:pPr>
        <w:jc w:val="both"/>
      </w:pPr>
      <w:r w:rsidRPr="001C0768">
        <w:t xml:space="preserve">L'adjudicataire </w:t>
      </w:r>
      <w:r w:rsidR="004D02C6" w:rsidRPr="001C0768">
        <w:t xml:space="preserve">souscrit une assurance couvrant tous les véhicules utilisés par </w:t>
      </w:r>
      <w:r w:rsidRPr="001C0768">
        <w:t xml:space="preserve">l'adjudicataire </w:t>
      </w:r>
      <w:r w:rsidR="004D02C6" w:rsidRPr="001C0768">
        <w:t>ou ses sous-traitants (qu’ils en soient ou non propriétaires) en relation avec l’exécution du marché.</w:t>
      </w:r>
    </w:p>
    <w:p w14:paraId="24CCCE6E" w14:textId="5AF36852" w:rsidR="004D02C6" w:rsidRPr="001C0768" w:rsidRDefault="004D02C6" w:rsidP="004D02C6">
      <w:pPr>
        <w:pStyle w:val="Titre3"/>
        <w:rPr>
          <w:lang w:val="fr-FR"/>
        </w:rPr>
      </w:pPr>
      <w:r w:rsidRPr="001C0768">
        <w:rPr>
          <w:lang w:val="fr-FR"/>
        </w:rPr>
        <w:t>Assurance contre les accidents du travail</w:t>
      </w:r>
    </w:p>
    <w:p w14:paraId="60181B17" w14:textId="5E61A86E" w:rsidR="004D02C6" w:rsidRPr="001C0768" w:rsidRDefault="00456715" w:rsidP="004D02C6">
      <w:pPr>
        <w:jc w:val="both"/>
      </w:pPr>
      <w:r w:rsidRPr="001C0768">
        <w:t xml:space="preserve">L'adjudicataire </w:t>
      </w:r>
      <w:r w:rsidR="004D02C6" w:rsidRPr="001C0768">
        <w:t xml:space="preserve">souscrit les contrats d’assurance accordant la couverture </w:t>
      </w:r>
      <w:r w:rsidRPr="001C0768">
        <w:t>de l'adjudicataire</w:t>
      </w:r>
      <w:r w:rsidR="004D02C6" w:rsidRPr="001C0768">
        <w:t xml:space="preserve"> lui-même, de son personnel, ses sous-traitants et toute personne dont </w:t>
      </w:r>
      <w:r w:rsidRPr="001C0768">
        <w:t xml:space="preserve">l'adjudicataire </w:t>
      </w:r>
      <w:r w:rsidR="004D02C6" w:rsidRPr="001C0768">
        <w:t xml:space="preserve">doit répondre, en cas d’accident du travail ou sur le chemin du travail. Il veillera à ce que ses sous-traitants agissent de même. Il garantit le </w:t>
      </w:r>
      <w:r w:rsidRPr="001C0768">
        <w:t>pouvoir adjudicateur</w:t>
      </w:r>
      <w:r w:rsidR="004D02C6" w:rsidRPr="001C0768">
        <w:t xml:space="preserve"> contre tous recours que son personnel ou celui de ses sous-traitants pourrait exercer à cet égard.</w:t>
      </w:r>
    </w:p>
    <w:p w14:paraId="17D425FD" w14:textId="4E74028C" w:rsidR="004D02C6" w:rsidRPr="001C0768" w:rsidRDefault="004D02C6" w:rsidP="004D02C6">
      <w:pPr>
        <w:pStyle w:val="Titre3"/>
        <w:rPr>
          <w:lang w:val="fr-FR"/>
        </w:rPr>
      </w:pPr>
      <w:r w:rsidRPr="001C0768">
        <w:rPr>
          <w:lang w:val="fr-FR"/>
        </w:rPr>
        <w:t>Assurance de la responsabilité liée à la solidité des ouvrages</w:t>
      </w:r>
    </w:p>
    <w:p w14:paraId="1AD05EDB" w14:textId="42320C2C" w:rsidR="00AA300A" w:rsidRPr="001C0768" w:rsidRDefault="00456715" w:rsidP="002516E4">
      <w:pPr>
        <w:jc w:val="both"/>
      </w:pPr>
      <w:r w:rsidRPr="001C0768">
        <w:t xml:space="preserve">L'adjudicataire </w:t>
      </w:r>
      <w:r w:rsidR="004D02C6" w:rsidRPr="001C0768">
        <w:t>souscrira une assurance couvrant intégralement sa responsabilité susceptible d’être mise en cause pour ce qui concerne la solidité des ouvrages même après la réception définitive, tel que prescrit par le droit du pays où les travaux sont exécutés.</w:t>
      </w:r>
    </w:p>
    <w:p w14:paraId="293A16B7" w14:textId="30F95799" w:rsidR="00C50750" w:rsidRPr="001C0768" w:rsidRDefault="00097D6C" w:rsidP="00C50750">
      <w:pPr>
        <w:pStyle w:val="Titre2"/>
      </w:pPr>
      <w:bookmarkStart w:id="58" w:name="_Ref233108956"/>
      <w:bookmarkStart w:id="59" w:name="_Ref233108960"/>
      <w:bookmarkStart w:id="60" w:name="_Toc257380497"/>
      <w:bookmarkStart w:id="61" w:name="_Toc260134216"/>
      <w:bookmarkStart w:id="62" w:name="_Ref18047167"/>
      <w:bookmarkStart w:id="63" w:name="_Ref18047170"/>
      <w:bookmarkStart w:id="64" w:name="_Toc191395952"/>
      <w:r w:rsidRPr="001C0768">
        <w:t>Cautionnement</w:t>
      </w:r>
      <w:bookmarkEnd w:id="58"/>
      <w:bookmarkEnd w:id="59"/>
      <w:bookmarkEnd w:id="60"/>
      <w:bookmarkEnd w:id="61"/>
      <w:r w:rsidRPr="001C0768">
        <w:t xml:space="preserve"> </w:t>
      </w:r>
      <w:r w:rsidR="00C50750" w:rsidRPr="001C0768">
        <w:t>(Art. 25-33)</w:t>
      </w:r>
      <w:bookmarkEnd w:id="62"/>
      <w:bookmarkEnd w:id="63"/>
      <w:bookmarkEnd w:id="64"/>
    </w:p>
    <w:p w14:paraId="300C0A7E" w14:textId="20410693" w:rsidR="00C50750" w:rsidRPr="001C0768" w:rsidRDefault="00E0347D" w:rsidP="00C355D8">
      <w:pPr>
        <w:pStyle w:val="Titre3"/>
        <w:rPr>
          <w:lang w:val="fr-FR"/>
        </w:rPr>
      </w:pPr>
      <w:r w:rsidRPr="001C0768">
        <w:rPr>
          <w:lang w:val="fr-FR"/>
        </w:rPr>
        <w:t>Constitution du cautionnement</w:t>
      </w:r>
    </w:p>
    <w:p w14:paraId="0177A9B9" w14:textId="7102C1F2" w:rsidR="00E0347D" w:rsidRPr="001C0768" w:rsidRDefault="00E0347D" w:rsidP="00E0347D">
      <w:pPr>
        <w:jc w:val="both"/>
      </w:pPr>
      <w:r w:rsidRPr="001C0768">
        <w:t>L’adjudicataire est tenu de constituer un cautionnement pour couvrir ses obligations jusqu’à l’exécution complète du marché.</w:t>
      </w:r>
      <w:r w:rsidR="00AF0588" w:rsidRPr="001C0768">
        <w:t xml:space="preserve"> </w:t>
      </w:r>
      <w:r w:rsidRPr="001C0768">
        <w:t xml:space="preserve">Le cautionnement est fixé à </w:t>
      </w:r>
      <w:r w:rsidR="00AF0588" w:rsidRPr="001C0768">
        <w:t>5 </w:t>
      </w:r>
      <w:r w:rsidRPr="001C0768">
        <w:t>% du montant total, hors TVA, du marché. Le montant ainsi obtenu est arrondi à la dizaine d’euro supérieure.</w:t>
      </w:r>
    </w:p>
    <w:p w14:paraId="0D9FC35F" w14:textId="2E5A74C1" w:rsidR="00E0347D" w:rsidRPr="001C0768" w:rsidRDefault="00E0347D" w:rsidP="00E0347D">
      <w:pPr>
        <w:jc w:val="both"/>
      </w:pPr>
      <w:r w:rsidRPr="001C0768">
        <w:lastRenderedPageBreak/>
        <w:t>Le cautionnement peut être constitué conformément aux dispositions légales et réglementaires, soit en numéraire, ou en fonds publics, soit sous forme de cautionnement collectif.</w:t>
      </w:r>
      <w:r w:rsidR="00AF0588" w:rsidRPr="001C0768">
        <w:t xml:space="preserve"> </w:t>
      </w:r>
      <w:r w:rsidRPr="001C0768">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16536DEA" w:rsidR="000B4CD6" w:rsidRPr="001C0768" w:rsidRDefault="000B4CD6" w:rsidP="00E0347D">
      <w:pPr>
        <w:jc w:val="both"/>
      </w:pPr>
      <w:r w:rsidRPr="001C0768">
        <w:t>Le cautionnement sera, dans tous les cas, inconditionnel (voir « Modèle de preuve de constitution de cautionnement »).</w:t>
      </w:r>
    </w:p>
    <w:p w14:paraId="14D9DD3A" w14:textId="51A25189" w:rsidR="00AF0588" w:rsidRPr="001C0768" w:rsidRDefault="00E0347D" w:rsidP="00E0347D">
      <w:pPr>
        <w:jc w:val="both"/>
      </w:pPr>
      <w:bookmarkStart w:id="65" w:name="_Hlk18057392"/>
      <w:r w:rsidRPr="001C0768">
        <w:t>Par dérogation à l’</w:t>
      </w:r>
      <w:r w:rsidR="00AF0588" w:rsidRPr="001C0768">
        <w:t>A</w:t>
      </w:r>
      <w:r w:rsidRPr="001C0768">
        <w:t>rt</w:t>
      </w:r>
      <w:r w:rsidR="00AF0588" w:rsidRPr="001C0768">
        <w:t>.</w:t>
      </w:r>
      <w:r w:rsidRPr="001C0768">
        <w:t xml:space="preserve"> 26, le cautionnement peut être</w:t>
      </w:r>
      <w:bookmarkEnd w:id="65"/>
      <w:r w:rsidR="00AF0588" w:rsidRPr="001C0768">
        <w:t> :</w:t>
      </w:r>
    </w:p>
    <w:p w14:paraId="0B45D057" w14:textId="5B1EDD71" w:rsidR="00E0347D" w:rsidRPr="001C0768" w:rsidRDefault="00AF0588" w:rsidP="00AF0588">
      <w:pPr>
        <w:pStyle w:val="Paragraphedeliste"/>
        <w:numPr>
          <w:ilvl w:val="0"/>
          <w:numId w:val="3"/>
        </w:numPr>
        <w:ind w:left="284" w:hanging="284"/>
        <w:contextualSpacing w:val="0"/>
        <w:jc w:val="both"/>
      </w:pPr>
      <w:r w:rsidRPr="001C0768">
        <w:t>E</w:t>
      </w:r>
      <w:r w:rsidR="00E0347D" w:rsidRPr="001C0768">
        <w:t xml:space="preserve">tabli via un établissement dont le siège social se situe dans un des pays de destination des </w:t>
      </w:r>
      <w:r w:rsidRPr="001C0768">
        <w:t>travaux</w:t>
      </w:r>
      <w:r w:rsidR="00E0347D" w:rsidRPr="001C0768">
        <w:t>. Le pouvoir adjudicateur se réserve le droit d’accepter ou non la constitution du cautionnement via cet établissement. L’adjudicataire mentionnera le nom et l’adresse de cet établissement dans l’offre.</w:t>
      </w:r>
    </w:p>
    <w:p w14:paraId="06286E82" w14:textId="1E7C0977" w:rsidR="00392BEE" w:rsidRPr="001C0768" w:rsidRDefault="00392BEE" w:rsidP="00AF0588">
      <w:pPr>
        <w:pStyle w:val="Paragraphedeliste"/>
        <w:numPr>
          <w:ilvl w:val="0"/>
          <w:numId w:val="3"/>
        </w:numPr>
        <w:ind w:left="284" w:hanging="284"/>
        <w:contextualSpacing w:val="0"/>
        <w:jc w:val="both"/>
      </w:pPr>
      <w:r w:rsidRPr="001C0768">
        <w:t>Constitué par une déduction unique du paiement de la ou les premières factures, les paiements étant effectués par tranches.</w:t>
      </w:r>
    </w:p>
    <w:p w14:paraId="582E8371" w14:textId="1C67D7B6" w:rsidR="00E0347D" w:rsidRPr="001C0768" w:rsidRDefault="00AF0588" w:rsidP="00D3593D">
      <w:pPr>
        <w:jc w:val="both"/>
      </w:pPr>
      <w:r w:rsidRPr="001C0768">
        <w:t>La dérogation est motivée pour laisser l’opportunité aux éventuels soumissionnaires locaux d’introduire offre.</w:t>
      </w:r>
    </w:p>
    <w:p w14:paraId="752F3044" w14:textId="0A0682E2" w:rsidR="00392BEE" w:rsidRPr="001C0768" w:rsidRDefault="00392BEE" w:rsidP="00392BEE">
      <w:pPr>
        <w:jc w:val="both"/>
      </w:pPr>
      <w:r w:rsidRPr="001C0768">
        <w:t xml:space="preserve">L’adjudicataire doit, dans les </w:t>
      </w:r>
      <w:r w:rsidR="00C00178" w:rsidRPr="001C0768">
        <w:t>30</w:t>
      </w:r>
      <w:r w:rsidRPr="001C0768">
        <w:t xml:space="preserve"> jours calendrier suivant le jour de la conclusion du marché, justifier la constitution du cautionnement par lui-même ou par un tiers, de l’une des façons suivantes :</w:t>
      </w:r>
    </w:p>
    <w:p w14:paraId="2E5B913F" w14:textId="11627FD3" w:rsidR="00392BEE" w:rsidRPr="001C0768" w:rsidRDefault="00392BEE" w:rsidP="00C74740">
      <w:pPr>
        <w:pStyle w:val="Paragraphedeliste"/>
        <w:numPr>
          <w:ilvl w:val="0"/>
          <w:numId w:val="4"/>
        </w:numPr>
        <w:ind w:left="284" w:hanging="284"/>
        <w:contextualSpacing w:val="0"/>
        <w:jc w:val="both"/>
      </w:pPr>
      <w:r w:rsidRPr="001C0768">
        <w:t>Lorsqu’il s’agit de numéraire, par le virement du montant au numéro de compte bpost banque de la Caisse des Dépôts et Consignations [compte bpost banque n° BE58 6792 0040 9979 (IBAN), PCHQBEBB (BIC)] ou d’un organisme public remplissant une fonction similaire à celle de ladite Caisse, ci-après dénommé organisme public remplissant une fonction similaire ;</w:t>
      </w:r>
    </w:p>
    <w:p w14:paraId="09DFF123" w14:textId="2BA882CA" w:rsidR="00392BEE" w:rsidRPr="001C0768" w:rsidRDefault="00392BEE" w:rsidP="00C74740">
      <w:pPr>
        <w:pStyle w:val="Paragraphedeliste"/>
        <w:numPr>
          <w:ilvl w:val="0"/>
          <w:numId w:val="4"/>
        </w:numPr>
        <w:ind w:left="284" w:hanging="284"/>
        <w:contextualSpacing w:val="0"/>
        <w:jc w:val="both"/>
      </w:pPr>
      <w:r w:rsidRPr="001C0768">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1C0768" w:rsidRDefault="00392BEE" w:rsidP="00C74740">
      <w:pPr>
        <w:pStyle w:val="Paragraphedeliste"/>
        <w:numPr>
          <w:ilvl w:val="0"/>
          <w:numId w:val="4"/>
        </w:numPr>
        <w:ind w:left="284" w:hanging="284"/>
        <w:contextualSpacing w:val="0"/>
        <w:jc w:val="both"/>
      </w:pPr>
      <w:r w:rsidRPr="001C0768">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1C0768" w:rsidRDefault="00392BEE" w:rsidP="00C74740">
      <w:pPr>
        <w:pStyle w:val="Paragraphedeliste"/>
        <w:numPr>
          <w:ilvl w:val="0"/>
          <w:numId w:val="4"/>
        </w:numPr>
        <w:ind w:left="284" w:hanging="284"/>
        <w:contextualSpacing w:val="0"/>
        <w:jc w:val="both"/>
      </w:pPr>
      <w:r w:rsidRPr="001C0768">
        <w:t>Lorsqu’il s’agit d’une garantie, par l’acte d’engagement de l’établissement de crédit ou de l’entreprise d’assurances.</w:t>
      </w:r>
    </w:p>
    <w:p w14:paraId="33AFD196" w14:textId="17A85E5F" w:rsidR="00392BEE" w:rsidRPr="001C0768" w:rsidRDefault="00392BEE" w:rsidP="00392BEE">
      <w:pPr>
        <w:jc w:val="both"/>
      </w:pPr>
      <w:r w:rsidRPr="001C0768">
        <w:t>Cette justification se donne, selon le cas, par la production au pouvoir adjudicateur :</w:t>
      </w:r>
    </w:p>
    <w:p w14:paraId="7B083FC1" w14:textId="7EF66160" w:rsidR="00392BEE" w:rsidRPr="001C0768" w:rsidRDefault="00392BEE" w:rsidP="00B12502">
      <w:pPr>
        <w:pStyle w:val="Paragraphedeliste"/>
        <w:numPr>
          <w:ilvl w:val="0"/>
          <w:numId w:val="6"/>
        </w:numPr>
        <w:contextualSpacing w:val="0"/>
        <w:jc w:val="both"/>
      </w:pPr>
      <w:r w:rsidRPr="001C0768">
        <w:t>Soit du récépissé de dépôt de la Caisse des Dépôts et Consignations ou d’un organisme public remplissant une fonction similaire ;</w:t>
      </w:r>
    </w:p>
    <w:p w14:paraId="0682CE45" w14:textId="1B162520" w:rsidR="00392BEE" w:rsidRPr="001C0768" w:rsidRDefault="00392BEE" w:rsidP="00B12502">
      <w:pPr>
        <w:pStyle w:val="Paragraphedeliste"/>
        <w:numPr>
          <w:ilvl w:val="0"/>
          <w:numId w:val="6"/>
        </w:numPr>
        <w:contextualSpacing w:val="0"/>
        <w:jc w:val="both"/>
      </w:pPr>
      <w:r w:rsidRPr="001C0768">
        <w:t>Soit d’un avis de débit remis par l’établissement de crédit ou l’entreprise d’assurances ;</w:t>
      </w:r>
    </w:p>
    <w:p w14:paraId="632FE9FB" w14:textId="4AE7F12B" w:rsidR="00392BEE" w:rsidRPr="001C0768" w:rsidRDefault="00392BEE" w:rsidP="00B12502">
      <w:pPr>
        <w:pStyle w:val="Paragraphedeliste"/>
        <w:numPr>
          <w:ilvl w:val="0"/>
          <w:numId w:val="6"/>
        </w:numPr>
        <w:contextualSpacing w:val="0"/>
        <w:jc w:val="both"/>
      </w:pPr>
      <w:r w:rsidRPr="001C0768">
        <w:t>Soit de la reconnaissance de dépôt délivrée par le caissier de l’Etat ou par un organisme public remplissant une fonction similaire ;</w:t>
      </w:r>
    </w:p>
    <w:p w14:paraId="403035E0" w14:textId="79D9E823" w:rsidR="00392BEE" w:rsidRPr="001C0768" w:rsidRDefault="00392BEE" w:rsidP="00B12502">
      <w:pPr>
        <w:pStyle w:val="Paragraphedeliste"/>
        <w:numPr>
          <w:ilvl w:val="0"/>
          <w:numId w:val="6"/>
        </w:numPr>
        <w:contextualSpacing w:val="0"/>
        <w:jc w:val="both"/>
      </w:pPr>
      <w:r w:rsidRPr="001C0768">
        <w:lastRenderedPageBreak/>
        <w:t>Soit de l’original de l’acte de caution solidaire visé par la Caisse des Dépôts et Consignations ou par un organisme public remplissant une fonction similaire ;</w:t>
      </w:r>
    </w:p>
    <w:p w14:paraId="148F973D" w14:textId="2B9C4969" w:rsidR="00392BEE" w:rsidRPr="001C0768" w:rsidRDefault="00392BEE" w:rsidP="00B12502">
      <w:pPr>
        <w:pStyle w:val="Paragraphedeliste"/>
        <w:numPr>
          <w:ilvl w:val="0"/>
          <w:numId w:val="6"/>
        </w:numPr>
        <w:contextualSpacing w:val="0"/>
        <w:jc w:val="both"/>
      </w:pPr>
      <w:r w:rsidRPr="001C0768">
        <w:t>Soit de l’original de l’acte d’engagement établi par l’établissement de crédit ou l’entreprise d’assurances accordant une garantie.</w:t>
      </w:r>
    </w:p>
    <w:p w14:paraId="63A9AFDD" w14:textId="77777777" w:rsidR="00392BEE" w:rsidRPr="001C0768" w:rsidRDefault="00392BEE" w:rsidP="00392BEE">
      <w:pPr>
        <w:jc w:val="both"/>
      </w:pPr>
      <w:r w:rsidRPr="001C0768">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1C0768" w:rsidRDefault="00392BEE" w:rsidP="00392BEE">
      <w:pPr>
        <w:jc w:val="both"/>
      </w:pPr>
      <w:r w:rsidRPr="001C0768">
        <w:t xml:space="preserve">Le délai de </w:t>
      </w:r>
      <w:r w:rsidR="00C00178" w:rsidRPr="001C0768">
        <w:t>30</w:t>
      </w:r>
      <w:r w:rsidRPr="001C0768">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1C0768" w:rsidRDefault="00392BEE" w:rsidP="00392BEE">
      <w:pPr>
        <w:jc w:val="both"/>
      </w:pPr>
      <w:r w:rsidRPr="001C0768">
        <w:t>La preuve de la constitution du cautionnement doit être envoyée à l’adresse qui sera mentionnée dans la notification de la conclusion du marché.</w:t>
      </w:r>
    </w:p>
    <w:p w14:paraId="4043C27C" w14:textId="4B82531E" w:rsidR="00C50750" w:rsidRPr="001C0768" w:rsidRDefault="002D0A22" w:rsidP="00C355D8">
      <w:pPr>
        <w:pStyle w:val="Titre3"/>
        <w:rPr>
          <w:lang w:val="fr-FR"/>
        </w:rPr>
      </w:pPr>
      <w:r w:rsidRPr="001C0768">
        <w:rPr>
          <w:lang w:val="fr-FR"/>
        </w:rPr>
        <w:t xml:space="preserve">Défaut de cautionnement </w:t>
      </w:r>
      <w:r w:rsidR="00C50750" w:rsidRPr="001C0768">
        <w:rPr>
          <w:lang w:val="fr-FR"/>
        </w:rPr>
        <w:t>(Art. 29)</w:t>
      </w:r>
    </w:p>
    <w:p w14:paraId="2F41F1EC" w14:textId="6743D5A4" w:rsidR="00C00178" w:rsidRPr="001C0768" w:rsidRDefault="00C00178" w:rsidP="00C00178">
      <w:pPr>
        <w:jc w:val="both"/>
      </w:pPr>
      <w:r w:rsidRPr="001C0768">
        <w:t xml:space="preserve">Lorsque l’adjudicataire ne constitue pas le cautionnement dans les 30 jours calendrier suivant le jour de la conclusion du marché, il est mis en demeure par envoi </w:t>
      </w:r>
      <w:r w:rsidR="00D510C6" w:rsidRPr="001C0768">
        <w:t>postal</w:t>
      </w:r>
      <w:r w:rsidRPr="001C0768">
        <w:t xml:space="preserve"> ou envoi électronique. Cette mise en demeure vaut procès-verbal au sens de l’article 44, § 2 des Règles Générales d’Exécution (voir ci-dessous).</w:t>
      </w:r>
    </w:p>
    <w:p w14:paraId="35D59FD8" w14:textId="1B02B2AA" w:rsidR="00C00178" w:rsidRPr="001C0768" w:rsidRDefault="00C00178" w:rsidP="00C00178">
      <w:pPr>
        <w:jc w:val="both"/>
      </w:pPr>
      <w:r w:rsidRPr="001C0768">
        <w:t>Lorsqu’il ne constitue pas le cautionnement dans un dernier délai de quinze jours prenant cours à la date d’envoi, l'adjudicateur peut :</w:t>
      </w:r>
    </w:p>
    <w:p w14:paraId="5C74BCA4" w14:textId="746AE2D4" w:rsidR="00D27701" w:rsidRPr="001C0768" w:rsidRDefault="00D27701" w:rsidP="00D27701">
      <w:pPr>
        <w:pStyle w:val="Paragraphedeliste"/>
        <w:numPr>
          <w:ilvl w:val="0"/>
          <w:numId w:val="3"/>
        </w:numPr>
        <w:ind w:left="284" w:hanging="284"/>
        <w:contextualSpacing w:val="0"/>
        <w:jc w:val="both"/>
      </w:pPr>
      <w:r w:rsidRPr="001C0768">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1C0768" w:rsidRDefault="00D27701" w:rsidP="00D27701">
      <w:pPr>
        <w:pStyle w:val="Paragraphedeliste"/>
        <w:numPr>
          <w:ilvl w:val="0"/>
          <w:numId w:val="3"/>
        </w:numPr>
        <w:ind w:left="284" w:hanging="284"/>
        <w:contextualSpacing w:val="0"/>
        <w:jc w:val="both"/>
      </w:pPr>
      <w:r w:rsidRPr="001C0768">
        <w:t>Soit appliquer une mesure d’office. En toute hypothèse, la résiliation du marché pour ce motif exclut l'application de pénalités ou d'amendes pour retard.</w:t>
      </w:r>
    </w:p>
    <w:p w14:paraId="2831E018" w14:textId="72CC940F" w:rsidR="00C50750" w:rsidRPr="001C0768" w:rsidRDefault="00392BEE" w:rsidP="00C355D8">
      <w:pPr>
        <w:pStyle w:val="Titre3"/>
        <w:rPr>
          <w:lang w:val="fr-FR"/>
        </w:rPr>
      </w:pPr>
      <w:r w:rsidRPr="001C0768">
        <w:rPr>
          <w:lang w:val="fr-FR"/>
        </w:rPr>
        <w:t>Libération du cautionnement</w:t>
      </w:r>
      <w:r w:rsidR="00C50750" w:rsidRPr="001C0768">
        <w:rPr>
          <w:lang w:val="fr-FR"/>
        </w:rPr>
        <w:t xml:space="preserve"> (Art. 33)</w:t>
      </w:r>
    </w:p>
    <w:p w14:paraId="43CD8D77" w14:textId="4AD410A7" w:rsidR="00392BEE" w:rsidRPr="001C0768" w:rsidRDefault="00392BEE" w:rsidP="00392BEE">
      <w:pPr>
        <w:jc w:val="both"/>
      </w:pPr>
      <w:r w:rsidRPr="001C0768">
        <w:t>Le cautionnement est libérable à la réception définitive</w:t>
      </w:r>
      <w:r w:rsidR="004F60A0" w:rsidRPr="001C0768">
        <w:t xml:space="preserve"> </w:t>
      </w:r>
      <w:r w:rsidR="00A50E65" w:rsidRPr="001C0768">
        <w:t>et</w:t>
      </w:r>
      <w:r w:rsidRPr="001C0768">
        <w:t xml:space="preserve">, </w:t>
      </w:r>
      <w:r w:rsidR="00A50E65" w:rsidRPr="001C0768">
        <w:t>d</w:t>
      </w:r>
      <w:r w:rsidRPr="001C0768">
        <w:t xml:space="preserve">ans tous les cas, au plus tard à l’expiration des 18 mois après la </w:t>
      </w:r>
      <w:r w:rsidR="00A50E65" w:rsidRPr="001C0768">
        <w:t>mise en œuvre du marché</w:t>
      </w:r>
      <w:r w:rsidR="004F60A0" w:rsidRPr="001C0768">
        <w:t>.</w:t>
      </w:r>
    </w:p>
    <w:p w14:paraId="19797235" w14:textId="18E01277" w:rsidR="00C50750" w:rsidRPr="001C0768" w:rsidRDefault="004F60A0" w:rsidP="00C50750">
      <w:pPr>
        <w:pStyle w:val="Titre2"/>
      </w:pPr>
      <w:bookmarkStart w:id="66" w:name="_Toc191395953"/>
      <w:r w:rsidRPr="001C0768">
        <w:t xml:space="preserve">Conformité de l’exécution </w:t>
      </w:r>
      <w:r w:rsidR="00C50750" w:rsidRPr="001C0768">
        <w:t>(Art. 34)</w:t>
      </w:r>
      <w:bookmarkEnd w:id="66"/>
    </w:p>
    <w:p w14:paraId="2D4DCA24" w14:textId="31C98920" w:rsidR="004F60A0" w:rsidRPr="001C0768" w:rsidRDefault="004F60A0" w:rsidP="003424B3">
      <w:pPr>
        <w:jc w:val="both"/>
      </w:pPr>
      <w:r w:rsidRPr="001C0768">
        <w:t>Les travaux doivent être conformes sous tous les rapports aux documents du marché. Même en l'absence de spécifications techniques mentionnées dans les documents du marché, ils répondent en tous points aux règles de l'art.</w:t>
      </w:r>
    </w:p>
    <w:p w14:paraId="1D4FEC6C" w14:textId="6DF2365E" w:rsidR="00E01FDF" w:rsidRPr="001C0768" w:rsidRDefault="00E01FDF" w:rsidP="00E01FDF">
      <w:pPr>
        <w:pStyle w:val="Titre2"/>
      </w:pPr>
      <w:bookmarkStart w:id="67" w:name="_Toc504056396"/>
      <w:bookmarkStart w:id="68" w:name="_Toc191395954"/>
      <w:r w:rsidRPr="001C0768">
        <w:t>Plans, documents et objets établis par le pouvoir adjudicateur (Art. 35)</w:t>
      </w:r>
      <w:bookmarkEnd w:id="67"/>
      <w:bookmarkEnd w:id="68"/>
    </w:p>
    <w:p w14:paraId="1E2DA981" w14:textId="77777777" w:rsidR="00E01FDF" w:rsidRPr="001C0768" w:rsidRDefault="00E01FDF" w:rsidP="00E01FDF">
      <w:pPr>
        <w:jc w:val="both"/>
      </w:pPr>
      <w:r w:rsidRPr="001C0768">
        <w:t>S'il le demande, l'adjudicataire reçoit gratuitement et dans la mesure du possible de manière électronique une collection complète de copies des plans qui ont servi de base à l'attribution du marché. Le pouvoir adjudicateur est responsable de la conformité de ces copies aux plans originaux.</w:t>
      </w:r>
    </w:p>
    <w:p w14:paraId="58CC6B2A" w14:textId="77777777" w:rsidR="00E01FDF" w:rsidRPr="001C0768" w:rsidRDefault="00E01FDF" w:rsidP="00E01FDF">
      <w:pPr>
        <w:jc w:val="both"/>
      </w:pPr>
      <w:r w:rsidRPr="001C0768">
        <w:lastRenderedPageBreak/>
        <w:t>L'adjudicataire conserve et tient à la disposition du pouvoir adjudicateur tous les documents et la correspondance se rapportant à l'attribution et à l'exécution du marché jusqu'à la réception définitive.</w:t>
      </w:r>
    </w:p>
    <w:p w14:paraId="1A04CCE0" w14:textId="352601B8" w:rsidR="00E01FDF" w:rsidRPr="001C0768" w:rsidRDefault="00E01FDF" w:rsidP="00E01FDF">
      <w:pPr>
        <w:pStyle w:val="Titre2"/>
      </w:pPr>
      <w:bookmarkStart w:id="69" w:name="_Toc504056397"/>
      <w:bookmarkStart w:id="70" w:name="_Toc191395955"/>
      <w:r w:rsidRPr="001C0768">
        <w:t>Plans de détail et d’exécution établis par l’adjudicataire (Art. 36)</w:t>
      </w:r>
      <w:bookmarkEnd w:id="69"/>
      <w:bookmarkEnd w:id="70"/>
    </w:p>
    <w:p w14:paraId="45346725" w14:textId="77777777" w:rsidR="00E01FDF" w:rsidRPr="001C0768" w:rsidRDefault="00E01FDF" w:rsidP="00E01FDF">
      <w:pPr>
        <w:jc w:val="both"/>
      </w:pPr>
      <w:bookmarkStart w:id="71" w:name="_Toc504056398"/>
      <w:r w:rsidRPr="001C0768">
        <w:t>L'adjudicataire établit à ses frais tous les plans de détail et d'exécution qui lui sont nécessaires pour mener le marché à bonne fin.</w:t>
      </w:r>
      <w:bookmarkEnd w:id="71"/>
    </w:p>
    <w:p w14:paraId="0665D202" w14:textId="079F1EC4" w:rsidR="00E01FDF" w:rsidRPr="001C0768" w:rsidRDefault="00E01FDF" w:rsidP="00E01FDF">
      <w:pPr>
        <w:jc w:val="both"/>
      </w:pPr>
      <w:r w:rsidRPr="001C0768">
        <w:t xml:space="preserve">Les documents du marché indiquent les plans qui sont à approuver par l’adjudicateur, lequel dispose d'un délai de </w:t>
      </w:r>
      <w:r w:rsidR="00F816FA">
        <w:t>15</w:t>
      </w:r>
      <w:r w:rsidRPr="001C0768">
        <w:t xml:space="preserve"> jours pour l'approbation ou le refus des plans à compter de la date à laquelle ceux-ci lui sont présentés.</w:t>
      </w:r>
    </w:p>
    <w:p w14:paraId="0B3648DB" w14:textId="66271ACE" w:rsidR="00E01FDF" w:rsidRDefault="00E01FDF" w:rsidP="00E01FDF">
      <w:pPr>
        <w:jc w:val="both"/>
      </w:pPr>
      <w:r w:rsidRPr="001C0768">
        <w:t xml:space="preserve">Les documents éventuellement corrigés sont représentés à l’adjudicateur qui dispose d'un délai de </w:t>
      </w:r>
      <w:r w:rsidR="00F816FA">
        <w:t>10</w:t>
      </w:r>
      <w:r w:rsidRPr="001C0768">
        <w:t xml:space="preserve"> jours pour leur approbation, pour autant que les corrections demandées ne résultent pas d'exigences nouvelles de sa part.</w:t>
      </w:r>
    </w:p>
    <w:p w14:paraId="6AD762B9" w14:textId="3DAA235E" w:rsidR="00246402" w:rsidRDefault="00246402" w:rsidP="00E01FDF">
      <w:pPr>
        <w:jc w:val="both"/>
      </w:pPr>
      <w:r w:rsidRPr="00246402">
        <w:t>L’adjudicateur dispose de 15 jours pour approuver les échantillons soumis. En cas de rejet, l’adjudicataire doit soumettre les corrections sous 10 jours.</w:t>
      </w:r>
    </w:p>
    <w:p w14:paraId="5815C1AB" w14:textId="77777777" w:rsidR="00E01FDF" w:rsidRPr="001C0768" w:rsidRDefault="00E01FDF" w:rsidP="00E01FDF">
      <w:pPr>
        <w:jc w:val="both"/>
        <w:rPr>
          <w:b/>
          <w:bCs/>
        </w:rPr>
      </w:pPr>
      <w:bookmarkStart w:id="72" w:name="_Toc504056399"/>
      <w:r w:rsidRPr="001C0768">
        <w:rPr>
          <w:b/>
          <w:bCs/>
        </w:rPr>
        <w:t>Planning de chantier</w:t>
      </w:r>
      <w:bookmarkEnd w:id="72"/>
    </w:p>
    <w:p w14:paraId="6C51D72D" w14:textId="0B275E3A" w:rsidR="00BD44B1" w:rsidRDefault="00BD44B1" w:rsidP="00E01FDF">
      <w:pPr>
        <w:jc w:val="both"/>
      </w:pPr>
      <w:r w:rsidRPr="00BD44B1">
        <w:t>Le planning de chantier est un document opérationnel qui détaille l’exécution des travaux sur site pour chaque lot, incluant les tâches préparatoires et les délais d’intervention.</w:t>
      </w:r>
    </w:p>
    <w:p w14:paraId="55B3AAF7" w14:textId="736106E1" w:rsidR="00E01FDF" w:rsidRPr="001C0768" w:rsidRDefault="00E01FDF" w:rsidP="00E01FDF">
      <w:pPr>
        <w:jc w:val="both"/>
      </w:pPr>
      <w:r w:rsidRPr="001C0768">
        <w:t>La façon d'introduire le planning est à convenir avec le fonctionnaire dirigeant.</w:t>
      </w:r>
    </w:p>
    <w:p w14:paraId="68B2AA82" w14:textId="77777777" w:rsidR="00E01FDF" w:rsidRPr="001C0768" w:rsidRDefault="00E01FDF" w:rsidP="00E01FDF">
      <w:pPr>
        <w:jc w:val="both"/>
      </w:pPr>
      <w:r w:rsidRPr="001C0768">
        <w:t>Le premier planning est à introduire dans les 15 jours calendrier qui suivent la notification de l'approbation de l'offre et une mise à jour mensuelle est obligatoire en cours de chantier.</w:t>
      </w:r>
    </w:p>
    <w:p w14:paraId="294422D5" w14:textId="77777777" w:rsidR="00E01FDF" w:rsidRPr="001C0768" w:rsidRDefault="00E01FDF" w:rsidP="00E01FDF">
      <w:pPr>
        <w:jc w:val="both"/>
      </w:pPr>
      <w:r w:rsidRPr="001C0768">
        <w:t>Ce projet de planning de chantier 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 de conformité, etc.</w:t>
      </w:r>
    </w:p>
    <w:p w14:paraId="35F9048B" w14:textId="77777777" w:rsidR="00E01FDF" w:rsidRPr="001C0768" w:rsidRDefault="00E01FDF" w:rsidP="00E01FDF">
      <w:pPr>
        <w:jc w:val="both"/>
      </w:pPr>
      <w:r w:rsidRPr="001C0768">
        <w:t>Après étude, remarques et approbation de l’adjudicateur, le planning devient contractuel.</w:t>
      </w:r>
    </w:p>
    <w:p w14:paraId="2D30270F" w14:textId="77777777" w:rsidR="00E01FDF" w:rsidRPr="001C0768" w:rsidRDefault="00E01FDF" w:rsidP="00E01FDF">
      <w:pPr>
        <w:jc w:val="both"/>
        <w:rPr>
          <w:b/>
          <w:bCs/>
        </w:rPr>
      </w:pPr>
      <w:bookmarkStart w:id="73" w:name="_Toc504056400"/>
      <w:r w:rsidRPr="001C0768">
        <w:rPr>
          <w:b/>
          <w:bCs/>
        </w:rPr>
        <w:t>Planning directeur</w:t>
      </w:r>
      <w:bookmarkEnd w:id="73"/>
    </w:p>
    <w:p w14:paraId="34D830DE" w14:textId="247F0BC2" w:rsidR="006C21A3" w:rsidRDefault="006C21A3" w:rsidP="00E01FDF">
      <w:pPr>
        <w:jc w:val="both"/>
      </w:pPr>
      <w:r w:rsidRPr="006C21A3">
        <w:t>Le planning directeur est un document stratégique qui organise l’ensemble du projet, en intégrant les délais contractuels, les interactions entre les lots et les décisions administratives</w:t>
      </w:r>
      <w:r>
        <w:t>.</w:t>
      </w:r>
    </w:p>
    <w:p w14:paraId="2B5726C5" w14:textId="2FDC633F" w:rsidR="00E01FDF" w:rsidRPr="001C0768" w:rsidRDefault="00E01FDF" w:rsidP="00E01FDF">
      <w:pPr>
        <w:jc w:val="both"/>
      </w:pPr>
      <w:r w:rsidRPr="001C0768">
        <w:t>L’entrepreneur s'oblige à fournir un planning directeur à l'approbation de l’adjudicateur et à ses conseils, dans les 15 jours calendrier qui suivent la notification de la conclusion du marché.</w:t>
      </w:r>
    </w:p>
    <w:p w14:paraId="49770F82" w14:textId="77777777" w:rsidR="00E01FDF" w:rsidRPr="001C0768" w:rsidRDefault="00E01FDF" w:rsidP="00E01FDF">
      <w:pPr>
        <w:jc w:val="both"/>
      </w:pPr>
      <w:r w:rsidRPr="001C0768">
        <w:t>Ce planning devra anticiper suffisamment les situations pour permettre l’adjudicateur de prendre les décisions ou donner les réponses ou fournir les documents qui lui incombent.</w:t>
      </w:r>
    </w:p>
    <w:p w14:paraId="779AD40D" w14:textId="77777777" w:rsidR="00E01FDF" w:rsidRPr="001C0768" w:rsidRDefault="00E01FDF" w:rsidP="00E01FDF">
      <w:pPr>
        <w:jc w:val="both"/>
      </w:pPr>
      <w:r w:rsidRPr="001C0768">
        <w:t>Le planning directeur sera mis à jour au minimum mensuellement et devra rester cohérent avec le planning de chantier.  Il sera coordonné avec le planning de chantier et sera établi sur le même document.</w:t>
      </w:r>
    </w:p>
    <w:p w14:paraId="09C5F129" w14:textId="77777777" w:rsidR="00E01FDF" w:rsidRPr="001C0768" w:rsidRDefault="00E01FDF" w:rsidP="00E01FDF">
      <w:pPr>
        <w:jc w:val="both"/>
      </w:pPr>
      <w:r w:rsidRPr="001C0768">
        <w:t>L’adjudicataire assure seul la gestion du planning de toutes les activités nécessaires à la réalisation du présent marché.</w:t>
      </w:r>
    </w:p>
    <w:p w14:paraId="09C15DE2" w14:textId="69885DB0" w:rsidR="00E01FDF" w:rsidRPr="001C0768" w:rsidRDefault="00E01FDF" w:rsidP="00E01FDF">
      <w:pPr>
        <w:jc w:val="both"/>
      </w:pPr>
      <w:r w:rsidRPr="001C0768">
        <w:lastRenderedPageBreak/>
        <w:t>En particulier, il prévoira :</w:t>
      </w:r>
    </w:p>
    <w:p w14:paraId="5A3B4C1D" w14:textId="353A3A25" w:rsidR="00E01FDF" w:rsidRPr="001C0768" w:rsidRDefault="00E01FDF" w:rsidP="00E01FDF">
      <w:pPr>
        <w:pStyle w:val="Paragraphedeliste"/>
        <w:numPr>
          <w:ilvl w:val="0"/>
          <w:numId w:val="3"/>
        </w:numPr>
        <w:ind w:left="284" w:hanging="284"/>
        <w:contextualSpacing w:val="0"/>
        <w:jc w:val="both"/>
      </w:pPr>
      <w:r w:rsidRPr="001C0768">
        <w:t>La fixation des dates pour la fourniture de plans d’exécution qui lui sont nécessaires ;</w:t>
      </w:r>
    </w:p>
    <w:p w14:paraId="2FE3EA66" w14:textId="028D9B4E" w:rsidR="00E01FDF" w:rsidRPr="001C0768" w:rsidRDefault="00E01FDF" w:rsidP="00E01FDF">
      <w:pPr>
        <w:pStyle w:val="Paragraphedeliste"/>
        <w:numPr>
          <w:ilvl w:val="0"/>
          <w:numId w:val="3"/>
        </w:numPr>
        <w:ind w:left="284" w:hanging="284"/>
        <w:contextualSpacing w:val="0"/>
        <w:jc w:val="both"/>
      </w:pPr>
      <w:r w:rsidRPr="001C0768">
        <w:t>La passation des commandes à ses fournisseurs et sous-traitants ;</w:t>
      </w:r>
    </w:p>
    <w:p w14:paraId="55A41A2E" w14:textId="20400EAF" w:rsidR="00E01FDF" w:rsidRPr="001C0768" w:rsidRDefault="00E01FDF" w:rsidP="00E01FDF">
      <w:pPr>
        <w:pStyle w:val="Paragraphedeliste"/>
        <w:numPr>
          <w:ilvl w:val="0"/>
          <w:numId w:val="3"/>
        </w:numPr>
        <w:ind w:left="284" w:hanging="284"/>
        <w:contextualSpacing w:val="0"/>
        <w:jc w:val="both"/>
      </w:pPr>
      <w:r w:rsidRPr="001C0768">
        <w:t>La présentation en temps utile d’échantillons et de fiches techniques de produits soumis à réception technique préalable ;</w:t>
      </w:r>
    </w:p>
    <w:p w14:paraId="138D295C" w14:textId="0136E4B1" w:rsidR="00E01FDF" w:rsidRPr="001C0768" w:rsidRDefault="00E01FDF" w:rsidP="00E01FDF">
      <w:pPr>
        <w:pStyle w:val="Paragraphedeliste"/>
        <w:numPr>
          <w:ilvl w:val="0"/>
          <w:numId w:val="3"/>
        </w:numPr>
        <w:ind w:left="284" w:hanging="284"/>
        <w:contextualSpacing w:val="0"/>
        <w:jc w:val="both"/>
      </w:pPr>
      <w:r w:rsidRPr="001C0768">
        <w:t>La prise de mesure des ouvrages et le délai de fabrication en atelier ;</w:t>
      </w:r>
    </w:p>
    <w:p w14:paraId="29786F50" w14:textId="24C3BFA1" w:rsidR="00E01FDF" w:rsidRPr="001C0768" w:rsidRDefault="00E01FDF" w:rsidP="00E01FDF">
      <w:pPr>
        <w:pStyle w:val="Paragraphedeliste"/>
        <w:numPr>
          <w:ilvl w:val="0"/>
          <w:numId w:val="3"/>
        </w:numPr>
        <w:ind w:left="284" w:hanging="284"/>
        <w:contextualSpacing w:val="0"/>
        <w:jc w:val="both"/>
      </w:pPr>
      <w:r w:rsidRPr="001C0768">
        <w:t>L’indication des dates au plus tard concernant les décisions à prendre par le pouvoir adjudicateur ;</w:t>
      </w:r>
    </w:p>
    <w:p w14:paraId="0C530F15" w14:textId="05105458" w:rsidR="00E01FDF" w:rsidRPr="001C0768" w:rsidRDefault="00E01FDF" w:rsidP="00E01FDF">
      <w:pPr>
        <w:pStyle w:val="Paragraphedeliste"/>
        <w:numPr>
          <w:ilvl w:val="0"/>
          <w:numId w:val="3"/>
        </w:numPr>
        <w:ind w:left="284" w:hanging="284"/>
        <w:contextualSpacing w:val="0"/>
        <w:jc w:val="both"/>
      </w:pPr>
      <w:r w:rsidRPr="001C0768">
        <w:t>L’indication des dates ultimes pour la conclusion d’ordres modificatifs en cours d’élaboration ;</w:t>
      </w:r>
    </w:p>
    <w:p w14:paraId="697642E3" w14:textId="7BA308EB" w:rsidR="00E01FDF" w:rsidRPr="001C0768" w:rsidRDefault="00E01FDF" w:rsidP="00E01FDF">
      <w:pPr>
        <w:pStyle w:val="Paragraphedeliste"/>
        <w:numPr>
          <w:ilvl w:val="0"/>
          <w:numId w:val="3"/>
        </w:numPr>
        <w:ind w:left="284" w:hanging="284"/>
        <w:contextualSpacing w:val="0"/>
        <w:jc w:val="both"/>
      </w:pPr>
      <w:r w:rsidRPr="001C0768">
        <w:t>L'indication des dates ultimes pour l'achèvement de travaux exécutés par d'autres entreprises ;</w:t>
      </w:r>
    </w:p>
    <w:p w14:paraId="78F0E962" w14:textId="5BD00912" w:rsidR="00E01FDF" w:rsidRPr="001C0768" w:rsidRDefault="00E01FDF" w:rsidP="00E01FDF">
      <w:pPr>
        <w:pStyle w:val="Paragraphedeliste"/>
        <w:numPr>
          <w:ilvl w:val="0"/>
          <w:numId w:val="3"/>
        </w:numPr>
        <w:ind w:left="284" w:hanging="284"/>
        <w:contextualSpacing w:val="0"/>
        <w:jc w:val="both"/>
      </w:pPr>
      <w:r w:rsidRPr="001C0768">
        <w:t>Les relevés, en temps utiles, de dimensions d'ouvrages ;</w:t>
      </w:r>
    </w:p>
    <w:p w14:paraId="4D365C85" w14:textId="126F0953" w:rsidR="00E01FDF" w:rsidRDefault="00E01FDF" w:rsidP="00E01FDF">
      <w:pPr>
        <w:pStyle w:val="Paragraphedeliste"/>
        <w:numPr>
          <w:ilvl w:val="0"/>
          <w:numId w:val="3"/>
        </w:numPr>
        <w:ind w:left="284" w:hanging="284"/>
        <w:contextualSpacing w:val="0"/>
        <w:jc w:val="both"/>
      </w:pPr>
      <w:r w:rsidRPr="001C0768">
        <w:t>etc.</w:t>
      </w:r>
    </w:p>
    <w:p w14:paraId="6701EE4E" w14:textId="77777777" w:rsidR="00D87090" w:rsidRPr="001C0768" w:rsidRDefault="00D87090" w:rsidP="00D87090">
      <w:pPr>
        <w:jc w:val="both"/>
      </w:pPr>
      <w:r w:rsidRPr="00FB2184">
        <w:t>Chaque entreprise doit s’assurer que son planning de chantier est compatible avec le planning directeur global. La coordination entre les lots sera supervisée par le maître d’œuvre, et chaque adjudicataire doit signaler tout conflit de planning potentiel.</w:t>
      </w:r>
    </w:p>
    <w:p w14:paraId="39884756" w14:textId="77777777" w:rsidR="00E01FDF" w:rsidRPr="001C0768" w:rsidRDefault="00E01FDF" w:rsidP="00E01FDF">
      <w:pPr>
        <w:jc w:val="both"/>
        <w:rPr>
          <w:b/>
          <w:bCs/>
        </w:rPr>
      </w:pPr>
      <w:bookmarkStart w:id="74" w:name="_Toc504056401"/>
      <w:r w:rsidRPr="001C0768">
        <w:rPr>
          <w:b/>
          <w:bCs/>
        </w:rPr>
        <w:t>Documents d’exécution</w:t>
      </w:r>
      <w:bookmarkEnd w:id="74"/>
    </w:p>
    <w:p w14:paraId="3C259319" w14:textId="77777777" w:rsidR="00E01FDF" w:rsidRPr="001C0768" w:rsidRDefault="00E01FDF" w:rsidP="00E01FDF">
      <w:pPr>
        <w:jc w:val="both"/>
      </w:pPr>
      <w:r w:rsidRPr="001C0768">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0888EC4B" w14:textId="1DEA6E62" w:rsidR="00E01FDF" w:rsidRPr="001C0768" w:rsidRDefault="00E01FDF" w:rsidP="00E01FDF">
      <w:pPr>
        <w:jc w:val="both"/>
      </w:pPr>
      <w:r w:rsidRPr="001C0768">
        <w:t>Tous les plans d'exécution et de détails sont à soumettre à l'approbation de l’adjudicateur accompagnés des notes de calculs, agréments et fiches techniques et notamment ceux relatifs aux travaux et équipements ci-après dont la liste n'est pas limitative :</w:t>
      </w:r>
    </w:p>
    <w:p w14:paraId="07DDB44B" w14:textId="2206CD9A" w:rsidR="00E01FDF" w:rsidRPr="001C0768" w:rsidRDefault="00E01FDF" w:rsidP="00E01FDF">
      <w:pPr>
        <w:pStyle w:val="Paragraphedeliste"/>
        <w:numPr>
          <w:ilvl w:val="0"/>
          <w:numId w:val="3"/>
        </w:numPr>
        <w:ind w:left="284" w:hanging="284"/>
        <w:contextualSpacing w:val="0"/>
        <w:jc w:val="both"/>
      </w:pPr>
      <w:r w:rsidRPr="001C0768">
        <w:t>Rempiètements sur base des travaux ;</w:t>
      </w:r>
    </w:p>
    <w:p w14:paraId="5F5A59D1" w14:textId="1AD38800" w:rsidR="00E01FDF" w:rsidRPr="001C0768" w:rsidRDefault="00E01FDF" w:rsidP="00E01FDF">
      <w:pPr>
        <w:pStyle w:val="Paragraphedeliste"/>
        <w:numPr>
          <w:ilvl w:val="0"/>
          <w:numId w:val="3"/>
        </w:numPr>
        <w:ind w:left="284" w:hanging="284"/>
        <w:contextualSpacing w:val="0"/>
        <w:jc w:val="both"/>
      </w:pPr>
      <w:r w:rsidRPr="001C0768">
        <w:t>Stabilité : plans dalles, colonnes, escaliers, poutrelles et éléments     préfabriqués éventuels ;</w:t>
      </w:r>
    </w:p>
    <w:p w14:paraId="28348616" w14:textId="060AFAA4" w:rsidR="00E01FDF" w:rsidRPr="001C0768" w:rsidRDefault="00E01FDF" w:rsidP="00E01FDF">
      <w:pPr>
        <w:pStyle w:val="Paragraphedeliste"/>
        <w:numPr>
          <w:ilvl w:val="0"/>
          <w:numId w:val="3"/>
        </w:numPr>
        <w:ind w:left="284" w:hanging="284"/>
        <w:contextualSpacing w:val="0"/>
        <w:jc w:val="both"/>
      </w:pPr>
      <w:r w:rsidRPr="001C0768">
        <w:t>Etanchéités ;</w:t>
      </w:r>
    </w:p>
    <w:p w14:paraId="0208C7B2" w14:textId="6B9B3555" w:rsidR="00E01FDF" w:rsidRPr="001C0768" w:rsidRDefault="00E01FDF" w:rsidP="00E01FDF">
      <w:pPr>
        <w:pStyle w:val="Paragraphedeliste"/>
        <w:numPr>
          <w:ilvl w:val="0"/>
          <w:numId w:val="3"/>
        </w:numPr>
        <w:ind w:left="284" w:hanging="284"/>
        <w:contextualSpacing w:val="0"/>
        <w:jc w:val="both"/>
      </w:pPr>
      <w:r w:rsidRPr="001C0768">
        <w:t>Finitions des locaux (murs, sol et plafond) ;</w:t>
      </w:r>
    </w:p>
    <w:p w14:paraId="25E1B901" w14:textId="5EDD9258" w:rsidR="00E01FDF" w:rsidRPr="001C0768" w:rsidRDefault="00E01FDF" w:rsidP="00E01FDF">
      <w:pPr>
        <w:pStyle w:val="Paragraphedeliste"/>
        <w:numPr>
          <w:ilvl w:val="0"/>
          <w:numId w:val="3"/>
        </w:numPr>
        <w:ind w:left="284" w:hanging="284"/>
        <w:contextualSpacing w:val="0"/>
        <w:jc w:val="both"/>
      </w:pPr>
      <w:r w:rsidRPr="001C0768">
        <w:t>Egouttage intérieur et extérieur ;</w:t>
      </w:r>
    </w:p>
    <w:p w14:paraId="5F831DD3" w14:textId="515F4ADC" w:rsidR="00E01FDF" w:rsidRPr="001C0768" w:rsidRDefault="00E01FDF" w:rsidP="00E01FDF">
      <w:pPr>
        <w:pStyle w:val="Paragraphedeliste"/>
        <w:numPr>
          <w:ilvl w:val="0"/>
          <w:numId w:val="3"/>
        </w:numPr>
        <w:ind w:left="284" w:hanging="284"/>
        <w:contextualSpacing w:val="0"/>
        <w:jc w:val="both"/>
      </w:pPr>
      <w:r w:rsidRPr="001C0768">
        <w:t>Bordereau des pierres ;</w:t>
      </w:r>
    </w:p>
    <w:p w14:paraId="441C1CEA" w14:textId="3C6D4452" w:rsidR="00E01FDF" w:rsidRPr="001C0768" w:rsidRDefault="00E01FDF" w:rsidP="00E01FDF">
      <w:pPr>
        <w:pStyle w:val="Paragraphedeliste"/>
        <w:numPr>
          <w:ilvl w:val="0"/>
          <w:numId w:val="3"/>
        </w:numPr>
        <w:ind w:left="284" w:hanging="284"/>
        <w:contextualSpacing w:val="0"/>
        <w:jc w:val="both"/>
      </w:pPr>
      <w:r w:rsidRPr="001C0768">
        <w:t>Recouvrement de toit, charpenterie pour toiture ;</w:t>
      </w:r>
    </w:p>
    <w:p w14:paraId="058E211E" w14:textId="07A50B18" w:rsidR="00E01FDF" w:rsidRPr="001C0768" w:rsidRDefault="00E01FDF" w:rsidP="00E01FDF">
      <w:pPr>
        <w:pStyle w:val="Paragraphedeliste"/>
        <w:numPr>
          <w:ilvl w:val="0"/>
          <w:numId w:val="3"/>
        </w:numPr>
        <w:ind w:left="284" w:hanging="284"/>
        <w:contextualSpacing w:val="0"/>
        <w:jc w:val="both"/>
      </w:pPr>
      <w:r w:rsidRPr="001C0768">
        <w:t>Façades ;</w:t>
      </w:r>
    </w:p>
    <w:p w14:paraId="389922C9" w14:textId="6B893CFD" w:rsidR="00E01FDF" w:rsidRPr="001C0768" w:rsidRDefault="00E01FDF" w:rsidP="00E01FDF">
      <w:pPr>
        <w:pStyle w:val="Paragraphedeliste"/>
        <w:numPr>
          <w:ilvl w:val="0"/>
          <w:numId w:val="3"/>
        </w:numPr>
        <w:ind w:left="284" w:hanging="284"/>
        <w:contextualSpacing w:val="0"/>
        <w:jc w:val="both"/>
      </w:pPr>
      <w:r w:rsidRPr="001C0768">
        <w:t>Cloisons ;</w:t>
      </w:r>
    </w:p>
    <w:p w14:paraId="65D85D46" w14:textId="0A89FFA3" w:rsidR="00E01FDF" w:rsidRPr="001C0768" w:rsidRDefault="00E01FDF" w:rsidP="00E01FDF">
      <w:pPr>
        <w:pStyle w:val="Paragraphedeliste"/>
        <w:numPr>
          <w:ilvl w:val="0"/>
          <w:numId w:val="3"/>
        </w:numPr>
        <w:ind w:left="284" w:hanging="284"/>
        <w:contextualSpacing w:val="0"/>
        <w:jc w:val="both"/>
      </w:pPr>
      <w:r w:rsidRPr="001C0768">
        <w:t>Faux-plafonds ;</w:t>
      </w:r>
    </w:p>
    <w:p w14:paraId="387F219E" w14:textId="63D7C545" w:rsidR="00E01FDF" w:rsidRPr="001C0768" w:rsidRDefault="00E01FDF" w:rsidP="00E01FDF">
      <w:pPr>
        <w:pStyle w:val="Paragraphedeliste"/>
        <w:numPr>
          <w:ilvl w:val="0"/>
          <w:numId w:val="3"/>
        </w:numPr>
        <w:ind w:left="284" w:hanging="284"/>
        <w:contextualSpacing w:val="0"/>
        <w:jc w:val="both"/>
      </w:pPr>
      <w:r w:rsidRPr="001C0768">
        <w:lastRenderedPageBreak/>
        <w:t>Mobilier sur base des documents d'adjudication ;</w:t>
      </w:r>
    </w:p>
    <w:p w14:paraId="0039866A" w14:textId="14F4B523" w:rsidR="00E01FDF" w:rsidRPr="001C0768" w:rsidRDefault="00E01FDF" w:rsidP="00E01FDF">
      <w:pPr>
        <w:pStyle w:val="Paragraphedeliste"/>
        <w:numPr>
          <w:ilvl w:val="0"/>
          <w:numId w:val="3"/>
        </w:numPr>
        <w:ind w:left="284" w:hanging="284"/>
        <w:contextualSpacing w:val="0"/>
        <w:jc w:val="both"/>
      </w:pPr>
      <w:r w:rsidRPr="001C0768">
        <w:t>Plan pour disposition de luminaires ;</w:t>
      </w:r>
    </w:p>
    <w:p w14:paraId="39E64615" w14:textId="46F7060E" w:rsidR="00E01FDF" w:rsidRPr="001C0768" w:rsidRDefault="00E01FDF" w:rsidP="00E01FDF">
      <w:pPr>
        <w:pStyle w:val="Paragraphedeliste"/>
        <w:numPr>
          <w:ilvl w:val="0"/>
          <w:numId w:val="3"/>
        </w:numPr>
        <w:ind w:left="284" w:hanging="284"/>
        <w:contextualSpacing w:val="0"/>
        <w:jc w:val="both"/>
      </w:pPr>
      <w:r w:rsidRPr="001C0768">
        <w:t>Plan de menuiseries métalliques (garde-corps, main-courante, passerelles, auvent) ;</w:t>
      </w:r>
    </w:p>
    <w:p w14:paraId="521B6899" w14:textId="0C6713F1" w:rsidR="00E01FDF" w:rsidRPr="001C0768" w:rsidRDefault="00E01FDF" w:rsidP="00E01FDF">
      <w:pPr>
        <w:pStyle w:val="Paragraphedeliste"/>
        <w:numPr>
          <w:ilvl w:val="0"/>
          <w:numId w:val="3"/>
        </w:numPr>
        <w:ind w:left="284" w:hanging="284"/>
        <w:contextualSpacing w:val="0"/>
        <w:jc w:val="both"/>
      </w:pPr>
      <w:r w:rsidRPr="001C0768">
        <w:t>Menuiseries extérieures, bordereau des menuiseries intérieures</w:t>
      </w:r>
      <w:r w:rsidR="0056001E" w:rsidRPr="001C0768">
        <w:t>.</w:t>
      </w:r>
    </w:p>
    <w:p w14:paraId="13FE1C5F" w14:textId="77777777" w:rsidR="00E01FDF" w:rsidRPr="001C0768" w:rsidRDefault="00E01FDF" w:rsidP="00E01FDF">
      <w:pPr>
        <w:jc w:val="both"/>
      </w:pPr>
      <w:r w:rsidRPr="001C0768">
        <w:t>Le fonctionnaire dirigeant pourra refuser des fiches techni</w:t>
      </w:r>
      <w:r w:rsidRPr="001C0768">
        <w:softHyphen/>
        <w:t>ques, partielles, incomplètes ou trop commerciales n'apportant pas les renseignements techniques nécessaires à l'examen et à l'approbation</w:t>
      </w:r>
    </w:p>
    <w:p w14:paraId="16932CC7" w14:textId="77777777" w:rsidR="00E01FDF" w:rsidRPr="001C0768" w:rsidRDefault="00E01FDF" w:rsidP="00E01FDF">
      <w:pPr>
        <w:jc w:val="both"/>
      </w:pPr>
      <w:r w:rsidRPr="001C0768">
        <w:t>Pour la quincaillerie, le chauffage, l’électricité, la robinetterie ou toute pièce similaire, des échantillons seront présentés à l’agrément du Fonctionnaire dirigeant lequel se référera, à cet effet, à l’avis de l’auteur de projet et le modèle agréé restera sur le chantier jusqu'au moment du placement de la dernière pièce du genre.</w:t>
      </w:r>
    </w:p>
    <w:p w14:paraId="2729791E" w14:textId="77777777" w:rsidR="00E01FDF" w:rsidRPr="001C0768" w:rsidRDefault="00E01FDF" w:rsidP="00E01FDF">
      <w:pPr>
        <w:jc w:val="both"/>
      </w:pPr>
      <w:r w:rsidRPr="001C0768">
        <w:t>A la demande du Pouvoir adjudicateur, l'Entrepreneur fournira également, en cours d'exécution, les documents ci-après :</w:t>
      </w:r>
    </w:p>
    <w:p w14:paraId="7D18332C" w14:textId="4BAC2B70" w:rsidR="00E01FDF" w:rsidRPr="001C0768" w:rsidRDefault="00E01FDF" w:rsidP="00E01FDF">
      <w:pPr>
        <w:pStyle w:val="Paragraphedeliste"/>
        <w:numPr>
          <w:ilvl w:val="0"/>
          <w:numId w:val="3"/>
        </w:numPr>
        <w:ind w:left="284" w:hanging="284"/>
        <w:contextualSpacing w:val="0"/>
        <w:jc w:val="both"/>
      </w:pPr>
      <w:r w:rsidRPr="001C0768">
        <w:t>Des échantillons de matériaux proposés correspondant aux fiches techniques ;</w:t>
      </w:r>
    </w:p>
    <w:p w14:paraId="24701B2E" w14:textId="5FAA77AE" w:rsidR="00E01FDF" w:rsidRPr="001C0768" w:rsidRDefault="00E01FDF" w:rsidP="00E01FDF">
      <w:pPr>
        <w:pStyle w:val="Paragraphedeliste"/>
        <w:numPr>
          <w:ilvl w:val="0"/>
          <w:numId w:val="3"/>
        </w:numPr>
        <w:ind w:left="284" w:hanging="284"/>
        <w:contextualSpacing w:val="0"/>
        <w:jc w:val="both"/>
      </w:pPr>
      <w:r w:rsidRPr="001C0768">
        <w:t>Les cartes des teintes pour déterminer les choix ;</w:t>
      </w:r>
    </w:p>
    <w:p w14:paraId="7BCF7D10" w14:textId="009FFA8D" w:rsidR="00E01FDF" w:rsidRPr="001C0768" w:rsidRDefault="00E01FDF" w:rsidP="00E01FDF">
      <w:pPr>
        <w:pStyle w:val="Paragraphedeliste"/>
        <w:numPr>
          <w:ilvl w:val="0"/>
          <w:numId w:val="3"/>
        </w:numPr>
        <w:ind w:left="284" w:hanging="284"/>
        <w:contextualSpacing w:val="0"/>
        <w:jc w:val="both"/>
      </w:pPr>
      <w:r w:rsidRPr="001C0768">
        <w:t>Les rapports d'essais, notices techniques, agréments techniques, fiches techniques, etc. ;</w:t>
      </w:r>
    </w:p>
    <w:p w14:paraId="61FDC858" w14:textId="145BACFF" w:rsidR="00E01FDF" w:rsidRPr="001C0768" w:rsidRDefault="00E01FDF" w:rsidP="00E01FDF">
      <w:pPr>
        <w:pStyle w:val="Paragraphedeliste"/>
        <w:numPr>
          <w:ilvl w:val="0"/>
          <w:numId w:val="3"/>
        </w:numPr>
        <w:ind w:left="284" w:hanging="284"/>
        <w:contextualSpacing w:val="0"/>
        <w:jc w:val="both"/>
      </w:pPr>
      <w:r w:rsidRPr="001C0768">
        <w:t>Des produits ou matériel utilisés dans le cadre du présent marché.</w:t>
      </w:r>
    </w:p>
    <w:p w14:paraId="5FFBC9C8" w14:textId="4546E156" w:rsidR="00E01FDF" w:rsidRPr="001C0768" w:rsidRDefault="00E01FDF" w:rsidP="5F981422">
      <w:pPr>
        <w:jc w:val="both"/>
        <w:rPr>
          <w:b/>
          <w:bCs/>
        </w:rPr>
      </w:pPr>
      <w:r w:rsidRPr="001C0768">
        <w:rPr>
          <w:b/>
          <w:bCs/>
        </w:rPr>
        <w:t xml:space="preserve">Etablissement des Plans </w:t>
      </w:r>
      <w:r w:rsidR="000A6B22" w:rsidRPr="001C0768">
        <w:rPr>
          <w:b/>
          <w:bCs/>
        </w:rPr>
        <w:t>de recollement (« </w:t>
      </w:r>
      <w:r w:rsidRPr="001C0768">
        <w:rPr>
          <w:b/>
          <w:bCs/>
        </w:rPr>
        <w:t>As Built</w:t>
      </w:r>
      <w:r w:rsidR="00AC72C6" w:rsidRPr="001C0768">
        <w:rPr>
          <w:b/>
          <w:bCs/>
        </w:rPr>
        <w:t> »</w:t>
      </w:r>
      <w:r w:rsidR="000A6B22" w:rsidRPr="001C0768">
        <w:rPr>
          <w:b/>
          <w:bCs/>
        </w:rPr>
        <w:t>)</w:t>
      </w:r>
      <w:r w:rsidRPr="001C0768">
        <w:rPr>
          <w:b/>
          <w:bCs/>
        </w:rPr>
        <w:t> :</w:t>
      </w:r>
    </w:p>
    <w:p w14:paraId="5978FA7C" w14:textId="77777777" w:rsidR="00E01FDF" w:rsidRDefault="00E01FDF" w:rsidP="00E01FDF">
      <w:pPr>
        <w:jc w:val="both"/>
      </w:pPr>
      <w:r w:rsidRPr="001C0768">
        <w:t>En cours d'exécution, les plans sont corrigés et mis à jour par l’Entrepreneur dans les moindres détails de manière à reproduire avec exactitude les ouvrages et installations ainsi que leurs particularités tels qu'ils ont été réellement exécutés.</w:t>
      </w:r>
    </w:p>
    <w:p w14:paraId="547BA9C7" w14:textId="089C7C38" w:rsidR="0045503B" w:rsidRPr="001C0768" w:rsidRDefault="0045503B" w:rsidP="00E01FDF">
      <w:pPr>
        <w:jc w:val="both"/>
      </w:pPr>
      <w:r w:rsidRPr="0045503B">
        <w:t>Les plans ‘As Built’ doivent être fournis en format numérique (.DWG, .PDF) et, si demandé, en deux exemplaires papier. Une notice descriptive des modifications doit accompagner les plans.</w:t>
      </w:r>
    </w:p>
    <w:p w14:paraId="112E586B" w14:textId="77777777" w:rsidR="00E01FDF" w:rsidRPr="001C0768" w:rsidRDefault="00E01FDF" w:rsidP="00E01FDF">
      <w:pPr>
        <w:jc w:val="both"/>
      </w:pPr>
      <w:r w:rsidRPr="001C0768">
        <w:t>Après l'achèvement des travaux, et en vue de la Réception Provisoire des ouvrages, l’Entrepreneur est tenu de remettre les plans et schémas complets des ouvrages et installations tels qu'ils auront été réalisés.</w:t>
      </w:r>
    </w:p>
    <w:p w14:paraId="3A02AD87" w14:textId="551D4A1E" w:rsidR="00E01FDF" w:rsidRPr="001C0768" w:rsidRDefault="00E01FDF" w:rsidP="00E01FDF">
      <w:pPr>
        <w:jc w:val="both"/>
      </w:pPr>
      <w:r w:rsidRPr="001C0768">
        <w:t>Après l'achèvement des travaux et pour la Réception Provi</w:t>
      </w:r>
      <w:r w:rsidRPr="001C0768">
        <w:softHyphen/>
        <w:t xml:space="preserve">soire, l’Entrepreneur est tenu de remettre </w:t>
      </w:r>
      <w:r w:rsidR="009737B7" w:rsidRPr="001C0768">
        <w:t>des</w:t>
      </w:r>
      <w:r w:rsidRPr="001C0768">
        <w:t xml:space="preserve"> dossiers techniques comprenant :</w:t>
      </w:r>
    </w:p>
    <w:p w14:paraId="13C7F7C7" w14:textId="76BB3733" w:rsidR="00E01FDF" w:rsidRPr="001C0768" w:rsidRDefault="009737B7" w:rsidP="009737B7">
      <w:pPr>
        <w:pStyle w:val="Paragraphedeliste"/>
        <w:numPr>
          <w:ilvl w:val="0"/>
          <w:numId w:val="3"/>
        </w:numPr>
        <w:ind w:left="284" w:hanging="284"/>
        <w:contextualSpacing w:val="0"/>
        <w:jc w:val="both"/>
      </w:pPr>
      <w:r w:rsidRPr="001C0768">
        <w:t>Les spécifications techniques avec marques, types, provenance du matériel installé ;</w:t>
      </w:r>
    </w:p>
    <w:p w14:paraId="797937B3" w14:textId="7843E129" w:rsidR="00E01FDF" w:rsidRPr="001C0768" w:rsidRDefault="009737B7" w:rsidP="009737B7">
      <w:pPr>
        <w:pStyle w:val="Paragraphedeliste"/>
        <w:numPr>
          <w:ilvl w:val="0"/>
          <w:numId w:val="3"/>
        </w:numPr>
        <w:ind w:left="284" w:hanging="284"/>
        <w:contextualSpacing w:val="0"/>
        <w:jc w:val="both"/>
      </w:pPr>
      <w:r w:rsidRPr="001C0768">
        <w:t>Les notices d'utilisation, comportant un manuel explicatif du fonctionnement de tous les équipements ;</w:t>
      </w:r>
    </w:p>
    <w:p w14:paraId="3A5AC6E3" w14:textId="336439F7" w:rsidR="00E01FDF" w:rsidRPr="001C0768" w:rsidRDefault="009737B7" w:rsidP="009737B7">
      <w:pPr>
        <w:pStyle w:val="Paragraphedeliste"/>
        <w:numPr>
          <w:ilvl w:val="0"/>
          <w:numId w:val="3"/>
        </w:numPr>
        <w:ind w:left="284" w:hanging="284"/>
        <w:contextualSpacing w:val="0"/>
        <w:jc w:val="both"/>
      </w:pPr>
      <w:r w:rsidRPr="001C0768">
        <w:t>Les not</w:t>
      </w:r>
      <w:r w:rsidR="00E01FDF" w:rsidRPr="001C0768">
        <w:t>ices d'entretien contenant l'ensemble des prescriptions nécessaires à l'entretien et à la maintenance des équipements (contrôles et travaux d'entretien périodique, liste et codification des pièces de rechange...)</w:t>
      </w:r>
      <w:r w:rsidRPr="001C0768">
        <w:t> ;</w:t>
      </w:r>
    </w:p>
    <w:p w14:paraId="478CCBDB" w14:textId="3DAF0C6F" w:rsidR="00E01FDF" w:rsidRDefault="009737B7" w:rsidP="009737B7">
      <w:pPr>
        <w:pStyle w:val="Paragraphedeliste"/>
        <w:numPr>
          <w:ilvl w:val="0"/>
          <w:numId w:val="3"/>
        </w:numPr>
        <w:ind w:left="284" w:hanging="284"/>
        <w:contextualSpacing w:val="0"/>
        <w:jc w:val="both"/>
      </w:pPr>
      <w:r w:rsidRPr="001C0768">
        <w:t xml:space="preserve">Les rapports d'essais, réglages et mises </w:t>
      </w:r>
      <w:r w:rsidR="00E01FDF" w:rsidRPr="001C0768">
        <w:t>au point.</w:t>
      </w:r>
    </w:p>
    <w:p w14:paraId="25EF6362" w14:textId="77777777" w:rsidR="00A73AED" w:rsidRDefault="00A73AED" w:rsidP="00A73AED">
      <w:pPr>
        <w:jc w:val="both"/>
        <w:sectPr w:rsidR="00A73AED" w:rsidSect="002868C7">
          <w:headerReference w:type="first" r:id="rId18"/>
          <w:footerReference w:type="first" r:id="rId19"/>
          <w:pgSz w:w="11906" w:h="16838"/>
          <w:pgMar w:top="1418" w:right="1531" w:bottom="1418" w:left="1871" w:header="709" w:footer="709" w:gutter="0"/>
          <w:pgNumType w:start="2"/>
          <w:cols w:space="708"/>
          <w:titlePg/>
          <w:docGrid w:linePitch="360"/>
        </w:sectPr>
      </w:pPr>
    </w:p>
    <w:tbl>
      <w:tblPr>
        <w:tblStyle w:val="Grilledutableau"/>
        <w:tblW w:w="0" w:type="auto"/>
        <w:tblInd w:w="-5" w:type="dxa"/>
        <w:tblLook w:val="04A0" w:firstRow="1" w:lastRow="0" w:firstColumn="1" w:lastColumn="0" w:noHBand="0" w:noVBand="1"/>
      </w:tblPr>
      <w:tblGrid>
        <w:gridCol w:w="1802"/>
        <w:gridCol w:w="4719"/>
        <w:gridCol w:w="4678"/>
        <w:gridCol w:w="2798"/>
      </w:tblGrid>
      <w:tr w:rsidR="00110F8D" w:rsidRPr="00732D95" w14:paraId="2352FC11" w14:textId="77777777" w:rsidTr="00EF56E4">
        <w:tc>
          <w:tcPr>
            <w:tcW w:w="1802" w:type="dxa"/>
            <w:shd w:val="pct10" w:color="auto" w:fill="auto"/>
            <w:vAlign w:val="center"/>
            <w:hideMark/>
          </w:tcPr>
          <w:p w14:paraId="1156BBD1" w14:textId="77777777" w:rsidR="00110F8D" w:rsidRPr="00732D95" w:rsidRDefault="00110F8D" w:rsidP="00732D95">
            <w:pPr>
              <w:spacing w:before="40" w:after="40" w:line="240" w:lineRule="auto"/>
              <w:jc w:val="center"/>
              <w:rPr>
                <w:b/>
                <w:bCs/>
                <w:sz w:val="19"/>
                <w:szCs w:val="19"/>
                <w:lang w:val="fr-SN"/>
              </w:rPr>
            </w:pPr>
            <w:r w:rsidRPr="00732D95">
              <w:rPr>
                <w:b/>
                <w:bCs/>
                <w:sz w:val="19"/>
                <w:szCs w:val="19"/>
              </w:rPr>
              <w:lastRenderedPageBreak/>
              <w:t>Lot</w:t>
            </w:r>
          </w:p>
        </w:tc>
        <w:tc>
          <w:tcPr>
            <w:tcW w:w="4719" w:type="dxa"/>
            <w:shd w:val="pct10" w:color="auto" w:fill="auto"/>
            <w:vAlign w:val="center"/>
            <w:hideMark/>
          </w:tcPr>
          <w:p w14:paraId="476FFB38" w14:textId="77777777" w:rsidR="00110F8D" w:rsidRPr="00732D95" w:rsidRDefault="00110F8D" w:rsidP="00732D95">
            <w:pPr>
              <w:spacing w:before="40" w:after="40" w:line="240" w:lineRule="auto"/>
              <w:jc w:val="center"/>
              <w:rPr>
                <w:b/>
                <w:bCs/>
                <w:sz w:val="19"/>
                <w:szCs w:val="19"/>
              </w:rPr>
            </w:pPr>
            <w:r w:rsidRPr="00732D95">
              <w:rPr>
                <w:b/>
                <w:bCs/>
                <w:sz w:val="19"/>
                <w:szCs w:val="19"/>
              </w:rPr>
              <w:t>Documents d’Exécution</w:t>
            </w:r>
          </w:p>
        </w:tc>
        <w:tc>
          <w:tcPr>
            <w:tcW w:w="4678" w:type="dxa"/>
            <w:shd w:val="pct10" w:color="auto" w:fill="auto"/>
            <w:vAlign w:val="center"/>
            <w:hideMark/>
          </w:tcPr>
          <w:p w14:paraId="2E057953" w14:textId="77777777" w:rsidR="00110F8D" w:rsidRPr="00732D95" w:rsidRDefault="00110F8D" w:rsidP="00732D95">
            <w:pPr>
              <w:spacing w:before="40" w:after="40" w:line="240" w:lineRule="auto"/>
              <w:jc w:val="center"/>
              <w:rPr>
                <w:b/>
                <w:bCs/>
                <w:sz w:val="19"/>
                <w:szCs w:val="19"/>
              </w:rPr>
            </w:pPr>
            <w:r w:rsidRPr="00732D95">
              <w:rPr>
                <w:b/>
                <w:bCs/>
                <w:sz w:val="19"/>
                <w:szCs w:val="19"/>
              </w:rPr>
              <w:t>Plans As Built et Documentation</w:t>
            </w:r>
          </w:p>
        </w:tc>
        <w:tc>
          <w:tcPr>
            <w:tcW w:w="2798" w:type="dxa"/>
            <w:shd w:val="pct10" w:color="auto" w:fill="auto"/>
            <w:vAlign w:val="center"/>
            <w:hideMark/>
          </w:tcPr>
          <w:p w14:paraId="230C20CC" w14:textId="77777777" w:rsidR="00110F8D" w:rsidRPr="00732D95" w:rsidRDefault="00110F8D" w:rsidP="00732D95">
            <w:pPr>
              <w:spacing w:before="40" w:after="40" w:line="240" w:lineRule="auto"/>
              <w:jc w:val="center"/>
              <w:rPr>
                <w:b/>
                <w:bCs/>
                <w:sz w:val="19"/>
                <w:szCs w:val="19"/>
              </w:rPr>
            </w:pPr>
            <w:r w:rsidRPr="00732D95">
              <w:rPr>
                <w:b/>
                <w:bCs/>
                <w:sz w:val="19"/>
                <w:szCs w:val="19"/>
              </w:rPr>
              <w:t>Coordination avec autres lots</w:t>
            </w:r>
          </w:p>
        </w:tc>
      </w:tr>
      <w:tr w:rsidR="00110F8D" w:rsidRPr="00732D95" w14:paraId="6B7F10CD" w14:textId="77777777" w:rsidTr="00EF56E4">
        <w:tc>
          <w:tcPr>
            <w:tcW w:w="1802" w:type="dxa"/>
            <w:hideMark/>
          </w:tcPr>
          <w:p w14:paraId="419CD65E" w14:textId="77777777" w:rsidR="00110F8D" w:rsidRPr="00732D95" w:rsidRDefault="00110F8D" w:rsidP="00732D95">
            <w:pPr>
              <w:spacing w:before="40" w:after="40" w:line="240" w:lineRule="auto"/>
              <w:rPr>
                <w:b/>
                <w:bCs/>
                <w:sz w:val="19"/>
                <w:szCs w:val="19"/>
              </w:rPr>
            </w:pPr>
            <w:r w:rsidRPr="00732D95">
              <w:rPr>
                <w:b/>
                <w:bCs/>
                <w:sz w:val="19"/>
                <w:szCs w:val="19"/>
              </w:rPr>
              <w:t xml:space="preserve">Lot 01 </w:t>
            </w:r>
            <w:r w:rsidRPr="00732D95">
              <w:rPr>
                <w:sz w:val="19"/>
                <w:szCs w:val="19"/>
              </w:rPr>
              <w:t>Construction des bâtiments et aménagement des abords</w:t>
            </w:r>
          </w:p>
        </w:tc>
        <w:tc>
          <w:tcPr>
            <w:tcW w:w="4719" w:type="dxa"/>
            <w:hideMark/>
          </w:tcPr>
          <w:p w14:paraId="400D0AB0" w14:textId="77777777" w:rsidR="0094541C" w:rsidRPr="00732D95" w:rsidRDefault="00110F8D" w:rsidP="00732D95">
            <w:pPr>
              <w:spacing w:before="40" w:after="40" w:line="240" w:lineRule="auto"/>
              <w:rPr>
                <w:sz w:val="19"/>
                <w:szCs w:val="19"/>
              </w:rPr>
            </w:pPr>
            <w:r w:rsidRPr="00732D95">
              <w:rPr>
                <w:sz w:val="19"/>
                <w:szCs w:val="19"/>
              </w:rPr>
              <w:t>- Plans de structure et stabilité (dalles, charpentes, fondations</w:t>
            </w:r>
            <w:r w:rsidR="562D71AC" w:rsidRPr="00732D95">
              <w:rPr>
                <w:sz w:val="19"/>
                <w:szCs w:val="19"/>
              </w:rPr>
              <w:t>,</w:t>
            </w:r>
            <w:r w:rsidRPr="00732D95">
              <w:rPr>
                <w:sz w:val="19"/>
                <w:szCs w:val="19"/>
              </w:rPr>
              <w:t xml:space="preserve"> etc.)</w:t>
            </w:r>
          </w:p>
          <w:p w14:paraId="347C150C" w14:textId="4F5FE418" w:rsidR="0094541C" w:rsidRPr="00732D95" w:rsidRDefault="00110F8D" w:rsidP="00732D95">
            <w:pPr>
              <w:spacing w:before="40" w:after="40" w:line="240" w:lineRule="auto"/>
              <w:rPr>
                <w:sz w:val="19"/>
                <w:szCs w:val="19"/>
              </w:rPr>
            </w:pPr>
            <w:r w:rsidRPr="00732D95">
              <w:rPr>
                <w:sz w:val="19"/>
                <w:szCs w:val="19"/>
              </w:rPr>
              <w:t>- Plans de calepinage pour maçonneries en terre (adobes, BTC)</w:t>
            </w:r>
          </w:p>
          <w:p w14:paraId="1A5AF0FC" w14:textId="77777777" w:rsidR="0094541C" w:rsidRPr="00732D95" w:rsidRDefault="00110F8D" w:rsidP="00732D95">
            <w:pPr>
              <w:spacing w:before="40" w:after="40" w:line="240" w:lineRule="auto"/>
              <w:rPr>
                <w:sz w:val="19"/>
                <w:szCs w:val="19"/>
              </w:rPr>
            </w:pPr>
            <w:r w:rsidRPr="00732D95">
              <w:rPr>
                <w:sz w:val="19"/>
                <w:szCs w:val="19"/>
              </w:rPr>
              <w:t>- Plans d’étanchéité et égouttage intérieur- Plans de finitions intérieures (murs, sols, plafonds, cloisons)</w:t>
            </w:r>
          </w:p>
          <w:p w14:paraId="65B319C5" w14:textId="77777777" w:rsidR="00B63F1F" w:rsidRPr="00732D95" w:rsidRDefault="00110F8D" w:rsidP="00732D95">
            <w:pPr>
              <w:spacing w:before="40" w:after="40" w:line="240" w:lineRule="auto"/>
              <w:rPr>
                <w:sz w:val="19"/>
                <w:szCs w:val="19"/>
              </w:rPr>
            </w:pPr>
            <w:r w:rsidRPr="00732D95">
              <w:rPr>
                <w:sz w:val="19"/>
                <w:szCs w:val="19"/>
              </w:rPr>
              <w:t>- Plans de façades et enveloppe</w:t>
            </w:r>
          </w:p>
          <w:p w14:paraId="6CDDF259" w14:textId="77777777" w:rsidR="00B63F1F" w:rsidRPr="00732D95" w:rsidRDefault="00110F8D" w:rsidP="00732D95">
            <w:pPr>
              <w:spacing w:before="40" w:after="40" w:line="240" w:lineRule="auto"/>
              <w:rPr>
                <w:sz w:val="19"/>
                <w:szCs w:val="19"/>
              </w:rPr>
            </w:pPr>
            <w:r w:rsidRPr="00732D95">
              <w:rPr>
                <w:sz w:val="19"/>
                <w:szCs w:val="19"/>
              </w:rPr>
              <w:t>- Plans des menuiseries intérieures, extérieures et métalliques</w:t>
            </w:r>
          </w:p>
          <w:p w14:paraId="38D8A4D9" w14:textId="19A71FB8" w:rsidR="00110F8D" w:rsidRPr="00732D95" w:rsidRDefault="00110F8D" w:rsidP="00732D95">
            <w:pPr>
              <w:spacing w:before="40" w:after="40" w:line="240" w:lineRule="auto"/>
              <w:rPr>
                <w:sz w:val="19"/>
                <w:szCs w:val="19"/>
              </w:rPr>
            </w:pPr>
            <w:r w:rsidRPr="00732D95">
              <w:rPr>
                <w:sz w:val="19"/>
                <w:szCs w:val="19"/>
              </w:rPr>
              <w:t>- Plans de disposition du mobilier et luminaires</w:t>
            </w:r>
          </w:p>
        </w:tc>
        <w:tc>
          <w:tcPr>
            <w:tcW w:w="4678" w:type="dxa"/>
            <w:hideMark/>
          </w:tcPr>
          <w:p w14:paraId="317C1935" w14:textId="77777777" w:rsidR="00B63F1F" w:rsidRPr="00732D95" w:rsidRDefault="00110F8D" w:rsidP="00732D95">
            <w:pPr>
              <w:spacing w:before="40" w:after="40" w:line="240" w:lineRule="auto"/>
              <w:rPr>
                <w:sz w:val="19"/>
                <w:szCs w:val="19"/>
              </w:rPr>
            </w:pPr>
            <w:r w:rsidRPr="00732D95">
              <w:rPr>
                <w:sz w:val="19"/>
                <w:szCs w:val="19"/>
              </w:rPr>
              <w:t>- Plans de recollement des structures, finitions et réseaux</w:t>
            </w:r>
          </w:p>
          <w:p w14:paraId="1D6ED134" w14:textId="00DFD0A9" w:rsidR="00B63F1F"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Manuels d’utilisation</w:t>
            </w:r>
            <w:r w:rsidRPr="00732D95">
              <w:rPr>
                <w:sz w:val="19"/>
                <w:szCs w:val="19"/>
              </w:rPr>
              <w:t xml:space="preserve"> des équipements intégrés (menuiseries, luminaires)</w:t>
            </w:r>
          </w:p>
          <w:p w14:paraId="6A38E45C" w14:textId="3F5C819F"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Guide d’entretien</w:t>
            </w:r>
            <w:r w:rsidRPr="00732D95">
              <w:rPr>
                <w:sz w:val="19"/>
                <w:szCs w:val="19"/>
              </w:rPr>
              <w:t xml:space="preserve"> des matériaux spécifiques</w:t>
            </w:r>
          </w:p>
        </w:tc>
        <w:tc>
          <w:tcPr>
            <w:tcW w:w="2798" w:type="dxa"/>
            <w:hideMark/>
          </w:tcPr>
          <w:p w14:paraId="3B4C023E" w14:textId="071F76C8" w:rsidR="00B63F1F"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Lot 02</w:t>
            </w:r>
            <w:r w:rsidR="00B63F1F" w:rsidRPr="00732D95">
              <w:rPr>
                <w:sz w:val="19"/>
                <w:szCs w:val="19"/>
              </w:rPr>
              <w:t> :</w:t>
            </w:r>
            <w:r w:rsidRPr="00732D95">
              <w:rPr>
                <w:sz w:val="19"/>
                <w:szCs w:val="19"/>
              </w:rPr>
              <w:t xml:space="preserve"> raccordement des toitures aux façades</w:t>
            </w:r>
          </w:p>
          <w:p w14:paraId="5A6D42C7" w14:textId="69772D1B" w:rsidR="00B63F1F"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Lot 03</w:t>
            </w:r>
            <w:r w:rsidR="00B63F1F" w:rsidRPr="00732D95">
              <w:rPr>
                <w:sz w:val="19"/>
                <w:szCs w:val="19"/>
              </w:rPr>
              <w:t> :</w:t>
            </w:r>
            <w:r w:rsidRPr="00732D95">
              <w:rPr>
                <w:sz w:val="19"/>
                <w:szCs w:val="19"/>
              </w:rPr>
              <w:t xml:space="preserve"> raccordement aux systèmes de drainage et phytoépuration</w:t>
            </w:r>
          </w:p>
          <w:p w14:paraId="239D7ADC" w14:textId="5AFC1D15"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Lot 04</w:t>
            </w:r>
            <w:r w:rsidR="00B63F1F" w:rsidRPr="00732D95">
              <w:rPr>
                <w:sz w:val="19"/>
                <w:szCs w:val="19"/>
              </w:rPr>
              <w:t> :</w:t>
            </w:r>
            <w:r w:rsidRPr="00732D95">
              <w:rPr>
                <w:sz w:val="19"/>
                <w:szCs w:val="19"/>
              </w:rPr>
              <w:t xml:space="preserve"> intégration des réseaux de distribution d’eau</w:t>
            </w:r>
          </w:p>
        </w:tc>
      </w:tr>
      <w:tr w:rsidR="00110F8D" w:rsidRPr="00732D95" w14:paraId="08197569" w14:textId="77777777" w:rsidTr="00EF56E4">
        <w:tc>
          <w:tcPr>
            <w:tcW w:w="1802" w:type="dxa"/>
            <w:hideMark/>
          </w:tcPr>
          <w:p w14:paraId="04B4823C" w14:textId="77777777" w:rsidR="00110F8D" w:rsidRPr="00732D95" w:rsidRDefault="00110F8D" w:rsidP="00732D95">
            <w:pPr>
              <w:spacing w:before="40" w:after="40" w:line="240" w:lineRule="auto"/>
              <w:rPr>
                <w:b/>
                <w:bCs/>
                <w:sz w:val="19"/>
                <w:szCs w:val="19"/>
              </w:rPr>
            </w:pPr>
            <w:r w:rsidRPr="00732D95">
              <w:rPr>
                <w:b/>
                <w:bCs/>
                <w:sz w:val="19"/>
                <w:szCs w:val="19"/>
              </w:rPr>
              <w:t xml:space="preserve">Lot 02 </w:t>
            </w:r>
            <w:r w:rsidRPr="00732D95">
              <w:rPr>
                <w:sz w:val="19"/>
                <w:szCs w:val="19"/>
              </w:rPr>
              <w:t>Réalisation des toitures en Chaume-Typha</w:t>
            </w:r>
          </w:p>
        </w:tc>
        <w:tc>
          <w:tcPr>
            <w:tcW w:w="4719" w:type="dxa"/>
            <w:hideMark/>
          </w:tcPr>
          <w:p w14:paraId="1B8C1134" w14:textId="77777777" w:rsidR="00B63F1F" w:rsidRPr="00732D95" w:rsidRDefault="00110F8D" w:rsidP="00732D95">
            <w:pPr>
              <w:spacing w:before="40" w:after="40" w:line="240" w:lineRule="auto"/>
              <w:rPr>
                <w:sz w:val="19"/>
                <w:szCs w:val="19"/>
              </w:rPr>
            </w:pPr>
            <w:r w:rsidRPr="00732D95">
              <w:rPr>
                <w:sz w:val="19"/>
                <w:szCs w:val="19"/>
              </w:rPr>
              <w:t>- Plans de charpenterie (matériaux, assemblages)</w:t>
            </w:r>
          </w:p>
          <w:p w14:paraId="3E5FAE2F" w14:textId="77777777" w:rsidR="00B63F1F" w:rsidRPr="00732D95" w:rsidRDefault="00110F8D" w:rsidP="00732D95">
            <w:pPr>
              <w:spacing w:before="40" w:after="40" w:line="240" w:lineRule="auto"/>
              <w:rPr>
                <w:sz w:val="19"/>
                <w:szCs w:val="19"/>
              </w:rPr>
            </w:pPr>
            <w:r w:rsidRPr="00732D95">
              <w:rPr>
                <w:sz w:val="19"/>
                <w:szCs w:val="19"/>
              </w:rPr>
              <w:t>- Plans de recouvrement en Chaume-Typha</w:t>
            </w:r>
          </w:p>
          <w:p w14:paraId="1BF4F1B8" w14:textId="77AA24E0" w:rsidR="00110F8D" w:rsidRPr="00732D95" w:rsidRDefault="00110F8D" w:rsidP="00732D95">
            <w:pPr>
              <w:spacing w:before="40" w:after="40" w:line="240" w:lineRule="auto"/>
              <w:rPr>
                <w:sz w:val="19"/>
                <w:szCs w:val="19"/>
              </w:rPr>
            </w:pPr>
            <w:r w:rsidRPr="00732D95">
              <w:rPr>
                <w:sz w:val="19"/>
                <w:szCs w:val="19"/>
              </w:rPr>
              <w:t>- Détails des fixations, faitages et étanchéité des toitures</w:t>
            </w:r>
          </w:p>
        </w:tc>
        <w:tc>
          <w:tcPr>
            <w:tcW w:w="4678" w:type="dxa"/>
            <w:hideMark/>
          </w:tcPr>
          <w:p w14:paraId="0EB99523" w14:textId="77777777" w:rsidR="00B63F1F" w:rsidRPr="00732D95" w:rsidRDefault="00110F8D" w:rsidP="00732D95">
            <w:pPr>
              <w:spacing w:before="40" w:after="40" w:line="240" w:lineRule="auto"/>
              <w:rPr>
                <w:sz w:val="19"/>
                <w:szCs w:val="19"/>
              </w:rPr>
            </w:pPr>
            <w:r w:rsidRPr="00732D95">
              <w:rPr>
                <w:sz w:val="19"/>
                <w:szCs w:val="19"/>
              </w:rPr>
              <w:t>- Plans de recollement des toitures et charpentes</w:t>
            </w:r>
          </w:p>
          <w:p w14:paraId="1EE9E2FB" w14:textId="009B0855"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Guide de maintenance</w:t>
            </w:r>
            <w:r w:rsidRPr="00732D95">
              <w:rPr>
                <w:sz w:val="19"/>
                <w:szCs w:val="19"/>
              </w:rPr>
              <w:t xml:space="preserve"> des toitures en Chaume-Typha (entretien périodique, réparation)</w:t>
            </w:r>
          </w:p>
        </w:tc>
        <w:tc>
          <w:tcPr>
            <w:tcW w:w="2798" w:type="dxa"/>
            <w:hideMark/>
          </w:tcPr>
          <w:p w14:paraId="0DB5876F" w14:textId="6036AC81"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Lot 01</w:t>
            </w:r>
            <w:r w:rsidR="00B63F1F" w:rsidRPr="00732D95">
              <w:rPr>
                <w:sz w:val="19"/>
                <w:szCs w:val="19"/>
              </w:rPr>
              <w:t> :</w:t>
            </w:r>
            <w:r w:rsidRPr="00732D95">
              <w:rPr>
                <w:sz w:val="19"/>
                <w:szCs w:val="19"/>
              </w:rPr>
              <w:t xml:space="preserve"> interface avec les murs et façades pour étanchéité et fixations</w:t>
            </w:r>
          </w:p>
        </w:tc>
      </w:tr>
      <w:tr w:rsidR="00110F8D" w:rsidRPr="00732D95" w14:paraId="1E20FE10" w14:textId="77777777" w:rsidTr="00EF56E4">
        <w:tc>
          <w:tcPr>
            <w:tcW w:w="1802" w:type="dxa"/>
            <w:hideMark/>
          </w:tcPr>
          <w:p w14:paraId="53B9E694" w14:textId="77777777" w:rsidR="00110F8D" w:rsidRPr="00732D95" w:rsidRDefault="00110F8D" w:rsidP="00732D95">
            <w:pPr>
              <w:spacing w:before="40" w:after="40" w:line="240" w:lineRule="auto"/>
              <w:rPr>
                <w:b/>
                <w:bCs/>
                <w:sz w:val="19"/>
                <w:szCs w:val="19"/>
              </w:rPr>
            </w:pPr>
            <w:r w:rsidRPr="00732D95">
              <w:rPr>
                <w:b/>
                <w:bCs/>
                <w:sz w:val="19"/>
                <w:szCs w:val="19"/>
              </w:rPr>
              <w:t xml:space="preserve">Lot 03 </w:t>
            </w:r>
            <w:r w:rsidRPr="00732D95">
              <w:rPr>
                <w:sz w:val="19"/>
                <w:szCs w:val="19"/>
              </w:rPr>
              <w:t>Phytoépuration et gestion des eaux pluviales</w:t>
            </w:r>
          </w:p>
        </w:tc>
        <w:tc>
          <w:tcPr>
            <w:tcW w:w="4719" w:type="dxa"/>
            <w:hideMark/>
          </w:tcPr>
          <w:p w14:paraId="516D7422" w14:textId="77777777" w:rsidR="00B63F1F" w:rsidRPr="00732D95" w:rsidRDefault="00110F8D" w:rsidP="00732D95">
            <w:pPr>
              <w:spacing w:before="40" w:after="40" w:line="240" w:lineRule="auto"/>
              <w:rPr>
                <w:sz w:val="19"/>
                <w:szCs w:val="19"/>
              </w:rPr>
            </w:pPr>
            <w:r w:rsidRPr="00732D95">
              <w:rPr>
                <w:sz w:val="19"/>
                <w:szCs w:val="19"/>
              </w:rPr>
              <w:t>- Plans des fossés drainants et noues- Schémas des systèmes de phytoépuration (filtres plantés, canalisations)</w:t>
            </w:r>
          </w:p>
          <w:p w14:paraId="6713CA78" w14:textId="77777777" w:rsidR="00B63F1F" w:rsidRPr="00732D95" w:rsidRDefault="00110F8D" w:rsidP="00732D95">
            <w:pPr>
              <w:spacing w:before="40" w:after="40" w:line="240" w:lineRule="auto"/>
              <w:rPr>
                <w:sz w:val="19"/>
                <w:szCs w:val="19"/>
              </w:rPr>
            </w:pPr>
            <w:r w:rsidRPr="00732D95">
              <w:rPr>
                <w:sz w:val="19"/>
                <w:szCs w:val="19"/>
              </w:rPr>
              <w:t>- Plans de raccordement aux bâtiments</w:t>
            </w:r>
          </w:p>
          <w:p w14:paraId="1DCFA6C4" w14:textId="7D4B54E0" w:rsidR="00110F8D" w:rsidRPr="00732D95" w:rsidRDefault="00110F8D" w:rsidP="00732D95">
            <w:pPr>
              <w:spacing w:before="40" w:after="40" w:line="240" w:lineRule="auto"/>
              <w:rPr>
                <w:sz w:val="19"/>
                <w:szCs w:val="19"/>
              </w:rPr>
            </w:pPr>
            <w:r w:rsidRPr="00732D95">
              <w:rPr>
                <w:sz w:val="19"/>
                <w:szCs w:val="19"/>
              </w:rPr>
              <w:t>- Plans d’égouttage extérieur</w:t>
            </w:r>
          </w:p>
        </w:tc>
        <w:tc>
          <w:tcPr>
            <w:tcW w:w="4678" w:type="dxa"/>
            <w:hideMark/>
          </w:tcPr>
          <w:p w14:paraId="0FDEA197" w14:textId="77777777" w:rsidR="00B63F1F" w:rsidRPr="00732D95" w:rsidRDefault="00110F8D" w:rsidP="00732D95">
            <w:pPr>
              <w:spacing w:before="40" w:after="40" w:line="240" w:lineRule="auto"/>
              <w:rPr>
                <w:sz w:val="19"/>
                <w:szCs w:val="19"/>
              </w:rPr>
            </w:pPr>
            <w:r w:rsidRPr="00732D95">
              <w:rPr>
                <w:sz w:val="19"/>
                <w:szCs w:val="19"/>
              </w:rPr>
              <w:t>- Plans de recollement des systèmes de phytoépuration et de drainage</w:t>
            </w:r>
          </w:p>
          <w:p w14:paraId="4D5828B1" w14:textId="6AE9D779" w:rsidR="00B63F1F"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Rapports de performance</w:t>
            </w:r>
            <w:r w:rsidRPr="00732D95">
              <w:rPr>
                <w:sz w:val="19"/>
                <w:szCs w:val="19"/>
              </w:rPr>
              <w:t xml:space="preserve"> des systèmes de phytoépuration</w:t>
            </w:r>
          </w:p>
          <w:p w14:paraId="423D6F5D" w14:textId="4A1DFB05"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Guide d’entretien</w:t>
            </w:r>
            <w:r w:rsidRPr="00732D95">
              <w:rPr>
                <w:sz w:val="19"/>
                <w:szCs w:val="19"/>
              </w:rPr>
              <w:t xml:space="preserve"> des filtres plantés et des réseaux de drainage</w:t>
            </w:r>
          </w:p>
        </w:tc>
        <w:tc>
          <w:tcPr>
            <w:tcW w:w="2798" w:type="dxa"/>
            <w:hideMark/>
          </w:tcPr>
          <w:p w14:paraId="49E62B89" w14:textId="5BAE5679"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Lot 01</w:t>
            </w:r>
            <w:r w:rsidR="00B63F1F" w:rsidRPr="00732D95">
              <w:rPr>
                <w:sz w:val="19"/>
                <w:szCs w:val="19"/>
              </w:rPr>
              <w:t> :</w:t>
            </w:r>
            <w:r w:rsidRPr="00732D95">
              <w:rPr>
                <w:sz w:val="19"/>
                <w:szCs w:val="19"/>
              </w:rPr>
              <w:t xml:space="preserve"> raccordement des égouts intérieurs aux systèmes de phytoépuration</w:t>
            </w:r>
            <w:r w:rsidRPr="00732D95">
              <w:rPr>
                <w:sz w:val="19"/>
                <w:szCs w:val="19"/>
              </w:rPr>
              <w:br/>
              <w:t xml:space="preserve">- </w:t>
            </w:r>
            <w:r w:rsidRPr="00732D95">
              <w:rPr>
                <w:b/>
                <w:bCs/>
                <w:sz w:val="19"/>
                <w:szCs w:val="19"/>
              </w:rPr>
              <w:t>Lot 04</w:t>
            </w:r>
            <w:r w:rsidR="00B63F1F" w:rsidRPr="00732D95">
              <w:rPr>
                <w:sz w:val="19"/>
                <w:szCs w:val="19"/>
              </w:rPr>
              <w:t> :</w:t>
            </w:r>
            <w:r w:rsidRPr="00732D95">
              <w:rPr>
                <w:sz w:val="19"/>
                <w:szCs w:val="19"/>
              </w:rPr>
              <w:t xml:space="preserve"> coordination pour l’évacuation des eaux usées</w:t>
            </w:r>
          </w:p>
        </w:tc>
      </w:tr>
      <w:tr w:rsidR="00110F8D" w:rsidRPr="00732D95" w14:paraId="55159C7F" w14:textId="77777777" w:rsidTr="00EF56E4">
        <w:tc>
          <w:tcPr>
            <w:tcW w:w="1802" w:type="dxa"/>
            <w:hideMark/>
          </w:tcPr>
          <w:p w14:paraId="72BF76BD" w14:textId="77777777" w:rsidR="00110F8D" w:rsidRPr="00732D95" w:rsidRDefault="00110F8D" w:rsidP="00732D95">
            <w:pPr>
              <w:spacing w:before="40" w:after="40" w:line="240" w:lineRule="auto"/>
              <w:rPr>
                <w:b/>
                <w:bCs/>
                <w:sz w:val="19"/>
                <w:szCs w:val="19"/>
              </w:rPr>
            </w:pPr>
            <w:r w:rsidRPr="00732D95">
              <w:rPr>
                <w:b/>
                <w:bCs/>
                <w:sz w:val="19"/>
                <w:szCs w:val="19"/>
              </w:rPr>
              <w:t xml:space="preserve">Lot 04 </w:t>
            </w:r>
            <w:r w:rsidRPr="00732D95">
              <w:rPr>
                <w:sz w:val="19"/>
                <w:szCs w:val="19"/>
              </w:rPr>
              <w:t>Travaux de forage et de pompage</w:t>
            </w:r>
          </w:p>
        </w:tc>
        <w:tc>
          <w:tcPr>
            <w:tcW w:w="4719" w:type="dxa"/>
            <w:hideMark/>
          </w:tcPr>
          <w:p w14:paraId="363B2314" w14:textId="77777777" w:rsidR="00110F8D" w:rsidRPr="00732D95" w:rsidRDefault="00110F8D" w:rsidP="00732D95">
            <w:pPr>
              <w:spacing w:before="40" w:after="40" w:line="240" w:lineRule="auto"/>
              <w:rPr>
                <w:sz w:val="19"/>
                <w:szCs w:val="19"/>
              </w:rPr>
            </w:pPr>
            <w:r w:rsidRPr="00732D95">
              <w:rPr>
                <w:sz w:val="19"/>
                <w:szCs w:val="19"/>
              </w:rPr>
              <w:t>- Localisation précise des forages- Schémas des systèmes de pompage et raccordements électriques- Détails des réservoirs et systèmes de distribution</w:t>
            </w:r>
          </w:p>
        </w:tc>
        <w:tc>
          <w:tcPr>
            <w:tcW w:w="4678" w:type="dxa"/>
            <w:hideMark/>
          </w:tcPr>
          <w:p w14:paraId="1F7ED076" w14:textId="77777777" w:rsidR="00B63F1F" w:rsidRPr="00732D95" w:rsidRDefault="00110F8D" w:rsidP="00732D95">
            <w:pPr>
              <w:spacing w:before="40" w:after="40" w:line="240" w:lineRule="auto"/>
              <w:rPr>
                <w:sz w:val="19"/>
                <w:szCs w:val="19"/>
              </w:rPr>
            </w:pPr>
            <w:r w:rsidRPr="00732D95">
              <w:rPr>
                <w:sz w:val="19"/>
                <w:szCs w:val="19"/>
              </w:rPr>
              <w:t>- Plans de recollement des forages, pompes et réseaux</w:t>
            </w:r>
          </w:p>
          <w:p w14:paraId="784D7DA5" w14:textId="5F0FFF87" w:rsidR="00B63F1F"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Manuels d’utilisation</w:t>
            </w:r>
            <w:r w:rsidRPr="00732D95">
              <w:rPr>
                <w:sz w:val="19"/>
                <w:szCs w:val="19"/>
              </w:rPr>
              <w:t xml:space="preserve"> des pompes et réservoirs</w:t>
            </w:r>
          </w:p>
          <w:p w14:paraId="15BD77D5" w14:textId="4FDA1A60"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Guide de maintenance</w:t>
            </w:r>
            <w:r w:rsidRPr="00732D95">
              <w:rPr>
                <w:sz w:val="19"/>
                <w:szCs w:val="19"/>
              </w:rPr>
              <w:t xml:space="preserve"> des équipements de pompage</w:t>
            </w:r>
          </w:p>
        </w:tc>
        <w:tc>
          <w:tcPr>
            <w:tcW w:w="2798" w:type="dxa"/>
            <w:hideMark/>
          </w:tcPr>
          <w:p w14:paraId="4627F3C5" w14:textId="77777777" w:rsidR="00B63F1F"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Lot 01</w:t>
            </w:r>
            <w:r w:rsidR="00B63F1F" w:rsidRPr="00732D95">
              <w:rPr>
                <w:sz w:val="19"/>
                <w:szCs w:val="19"/>
              </w:rPr>
              <w:t> :</w:t>
            </w:r>
            <w:r w:rsidRPr="00732D95">
              <w:rPr>
                <w:sz w:val="19"/>
                <w:szCs w:val="19"/>
              </w:rPr>
              <w:t xml:space="preserve"> raccordement aux installations intérieures des bâtiments</w:t>
            </w:r>
          </w:p>
          <w:p w14:paraId="20AAD762" w14:textId="26F95468"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Lot 05</w:t>
            </w:r>
            <w:r w:rsidR="00B63F1F" w:rsidRPr="00732D95">
              <w:rPr>
                <w:sz w:val="19"/>
                <w:szCs w:val="19"/>
              </w:rPr>
              <w:t> </w:t>
            </w:r>
            <w:r w:rsidRPr="00732D95">
              <w:rPr>
                <w:sz w:val="19"/>
                <w:szCs w:val="19"/>
              </w:rPr>
              <w:t>: raccordement des systèmes d’irrigation</w:t>
            </w:r>
          </w:p>
        </w:tc>
      </w:tr>
      <w:tr w:rsidR="00110F8D" w:rsidRPr="00732D95" w14:paraId="029E798A" w14:textId="77777777" w:rsidTr="00EF56E4">
        <w:tc>
          <w:tcPr>
            <w:tcW w:w="1802" w:type="dxa"/>
            <w:hideMark/>
          </w:tcPr>
          <w:p w14:paraId="3921A26F" w14:textId="77777777" w:rsidR="00110F8D" w:rsidRPr="00732D95" w:rsidRDefault="00110F8D" w:rsidP="00732D95">
            <w:pPr>
              <w:spacing w:before="40" w:after="40" w:line="240" w:lineRule="auto"/>
              <w:rPr>
                <w:b/>
                <w:bCs/>
                <w:sz w:val="19"/>
                <w:szCs w:val="19"/>
              </w:rPr>
            </w:pPr>
            <w:r w:rsidRPr="00732D95">
              <w:rPr>
                <w:b/>
                <w:bCs/>
                <w:sz w:val="19"/>
                <w:szCs w:val="19"/>
              </w:rPr>
              <w:t xml:space="preserve">Lot 05 </w:t>
            </w:r>
            <w:r w:rsidRPr="00732D95">
              <w:rPr>
                <w:sz w:val="19"/>
                <w:szCs w:val="19"/>
              </w:rPr>
              <w:t>Plantation et gestion de la végétation des abords</w:t>
            </w:r>
          </w:p>
        </w:tc>
        <w:tc>
          <w:tcPr>
            <w:tcW w:w="4719" w:type="dxa"/>
            <w:hideMark/>
          </w:tcPr>
          <w:p w14:paraId="5A613E2F" w14:textId="30921DD7" w:rsidR="00110F8D" w:rsidRPr="00732D95" w:rsidRDefault="00110F8D" w:rsidP="00732D95">
            <w:pPr>
              <w:spacing w:before="40" w:after="40" w:line="240" w:lineRule="auto"/>
              <w:rPr>
                <w:sz w:val="19"/>
                <w:szCs w:val="19"/>
              </w:rPr>
            </w:pPr>
            <w:r w:rsidRPr="00732D95">
              <w:rPr>
                <w:sz w:val="19"/>
                <w:szCs w:val="19"/>
              </w:rPr>
              <w:t>- Plans de plantation (localisation des végétaux, types d’espèces)</w:t>
            </w:r>
            <w:r w:rsidR="00B63F1F" w:rsidRPr="00732D95">
              <w:rPr>
                <w:sz w:val="19"/>
                <w:szCs w:val="19"/>
              </w:rPr>
              <w:t xml:space="preserve"> </w:t>
            </w:r>
            <w:r w:rsidRPr="00732D95">
              <w:rPr>
                <w:sz w:val="19"/>
                <w:szCs w:val="19"/>
              </w:rPr>
              <w:t>- Schémas des systèmes d’irrigation (si applicable)</w:t>
            </w:r>
            <w:r w:rsidR="00B63F1F" w:rsidRPr="00732D95">
              <w:rPr>
                <w:sz w:val="19"/>
                <w:szCs w:val="19"/>
              </w:rPr>
              <w:t xml:space="preserve"> </w:t>
            </w:r>
            <w:r w:rsidRPr="00732D95">
              <w:rPr>
                <w:sz w:val="19"/>
                <w:szCs w:val="19"/>
              </w:rPr>
              <w:t>- Recommandations pour l’entretien à long terme</w:t>
            </w:r>
          </w:p>
        </w:tc>
        <w:tc>
          <w:tcPr>
            <w:tcW w:w="4678" w:type="dxa"/>
            <w:hideMark/>
          </w:tcPr>
          <w:p w14:paraId="175598BA" w14:textId="77777777" w:rsidR="00B63F1F" w:rsidRPr="00732D95" w:rsidRDefault="00110F8D" w:rsidP="00732D95">
            <w:pPr>
              <w:spacing w:before="40" w:after="40" w:line="240" w:lineRule="auto"/>
              <w:rPr>
                <w:sz w:val="19"/>
                <w:szCs w:val="19"/>
              </w:rPr>
            </w:pPr>
            <w:r w:rsidRPr="00732D95">
              <w:rPr>
                <w:sz w:val="19"/>
                <w:szCs w:val="19"/>
              </w:rPr>
              <w:t>- Plans de recollement des plantations et des réseaux d’irrigation</w:t>
            </w:r>
          </w:p>
          <w:p w14:paraId="6B35F001" w14:textId="77777777" w:rsidR="00B63F1F"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Guide d’entretien</w:t>
            </w:r>
            <w:r w:rsidRPr="00732D95">
              <w:rPr>
                <w:sz w:val="19"/>
                <w:szCs w:val="19"/>
              </w:rPr>
              <w:t xml:space="preserve"> des plantations (fréquence d’arrosage, taille, remplacement des plantes)</w:t>
            </w:r>
          </w:p>
          <w:p w14:paraId="5F9B8450" w14:textId="0F454E2D"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Plan de gestion écologique</w:t>
            </w:r>
            <w:r w:rsidRPr="00732D95">
              <w:rPr>
                <w:sz w:val="19"/>
                <w:szCs w:val="19"/>
              </w:rPr>
              <w:t xml:space="preserve"> pour le suivi à long terme</w:t>
            </w:r>
          </w:p>
        </w:tc>
        <w:tc>
          <w:tcPr>
            <w:tcW w:w="2798" w:type="dxa"/>
            <w:hideMark/>
          </w:tcPr>
          <w:p w14:paraId="6C2FD8D6" w14:textId="2ED450D8" w:rsidR="00110F8D" w:rsidRPr="00732D95" w:rsidRDefault="00110F8D" w:rsidP="00732D95">
            <w:pPr>
              <w:spacing w:before="40" w:after="40" w:line="240" w:lineRule="auto"/>
              <w:rPr>
                <w:sz w:val="19"/>
                <w:szCs w:val="19"/>
              </w:rPr>
            </w:pPr>
            <w:r w:rsidRPr="00732D95">
              <w:rPr>
                <w:sz w:val="19"/>
                <w:szCs w:val="19"/>
              </w:rPr>
              <w:t xml:space="preserve">- </w:t>
            </w:r>
            <w:r w:rsidRPr="00732D95">
              <w:rPr>
                <w:b/>
                <w:bCs/>
                <w:sz w:val="19"/>
                <w:szCs w:val="19"/>
              </w:rPr>
              <w:t>Lot 04</w:t>
            </w:r>
            <w:r w:rsidR="00B63F1F" w:rsidRPr="00732D95">
              <w:rPr>
                <w:sz w:val="19"/>
                <w:szCs w:val="19"/>
              </w:rPr>
              <w:t> :</w:t>
            </w:r>
            <w:r w:rsidRPr="00732D95">
              <w:rPr>
                <w:sz w:val="19"/>
                <w:szCs w:val="19"/>
              </w:rPr>
              <w:t xml:space="preserve"> alimentation des systèmes d’irrigation depuis les installations de pompage</w:t>
            </w:r>
          </w:p>
        </w:tc>
      </w:tr>
    </w:tbl>
    <w:p w14:paraId="5E38B672" w14:textId="77777777" w:rsidR="00A73AED" w:rsidRDefault="00A73AED" w:rsidP="00A73AED">
      <w:pPr>
        <w:jc w:val="both"/>
      </w:pPr>
    </w:p>
    <w:p w14:paraId="43103613" w14:textId="77777777" w:rsidR="00A73AED" w:rsidRDefault="00A73AED" w:rsidP="00A73AED">
      <w:pPr>
        <w:jc w:val="both"/>
        <w:sectPr w:rsidR="00A73AED" w:rsidSect="00A73AED">
          <w:pgSz w:w="16838" w:h="11906" w:orient="landscape"/>
          <w:pgMar w:top="1871" w:right="1418" w:bottom="1531" w:left="1418" w:header="709" w:footer="709" w:gutter="0"/>
          <w:pgNumType w:start="2"/>
          <w:cols w:space="708"/>
          <w:titlePg/>
          <w:docGrid w:linePitch="360"/>
        </w:sectPr>
      </w:pPr>
    </w:p>
    <w:p w14:paraId="0FE1ACCD" w14:textId="77777777" w:rsidR="009737B7" w:rsidRPr="001C0768" w:rsidRDefault="009737B7" w:rsidP="009737B7">
      <w:pPr>
        <w:pStyle w:val="Titre2"/>
      </w:pPr>
      <w:bookmarkStart w:id="75" w:name="_Toc191395956"/>
      <w:r w:rsidRPr="001C0768">
        <w:lastRenderedPageBreak/>
        <w:t>Révision des prix (art. 38/7)</w:t>
      </w:r>
      <w:bookmarkEnd w:id="75"/>
    </w:p>
    <w:p w14:paraId="75D5E5A7" w14:textId="0A0D0628" w:rsidR="00BF4CE4" w:rsidRPr="001C0768" w:rsidRDefault="009737B7" w:rsidP="004225BF">
      <w:pPr>
        <w:jc w:val="both"/>
        <w:rPr>
          <w:rFonts w:eastAsia="Calibri" w:cs="Times New Roman"/>
        </w:rPr>
      </w:pPr>
      <w:r w:rsidRPr="001C0768">
        <w:t>Pour le présent marché, une révision des prix peut être appliqué</w:t>
      </w:r>
      <w:r w:rsidR="00BF4CE4" w:rsidRPr="001C0768">
        <w:t xml:space="preserve">e une </w:t>
      </w:r>
      <w:r w:rsidR="004225BF" w:rsidRPr="001C0768">
        <w:t xml:space="preserve">seule </w:t>
      </w:r>
      <w:r w:rsidR="00BF4CE4" w:rsidRPr="001C0768">
        <w:t>fois</w:t>
      </w:r>
      <w:r w:rsidR="001E3386">
        <w:t xml:space="preserve"> à la date d’anniversaire du contrat</w:t>
      </w:r>
      <w:r w:rsidR="004225BF" w:rsidRPr="001C0768">
        <w:t xml:space="preserve">. </w:t>
      </w:r>
      <w:r w:rsidR="00BF4CE4" w:rsidRPr="001C0768">
        <w:rPr>
          <w:rFonts w:eastAsia="Calibri" w:cs="Times New Roman"/>
        </w:rPr>
        <w:t>Pour le calcul de la révision des prix, la formule suivante est d’application :</w:t>
      </w:r>
    </w:p>
    <w:p w14:paraId="29D83254" w14:textId="717DA4B8" w:rsidR="00BF4CE4" w:rsidRPr="00A55AC0" w:rsidRDefault="00BF4CE4" w:rsidP="00BF4CE4">
      <w:pPr>
        <w:spacing w:after="120" w:line="288" w:lineRule="auto"/>
        <w:jc w:val="both"/>
        <w:rPr>
          <w:rFonts w:eastAsia="Calibri" w:cs="Times New Roman"/>
          <w:lang w:val="en-GB"/>
        </w:rPr>
      </w:pPr>
      <w:r w:rsidRPr="33D1F324">
        <w:rPr>
          <w:rFonts w:eastAsia="Calibri" w:cs="Times New Roman"/>
          <w:lang w:val="en-GB"/>
        </w:rPr>
        <w:t>P = Po x (((0,40 x s) / S) + ((0,40 x i) / I) + 0,20)</w:t>
      </w:r>
    </w:p>
    <w:p w14:paraId="660F8154" w14:textId="77777777" w:rsidR="00BF4CE4" w:rsidRPr="001C0768" w:rsidRDefault="00BF4CE4" w:rsidP="00BF4CE4">
      <w:pPr>
        <w:spacing w:after="120" w:line="288" w:lineRule="auto"/>
        <w:jc w:val="both"/>
        <w:rPr>
          <w:rFonts w:eastAsia="Calibri" w:cs="Times New Roman"/>
        </w:rPr>
      </w:pPr>
      <w:r w:rsidRPr="001C0768">
        <w:rPr>
          <w:rFonts w:eastAsia="Calibri" w:cs="Times New Roman"/>
        </w:rPr>
        <w:t>Les lettres minuscules se rapportent aux données valables à la date d’application de la révision des prix. Les lettres majuscules se rapportent aux données valables avant l’ouverture des offres.</w:t>
      </w:r>
    </w:p>
    <w:p w14:paraId="7BE151EC" w14:textId="77777777" w:rsidR="00BF4CE4" w:rsidRPr="001C0768" w:rsidRDefault="00BF4CE4" w:rsidP="00BF4CE4">
      <w:pPr>
        <w:spacing w:after="120" w:line="288" w:lineRule="auto"/>
        <w:jc w:val="both"/>
        <w:rPr>
          <w:rFonts w:eastAsia="Calibri" w:cs="Times New Roman"/>
        </w:rPr>
      </w:pPr>
      <w:r w:rsidRPr="001C0768">
        <w:rPr>
          <w:rFonts w:eastAsia="Calibri" w:cs="Times New Roman"/>
        </w:rPr>
        <w:t>P = prix révisé</w:t>
      </w:r>
    </w:p>
    <w:p w14:paraId="0E10C5D8" w14:textId="77777777" w:rsidR="00BF4CE4" w:rsidRPr="001C0768" w:rsidRDefault="00BF4CE4" w:rsidP="00BF4CE4">
      <w:pPr>
        <w:spacing w:after="120" w:line="288" w:lineRule="auto"/>
        <w:jc w:val="both"/>
        <w:rPr>
          <w:rFonts w:eastAsia="Calibri" w:cs="Times New Roman"/>
        </w:rPr>
      </w:pPr>
      <w:r w:rsidRPr="001C0768">
        <w:rPr>
          <w:rFonts w:eastAsia="Calibri" w:cs="Times New Roman"/>
        </w:rPr>
        <w:t>Po = prix de l’offre</w:t>
      </w:r>
    </w:p>
    <w:p w14:paraId="3482B3BB" w14:textId="77777777" w:rsidR="00BF4CE4" w:rsidRPr="001C0768" w:rsidRDefault="00BF4CE4" w:rsidP="00BF4CE4">
      <w:pPr>
        <w:spacing w:after="120" w:line="288" w:lineRule="auto"/>
        <w:jc w:val="both"/>
        <w:rPr>
          <w:rFonts w:eastAsia="Calibri" w:cs="Times New Roman"/>
          <w:b/>
        </w:rPr>
      </w:pPr>
      <w:r w:rsidRPr="001C0768">
        <w:rPr>
          <w:rFonts w:eastAsia="Calibri" w:cs="Times New Roman"/>
        </w:rPr>
        <w:t>S : représente la moyenne des salaires horaires des ouvriers qualifiés, spécialisés et manœuvres, fixés par un organisme national habilité, majorés du pourcentage global des charges sociales et assurances, 10 jours avant l’ouverture des offres (catégorie A) ;</w:t>
      </w:r>
    </w:p>
    <w:p w14:paraId="1535D29F" w14:textId="77777777" w:rsidR="00BF4CE4" w:rsidRPr="001C0768" w:rsidRDefault="00BF4CE4" w:rsidP="00BF4CE4">
      <w:pPr>
        <w:spacing w:after="120" w:line="288" w:lineRule="auto"/>
        <w:jc w:val="both"/>
        <w:rPr>
          <w:rFonts w:eastAsia="Calibri" w:cs="Times New Roman"/>
        </w:rPr>
      </w:pPr>
      <w:r w:rsidRPr="001C0768">
        <w:rPr>
          <w:rFonts w:eastAsia="Calibri" w:cs="Times New Roman"/>
        </w:rPr>
        <w:t>s : même moyenne des salaires horaires que S mais à la date initiale de la période mensuelle considérée dans l’acompte ;</w:t>
      </w:r>
    </w:p>
    <w:p w14:paraId="4CDDCE64" w14:textId="77777777" w:rsidR="00BF4CE4" w:rsidRPr="001C0768" w:rsidRDefault="00BF4CE4" w:rsidP="00BF4CE4">
      <w:pPr>
        <w:spacing w:after="120" w:line="288" w:lineRule="auto"/>
        <w:jc w:val="both"/>
        <w:rPr>
          <w:rFonts w:eastAsia="Calibri" w:cs="Times New Roman"/>
        </w:rPr>
      </w:pPr>
      <w:r w:rsidRPr="001C0768">
        <w:rPr>
          <w:rFonts w:eastAsia="Calibri" w:cs="Times New Roman"/>
        </w:rPr>
        <w:t>I : représente l'indice sur la base d'une consommation annuelle sur le marché interne (au niveau national) des principaux matériaux et matières premières, établi par un organisme national habilité, pour le mois de calendrier qui précède la date d'ouverture des offres ;</w:t>
      </w:r>
    </w:p>
    <w:p w14:paraId="7443A7BE" w14:textId="77777777" w:rsidR="00BF4CE4" w:rsidRPr="001C0768" w:rsidRDefault="00BF4CE4" w:rsidP="00BF4CE4">
      <w:pPr>
        <w:spacing w:after="120" w:line="288" w:lineRule="auto"/>
        <w:jc w:val="both"/>
        <w:rPr>
          <w:rFonts w:eastAsia="Calibri" w:cs="Times New Roman"/>
        </w:rPr>
      </w:pPr>
      <w:r w:rsidRPr="001C0768">
        <w:rPr>
          <w:rFonts w:eastAsia="Calibri" w:cs="Times New Roman"/>
        </w:rPr>
        <w:t>i : représente le même indice au niveau national, pour le mois de calendrier précédant la période de l'acompte ;</w:t>
      </w:r>
    </w:p>
    <w:p w14:paraId="628726EC" w14:textId="77777777" w:rsidR="00BF4CE4" w:rsidRPr="001C0768" w:rsidRDefault="00BF4CE4" w:rsidP="00BF4CE4">
      <w:pPr>
        <w:spacing w:after="120" w:line="288" w:lineRule="auto"/>
        <w:jc w:val="both"/>
        <w:rPr>
          <w:rFonts w:eastAsia="Calibri" w:cs="Times New Roman"/>
        </w:rPr>
      </w:pPr>
      <w:r w:rsidRPr="001C0768">
        <w:rPr>
          <w:rFonts w:eastAsia="Calibri" w:cs="Times New Roman"/>
        </w:rPr>
        <w:t>Chaque fraction est réduite en un nombre décimal comprenant au maximum 5 décimales dont la cinquième est majorée de 1 si la sixième décimale est égale ou supérieure à 5.</w:t>
      </w:r>
    </w:p>
    <w:p w14:paraId="75ED1229" w14:textId="77777777" w:rsidR="00BF4CE4" w:rsidRPr="001C0768" w:rsidRDefault="00BF4CE4" w:rsidP="00BF4CE4">
      <w:pPr>
        <w:spacing w:after="120" w:line="288" w:lineRule="auto"/>
        <w:jc w:val="both"/>
        <w:rPr>
          <w:rFonts w:eastAsia="Calibri" w:cs="Times New Roman"/>
        </w:rPr>
      </w:pPr>
      <w:r w:rsidRPr="001C0768">
        <w:rPr>
          <w:rFonts w:eastAsia="Calibri" w:cs="Times New Roman"/>
        </w:rPr>
        <w:t>Quant aux produits de la multiplication de chacun des quotients ainsi obtenus par la valeur du paramètre correspondant, ils sont arrêtés à la cinquième décimale, laquelle est également majorée de 1 si la sixième est égale ou supérieure à 5.</w:t>
      </w:r>
    </w:p>
    <w:p w14:paraId="22DE9459" w14:textId="77777777" w:rsidR="00BF4CE4" w:rsidRPr="001C0768" w:rsidRDefault="00BF4CE4" w:rsidP="00BF4CE4">
      <w:pPr>
        <w:jc w:val="both"/>
        <w:rPr>
          <w:rFonts w:eastAsia="Calibri" w:cs="Times New Roman"/>
        </w:rPr>
      </w:pPr>
      <w:r w:rsidRPr="001C0768">
        <w:rPr>
          <w:rFonts w:eastAsia="Calibri" w:cs="Times New Roman"/>
        </w:rPr>
        <w:t>La révision des prix ne peut être appliquée que si la différence entre le nouveau et l’ancien prix (mentionné dans l’offre pour la première révision de prix ou le dernier prix révisé accepté pour les révisions de prix suivantes) s’élève au moins à 5 %.</w:t>
      </w:r>
    </w:p>
    <w:p w14:paraId="3CACA944" w14:textId="246D19A6" w:rsidR="00C50750" w:rsidRPr="001C0768" w:rsidRDefault="004F60A0" w:rsidP="00C50750">
      <w:pPr>
        <w:pStyle w:val="Titre2"/>
      </w:pPr>
      <w:bookmarkStart w:id="76" w:name="_Toc191395957"/>
      <w:r w:rsidRPr="001C0768">
        <w:t xml:space="preserve">Circonstances imprévisibles </w:t>
      </w:r>
      <w:r w:rsidR="00C50750" w:rsidRPr="001C0768">
        <w:t>(Art. 38/9)</w:t>
      </w:r>
      <w:bookmarkEnd w:id="76"/>
    </w:p>
    <w:p w14:paraId="2D510B05" w14:textId="12BE1482" w:rsidR="0025727D" w:rsidRPr="001C0768" w:rsidRDefault="0025727D" w:rsidP="0025727D">
      <w:pPr>
        <w:jc w:val="both"/>
      </w:pPr>
      <w:r w:rsidRPr="001C0768">
        <w:t>L'adjudicataire n'a droit en principe à aucune modification des conditions contractuelles pour des circonstances quelconques auxquelles le pouvoir adjudicateur est resté étranger.</w:t>
      </w:r>
    </w:p>
    <w:p w14:paraId="1C2B54F5" w14:textId="26B6322A" w:rsidR="004F60A0" w:rsidRPr="001C0768" w:rsidRDefault="0025727D" w:rsidP="0025727D">
      <w:pPr>
        <w:jc w:val="both"/>
      </w:pPr>
      <w:r w:rsidRPr="001C0768">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174D93B6" w14:textId="1737F342" w:rsidR="002E285E" w:rsidRPr="001C0768" w:rsidRDefault="002E285E" w:rsidP="002E285E">
      <w:pPr>
        <w:pStyle w:val="Titre2"/>
      </w:pPr>
      <w:bookmarkStart w:id="77" w:name="_Toc191395958"/>
      <w:r w:rsidRPr="001C0768">
        <w:t>Indemnités suite aux suspensions ordonnées par l’adjudicateur durant l’exécution (Art. 38/12)</w:t>
      </w:r>
      <w:bookmarkEnd w:id="77"/>
    </w:p>
    <w:p w14:paraId="1628628B" w14:textId="77777777" w:rsidR="002E285E" w:rsidRPr="001C0768" w:rsidRDefault="002E285E" w:rsidP="002E285E">
      <w:pPr>
        <w:jc w:val="both"/>
      </w:pPr>
      <w:r w:rsidRPr="001C0768">
        <w:t>L’adjudicateur se réserve le droit de suspendre l’exécution du marché pendant une période donnée, notamment lorsqu’il estime que le marché ne peut pas être exécuté sans inconvénient à ce moment-là.</w:t>
      </w:r>
    </w:p>
    <w:p w14:paraId="26593588" w14:textId="77777777" w:rsidR="002E285E" w:rsidRPr="001C0768" w:rsidRDefault="002E285E" w:rsidP="002E285E">
      <w:pPr>
        <w:jc w:val="both"/>
      </w:pPr>
      <w:r w:rsidRPr="001C0768">
        <w:lastRenderedPageBreak/>
        <w:t>Le délai d’exécution est prolongé à concurrence du retard occasionné par cette suspension, pour autant que le délai contractuel ne soit pas expiré. Lorsque ce délai est expiré, une remise d'amende pour retard d'exécution sera consentie.</w:t>
      </w:r>
    </w:p>
    <w:p w14:paraId="47675D60" w14:textId="77777777" w:rsidR="002E285E" w:rsidRPr="001C0768" w:rsidRDefault="002E285E" w:rsidP="002E285E">
      <w:pPr>
        <w:jc w:val="both"/>
      </w:pPr>
      <w:r w:rsidRPr="001C0768">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637603D7" w14:textId="1F29A50B" w:rsidR="002E285E" w:rsidRPr="001C0768" w:rsidRDefault="002E285E" w:rsidP="002E285E">
      <w:pPr>
        <w:jc w:val="both"/>
      </w:pPr>
      <w:r w:rsidRPr="001C0768">
        <w:t>L’adjudicataire a droit à des dommages et intérêts pour les suspensions ordonnées par l’adjudicateur lorsque :</w:t>
      </w:r>
    </w:p>
    <w:p w14:paraId="417E3263" w14:textId="0C1BBA4D" w:rsidR="002E285E" w:rsidRPr="001C0768" w:rsidRDefault="002E285E" w:rsidP="002E285E">
      <w:pPr>
        <w:pStyle w:val="Paragraphedeliste"/>
        <w:numPr>
          <w:ilvl w:val="0"/>
          <w:numId w:val="3"/>
        </w:numPr>
        <w:ind w:left="284" w:hanging="284"/>
        <w:contextualSpacing w:val="0"/>
        <w:jc w:val="both"/>
      </w:pPr>
      <w:r w:rsidRPr="001C0768">
        <w:t>La suspension dépasse au total un vingtième du délai d’exécution et au moins dix jours ouvrables ou quinze jours de calendrier, selon que le délai d’exécution est exprimé en jours ouvrables ou en jours de calendrier ;</w:t>
      </w:r>
    </w:p>
    <w:p w14:paraId="215FCD4B" w14:textId="4D30B384" w:rsidR="002E285E" w:rsidRPr="001C0768" w:rsidRDefault="002E285E" w:rsidP="002E285E">
      <w:pPr>
        <w:pStyle w:val="Paragraphedeliste"/>
        <w:numPr>
          <w:ilvl w:val="0"/>
          <w:numId w:val="3"/>
        </w:numPr>
        <w:ind w:left="284" w:hanging="284"/>
        <w:contextualSpacing w:val="0"/>
        <w:jc w:val="both"/>
      </w:pPr>
      <w:r w:rsidRPr="001C0768">
        <w:t>La suspension n’est pas due à des conditions météorologiques défavorables ;</w:t>
      </w:r>
    </w:p>
    <w:p w14:paraId="73537B1A" w14:textId="6BB9751F" w:rsidR="002E285E" w:rsidRPr="001C0768" w:rsidRDefault="002E285E" w:rsidP="002E285E">
      <w:pPr>
        <w:pStyle w:val="Paragraphedeliste"/>
        <w:numPr>
          <w:ilvl w:val="0"/>
          <w:numId w:val="3"/>
        </w:numPr>
        <w:ind w:left="284" w:hanging="284"/>
        <w:contextualSpacing w:val="0"/>
        <w:jc w:val="both"/>
      </w:pPr>
      <w:r w:rsidRPr="001C0768">
        <w:t>La suspension a lieu endéans le délai d’exécution du marché.</w:t>
      </w:r>
    </w:p>
    <w:p w14:paraId="64A691E0" w14:textId="77777777" w:rsidR="002E285E" w:rsidRPr="001C0768" w:rsidRDefault="002E285E" w:rsidP="002E285E">
      <w:pPr>
        <w:jc w:val="both"/>
      </w:pPr>
      <w:r w:rsidRPr="001C0768">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0E104300" w14:textId="66BAA94E" w:rsidR="002E285E" w:rsidRPr="001C0768" w:rsidRDefault="002E285E" w:rsidP="002E285E">
      <w:pPr>
        <w:jc w:val="both"/>
      </w:pPr>
      <w:r w:rsidRPr="001C0768">
        <w:t>Il est rappelé que conformément à l’article 80 de l’Arrêté Royal du 14 janvier 2013, l’entrepreneur est tenu de poursuivre les travaux sans interruption, nonobstant les contestations auxquelles peut donner lieu la détermination de prix nouveaux.</w:t>
      </w:r>
    </w:p>
    <w:p w14:paraId="20E70F20" w14:textId="77777777" w:rsidR="002E285E" w:rsidRPr="001C0768" w:rsidRDefault="002E285E" w:rsidP="002E285E">
      <w:pPr>
        <w:jc w:val="both"/>
      </w:pPr>
      <w:r w:rsidRPr="001C0768">
        <w:t>Tout ordre modifiant le marché, en cours d’exécution du contrat, est donné par écrit.  Toutefois, les modifications de portée mineure peuvent ne faire l'objet que d'inscriptions au journal des travaux.</w:t>
      </w:r>
    </w:p>
    <w:p w14:paraId="36AF4655" w14:textId="5B3BF3F9" w:rsidR="002E285E" w:rsidRPr="001C0768" w:rsidRDefault="002E285E" w:rsidP="002E285E">
      <w:pPr>
        <w:jc w:val="both"/>
      </w:pPr>
      <w:r w:rsidRPr="001C0768">
        <w:t>Les ordres ou les inscriptions indiquent les changements à apporter aux clauses initiales du marché ainsi qu'aux plans.</w:t>
      </w:r>
    </w:p>
    <w:p w14:paraId="7A3B487E" w14:textId="77777777" w:rsidR="002E285E" w:rsidRPr="001C0768" w:rsidRDefault="002E285E" w:rsidP="002E285E">
      <w:pPr>
        <w:jc w:val="both"/>
        <w:rPr>
          <w:b/>
          <w:bCs/>
        </w:rPr>
      </w:pPr>
      <w:r w:rsidRPr="001C0768">
        <w:rPr>
          <w:b/>
          <w:bCs/>
        </w:rPr>
        <w:t>Fixation des prix unitaires ou globaux – Calcul du prix</w:t>
      </w:r>
    </w:p>
    <w:p w14:paraId="4F590D59" w14:textId="6F71DE90" w:rsidR="002E285E" w:rsidRPr="001C0768" w:rsidRDefault="002E285E" w:rsidP="002E285E">
      <w:pPr>
        <w:jc w:val="both"/>
      </w:pPr>
      <w:r w:rsidRPr="001C0768">
        <w:t>Les prix unitaires ou globaux des travaux modifiés, que l’entrepreneur est tenu d’exécuter, sont déterminés dans l’ordre de priorité suivant :</w:t>
      </w:r>
    </w:p>
    <w:p w14:paraId="2661E7AD" w14:textId="6C7357F9" w:rsidR="002E285E" w:rsidRPr="001C0768" w:rsidRDefault="651E4E0E" w:rsidP="33D1F324">
      <w:pPr>
        <w:pStyle w:val="Paragraphedeliste"/>
        <w:numPr>
          <w:ilvl w:val="0"/>
          <w:numId w:val="3"/>
        </w:numPr>
        <w:ind w:left="284" w:hanging="284"/>
        <w:contextualSpacing w:val="0"/>
        <w:jc w:val="both"/>
      </w:pPr>
      <w:r>
        <w:t>Selon</w:t>
      </w:r>
      <w:r w:rsidR="002E285E">
        <w:t xml:space="preserve"> les prix unitaires ou globaux de l’offre approuvée ;</w:t>
      </w:r>
    </w:p>
    <w:p w14:paraId="1501913F" w14:textId="4471735F" w:rsidR="002E285E" w:rsidRPr="001C0768" w:rsidRDefault="002E285E" w:rsidP="002E285E">
      <w:pPr>
        <w:pStyle w:val="Paragraphedeliste"/>
        <w:numPr>
          <w:ilvl w:val="0"/>
          <w:numId w:val="3"/>
        </w:numPr>
        <w:ind w:left="284" w:hanging="284"/>
        <w:contextualSpacing w:val="0"/>
        <w:jc w:val="both"/>
      </w:pPr>
      <w:r w:rsidRPr="001C0768">
        <w:t>A défaut, selon des prix unitaires ou globaux déduits de l’offre approuvée ;</w:t>
      </w:r>
    </w:p>
    <w:p w14:paraId="782DD69B" w14:textId="44AEE550" w:rsidR="002E285E" w:rsidRPr="001C0768" w:rsidRDefault="002E285E" w:rsidP="002E285E">
      <w:pPr>
        <w:pStyle w:val="Paragraphedeliste"/>
        <w:numPr>
          <w:ilvl w:val="0"/>
          <w:numId w:val="3"/>
        </w:numPr>
        <w:ind w:left="284" w:hanging="284"/>
        <w:contextualSpacing w:val="0"/>
        <w:jc w:val="both"/>
      </w:pPr>
      <w:r w:rsidRPr="001C0768">
        <w:t>A défaut, selon des prix unitaires ou globaux d’un autre marché d’Enabel ;</w:t>
      </w:r>
    </w:p>
    <w:p w14:paraId="118EE568" w14:textId="564FEECE" w:rsidR="002E285E" w:rsidRPr="001C0768" w:rsidRDefault="002E285E" w:rsidP="002E285E">
      <w:pPr>
        <w:pStyle w:val="Paragraphedeliste"/>
        <w:numPr>
          <w:ilvl w:val="0"/>
          <w:numId w:val="3"/>
        </w:numPr>
        <w:ind w:left="284" w:hanging="284"/>
        <w:contextualSpacing w:val="0"/>
        <w:jc w:val="both"/>
      </w:pPr>
      <w:r w:rsidRPr="001C0768">
        <w:t>A défaut, selon des prix unitaires ou globaux à convenir pour l’occasion.</w:t>
      </w:r>
    </w:p>
    <w:p w14:paraId="0E6482F0" w14:textId="23CD60A5" w:rsidR="002E285E" w:rsidRPr="001C0768" w:rsidRDefault="002E285E" w:rsidP="002E285E">
      <w:pPr>
        <w:jc w:val="both"/>
      </w:pPr>
      <w:r w:rsidRPr="001C0768">
        <w:t xml:space="preserve">Dans ce dernier cas, </w:t>
      </w:r>
      <w:r w:rsidR="00D71174">
        <w:t>l</w:t>
      </w:r>
      <w:r w:rsidRPr="001C0768">
        <w:t>’entrepreneur doit justifier le nouveau prix unitaire en le détaillant en fournitures, homme-heures, heures de matériel et frais généraux et bénéfices.</w:t>
      </w:r>
    </w:p>
    <w:p w14:paraId="22AC4718" w14:textId="77777777" w:rsidR="002E285E" w:rsidRPr="001C0768" w:rsidRDefault="002E285E" w:rsidP="002E285E">
      <w:pPr>
        <w:jc w:val="both"/>
        <w:rPr>
          <w:b/>
          <w:bCs/>
        </w:rPr>
      </w:pPr>
      <w:r w:rsidRPr="001C0768">
        <w:rPr>
          <w:b/>
          <w:bCs/>
        </w:rPr>
        <w:t>Fixation des prix unitaires ou globaux – Procédure à respecter</w:t>
      </w:r>
    </w:p>
    <w:p w14:paraId="46302BA6" w14:textId="77777777" w:rsidR="002E285E" w:rsidRPr="001C0768" w:rsidRDefault="002E285E" w:rsidP="002E285E">
      <w:pPr>
        <w:jc w:val="both"/>
      </w:pPr>
      <w:r w:rsidRPr="001C0768">
        <w:t xml:space="preserve">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w:t>
      </w:r>
      <w:r w:rsidRPr="001C0768">
        <w:lastRenderedPageBreak/>
        <w:t>fournie par le fonctionnaire dirigeant et sera accompagnée de toutes les annexes et justifications nécessaires.</w:t>
      </w:r>
    </w:p>
    <w:p w14:paraId="41076788" w14:textId="64498EBD" w:rsidR="002E285E" w:rsidRPr="001C0768" w:rsidRDefault="002E285E" w:rsidP="002E285E">
      <w:pPr>
        <w:jc w:val="both"/>
      </w:pPr>
      <w:r w:rsidRPr="001C0768">
        <w:t>Cette fiche de prix convenus est établie sur base du modèle établi par Enabel. L’entrepreneur y joint au minimum les annexes et documents suivants :</w:t>
      </w:r>
    </w:p>
    <w:p w14:paraId="41D446EF" w14:textId="3A1BF5B7" w:rsidR="002E285E" w:rsidRPr="001C0768" w:rsidRDefault="002E285E" w:rsidP="002E285E">
      <w:pPr>
        <w:pStyle w:val="Paragraphedeliste"/>
        <w:numPr>
          <w:ilvl w:val="0"/>
          <w:numId w:val="3"/>
        </w:numPr>
        <w:ind w:left="284" w:hanging="284"/>
        <w:contextualSpacing w:val="0"/>
        <w:jc w:val="both"/>
      </w:pPr>
      <w:r w:rsidRPr="001C0768">
        <w:t>L’ordre modificatif donné par le pouvoir adjudicateur et plus généralement la justification de la modification des travaux ;</w:t>
      </w:r>
    </w:p>
    <w:p w14:paraId="07B20842" w14:textId="0260218D" w:rsidR="002E285E" w:rsidRPr="001C0768" w:rsidRDefault="002E285E" w:rsidP="002E285E">
      <w:pPr>
        <w:pStyle w:val="Paragraphedeliste"/>
        <w:numPr>
          <w:ilvl w:val="0"/>
          <w:numId w:val="3"/>
        </w:numPr>
        <w:ind w:left="284" w:hanging="284"/>
        <w:contextualSpacing w:val="0"/>
        <w:jc w:val="both"/>
      </w:pPr>
      <w:r w:rsidRPr="001C0768">
        <w:t>Le calcul des nouveaux prix unitaires ou globaux ;</w:t>
      </w:r>
    </w:p>
    <w:p w14:paraId="53F37FC0" w14:textId="796E95AA" w:rsidR="002E285E" w:rsidRPr="001C0768" w:rsidRDefault="002E285E" w:rsidP="002E285E">
      <w:pPr>
        <w:pStyle w:val="Paragraphedeliste"/>
        <w:numPr>
          <w:ilvl w:val="0"/>
          <w:numId w:val="3"/>
        </w:numPr>
        <w:ind w:left="284" w:hanging="284"/>
        <w:contextualSpacing w:val="0"/>
        <w:jc w:val="both"/>
      </w:pPr>
      <w:r w:rsidRPr="001C0768">
        <w:t>Les quantités à mettre en œuvre pour les postes existants et les nouveaux postes ;</w:t>
      </w:r>
    </w:p>
    <w:p w14:paraId="3F78D64C" w14:textId="35190E55" w:rsidR="002E285E" w:rsidRPr="001C0768" w:rsidRDefault="002E285E" w:rsidP="002E285E">
      <w:pPr>
        <w:pStyle w:val="Paragraphedeliste"/>
        <w:numPr>
          <w:ilvl w:val="0"/>
          <w:numId w:val="3"/>
        </w:numPr>
        <w:ind w:left="284" w:hanging="284"/>
        <w:contextualSpacing w:val="0"/>
        <w:jc w:val="both"/>
      </w:pPr>
      <w:r w:rsidRPr="001C0768">
        <w:t>Le cas échéant, les offres des sous-traitants ou fournisseurs consultés ;</w:t>
      </w:r>
    </w:p>
    <w:p w14:paraId="19C1EA84" w14:textId="263F4518" w:rsidR="002E285E" w:rsidRPr="001C0768" w:rsidRDefault="002E285E" w:rsidP="002E285E">
      <w:pPr>
        <w:pStyle w:val="Paragraphedeliste"/>
        <w:numPr>
          <w:ilvl w:val="0"/>
          <w:numId w:val="3"/>
        </w:numPr>
        <w:ind w:left="284" w:hanging="284"/>
        <w:contextualSpacing w:val="0"/>
        <w:jc w:val="both"/>
      </w:pPr>
      <w:r w:rsidRPr="001C0768">
        <w:t>Les autres documents qu’il estime pertinent.</w:t>
      </w:r>
    </w:p>
    <w:p w14:paraId="3F4E99AD" w14:textId="77777777" w:rsidR="002E285E" w:rsidRPr="001C0768" w:rsidRDefault="002E285E" w:rsidP="002E285E">
      <w:pPr>
        <w:jc w:val="both"/>
      </w:pPr>
      <w:r w:rsidRPr="001C0768">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0F138A75" w14:textId="1D479B7D" w:rsidR="002E285E" w:rsidRPr="001C0768" w:rsidRDefault="002E285E" w:rsidP="002E285E">
      <w:pPr>
        <w:jc w:val="both"/>
      </w:pPr>
      <w:r w:rsidRPr="001C0768">
        <w:t>Lorsque l’entrepreneur reste en défaut de fournir une proposition acceptable de nouveaux prix ou si le pouvoir adjudicateur estime que la proposition fournie est inacceptable, le pouvoir adjudicateur fixe d’office le nouveau prix unitaire ou global, tous les droits de l’entrepreneur restant saufs.</w:t>
      </w:r>
    </w:p>
    <w:p w14:paraId="18EAE38B" w14:textId="1924AC4D" w:rsidR="00CD45FF" w:rsidRPr="001C0768" w:rsidRDefault="00CD45FF" w:rsidP="00CD45FF">
      <w:pPr>
        <w:pStyle w:val="Titre2"/>
      </w:pPr>
      <w:bookmarkStart w:id="78" w:name="_Toc191395959"/>
      <w:r w:rsidRPr="001C0768">
        <w:t>Contrôle et surveillance du marché (Art 39-43)</w:t>
      </w:r>
      <w:bookmarkEnd w:id="78"/>
    </w:p>
    <w:p w14:paraId="06280E56" w14:textId="188FB433" w:rsidR="00CD45FF" w:rsidRPr="001C0768" w:rsidRDefault="00CD45FF" w:rsidP="00CD45FF">
      <w:pPr>
        <w:pStyle w:val="Titre3"/>
        <w:rPr>
          <w:lang w:val="fr-FR"/>
        </w:rPr>
      </w:pPr>
      <w:r w:rsidRPr="001C0768">
        <w:rPr>
          <w:lang w:val="fr-FR"/>
        </w:rPr>
        <w:t>Etendue du contrôle et de la surveillance (Art. 39)</w:t>
      </w:r>
    </w:p>
    <w:p w14:paraId="49BAAD9E" w14:textId="77777777" w:rsidR="00CD45FF" w:rsidRPr="001C0768" w:rsidRDefault="00CD45FF" w:rsidP="00CD45FF">
      <w:pPr>
        <w:jc w:val="both"/>
      </w:pPr>
      <w:r w:rsidRPr="001C0768">
        <w:t>Le pouvoir adjudicateur peut faire surveiller ou contrôler partout la préparation ou la réalisation des prestations par tous moyens appropriés.</w:t>
      </w:r>
    </w:p>
    <w:p w14:paraId="19A35EF7" w14:textId="77777777" w:rsidR="00CD45FF" w:rsidRPr="001C0768" w:rsidRDefault="00CD45FF" w:rsidP="00CD45FF">
      <w:pPr>
        <w:jc w:val="both"/>
      </w:pPr>
      <w:r w:rsidRPr="001C0768">
        <w:t>L’adjudicataire est tenu de donner aux délégués du pouvoir adjudicateur tous les renseignements nécessaires et toutes les facilités pour remplir leur mission.</w:t>
      </w:r>
    </w:p>
    <w:p w14:paraId="2B7EF808" w14:textId="77777777" w:rsidR="00CD45FF" w:rsidRPr="001C0768" w:rsidRDefault="00CD45FF" w:rsidP="00CD45FF">
      <w:pPr>
        <w:jc w:val="both"/>
      </w:pPr>
      <w:r w:rsidRPr="001C0768">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40FE1DA1" w14:textId="2974C2CA" w:rsidR="00CD45FF" w:rsidRPr="001C0768" w:rsidRDefault="00CD45FF" w:rsidP="00CD45FF">
      <w:pPr>
        <w:pStyle w:val="Titre3"/>
        <w:rPr>
          <w:lang w:val="fr-FR"/>
        </w:rPr>
      </w:pPr>
      <w:r w:rsidRPr="001C0768">
        <w:rPr>
          <w:lang w:val="fr-FR"/>
        </w:rPr>
        <w:t>Modes de réception technique (Art. 41)</w:t>
      </w:r>
    </w:p>
    <w:p w14:paraId="6FC37158" w14:textId="315C7504" w:rsidR="00CD45FF" w:rsidRPr="001C0768" w:rsidRDefault="00CD45FF" w:rsidP="00CD45FF">
      <w:pPr>
        <w:jc w:val="both"/>
      </w:pPr>
      <w:r w:rsidRPr="001C0768">
        <w:t>En matière de réception technique, il y a lieu de distinguer :</w:t>
      </w:r>
    </w:p>
    <w:p w14:paraId="37E01E3A" w14:textId="0B2C5DB3" w:rsidR="00CD45FF" w:rsidRPr="001C0768" w:rsidRDefault="00CD45FF" w:rsidP="00CD45FF">
      <w:pPr>
        <w:jc w:val="both"/>
      </w:pPr>
      <w:r w:rsidRPr="001C0768">
        <w:t>1° la réception technique préalable au sens de l’article 42 ;</w:t>
      </w:r>
    </w:p>
    <w:p w14:paraId="2BF46838" w14:textId="3E42CC07" w:rsidR="00CD45FF" w:rsidRPr="001C0768" w:rsidRDefault="00CD45FF" w:rsidP="00CD45FF">
      <w:pPr>
        <w:jc w:val="both"/>
      </w:pPr>
      <w:r w:rsidRPr="001C0768">
        <w:t>2° la réception technique a posteriori au sens de l’article 43.</w:t>
      </w:r>
    </w:p>
    <w:p w14:paraId="5A4EFB51" w14:textId="77777777" w:rsidR="00CD45FF" w:rsidRPr="001C0768" w:rsidRDefault="00CD45FF" w:rsidP="00CD45FF">
      <w:pPr>
        <w:jc w:val="both"/>
      </w:pPr>
      <w:r w:rsidRPr="001C0768">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230C3D80" w14:textId="64718636" w:rsidR="00CD45FF" w:rsidRPr="001C0768" w:rsidRDefault="00CD45FF" w:rsidP="00CD45FF">
      <w:pPr>
        <w:pStyle w:val="Titre3"/>
        <w:rPr>
          <w:lang w:val="fr-FR"/>
        </w:rPr>
      </w:pPr>
      <w:r w:rsidRPr="001C0768">
        <w:rPr>
          <w:lang w:val="fr-FR"/>
        </w:rPr>
        <w:t>Réception technique préalable (Art. 42)</w:t>
      </w:r>
    </w:p>
    <w:p w14:paraId="27A020A2" w14:textId="77D98236" w:rsidR="00CD45FF" w:rsidRPr="001C0768" w:rsidRDefault="00CD45FF" w:rsidP="00CD45FF">
      <w:pPr>
        <w:jc w:val="both"/>
      </w:pPr>
      <w:r w:rsidRPr="001C0768">
        <w:t>En règle générale, les produits ne peuvent être mis en œuvre s’ils n’ont été, au préalable, réceptionnés par le fonctionnaire dirigeant ou son délégué.</w:t>
      </w:r>
    </w:p>
    <w:p w14:paraId="4510A51E" w14:textId="77777777" w:rsidR="00CD45FF" w:rsidRPr="001C0768" w:rsidRDefault="00CD45FF" w:rsidP="00CD45FF">
      <w:pPr>
        <w:jc w:val="both"/>
      </w:pPr>
      <w:r w:rsidRPr="001C0768">
        <w:lastRenderedPageBreak/>
        <w:t>Tout le matériel proposé fait l'objet d'une approbation du pouvoir adjudicateur. Cette approbation est obtenue sur base de fiches techniques préalables qui sont élaborées par l’Entrepreneur et transmises au fonctionnaire dirigeant.</w:t>
      </w:r>
    </w:p>
    <w:p w14:paraId="2A9B4791" w14:textId="77777777" w:rsidR="00CD45FF" w:rsidRPr="001C0768" w:rsidRDefault="00CD45FF" w:rsidP="00CD45FF">
      <w:pPr>
        <w:jc w:val="both"/>
      </w:pPr>
      <w:r w:rsidRPr="001C0768">
        <w:t>Les fiches techniques présentent globalement le matériel et donnent les spécifications et les sélections retenues dans le cadre du projet.</w:t>
      </w:r>
    </w:p>
    <w:p w14:paraId="22154D16" w14:textId="77777777" w:rsidR="00CD45FF" w:rsidRPr="001C0768" w:rsidRDefault="00CD45FF" w:rsidP="00CD45FF">
      <w:pPr>
        <w:jc w:val="both"/>
      </w:pPr>
      <w:r w:rsidRPr="001C0768">
        <w:t>Le pouvoir adjudicateur refuse de recevoir des fiches techniques, partielles, incomplètes n'apportant pas les renseignements techniques nécessaires à l'examen et à l'approbation.</w:t>
      </w:r>
    </w:p>
    <w:p w14:paraId="263AFC71" w14:textId="77777777" w:rsidR="00CD45FF" w:rsidRPr="001C0768" w:rsidRDefault="00CD45FF" w:rsidP="00CD45FF">
      <w:pPr>
        <w:jc w:val="both"/>
      </w:pPr>
      <w:r w:rsidRPr="001C0768">
        <w:t>Dès que les remarques sont en possession de l’Entrepreneur celui-ci en tient compte et complète la fiche technique dans le but de la faire approuver.</w:t>
      </w:r>
    </w:p>
    <w:p w14:paraId="3FF33E69" w14:textId="77777777" w:rsidR="00CD45FF" w:rsidRPr="001C0768" w:rsidRDefault="00CD45FF" w:rsidP="00CD45FF">
      <w:pPr>
        <w:jc w:val="both"/>
      </w:pPr>
      <w:r w:rsidRPr="001C0768">
        <w:t>La réception technique peut être opérée à différents stades de la production.</w:t>
      </w:r>
    </w:p>
    <w:p w14:paraId="71AE274C" w14:textId="77777777" w:rsidR="00CD45FF" w:rsidRPr="001C0768" w:rsidRDefault="00CD45FF" w:rsidP="00CD45FF">
      <w:pPr>
        <w:jc w:val="both"/>
      </w:pPr>
      <w:r w:rsidRPr="001C0768">
        <w:t>Les produits qui, à un stade déterminé, ne satisfont pas aux vérifications imposées, sont déclarés ne pas se trouver en état de réception technique.</w:t>
      </w:r>
    </w:p>
    <w:p w14:paraId="412670B1" w14:textId="77777777" w:rsidR="00CD45FF" w:rsidRPr="001C0768" w:rsidRDefault="00CD45FF" w:rsidP="00CD45FF">
      <w:pPr>
        <w:jc w:val="both"/>
      </w:pPr>
      <w:r w:rsidRPr="001C0768">
        <w:t>La demande de l'adjudicataire est considérée comme non avenue. Une nouvelle demande est introduite lorsque le produit se trouve prêt pour la réception.</w:t>
      </w:r>
    </w:p>
    <w:p w14:paraId="7ABE074C" w14:textId="77777777" w:rsidR="00CD45FF" w:rsidRPr="001C0768" w:rsidRDefault="00CD45FF" w:rsidP="00CD45FF">
      <w:pPr>
        <w:jc w:val="both"/>
      </w:pPr>
      <w:r w:rsidRPr="001C0768">
        <w:t>L'adjudicataire est responsable de la garde et de la conservation de ces divers produits eu égard aux risques encourus par son entreprise et ce, jusqu'à la réception provisoire des travaux.</w:t>
      </w:r>
    </w:p>
    <w:p w14:paraId="672AD602" w14:textId="77777777" w:rsidR="00CD45FF" w:rsidRPr="001C0768" w:rsidRDefault="00CD45FF" w:rsidP="00CD45FF">
      <w:pPr>
        <w:jc w:val="both"/>
      </w:pPr>
      <w:r w:rsidRPr="001C0768">
        <w:t>Sauf pour les produits agréés, les coûts liés à la réception technique préalable sont à charge de l'entrepreneur.</w:t>
      </w:r>
    </w:p>
    <w:p w14:paraId="7160FE0A" w14:textId="756A079A" w:rsidR="00CD45FF" w:rsidRPr="001C0768" w:rsidRDefault="00CD45FF" w:rsidP="00CD45FF">
      <w:pPr>
        <w:jc w:val="both"/>
      </w:pPr>
      <w:r w:rsidRPr="001C0768">
        <w:t>En tous cas, ces coûts englobent :</w:t>
      </w:r>
    </w:p>
    <w:p w14:paraId="30FEB461" w14:textId="63106594" w:rsidR="00CD45FF" w:rsidRPr="001C0768" w:rsidRDefault="00CD45FF" w:rsidP="00CD45FF">
      <w:pPr>
        <w:pStyle w:val="Paragraphedeliste"/>
        <w:numPr>
          <w:ilvl w:val="0"/>
          <w:numId w:val="3"/>
        </w:numPr>
        <w:ind w:left="284" w:hanging="284"/>
        <w:contextualSpacing w:val="0"/>
        <w:jc w:val="both"/>
      </w:pPr>
      <w:r w:rsidRPr="001C0768">
        <w:t>Les frais liés aux prestations des réceptionnaires ; ceux-ci englobent les indemnités de déplacement et de séjour des réceptionnaires ;</w:t>
      </w:r>
    </w:p>
    <w:p w14:paraId="365AB2B3" w14:textId="66823B79" w:rsidR="00CD45FF" w:rsidRPr="001C0768" w:rsidRDefault="00CD45FF" w:rsidP="00CD45FF">
      <w:pPr>
        <w:pStyle w:val="Paragraphedeliste"/>
        <w:numPr>
          <w:ilvl w:val="0"/>
          <w:numId w:val="3"/>
        </w:numPr>
        <w:ind w:left="284" w:hanging="284"/>
        <w:contextualSpacing w:val="0"/>
        <w:jc w:val="both"/>
      </w:pPr>
      <w:r w:rsidRPr="001C0768">
        <w:t>Les frais liés au prélèvement d'échantillons, à l'emballage et au transport des échantillons, quel que soit l'endroit où a lieu le contrôle ;</w:t>
      </w:r>
    </w:p>
    <w:p w14:paraId="50863F1D" w14:textId="630CDB74" w:rsidR="00CD45FF" w:rsidRPr="001C0768" w:rsidRDefault="00CD45FF" w:rsidP="00CD45FF">
      <w:pPr>
        <w:pStyle w:val="Paragraphedeliste"/>
        <w:numPr>
          <w:ilvl w:val="0"/>
          <w:numId w:val="3"/>
        </w:numPr>
        <w:ind w:left="284" w:hanging="284"/>
        <w:contextualSpacing w:val="0"/>
        <w:jc w:val="both"/>
      </w:pPr>
      <w:r w:rsidRPr="001C0768">
        <w:t>Les frais liés aux essais (préparatifs, fabrication des pièces d'épreuve, coût des essais à proprement parler (à cet effet, les circulaires relatives à la fixation des tarifs des essais sont d'application)) ;</w:t>
      </w:r>
    </w:p>
    <w:p w14:paraId="49301D51" w14:textId="6669A85B" w:rsidR="00CD45FF" w:rsidRPr="001C0768" w:rsidRDefault="00CD45FF" w:rsidP="00CD45FF">
      <w:pPr>
        <w:pStyle w:val="Paragraphedeliste"/>
        <w:numPr>
          <w:ilvl w:val="0"/>
          <w:numId w:val="3"/>
        </w:numPr>
        <w:ind w:left="284" w:hanging="284"/>
        <w:contextualSpacing w:val="0"/>
        <w:jc w:val="both"/>
      </w:pPr>
      <w:r w:rsidRPr="001C0768">
        <w:t>Les frais liés au remplacement des produits présentant des défauts ou avaries.</w:t>
      </w:r>
    </w:p>
    <w:p w14:paraId="55E187D6" w14:textId="7690D87A" w:rsidR="00CD45FF" w:rsidRPr="001C0768" w:rsidRDefault="00CD45FF" w:rsidP="00CD45FF">
      <w:pPr>
        <w:pStyle w:val="Titre3"/>
        <w:rPr>
          <w:lang w:val="fr-FR"/>
        </w:rPr>
      </w:pPr>
      <w:r w:rsidRPr="001C0768">
        <w:rPr>
          <w:lang w:val="fr-FR"/>
        </w:rPr>
        <w:t>Réception technique à posteriori (Art. 43)</w:t>
      </w:r>
    </w:p>
    <w:p w14:paraId="5F24BE42" w14:textId="48250DA9" w:rsidR="002E285E" w:rsidRPr="001C0768" w:rsidRDefault="00CD45FF" w:rsidP="00CD45FF">
      <w:pPr>
        <w:jc w:val="both"/>
      </w:pPr>
      <w:r w:rsidRPr="001C0768">
        <w:t>Une réception technique a posteriori sera impérativement organisée pour les travaux ou parties d’équipement qui seraient cachés après l’achèvement des travaux.</w:t>
      </w:r>
    </w:p>
    <w:p w14:paraId="7AFC0D37" w14:textId="46A7705E" w:rsidR="00C50750" w:rsidRPr="001C0768" w:rsidRDefault="00C50750" w:rsidP="00C50750">
      <w:pPr>
        <w:pStyle w:val="Titre2"/>
      </w:pPr>
      <w:bookmarkStart w:id="79" w:name="_Toc191395960"/>
      <w:r w:rsidRPr="001C0768">
        <w:t>M</w:t>
      </w:r>
      <w:r w:rsidR="0025727D" w:rsidRPr="001C0768">
        <w:t>oyens d’action du pouvoir adjudicateur</w:t>
      </w:r>
      <w:r w:rsidRPr="001C0768">
        <w:t xml:space="preserve"> (Art. 44-51 </w:t>
      </w:r>
      <w:r w:rsidR="0025727D" w:rsidRPr="001C0768">
        <w:t>et</w:t>
      </w:r>
      <w:r w:rsidRPr="001C0768">
        <w:t xml:space="preserve"> </w:t>
      </w:r>
      <w:r w:rsidR="001915E0" w:rsidRPr="001C0768">
        <w:t>85-88</w:t>
      </w:r>
      <w:r w:rsidRPr="001C0768">
        <w:t>)</w:t>
      </w:r>
      <w:bookmarkEnd w:id="79"/>
    </w:p>
    <w:p w14:paraId="0CDD2550" w14:textId="604C67BD" w:rsidR="0025727D" w:rsidRPr="001C0768" w:rsidRDefault="0025727D" w:rsidP="0025727D">
      <w:pPr>
        <w:jc w:val="both"/>
      </w:pPr>
      <w:r w:rsidRPr="001C0768">
        <w:t>Le défaut de l’adjudicataire ne s’apprécie pas uniquement par rapport aux travaux mêmes, mais également par rapport à l’ensemble de ses obligations.</w:t>
      </w:r>
    </w:p>
    <w:p w14:paraId="1AED371F" w14:textId="77777777" w:rsidR="0025727D" w:rsidRPr="001C0768" w:rsidRDefault="0025727D" w:rsidP="0025727D">
      <w:pPr>
        <w:jc w:val="both"/>
      </w:pPr>
      <w:r w:rsidRPr="001C0768">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391D89CE" w:rsidR="0025727D" w:rsidRPr="001C0768" w:rsidRDefault="0025727D" w:rsidP="0025727D">
      <w:pPr>
        <w:jc w:val="both"/>
      </w:pPr>
      <w:r w:rsidRPr="001C0768">
        <w:lastRenderedPageBreak/>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3D3C646D" w14:textId="7B698E22" w:rsidR="00EA5578" w:rsidRPr="001C0768" w:rsidRDefault="00EA5578" w:rsidP="0025727D">
      <w:pPr>
        <w:jc w:val="both"/>
      </w:pPr>
      <w:r w:rsidRPr="001C0768">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73A1A1D0" w14:textId="2945DD6B" w:rsidR="0025727D" w:rsidRPr="001C0768" w:rsidRDefault="0025727D" w:rsidP="0025727D">
      <w:pPr>
        <w:jc w:val="both"/>
      </w:pPr>
      <w:r w:rsidRPr="001C0768">
        <w:t xml:space="preserve">Cette clause ne fait pas préjudice à l’application éventuelle des autres mesures d’office prévues au </w:t>
      </w:r>
      <w:bookmarkStart w:id="80" w:name="_Hlk18336138"/>
      <w:r w:rsidRPr="001C0768">
        <w:t>R</w:t>
      </w:r>
      <w:r w:rsidR="00B25972" w:rsidRPr="001C0768">
        <w:t xml:space="preserve">ègles </w:t>
      </w:r>
      <w:r w:rsidRPr="001C0768">
        <w:t>G</w:t>
      </w:r>
      <w:r w:rsidR="00B25972" w:rsidRPr="001C0768">
        <w:t>énérales d’</w:t>
      </w:r>
      <w:r w:rsidRPr="001C0768">
        <w:t>E</w:t>
      </w:r>
      <w:r w:rsidR="00B25972" w:rsidRPr="001C0768">
        <w:t>xécution</w:t>
      </w:r>
      <w:bookmarkEnd w:id="80"/>
      <w:r w:rsidRPr="001C0768">
        <w:t>, notamment la résiliation unilatérale du marché et/ou l’exclusion des marchés du pouvoir adjudicateur pour une durée déterminée.</w:t>
      </w:r>
    </w:p>
    <w:p w14:paraId="42A54E57" w14:textId="66C01582" w:rsidR="00C50750" w:rsidRPr="001C0768" w:rsidRDefault="0025727D" w:rsidP="00C355D8">
      <w:pPr>
        <w:pStyle w:val="Titre3"/>
        <w:rPr>
          <w:lang w:val="fr-FR"/>
        </w:rPr>
      </w:pPr>
      <w:r w:rsidRPr="001C0768">
        <w:rPr>
          <w:lang w:val="fr-FR"/>
        </w:rPr>
        <w:t>Défaut d’exécution</w:t>
      </w:r>
      <w:r w:rsidR="00C50750" w:rsidRPr="001C0768">
        <w:rPr>
          <w:lang w:val="fr-FR"/>
        </w:rPr>
        <w:t xml:space="preserve"> (Art. 44)</w:t>
      </w:r>
    </w:p>
    <w:p w14:paraId="556E3397" w14:textId="4D2E4B11" w:rsidR="0025727D" w:rsidRPr="001C0768" w:rsidRDefault="0025727D" w:rsidP="0025727D">
      <w:pPr>
        <w:jc w:val="both"/>
      </w:pPr>
      <w:r w:rsidRPr="001C0768">
        <w:t>L'adjudicataire est considéré en défaut d'exécution du marché :</w:t>
      </w:r>
    </w:p>
    <w:p w14:paraId="7FBE00CB" w14:textId="2C333F13" w:rsidR="0025727D" w:rsidRPr="001C0768" w:rsidRDefault="0025727D" w:rsidP="0025727D">
      <w:pPr>
        <w:pStyle w:val="Paragraphedeliste"/>
        <w:numPr>
          <w:ilvl w:val="0"/>
          <w:numId w:val="3"/>
        </w:numPr>
        <w:ind w:left="284" w:hanging="284"/>
        <w:contextualSpacing w:val="0"/>
        <w:jc w:val="both"/>
      </w:pPr>
      <w:r w:rsidRPr="001C0768">
        <w:t xml:space="preserve">Lorsque les </w:t>
      </w:r>
      <w:r w:rsidR="001915E0" w:rsidRPr="001C0768">
        <w:t>travaux</w:t>
      </w:r>
      <w:r w:rsidRPr="001C0768">
        <w:t xml:space="preserve"> ne sont pas exécutés dans les conditions définies par les documents du marché ;</w:t>
      </w:r>
    </w:p>
    <w:p w14:paraId="37315CE4" w14:textId="478AA045" w:rsidR="0025727D" w:rsidRPr="001C0768" w:rsidRDefault="0025727D" w:rsidP="0025727D">
      <w:pPr>
        <w:pStyle w:val="Paragraphedeliste"/>
        <w:numPr>
          <w:ilvl w:val="0"/>
          <w:numId w:val="3"/>
        </w:numPr>
        <w:ind w:left="284" w:hanging="284"/>
        <w:contextualSpacing w:val="0"/>
        <w:jc w:val="both"/>
      </w:pPr>
      <w:r w:rsidRPr="001C0768">
        <w:t xml:space="preserve">À tout moment, lorsque les </w:t>
      </w:r>
      <w:r w:rsidR="001915E0" w:rsidRPr="001C0768">
        <w:t>travaux</w:t>
      </w:r>
      <w:r w:rsidRPr="001C0768">
        <w:t xml:space="preserve"> ne sont pas poursuivis de telle manière qu'elles puissent être entièrement terminées aux dates fixées ;</w:t>
      </w:r>
    </w:p>
    <w:p w14:paraId="7BC55517" w14:textId="541F3624" w:rsidR="0025727D" w:rsidRPr="001C0768" w:rsidRDefault="0025727D" w:rsidP="0025727D">
      <w:pPr>
        <w:pStyle w:val="Paragraphedeliste"/>
        <w:numPr>
          <w:ilvl w:val="0"/>
          <w:numId w:val="3"/>
        </w:numPr>
        <w:ind w:left="284" w:hanging="284"/>
        <w:contextualSpacing w:val="0"/>
        <w:jc w:val="both"/>
      </w:pPr>
      <w:r w:rsidRPr="001C0768">
        <w:t>Lorsqu'il ne suit pas les ordres écrits, valablement donnés par le pouvoir adjudicateur.</w:t>
      </w:r>
    </w:p>
    <w:p w14:paraId="5C5E5162" w14:textId="3067E6FF" w:rsidR="0025727D" w:rsidRPr="001C0768" w:rsidRDefault="0025727D" w:rsidP="0025727D">
      <w:pPr>
        <w:jc w:val="both"/>
      </w:pPr>
      <w:r w:rsidRPr="001C0768">
        <w:t>Tous les manquements aux clauses du marché, y compris la non-observation des ordres du pouvoir adjudicateur, sont constatés par un procès-verbal dont une copie est transmise immédiatement à l'adjudicataire par lettre.</w:t>
      </w:r>
    </w:p>
    <w:p w14:paraId="29650A86" w14:textId="1D158620" w:rsidR="0025727D" w:rsidRPr="001C0768" w:rsidRDefault="0025727D" w:rsidP="0025727D">
      <w:pPr>
        <w:jc w:val="both"/>
      </w:pPr>
      <w:r w:rsidRPr="001C0768">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34BAA9A5" w14:textId="77777777" w:rsidR="00464B57" w:rsidRPr="001C0768" w:rsidRDefault="00464B57" w:rsidP="00464B57">
      <w:pPr>
        <w:jc w:val="both"/>
      </w:pPr>
      <w:r w:rsidRPr="001C0768">
        <w:t>Les manquements constatés à sa charge rendent l'adjudicataire passible d'une ou de plusieurs des mesures prévues aux articles 45-49, 85 à 88, 123-124 et 154-155 des Règles Générales d’Exécution des marchés publics.</w:t>
      </w:r>
    </w:p>
    <w:p w14:paraId="3106DDB3" w14:textId="76175377" w:rsidR="001915E0" w:rsidRPr="001C0768" w:rsidRDefault="001915E0" w:rsidP="001915E0">
      <w:pPr>
        <w:pStyle w:val="Titre3"/>
        <w:rPr>
          <w:lang w:val="fr-FR"/>
        </w:rPr>
      </w:pPr>
      <w:r w:rsidRPr="001C0768">
        <w:rPr>
          <w:lang w:val="fr-FR"/>
        </w:rPr>
        <w:t>Pénalités (Art. 45)</w:t>
      </w:r>
    </w:p>
    <w:p w14:paraId="4E5E7AD0" w14:textId="66973F4B" w:rsidR="001915E0" w:rsidRPr="001C0768" w:rsidRDefault="001915E0" w:rsidP="001915E0">
      <w:pPr>
        <w:jc w:val="both"/>
      </w:pPr>
      <w:r w:rsidRPr="001C0768">
        <w:t>En raison de l’importance des travaux et de la durée du projet, sont affectés, sans mise en demeure et par la seule infraction, d’une pénalité journalière de 250 EUR par jour calendrier de non-exécution :</w:t>
      </w:r>
    </w:p>
    <w:p w14:paraId="199A5335" w14:textId="2AF5DD3C" w:rsidR="001915E0" w:rsidRPr="001C0768" w:rsidRDefault="001915E0" w:rsidP="00287C51">
      <w:pPr>
        <w:pStyle w:val="Paragraphedeliste"/>
        <w:numPr>
          <w:ilvl w:val="0"/>
          <w:numId w:val="3"/>
        </w:numPr>
        <w:ind w:left="284" w:hanging="284"/>
        <w:contextualSpacing w:val="0"/>
        <w:jc w:val="both"/>
      </w:pPr>
      <w:r w:rsidRPr="001C0768">
        <w:t>Non-fourniture des documents administratifs et techniques tel que le planning de chantier, planning directeur, documents d’exécution à défaut d'avoir remis, dans le délai fixé lors des réunions de chantier ou par ordre de services, tous les documents indiqués.</w:t>
      </w:r>
    </w:p>
    <w:p w14:paraId="5076E355" w14:textId="5009F7B7" w:rsidR="001915E0" w:rsidRPr="001C0768" w:rsidRDefault="001915E0" w:rsidP="00287C51">
      <w:pPr>
        <w:pStyle w:val="Paragraphedeliste"/>
        <w:numPr>
          <w:ilvl w:val="0"/>
          <w:numId w:val="3"/>
        </w:numPr>
        <w:ind w:left="284" w:hanging="284"/>
        <w:contextualSpacing w:val="0"/>
        <w:jc w:val="both"/>
      </w:pPr>
      <w:r w:rsidRPr="001C0768">
        <w:t>Absence aux réunions de chantier ou de coordination</w:t>
      </w:r>
      <w:r w:rsidR="00287C51" w:rsidRPr="001C0768">
        <w:t> </w:t>
      </w:r>
      <w:r w:rsidRPr="001C0768">
        <w:t>: une pénalité par absence sera appliquée à l'entrepreneur qui n'assiste pas ou ne se fait pas valablement représenter à toutes les réunions auxquelles il est prié d'assister.</w:t>
      </w:r>
    </w:p>
    <w:p w14:paraId="7BFC0DDD" w14:textId="0B1C124C" w:rsidR="001915E0" w:rsidRPr="001C0768" w:rsidRDefault="001915E0" w:rsidP="00287C51">
      <w:pPr>
        <w:pStyle w:val="Paragraphedeliste"/>
        <w:numPr>
          <w:ilvl w:val="0"/>
          <w:numId w:val="3"/>
        </w:numPr>
        <w:ind w:left="284" w:hanging="284"/>
        <w:contextualSpacing w:val="0"/>
        <w:jc w:val="both"/>
      </w:pPr>
      <w:r w:rsidRPr="001C0768">
        <w:t xml:space="preserve">Retard dans l'exécution des observations ou ordre de service du pouvoir adjudicateur par le biais du fonctionnaire dirigeant : dans les cas où les listes d'observation résultant des visites de chantier, ou réception, ne seraient pas satisfaites dans le délai prescrit par le </w:t>
      </w:r>
      <w:r w:rsidRPr="001C0768">
        <w:lastRenderedPageBreak/>
        <w:t>fonctionnaire dirigeant, l’adjudicataire sera pénalisé par jour calendaire de retard jusqu'à exécution.</w:t>
      </w:r>
    </w:p>
    <w:p w14:paraId="0FACDD43" w14:textId="72D30FDA" w:rsidR="001915E0" w:rsidRPr="001C0768" w:rsidRDefault="001915E0" w:rsidP="00287C51">
      <w:pPr>
        <w:pStyle w:val="Paragraphedeliste"/>
        <w:numPr>
          <w:ilvl w:val="0"/>
          <w:numId w:val="3"/>
        </w:numPr>
        <w:ind w:left="284" w:hanging="284"/>
        <w:contextualSpacing w:val="0"/>
        <w:jc w:val="both"/>
      </w:pPr>
      <w:r w:rsidRPr="001C0768">
        <w:t>Modification d’un des membres du personnel clé sans accord préalable du Pouvoir Adjudicateur</w:t>
      </w:r>
      <w:r w:rsidR="00287C51" w:rsidRPr="001C0768">
        <w:t> </w:t>
      </w:r>
      <w:r w:rsidRPr="001C0768">
        <w:t>: une pénalité forfaitaire par jour de défaut est appliquée, prenant fin lorsque, soit le fonctionnaire dirigeant obtient l’accord du pouvoir adjudicateur sur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p>
    <w:p w14:paraId="75B0FE1F" w14:textId="5633A480" w:rsidR="001915E0" w:rsidRPr="001C0768" w:rsidRDefault="001915E0" w:rsidP="00287C51">
      <w:pPr>
        <w:pStyle w:val="Paragraphedeliste"/>
        <w:numPr>
          <w:ilvl w:val="0"/>
          <w:numId w:val="3"/>
        </w:numPr>
        <w:ind w:left="284" w:hanging="284"/>
        <w:contextualSpacing w:val="0"/>
        <w:jc w:val="both"/>
      </w:pPr>
      <w:r w:rsidRPr="001C0768">
        <w:t>Non-respect du planning directeur approuvé.</w:t>
      </w:r>
    </w:p>
    <w:p w14:paraId="2211E09A" w14:textId="5DC74A06" w:rsidR="001915E0" w:rsidRPr="001C0768" w:rsidRDefault="001915E0" w:rsidP="001915E0">
      <w:pPr>
        <w:jc w:val="both"/>
      </w:pPr>
      <w:r w:rsidRPr="001C0768">
        <w:t>Lorsqu’un manquement à l’une des dispositions visées ci-dessus est constaté conformément à l’article 44 § 2 AR 14.01.2013, le pouvoir adjudicateur peut accorder un délai à l’entrepreneur pour faire disparaître le manquement et l’avertir de cette disparition par lettre. Dans ce cas, ce délai est notifié à l’adjudicataire en même temps que le P.V. de constat dont question à l’article 44 § 2 AR 14/01/13.</w:t>
      </w:r>
    </w:p>
    <w:p w14:paraId="4E33B544" w14:textId="416F9E33" w:rsidR="001915E0" w:rsidRPr="001C0768" w:rsidRDefault="001915E0" w:rsidP="001915E0">
      <w:pPr>
        <w:jc w:val="both"/>
      </w:pPr>
      <w:r w:rsidRPr="001C0768">
        <w:t>Si aucun délai n’est indiqué dans la lettre, l’adjudicataire est tenu de réparer sans délai les manquements.</w:t>
      </w:r>
    </w:p>
    <w:p w14:paraId="7088DCD6" w14:textId="11BBFCBC" w:rsidR="00C50750" w:rsidRPr="001C0768" w:rsidRDefault="0025727D" w:rsidP="00C355D8">
      <w:pPr>
        <w:pStyle w:val="Titre3"/>
        <w:rPr>
          <w:lang w:val="fr-FR"/>
        </w:rPr>
      </w:pPr>
      <w:r w:rsidRPr="001C0768">
        <w:rPr>
          <w:lang w:val="fr-FR"/>
        </w:rPr>
        <w:t xml:space="preserve">Amendes pour retard </w:t>
      </w:r>
      <w:r w:rsidR="00C50750" w:rsidRPr="001C0768">
        <w:rPr>
          <w:lang w:val="fr-FR"/>
        </w:rPr>
        <w:t>(Art. 46</w:t>
      </w:r>
      <w:r w:rsidR="00977EEE" w:rsidRPr="001C0768">
        <w:rPr>
          <w:lang w:val="fr-FR"/>
        </w:rPr>
        <w:t xml:space="preserve"> et 86</w:t>
      </w:r>
      <w:r w:rsidR="00C50750" w:rsidRPr="001C0768">
        <w:rPr>
          <w:lang w:val="fr-FR"/>
        </w:rPr>
        <w:t>)</w:t>
      </w:r>
    </w:p>
    <w:p w14:paraId="5AC2A452" w14:textId="3DBD32FE" w:rsidR="0025727D" w:rsidRPr="001C0768" w:rsidRDefault="0025727D" w:rsidP="0025727D">
      <w:pPr>
        <w:jc w:val="both"/>
      </w:pPr>
      <w:r w:rsidRPr="001C0768">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1E5A0009" w14:textId="75BBAD08" w:rsidR="00977EEE" w:rsidRPr="001C0768" w:rsidRDefault="00977EEE" w:rsidP="0025727D">
      <w:pPr>
        <w:jc w:val="both"/>
      </w:pPr>
      <w:r w:rsidRPr="001C0768">
        <w:t>Les amendes sont calculées selon la formule mentionnée à l’article 86 § 1</w:t>
      </w:r>
      <w:r w:rsidRPr="001C0768">
        <w:rPr>
          <w:vertAlign w:val="superscript"/>
        </w:rPr>
        <w:t>er</w:t>
      </w:r>
      <w:r w:rsidRPr="001C0768">
        <w:t>.</w:t>
      </w:r>
    </w:p>
    <w:p w14:paraId="3026A695" w14:textId="08A9D67F" w:rsidR="0025727D" w:rsidRPr="001C0768" w:rsidRDefault="0025727D" w:rsidP="0025727D">
      <w:pPr>
        <w:jc w:val="both"/>
      </w:pPr>
      <w:r w:rsidRPr="001C0768">
        <w:t>Nonobstant l'application des amendes pour retard, l'adjudicataire reste garant vis-à-vis du pouvoir adjudicateur des dommages et intérêts dont celui-ci est, le cas échéant, redevable à des tiers du fait du retard dans l'exécution du marché.</w:t>
      </w:r>
    </w:p>
    <w:p w14:paraId="042C2013" w14:textId="703AA9A8" w:rsidR="00977EEE" w:rsidRPr="001C0768" w:rsidRDefault="00977EEE" w:rsidP="00977EEE">
      <w:pPr>
        <w:spacing w:after="120" w:line="288" w:lineRule="auto"/>
        <w:jc w:val="both"/>
      </w:pPr>
      <w:r w:rsidRPr="001C0768">
        <w:t>Au cas où les travaux faisant l'objet du présent cahier des charges n'étaient pas terminés dans les délais prévus, l’amende suivante sera appliquée d'office par jour ouvrable de retard, sans mise en demeure, par la seule expiration des délais en question :</w:t>
      </w:r>
    </w:p>
    <w:p w14:paraId="7A32C6DF" w14:textId="77777777" w:rsidR="00977EEE" w:rsidRPr="001C0768" w:rsidRDefault="00977EEE" w:rsidP="00977EEE">
      <w:pPr>
        <w:spacing w:after="120" w:line="288" w:lineRule="auto"/>
        <w:jc w:val="both"/>
      </w:pPr>
      <w:r w:rsidRPr="001C0768">
        <w:t>R= 0,45*(( M * n²)/N²)</w:t>
      </w:r>
    </w:p>
    <w:p w14:paraId="04F6BAB7" w14:textId="03808E36" w:rsidR="00977EEE" w:rsidRPr="001C0768" w:rsidRDefault="00977EEE" w:rsidP="00977EEE">
      <w:pPr>
        <w:spacing w:after="120" w:line="288" w:lineRule="auto"/>
        <w:jc w:val="both"/>
      </w:pPr>
      <w:r w:rsidRPr="001C0768">
        <w:t>Dans laquelle :</w:t>
      </w:r>
    </w:p>
    <w:p w14:paraId="0865C285" w14:textId="4A9ED2B8" w:rsidR="00977EEE" w:rsidRPr="001C0768" w:rsidRDefault="00977EEE" w:rsidP="00977EEE">
      <w:pPr>
        <w:spacing w:after="120" w:line="288" w:lineRule="auto"/>
        <w:jc w:val="both"/>
      </w:pPr>
      <w:r w:rsidRPr="001C0768">
        <w:t>R = le montant des amendes à appliquer pour un retard de n jours ouvrables ;</w:t>
      </w:r>
    </w:p>
    <w:p w14:paraId="42E41918" w14:textId="5A75C5E7" w:rsidR="00977EEE" w:rsidRPr="001C0768" w:rsidRDefault="00977EEE" w:rsidP="00977EEE">
      <w:pPr>
        <w:spacing w:after="120" w:line="288" w:lineRule="auto"/>
        <w:jc w:val="both"/>
      </w:pPr>
      <w:r w:rsidRPr="001C0768">
        <w:t>M = le montant initial du marché ;</w:t>
      </w:r>
    </w:p>
    <w:p w14:paraId="43A39113" w14:textId="103F95C6" w:rsidR="00977EEE" w:rsidRPr="001C0768" w:rsidRDefault="00977EEE" w:rsidP="00977EEE">
      <w:pPr>
        <w:spacing w:after="120" w:line="288" w:lineRule="auto"/>
        <w:jc w:val="both"/>
      </w:pPr>
      <w:r w:rsidRPr="001C0768">
        <w:t>N = le nombre de jours ouvrables prévus dès l’origine pour exécution du marché ;</w:t>
      </w:r>
    </w:p>
    <w:p w14:paraId="75015A32" w14:textId="77777777" w:rsidR="00977EEE" w:rsidRPr="001C0768" w:rsidRDefault="00977EEE" w:rsidP="00977EEE">
      <w:pPr>
        <w:spacing w:after="120" w:line="288" w:lineRule="auto"/>
        <w:jc w:val="both"/>
      </w:pPr>
      <w:r w:rsidRPr="001C0768">
        <w:t>n = le nombre de jours ouvrables de retard.</w:t>
      </w:r>
    </w:p>
    <w:p w14:paraId="4FEE1744" w14:textId="77777777" w:rsidR="00977EEE" w:rsidRPr="001C0768" w:rsidRDefault="00977EEE" w:rsidP="00977EEE">
      <w:pPr>
        <w:spacing w:after="120" w:line="288" w:lineRule="auto"/>
        <w:jc w:val="both"/>
      </w:pPr>
      <w:r w:rsidRPr="001C0768">
        <w:t>Toutefois, si le facteur M ne dépasse pas 75.000 euros et que, en même temps, N ne dépasse pas cent cinquante jours ouvrables, le dénominateur N² est remplacé par 150 x N.</w:t>
      </w:r>
    </w:p>
    <w:p w14:paraId="2CB53B05" w14:textId="14F6027F" w:rsidR="00C50750" w:rsidRPr="001C0768" w:rsidRDefault="0025727D" w:rsidP="00C355D8">
      <w:pPr>
        <w:pStyle w:val="Titre3"/>
        <w:rPr>
          <w:lang w:val="fr-FR"/>
        </w:rPr>
      </w:pPr>
      <w:r w:rsidRPr="001C0768">
        <w:rPr>
          <w:lang w:val="fr-FR"/>
        </w:rPr>
        <w:t xml:space="preserve">Mesures d’office </w:t>
      </w:r>
      <w:r w:rsidR="00C50750" w:rsidRPr="001C0768">
        <w:rPr>
          <w:lang w:val="fr-FR"/>
        </w:rPr>
        <w:t>(Art. 47</w:t>
      </w:r>
      <w:r w:rsidR="00977EEE" w:rsidRPr="001C0768">
        <w:rPr>
          <w:lang w:val="fr-FR"/>
        </w:rPr>
        <w:t xml:space="preserve"> et 87</w:t>
      </w:r>
      <w:r w:rsidR="00C50750" w:rsidRPr="001C0768">
        <w:rPr>
          <w:lang w:val="fr-FR"/>
        </w:rPr>
        <w:t>)</w:t>
      </w:r>
    </w:p>
    <w:p w14:paraId="5D967DDE" w14:textId="77777777" w:rsidR="0025727D" w:rsidRPr="001C0768" w:rsidRDefault="0025727D" w:rsidP="0025727D">
      <w:pPr>
        <w:jc w:val="both"/>
      </w:pPr>
      <w:r w:rsidRPr="001C0768">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1C0768" w:rsidRDefault="0025727D" w:rsidP="0025727D">
      <w:pPr>
        <w:jc w:val="both"/>
      </w:pPr>
      <w:r w:rsidRPr="001C0768">
        <w:lastRenderedPageBreak/>
        <w:t>Le pouvoir adjudicateur peut toutefois recourir aux mesures d'office sans attendre l'expiration du délai indiqué à l'article 44, § 2, lorsqu'au préalable, l'adjudicataire a expressément reconnu les manquements constatés.</w:t>
      </w:r>
    </w:p>
    <w:p w14:paraId="2F3DD01F" w14:textId="1B7E8E36" w:rsidR="0025727D" w:rsidRPr="001C0768" w:rsidRDefault="0025727D" w:rsidP="0025727D">
      <w:pPr>
        <w:jc w:val="both"/>
      </w:pPr>
      <w:r w:rsidRPr="001C0768">
        <w:t>§ 2 Les mesures d'office sont</w:t>
      </w:r>
      <w:r w:rsidR="00977EEE" w:rsidRPr="001C0768">
        <w:t> :</w:t>
      </w:r>
    </w:p>
    <w:p w14:paraId="7166074E" w14:textId="101B5D62" w:rsidR="0025727D" w:rsidRPr="001C0768" w:rsidRDefault="0025727D" w:rsidP="0025727D">
      <w:pPr>
        <w:jc w:val="both"/>
      </w:pPr>
      <w:r w:rsidRPr="001C0768">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1C0768">
        <w:t> ;</w:t>
      </w:r>
    </w:p>
    <w:p w14:paraId="72333790" w14:textId="4F00B955" w:rsidR="0025727D" w:rsidRPr="001C0768" w:rsidRDefault="0025727D" w:rsidP="0025727D">
      <w:pPr>
        <w:jc w:val="both"/>
      </w:pPr>
      <w:r w:rsidRPr="001C0768">
        <w:t>2° l'exécution en régie de tout ou partie du marché non exécuté</w:t>
      </w:r>
      <w:r w:rsidR="00DF6543" w:rsidRPr="001C0768">
        <w:t> ;</w:t>
      </w:r>
    </w:p>
    <w:p w14:paraId="31E795CF" w14:textId="77777777" w:rsidR="0025727D" w:rsidRPr="001C0768" w:rsidRDefault="0025727D" w:rsidP="0025727D">
      <w:pPr>
        <w:jc w:val="both"/>
      </w:pPr>
      <w:r w:rsidRPr="001C0768">
        <w:t>3° la conclusion d'un ou de plusieurs marchés pour compte avec un ou plusieurs tiers pour tout ou partie du marché restant à exécuter.</w:t>
      </w:r>
    </w:p>
    <w:p w14:paraId="67457187" w14:textId="0598718E" w:rsidR="0025727D" w:rsidRPr="001C0768" w:rsidRDefault="0025727D" w:rsidP="0025727D">
      <w:pPr>
        <w:jc w:val="both"/>
      </w:pPr>
      <w:r w:rsidRPr="001C0768">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7FC6F405" w14:textId="17F31571" w:rsidR="00977EEE" w:rsidRPr="001C0768" w:rsidRDefault="00977EEE" w:rsidP="00977EEE">
      <w:pPr>
        <w:pStyle w:val="Titre3"/>
        <w:rPr>
          <w:lang w:val="fr-FR"/>
        </w:rPr>
      </w:pPr>
      <w:r w:rsidRPr="001C0768">
        <w:rPr>
          <w:lang w:val="fr-FR"/>
        </w:rPr>
        <w:t>Autres sanctions (Art. 48)</w:t>
      </w:r>
    </w:p>
    <w:p w14:paraId="083D8EB8" w14:textId="51D70213" w:rsidR="00977EEE" w:rsidRPr="001C0768" w:rsidRDefault="00977EEE" w:rsidP="0025727D">
      <w:pPr>
        <w:jc w:val="both"/>
      </w:pPr>
      <w:r w:rsidRPr="001C0768">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3D2790A8" w14:textId="3D210417" w:rsidR="000C438D" w:rsidRPr="001C0768" w:rsidRDefault="000C438D" w:rsidP="000C438D">
      <w:pPr>
        <w:pStyle w:val="Titre2"/>
      </w:pPr>
      <w:bookmarkStart w:id="81" w:name="_Ref87952139"/>
      <w:bookmarkStart w:id="82" w:name="_Ref87952142"/>
      <w:bookmarkStart w:id="83" w:name="_Toc191395961"/>
      <w:r w:rsidRPr="001C0768">
        <w:t>Délai d’exécution (Art. 76)</w:t>
      </w:r>
      <w:bookmarkEnd w:id="81"/>
      <w:bookmarkEnd w:id="82"/>
      <w:bookmarkEnd w:id="83"/>
    </w:p>
    <w:p w14:paraId="31E56196" w14:textId="6F9AC974" w:rsidR="000C438D" w:rsidRPr="001C0768" w:rsidRDefault="000C438D" w:rsidP="000C438D">
      <w:pPr>
        <w:jc w:val="both"/>
      </w:pPr>
      <w:r w:rsidRPr="001C0768">
        <w:t xml:space="preserve">L’entrepreneur doit terminer les travaux dans </w:t>
      </w:r>
      <w:r w:rsidR="001E0A9C" w:rsidRPr="001C0768">
        <w:t>le</w:t>
      </w:r>
      <w:r w:rsidRPr="001C0768">
        <w:t xml:space="preserve"> délai </w:t>
      </w:r>
      <w:r w:rsidR="001E0A9C" w:rsidRPr="001C0768">
        <w:t xml:space="preserve">mentionné au point </w:t>
      </w:r>
      <w:r w:rsidR="001E0A9C" w:rsidRPr="001C0768">
        <w:fldChar w:fldCharType="begin"/>
      </w:r>
      <w:r w:rsidR="001E0A9C" w:rsidRPr="001C0768">
        <w:instrText xml:space="preserve"> REF _Ref189501111 \r \h </w:instrText>
      </w:r>
      <w:r w:rsidR="001E0A9C" w:rsidRPr="001C0768">
        <w:fldChar w:fldCharType="separate"/>
      </w:r>
      <w:r w:rsidR="004825EF">
        <w:t>2.3</w:t>
      </w:r>
      <w:r w:rsidR="001E0A9C" w:rsidRPr="001C0768">
        <w:fldChar w:fldCharType="end"/>
      </w:r>
      <w:r w:rsidR="001E0A9C" w:rsidRPr="001C0768">
        <w:t xml:space="preserve"> « </w:t>
      </w:r>
      <w:r w:rsidR="001E0A9C" w:rsidRPr="001C0768">
        <w:fldChar w:fldCharType="begin"/>
      </w:r>
      <w:r w:rsidR="001E0A9C" w:rsidRPr="001C0768">
        <w:instrText xml:space="preserve"> REF _Ref189501113 \h </w:instrText>
      </w:r>
      <w:r w:rsidR="001E0A9C" w:rsidRPr="001C0768">
        <w:fldChar w:fldCharType="separate"/>
      </w:r>
      <w:r w:rsidR="004825EF" w:rsidRPr="001C0768">
        <w:t>Lots</w:t>
      </w:r>
      <w:r w:rsidR="001E0A9C" w:rsidRPr="001C0768">
        <w:fldChar w:fldCharType="end"/>
      </w:r>
      <w:r w:rsidR="001E0A9C" w:rsidRPr="001C0768">
        <w:t> »</w:t>
      </w:r>
      <w:r w:rsidRPr="001C0768">
        <w:t xml:space="preserve"> à compter de la date fixée dans l’ordre de service écrit de commencement des travaux.</w:t>
      </w:r>
    </w:p>
    <w:p w14:paraId="40777249" w14:textId="1D6EDEB1" w:rsidR="000C438D" w:rsidRPr="001C0768" w:rsidRDefault="000C438D" w:rsidP="000C438D">
      <w:pPr>
        <w:jc w:val="both"/>
      </w:pPr>
      <w:r w:rsidRPr="001C0768">
        <w:t>Les délais susmentionnés sont impératifs et de rigueur.</w:t>
      </w:r>
    </w:p>
    <w:p w14:paraId="31F87B8E" w14:textId="6646C4C8" w:rsidR="000C438D" w:rsidRPr="001C0768" w:rsidRDefault="000C438D" w:rsidP="000C438D">
      <w:pPr>
        <w:pStyle w:val="Titre2"/>
      </w:pPr>
      <w:bookmarkStart w:id="84" w:name="_Toc191395962"/>
      <w:r w:rsidRPr="001C0768">
        <w:t>Mise à disposition de terrains (Art. 77)</w:t>
      </w:r>
      <w:bookmarkEnd w:id="84"/>
    </w:p>
    <w:p w14:paraId="24A8D3F3" w14:textId="2A168AF4" w:rsidR="000C438D" w:rsidRPr="001C0768" w:rsidRDefault="000C438D" w:rsidP="000C438D">
      <w:pPr>
        <w:jc w:val="both"/>
      </w:pPr>
      <w:r>
        <w:t>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des déblais reconnus impropres à leur réutilisation en remblai, des produits de démolition, des déchets généralement quelconques et des terres en excès.</w:t>
      </w:r>
    </w:p>
    <w:p w14:paraId="7BD7D130" w14:textId="77777777" w:rsidR="000C438D" w:rsidRPr="001C0768" w:rsidRDefault="000C438D" w:rsidP="000C438D">
      <w:pPr>
        <w:jc w:val="both"/>
      </w:pPr>
      <w:r w:rsidRPr="001C0768">
        <w:t>Il est responsable, vis-à-vis des riverains, de tout dégât occasionné aux propriétés privées lors de l'exécution des travaux ou de la mise en dépôt des matériaux.</w:t>
      </w:r>
    </w:p>
    <w:p w14:paraId="21811C52" w14:textId="46B10E8F" w:rsidR="000C438D" w:rsidRPr="001C0768" w:rsidRDefault="000C438D" w:rsidP="000C438D">
      <w:pPr>
        <w:jc w:val="both"/>
      </w:pPr>
      <w:r w:rsidRPr="001C0768">
        <w:t>Les palissades ne peuvent être utilisées comme support de publicité.</w:t>
      </w:r>
    </w:p>
    <w:p w14:paraId="71282F42" w14:textId="0335C00F" w:rsidR="000C438D" w:rsidRPr="001C0768" w:rsidRDefault="000C438D" w:rsidP="000C438D">
      <w:pPr>
        <w:jc w:val="both"/>
      </w:pPr>
      <w:r w:rsidRPr="001C0768">
        <w:t xml:space="preserve">Aucune publicité n'est admise sur l'emprise des chantiers, hormis les panneaux </w:t>
      </w:r>
      <w:r w:rsidR="006A7027" w:rsidRPr="001C0768">
        <w:t>« </w:t>
      </w:r>
      <w:r w:rsidRPr="001C0768">
        <w:t>Info-Chantier</w:t>
      </w:r>
      <w:r w:rsidR="006A7027" w:rsidRPr="001C0768">
        <w:t> »</w:t>
      </w:r>
      <w:r w:rsidRPr="001C0768">
        <w:t>.</w:t>
      </w:r>
    </w:p>
    <w:p w14:paraId="2DA9DD08" w14:textId="0264E4FC" w:rsidR="000C438D" w:rsidRPr="001C0768" w:rsidRDefault="000C438D" w:rsidP="006A7027">
      <w:pPr>
        <w:pStyle w:val="Titre2"/>
      </w:pPr>
      <w:bookmarkStart w:id="85" w:name="_Toc191395963"/>
      <w:r w:rsidRPr="001C0768">
        <w:t>Conditions relatives au personnel (</w:t>
      </w:r>
      <w:r w:rsidR="006A7027" w:rsidRPr="001C0768">
        <w:t>A</w:t>
      </w:r>
      <w:r w:rsidRPr="001C0768">
        <w:t>rt. 78)</w:t>
      </w:r>
      <w:bookmarkEnd w:id="85"/>
    </w:p>
    <w:p w14:paraId="68913EAA" w14:textId="77777777" w:rsidR="000C438D" w:rsidRPr="001C0768" w:rsidRDefault="000C438D" w:rsidP="000C438D">
      <w:pPr>
        <w:jc w:val="both"/>
      </w:pPr>
      <w:r w:rsidRPr="001C0768">
        <w:t>Toutes les dispositions légales, réglementaires ou conventionnelles relatives aux conditions générales de travail, à la sécurité et à l'hygiène sont applicables à tout le personnel du chantier.</w:t>
      </w:r>
    </w:p>
    <w:p w14:paraId="271DF9E5" w14:textId="77777777" w:rsidR="000C438D" w:rsidRPr="001C0768" w:rsidRDefault="000C438D" w:rsidP="000C438D">
      <w:pPr>
        <w:jc w:val="both"/>
      </w:pPr>
      <w:r w:rsidRPr="001C0768">
        <w:t xml:space="preserve">L'entrepreneur, toute personne agissant en qualité de sous-traitant à quelque stade que ce soit et toute personne mettant du personnel à disposition, sont tenus de payer à leur </w:t>
      </w:r>
      <w:r w:rsidRPr="001C0768">
        <w:lastRenderedPageBreak/>
        <w:t>personnel respectif les salaires, suppléments de salaires et indemnités aux taux fixés, soit par la loi, soit par des conventions collectives conclues par des conventions d'entreprises.</w:t>
      </w:r>
    </w:p>
    <w:p w14:paraId="44087C84" w14:textId="77777777" w:rsidR="000C438D" w:rsidRPr="001C0768" w:rsidRDefault="000C438D" w:rsidP="000C438D">
      <w:pPr>
        <w:jc w:val="both"/>
      </w:pPr>
      <w:r w:rsidRPr="001C0768">
        <w:t>En permanence, l'entrepreneur tient à la disposition de l'adjudicateur, à un endroit du chantier que celui-ci désigne, la liste mise à jour quotidiennement de tout le personnel qu'il occupe sur le chantier.</w:t>
      </w:r>
    </w:p>
    <w:p w14:paraId="149DA1E2" w14:textId="1794D829" w:rsidR="000C438D" w:rsidRPr="001C0768" w:rsidRDefault="000C438D" w:rsidP="000C438D">
      <w:pPr>
        <w:jc w:val="both"/>
      </w:pPr>
      <w:r w:rsidRPr="001C0768">
        <w:t>Cette liste contient au moins les renseignements individuels suivants</w:t>
      </w:r>
      <w:r w:rsidR="006A7027" w:rsidRPr="001C0768">
        <w:t> :</w:t>
      </w:r>
    </w:p>
    <w:p w14:paraId="7E580AFA" w14:textId="27BD4665" w:rsidR="000C438D" w:rsidRPr="001C0768" w:rsidRDefault="006A7027" w:rsidP="000C438D">
      <w:pPr>
        <w:jc w:val="both"/>
      </w:pPr>
      <w:r w:rsidRPr="001C0768">
        <w:t>L</w:t>
      </w:r>
      <w:r w:rsidR="000C438D" w:rsidRPr="001C0768">
        <w:t>e nom</w:t>
      </w:r>
      <w:r w:rsidRPr="001C0768">
        <w:t> </w:t>
      </w:r>
      <w:r w:rsidR="000C438D" w:rsidRPr="001C0768">
        <w:t xml:space="preserve">; </w:t>
      </w:r>
      <w:r w:rsidRPr="001C0768">
        <w:t>L</w:t>
      </w:r>
      <w:r w:rsidR="000C438D" w:rsidRPr="001C0768">
        <w:t>e prénom</w:t>
      </w:r>
      <w:r w:rsidRPr="001C0768">
        <w:t> </w:t>
      </w:r>
      <w:r w:rsidR="000C438D" w:rsidRPr="001C0768">
        <w:t xml:space="preserve">; </w:t>
      </w:r>
      <w:r w:rsidRPr="001C0768">
        <w:t>L</w:t>
      </w:r>
      <w:r w:rsidR="000C438D" w:rsidRPr="001C0768">
        <w:t>’occupation réelle par journée effectuée sur le chantier</w:t>
      </w:r>
      <w:r w:rsidRPr="001C0768">
        <w:t> </w:t>
      </w:r>
      <w:r w:rsidR="000C438D" w:rsidRPr="001C0768">
        <w:t xml:space="preserve">; </w:t>
      </w:r>
      <w:r w:rsidRPr="001C0768">
        <w:t>L</w:t>
      </w:r>
      <w:r w:rsidR="000C438D" w:rsidRPr="001C0768">
        <w:t>a date de naissance</w:t>
      </w:r>
      <w:r w:rsidRPr="001C0768">
        <w:t> </w:t>
      </w:r>
      <w:r w:rsidR="000C438D" w:rsidRPr="001C0768">
        <w:t xml:space="preserve">; </w:t>
      </w:r>
      <w:r w:rsidRPr="001C0768">
        <w:t>L</w:t>
      </w:r>
      <w:r w:rsidR="000C438D" w:rsidRPr="001C0768">
        <w:t>e métier</w:t>
      </w:r>
      <w:r w:rsidRPr="001C0768">
        <w:t> </w:t>
      </w:r>
      <w:r w:rsidR="000C438D" w:rsidRPr="001C0768">
        <w:t xml:space="preserve">; </w:t>
      </w:r>
      <w:r w:rsidRPr="001C0768">
        <w:t>L</w:t>
      </w:r>
      <w:r w:rsidR="000C438D" w:rsidRPr="001C0768">
        <w:t>a qualification</w:t>
      </w:r>
      <w:r w:rsidRPr="001C0768">
        <w:t>.</w:t>
      </w:r>
    </w:p>
    <w:p w14:paraId="12AA1BA6" w14:textId="6BD3C73A" w:rsidR="000C438D" w:rsidRPr="001C0768" w:rsidRDefault="000C438D" w:rsidP="000C438D">
      <w:pPr>
        <w:jc w:val="both"/>
      </w:pPr>
      <w:r w:rsidRPr="001C0768">
        <w:t>La personn</w:t>
      </w:r>
      <w:r w:rsidR="006A7027" w:rsidRPr="001C0768">
        <w:t>e</w:t>
      </w:r>
      <w:r w:rsidRPr="001C0768">
        <w:t xml:space="preserve"> de contact</w:t>
      </w:r>
      <w:r w:rsidR="006A7027" w:rsidRPr="001C0768">
        <w:t xml:space="preserve"> </w:t>
      </w:r>
      <w:r w:rsidRPr="001C0768">
        <w:t>désignée par l’entrepreneur dans le cadre de l’exécution du présent contrat avec le pouvoir adjudicateur devra maîtriser les langues suivantes</w:t>
      </w:r>
      <w:r w:rsidR="006A7027" w:rsidRPr="001C0768">
        <w:t> </w:t>
      </w:r>
      <w:r w:rsidRPr="001C0768">
        <w:t>: français</w:t>
      </w:r>
      <w:r w:rsidR="006A7027" w:rsidRPr="001C0768">
        <w:t>.</w:t>
      </w:r>
    </w:p>
    <w:p w14:paraId="22F3687A" w14:textId="69F724E6" w:rsidR="000C438D" w:rsidRPr="001C0768" w:rsidRDefault="000C438D" w:rsidP="006A7027">
      <w:pPr>
        <w:pStyle w:val="Titre2"/>
      </w:pPr>
      <w:bookmarkStart w:id="86" w:name="_Toc191395964"/>
      <w:r w:rsidRPr="001C0768">
        <w:t>Organisation du chantier (</w:t>
      </w:r>
      <w:r w:rsidR="006A7027" w:rsidRPr="001C0768">
        <w:t>A</w:t>
      </w:r>
      <w:r w:rsidRPr="001C0768">
        <w:t>rt</w:t>
      </w:r>
      <w:r w:rsidR="006A7027" w:rsidRPr="001C0768">
        <w:t>.</w:t>
      </w:r>
      <w:r w:rsidRPr="001C0768">
        <w:t xml:space="preserve"> 79)</w:t>
      </w:r>
      <w:bookmarkEnd w:id="86"/>
    </w:p>
    <w:p w14:paraId="6EFBDA7F" w14:textId="494F8BC2" w:rsidR="000C438D" w:rsidRPr="001C0768" w:rsidRDefault="000C438D" w:rsidP="000C438D">
      <w:pPr>
        <w:jc w:val="both"/>
      </w:pPr>
      <w:r w:rsidRPr="001C0768">
        <w:t>L’entrepreneur se conforme aux dispositions légales et réglementaires régissant notamment la bâtisse, la voirie, l'hygiène, la protection du travail, ainsi qu'aux dispositions des conventions collectives, nationales, régionales, locales ou d'entreprises.</w:t>
      </w:r>
    </w:p>
    <w:p w14:paraId="4EFA3398" w14:textId="77777777" w:rsidR="000C438D" w:rsidRPr="001C0768" w:rsidRDefault="000C438D" w:rsidP="000C438D">
      <w:pPr>
        <w:jc w:val="both"/>
      </w:pPr>
      <w:r w:rsidRPr="001C0768">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6F9A38FD" w14:textId="77777777" w:rsidR="000C438D" w:rsidRPr="001C0768" w:rsidRDefault="000C438D" w:rsidP="000C438D">
      <w:pPr>
        <w:jc w:val="both"/>
      </w:pPr>
      <w:r w:rsidRPr="001C0768">
        <w:t>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circonstances spéciales pour sauvegarder les propriétés voisines et éviter que, par sa faute, des troubles y soient provoqués.</w:t>
      </w:r>
    </w:p>
    <w:p w14:paraId="0A893BE6" w14:textId="77777777" w:rsidR="000C438D" w:rsidRPr="001C0768" w:rsidRDefault="000C438D" w:rsidP="000C438D">
      <w:pPr>
        <w:jc w:val="both"/>
      </w:pPr>
      <w:r w:rsidRPr="001C0768">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153789B9" w14:textId="3B6F596F" w:rsidR="000C438D" w:rsidRPr="001C0768" w:rsidRDefault="000C438D" w:rsidP="000C438D">
      <w:pPr>
        <w:jc w:val="both"/>
      </w:pPr>
      <w:r w:rsidRPr="001C0768">
        <w:t xml:space="preserve">L’entrepreneur fournira un panneau d'information spécifiquement réalisé dans le cadre de ce chantier aux dimensions et selon le modèle fournit par le </w:t>
      </w:r>
      <w:r w:rsidR="006A7027" w:rsidRPr="001C0768">
        <w:t xml:space="preserve">pouvoir adjudicateur </w:t>
      </w:r>
      <w:r w:rsidRPr="001C0768">
        <w:t>préalablement au démarrage des travaux.</w:t>
      </w:r>
    </w:p>
    <w:p w14:paraId="0EAB2D57" w14:textId="04C07616" w:rsidR="000C438D" w:rsidRPr="001C0768" w:rsidRDefault="000C438D" w:rsidP="000C438D">
      <w:pPr>
        <w:jc w:val="both"/>
      </w:pPr>
      <w:r w:rsidRPr="001C0768">
        <w:t xml:space="preserve">Le panneau d’information sera posé au début du chantier, le long de la voie publique à un endroit à définir par le </w:t>
      </w:r>
      <w:r w:rsidR="006A7027" w:rsidRPr="001C0768">
        <w:t>p</w:t>
      </w:r>
      <w:r w:rsidRPr="001C0768">
        <w:t xml:space="preserve">ouvoir </w:t>
      </w:r>
      <w:r w:rsidR="006A7027" w:rsidRPr="001C0768">
        <w:t>a</w:t>
      </w:r>
      <w:r w:rsidRPr="001C0768">
        <w:t>djudicateur.</w:t>
      </w:r>
    </w:p>
    <w:p w14:paraId="57F71FBF" w14:textId="4C8079C0" w:rsidR="000C438D" w:rsidRPr="001C0768" w:rsidRDefault="000C438D" w:rsidP="006A7027">
      <w:pPr>
        <w:pStyle w:val="Titre2"/>
      </w:pPr>
      <w:bookmarkStart w:id="87" w:name="_Toc191395965"/>
      <w:r w:rsidRPr="001C0768">
        <w:t>Moyens de contrôle (</w:t>
      </w:r>
      <w:r w:rsidR="006A7027" w:rsidRPr="001C0768">
        <w:t>A</w:t>
      </w:r>
      <w:r w:rsidRPr="001C0768">
        <w:t>rt. 82)</w:t>
      </w:r>
      <w:bookmarkEnd w:id="87"/>
    </w:p>
    <w:p w14:paraId="3E89C49E" w14:textId="77777777" w:rsidR="000C438D" w:rsidRPr="001C0768" w:rsidRDefault="000C438D" w:rsidP="000C438D">
      <w:pPr>
        <w:jc w:val="both"/>
      </w:pPr>
      <w:r w:rsidRPr="001C0768">
        <w:t>L'entrepreneur informe le pouvoir adjudicateur du lieu précis de l'exécution des travaux en cours sur le chantier, dans ses ateliers et usines ainsi que chez ses sous-traitants ou fournisseurs.</w:t>
      </w:r>
    </w:p>
    <w:p w14:paraId="4648C042" w14:textId="77777777" w:rsidR="000C438D" w:rsidRPr="001C0768" w:rsidRDefault="000C438D" w:rsidP="000C438D">
      <w:pPr>
        <w:jc w:val="both"/>
      </w:pPr>
      <w:r w:rsidRPr="001C0768">
        <w:t xml:space="preserve">Sans préjudice des réceptions techniques à effectuer sur chantier, l'entrepreneur assure en tout temps au fonctionnaire dirigeant et aux délégués désignés par le pouvoir adjudicateur le </w:t>
      </w:r>
      <w:r w:rsidRPr="001C0768">
        <w:lastRenderedPageBreak/>
        <w:t>libre accès aux lieux de production, en vue du contrôle de la stricte application du marché, notamment en ce qui concerne l'origine et les qualités des produits.</w:t>
      </w:r>
    </w:p>
    <w:p w14:paraId="70047C2A" w14:textId="77777777" w:rsidR="000C438D" w:rsidRPr="001C0768" w:rsidRDefault="000C438D" w:rsidP="000C438D">
      <w:pPr>
        <w:jc w:val="both"/>
      </w:pPr>
      <w:r w:rsidRPr="001C0768">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771C4F71" w14:textId="5E83BA70" w:rsidR="000C438D" w:rsidRPr="001C0768" w:rsidRDefault="000C438D" w:rsidP="006A7027">
      <w:pPr>
        <w:pStyle w:val="Titre2"/>
      </w:pPr>
      <w:bookmarkStart w:id="88" w:name="_Toc191395966"/>
      <w:r w:rsidRPr="001C0768">
        <w:t>Journal des travaux (</w:t>
      </w:r>
      <w:r w:rsidR="006A7027" w:rsidRPr="001C0768">
        <w:t>A</w:t>
      </w:r>
      <w:r w:rsidRPr="001C0768">
        <w:t>rt. 83)</w:t>
      </w:r>
      <w:bookmarkEnd w:id="88"/>
    </w:p>
    <w:p w14:paraId="14208961" w14:textId="77777777" w:rsidR="000C438D" w:rsidRPr="001C0768" w:rsidRDefault="000C438D" w:rsidP="000C438D">
      <w:pPr>
        <w:jc w:val="both"/>
      </w:pPr>
      <w:r w:rsidRPr="001C0768">
        <w:t>Dès la réception de la notification de la conclusion du marché, l'entrepreneur met les Journaux de Travaux nécessaires à la disposition d’Enabel.</w:t>
      </w:r>
    </w:p>
    <w:p w14:paraId="3F43144C" w14:textId="1E5C697A" w:rsidR="000C438D" w:rsidRPr="001C0768" w:rsidRDefault="000C438D" w:rsidP="000C438D">
      <w:pPr>
        <w:jc w:val="both"/>
      </w:pPr>
      <w:r w:rsidRPr="001C0768">
        <w:t>Dès le début des travaux, l'entrepreneur est tenu de fournir quotidiennement et en 2 exemplaires aux délégués du pouvoir adjudicateur, tous les renseignements nécessaires à l’établissement du journal des travaux. Il s’agit notamment</w:t>
      </w:r>
      <w:r w:rsidR="006A7027" w:rsidRPr="001C0768">
        <w:t> :</w:t>
      </w:r>
    </w:p>
    <w:p w14:paraId="0B6E7B15" w14:textId="0ACFB407" w:rsidR="000C438D" w:rsidRPr="001C0768" w:rsidRDefault="00547796" w:rsidP="00547796">
      <w:pPr>
        <w:pStyle w:val="Paragraphedeliste"/>
        <w:numPr>
          <w:ilvl w:val="0"/>
          <w:numId w:val="3"/>
        </w:numPr>
        <w:ind w:left="284" w:hanging="284"/>
        <w:contextualSpacing w:val="0"/>
        <w:jc w:val="both"/>
      </w:pPr>
      <w:r w:rsidRPr="001C0768">
        <w:t>Condi</w:t>
      </w:r>
      <w:r w:rsidR="000C438D" w:rsidRPr="001C0768">
        <w:t>tions atmosphériques</w:t>
      </w:r>
      <w:r w:rsidRPr="001C0768">
        <w:t> ;</w:t>
      </w:r>
    </w:p>
    <w:p w14:paraId="28749572" w14:textId="1FCBDE4F" w:rsidR="000C438D" w:rsidRPr="001C0768" w:rsidRDefault="00547796" w:rsidP="00547796">
      <w:pPr>
        <w:pStyle w:val="Paragraphedeliste"/>
        <w:numPr>
          <w:ilvl w:val="0"/>
          <w:numId w:val="3"/>
        </w:numPr>
        <w:ind w:left="284" w:hanging="284"/>
        <w:contextualSpacing w:val="0"/>
        <w:jc w:val="both"/>
      </w:pPr>
      <w:r w:rsidRPr="001C0768">
        <w:t>Interruptions de chantier dues à des conditions météorologiques défavorables ;</w:t>
      </w:r>
    </w:p>
    <w:p w14:paraId="1B95EE77" w14:textId="41DE01DF" w:rsidR="000C438D" w:rsidRPr="001C0768" w:rsidRDefault="00547796" w:rsidP="00547796">
      <w:pPr>
        <w:pStyle w:val="Paragraphedeliste"/>
        <w:numPr>
          <w:ilvl w:val="0"/>
          <w:numId w:val="3"/>
        </w:numPr>
        <w:ind w:left="284" w:hanging="284"/>
        <w:contextualSpacing w:val="0"/>
        <w:jc w:val="both"/>
      </w:pPr>
      <w:r w:rsidRPr="001C0768">
        <w:t>Les heures de travail ;</w:t>
      </w:r>
    </w:p>
    <w:p w14:paraId="61E9F99C" w14:textId="1948F15A" w:rsidR="000C438D" w:rsidRPr="001C0768" w:rsidRDefault="00547796" w:rsidP="00547796">
      <w:pPr>
        <w:pStyle w:val="Paragraphedeliste"/>
        <w:numPr>
          <w:ilvl w:val="0"/>
          <w:numId w:val="3"/>
        </w:numPr>
        <w:ind w:left="284" w:hanging="284"/>
        <w:contextualSpacing w:val="0"/>
        <w:jc w:val="both"/>
      </w:pPr>
      <w:r w:rsidRPr="001C0768">
        <w:t>Le nombre et la qualité des ouvriers occupés sur chantier ;</w:t>
      </w:r>
    </w:p>
    <w:p w14:paraId="6819C038" w14:textId="1414C263" w:rsidR="000C438D" w:rsidRPr="001C0768" w:rsidRDefault="00547796" w:rsidP="00547796">
      <w:pPr>
        <w:pStyle w:val="Paragraphedeliste"/>
        <w:numPr>
          <w:ilvl w:val="0"/>
          <w:numId w:val="3"/>
        </w:numPr>
        <w:ind w:left="284" w:hanging="284"/>
        <w:contextualSpacing w:val="0"/>
        <w:jc w:val="both"/>
      </w:pPr>
      <w:r w:rsidRPr="001C0768">
        <w:t>Les matériaux approvisionnés ;</w:t>
      </w:r>
    </w:p>
    <w:p w14:paraId="3EF0096C" w14:textId="237C2ECD" w:rsidR="000C438D" w:rsidRPr="001C0768" w:rsidRDefault="00547796" w:rsidP="00547796">
      <w:pPr>
        <w:pStyle w:val="Paragraphedeliste"/>
        <w:numPr>
          <w:ilvl w:val="0"/>
          <w:numId w:val="3"/>
        </w:numPr>
        <w:ind w:left="284" w:hanging="284"/>
        <w:contextualSpacing w:val="0"/>
        <w:jc w:val="both"/>
      </w:pPr>
      <w:r w:rsidRPr="001C0768">
        <w:t xml:space="preserve">Le matériel effectivement utilisé </w:t>
      </w:r>
      <w:r w:rsidR="000C438D" w:rsidRPr="001C0768">
        <w:t>et le matériel hors service</w:t>
      </w:r>
      <w:r w:rsidRPr="001C0768">
        <w:t> ;</w:t>
      </w:r>
    </w:p>
    <w:p w14:paraId="19A64F5A" w14:textId="565D84AF" w:rsidR="000C438D" w:rsidRPr="001C0768" w:rsidRDefault="00547796" w:rsidP="00547796">
      <w:pPr>
        <w:pStyle w:val="Paragraphedeliste"/>
        <w:numPr>
          <w:ilvl w:val="0"/>
          <w:numId w:val="3"/>
        </w:numPr>
        <w:ind w:left="284" w:hanging="284"/>
        <w:contextualSpacing w:val="0"/>
        <w:jc w:val="both"/>
      </w:pPr>
      <w:r w:rsidRPr="001C0768">
        <w:t>Les événements imprévus ;</w:t>
      </w:r>
    </w:p>
    <w:p w14:paraId="1C3EDE61" w14:textId="5719FE6C" w:rsidR="000C438D" w:rsidRPr="001C0768" w:rsidRDefault="00547796" w:rsidP="00547796">
      <w:pPr>
        <w:pStyle w:val="Paragraphedeliste"/>
        <w:numPr>
          <w:ilvl w:val="0"/>
          <w:numId w:val="3"/>
        </w:numPr>
        <w:ind w:left="284" w:hanging="284"/>
        <w:contextualSpacing w:val="0"/>
        <w:jc w:val="both"/>
      </w:pPr>
      <w:r w:rsidRPr="001C0768">
        <w:t>Les ordres modificatifs de portées mineures ;</w:t>
      </w:r>
    </w:p>
    <w:p w14:paraId="32E5E8EF" w14:textId="51A1B10B" w:rsidR="000C438D" w:rsidRPr="001C0768" w:rsidRDefault="00547796" w:rsidP="00547796">
      <w:pPr>
        <w:pStyle w:val="Paragraphedeliste"/>
        <w:numPr>
          <w:ilvl w:val="0"/>
          <w:numId w:val="3"/>
        </w:numPr>
        <w:ind w:left="284" w:hanging="284"/>
        <w:contextualSpacing w:val="0"/>
        <w:jc w:val="both"/>
      </w:pPr>
      <w:r w:rsidRPr="001C0768">
        <w:t>Les attachements et quantités réalisées pour chacun des postes et dans chacune des zones de chantier. Les attachements constituent la représentation</w:t>
      </w:r>
      <w:r w:rsidR="000C438D" w:rsidRPr="001C0768">
        <w:t xml:space="preserve"> exacte et détaillée de tous les ouvrages exécutés, en quantité, dimension et poids.</w:t>
      </w:r>
    </w:p>
    <w:p w14:paraId="3925ED6B" w14:textId="77777777" w:rsidR="000C438D" w:rsidRPr="001C0768" w:rsidRDefault="000C438D" w:rsidP="000C438D">
      <w:pPr>
        <w:jc w:val="both"/>
      </w:pPr>
      <w:r w:rsidRPr="001C0768">
        <w:t>Des retards dans la mise à disposition des documents susmentionnés peuvent donner lieu à l'application des pénalités.</w:t>
      </w:r>
    </w:p>
    <w:p w14:paraId="7F11FE7B" w14:textId="77777777" w:rsidR="000C438D" w:rsidRPr="001C0768" w:rsidRDefault="000C438D" w:rsidP="000C438D">
      <w:pPr>
        <w:jc w:val="both"/>
      </w:pPr>
      <w:r w:rsidRPr="001C0768">
        <w:t>A défaut d'avoir formulé ses observations dans la forme et le délai précités, l'entrepreneur est censé être d'accord avec les mentions du journal des travaux et des attachements détaillés.</w:t>
      </w:r>
    </w:p>
    <w:p w14:paraId="705CA200" w14:textId="7214D215" w:rsidR="000C438D" w:rsidRPr="001C0768" w:rsidRDefault="000C438D" w:rsidP="000C438D">
      <w:pPr>
        <w:jc w:val="both"/>
      </w:pPr>
      <w:r w:rsidRPr="001C0768">
        <w:t>Lorsque ses observations ne sont pas jugées fondées, l'entrepreneur en est informé par lettre.</w:t>
      </w:r>
    </w:p>
    <w:p w14:paraId="2CBFDACE" w14:textId="309804F4" w:rsidR="000C438D" w:rsidRPr="001C0768" w:rsidRDefault="000C438D" w:rsidP="006A7027">
      <w:pPr>
        <w:pStyle w:val="Titre2"/>
      </w:pPr>
      <w:bookmarkStart w:id="89" w:name="_Toc191395967"/>
      <w:r w:rsidRPr="001C0768">
        <w:t>Responsabilité de l’entrepreneur (</w:t>
      </w:r>
      <w:r w:rsidR="006A7027" w:rsidRPr="001C0768">
        <w:t>A</w:t>
      </w:r>
      <w:r w:rsidRPr="001C0768">
        <w:t>rt. 84)</w:t>
      </w:r>
      <w:bookmarkEnd w:id="89"/>
    </w:p>
    <w:p w14:paraId="5739CD9A" w14:textId="77777777" w:rsidR="000C438D" w:rsidRPr="001C0768" w:rsidRDefault="000C438D" w:rsidP="000C438D">
      <w:pPr>
        <w:jc w:val="both"/>
      </w:pPr>
      <w:r w:rsidRPr="001C0768">
        <w:t>L'entrepreneur est responsable de la totalité des travaux exécutés par lui-même ou par ses sous-traitants jusqu'à la réception définitive de leur ensemble.</w:t>
      </w:r>
    </w:p>
    <w:p w14:paraId="5F9172B2" w14:textId="77777777" w:rsidR="000C438D" w:rsidRPr="001C0768" w:rsidRDefault="000C438D" w:rsidP="000C438D">
      <w:pPr>
        <w:jc w:val="both"/>
      </w:pPr>
      <w:r w:rsidRPr="001C0768">
        <w:t>Pendant le délai de garantie, l'entrepreneur effectue à l'ouvrage, à mesure des besoins, tous les travaux et réparations nécessaires pour le remettre et le maintenir en bon état de fonctionnement.</w:t>
      </w:r>
    </w:p>
    <w:p w14:paraId="4161EB51" w14:textId="69EA0A20" w:rsidR="000C438D" w:rsidRPr="001C0768" w:rsidRDefault="000C438D" w:rsidP="000C438D">
      <w:pPr>
        <w:jc w:val="both"/>
      </w:pPr>
      <w:r w:rsidRPr="001C0768">
        <w:t>Les réparations des dégradations se font conformément aux instructions du pouvoir adjudicateur.</w:t>
      </w:r>
    </w:p>
    <w:p w14:paraId="32D55BC7" w14:textId="4DBF1270" w:rsidR="00A20DDA" w:rsidRPr="001C0768" w:rsidRDefault="00A20DDA" w:rsidP="00A20DDA">
      <w:pPr>
        <w:pStyle w:val="Titre2"/>
      </w:pPr>
      <w:bookmarkStart w:id="90" w:name="_Ref87952151"/>
      <w:bookmarkStart w:id="91" w:name="_Ref87952155"/>
      <w:bookmarkStart w:id="92" w:name="_Toc191395968"/>
      <w:r w:rsidRPr="001C0768">
        <w:lastRenderedPageBreak/>
        <w:t>Réceptions, garantie et fin du marché (Art. 64-65 et 91-92)</w:t>
      </w:r>
      <w:bookmarkEnd w:id="90"/>
      <w:bookmarkEnd w:id="91"/>
      <w:bookmarkEnd w:id="92"/>
    </w:p>
    <w:p w14:paraId="363322F0" w14:textId="3C36DB14" w:rsidR="00B5799D" w:rsidRPr="001C0768" w:rsidRDefault="00B5799D" w:rsidP="00B5799D">
      <w:r w:rsidRPr="001C0768">
        <w:t>Les travaux seront suivis de près pendant leur exécution par le fonctionnaire dirigeant. Les prestations ne sont réceptionnées qu'après avoir satisfait aux vérifications, aux réceptions techniques et aux épreuves prescrites.</w:t>
      </w:r>
    </w:p>
    <w:p w14:paraId="3E2EB80F" w14:textId="359C76F6" w:rsidR="00A20DDA" w:rsidRPr="001C0768" w:rsidRDefault="00A20DDA" w:rsidP="00A20DDA">
      <w:pPr>
        <w:pStyle w:val="Titre3"/>
        <w:rPr>
          <w:lang w:val="fr-FR"/>
        </w:rPr>
      </w:pPr>
      <w:r w:rsidRPr="001C0768">
        <w:rPr>
          <w:lang w:val="fr-FR"/>
        </w:rPr>
        <w:t xml:space="preserve">Réception </w:t>
      </w:r>
      <w:r w:rsidR="00B5799D" w:rsidRPr="001C0768">
        <w:rPr>
          <w:lang w:val="fr-FR"/>
        </w:rPr>
        <w:t>provisoire</w:t>
      </w:r>
    </w:p>
    <w:p w14:paraId="47C49F0D" w14:textId="2F686B42" w:rsidR="00A20DDA" w:rsidRPr="001C0768" w:rsidRDefault="00A20DDA" w:rsidP="00A20DDA">
      <w:pPr>
        <w:jc w:val="both"/>
      </w:pPr>
      <w:r w:rsidRPr="001C0768">
        <w:t>Il est prévu une réception provisoire à l'issue de l'exécution des travaux qui font l'objet du marché.</w:t>
      </w:r>
      <w:r w:rsidR="00B5799D" w:rsidRPr="001C0768">
        <w:t xml:space="preserve"> Par la réception provisoire, l'adjudicateur dispose de la totalité de l'ouvrage exécuté par l'entrepreneur.</w:t>
      </w:r>
    </w:p>
    <w:p w14:paraId="5D169AF3" w14:textId="501923C7" w:rsidR="00A20DDA" w:rsidRPr="001C0768" w:rsidRDefault="00B5799D" w:rsidP="00A20DDA">
      <w:pPr>
        <w:jc w:val="both"/>
      </w:pPr>
      <w:r w:rsidRPr="001C0768">
        <w:t xml:space="preserve">Avant la réception provisoire, lorsqu'il le juge souhaitable, l'adjudicateur peut cependant disposer successivement des différentes parties de l'ouvrage constituant le marché, au fur et à mesure de leur achèvement, à la condition d'en dresser un état des lieux. </w:t>
      </w:r>
      <w:r w:rsidR="00A20DDA" w:rsidRPr="001C0768">
        <w:t>La prise de possession totale ou partielle de l'ouvrage par l'adjudicateur ne peut valoir réception provisoire.</w:t>
      </w:r>
      <w:r w:rsidRPr="001C0768">
        <w:t xml:space="preserve"> Dès que l'adjudicateur a pris possession de tout ou partie de l'ouvrage, l'entrepreneur n'est cependant plus tenu de réparer les dégradations résultant de l'usage.</w:t>
      </w:r>
    </w:p>
    <w:p w14:paraId="4A26739D" w14:textId="14BBF1F9" w:rsidR="001C6EF7" w:rsidRPr="001C0768" w:rsidRDefault="001C6EF7" w:rsidP="00A20DDA">
      <w:pPr>
        <w:jc w:val="both"/>
      </w:pPr>
      <w:r w:rsidRPr="001C0768">
        <w:t>L'adjudicateur effectue la vérification et le paiement du montant dû à l'entrepreneur dans un délai de traitement de trente jours à compter de la date de la réception par l'adjudicateur de la déclaration de créance et de l'état détaillé des travaux réalisés.</w:t>
      </w:r>
    </w:p>
    <w:p w14:paraId="7AC77450" w14:textId="77777777" w:rsidR="00A20DDA" w:rsidRPr="001C0768" w:rsidRDefault="00A20DDA" w:rsidP="00A20DDA">
      <w:pPr>
        <w:jc w:val="both"/>
      </w:pPr>
      <w:r w:rsidRPr="001C0768">
        <w:t>Lorsque l'ouvrage est terminé à la date fixée pour son achèvement, et pour autant que les résultats des vérifications des réceptions techniques et des épreuves prescrites soient connus, il est dressé dans les quinze jours de la date précitée, selon le cas, un procès-verbal de réception provisoire ou de refus de réception.</w:t>
      </w:r>
    </w:p>
    <w:p w14:paraId="50C6283C" w14:textId="7194402C" w:rsidR="00A20DDA" w:rsidRPr="001C0768" w:rsidRDefault="00A20DDA" w:rsidP="00A20DDA">
      <w:pPr>
        <w:jc w:val="both"/>
      </w:pPr>
      <w:r w:rsidRPr="001C0768">
        <w:t xml:space="preserve">Lorsque l'ouvrage est terminé avant ou après cette date, l'entrepreneur en donne connaissance, par envoi </w:t>
      </w:r>
      <w:r w:rsidR="00D510C6" w:rsidRPr="001C0768">
        <w:t>postal</w:t>
      </w:r>
      <w:r w:rsidRPr="001C0768">
        <w:t xml:space="preserve"> ou envoi électronique assurant de manière équivalente la date exacte de l’envoi, au fonctionnaire dirigeant et demande, par la même occasion, de procéder à la réception provisoire. Dans les quinze jours qui suivent le jour de la réception de la demande de l'entrepreneur, et pour autant que les résultats des vérifications des réceptions techniques et des épreuves prescrites soient connus, il est dressé un procès-verbal de réception provisoire ou de refus de réception.</w:t>
      </w:r>
    </w:p>
    <w:p w14:paraId="2F33C8DC" w14:textId="25A76640" w:rsidR="00A20DDA" w:rsidRPr="001C0768" w:rsidRDefault="00A20DDA" w:rsidP="00B5799D">
      <w:pPr>
        <w:pStyle w:val="Titre3"/>
        <w:rPr>
          <w:lang w:val="fr-FR"/>
        </w:rPr>
      </w:pPr>
      <w:r w:rsidRPr="001C0768">
        <w:rPr>
          <w:lang w:val="fr-FR"/>
        </w:rPr>
        <w:t>Réception définitive</w:t>
      </w:r>
    </w:p>
    <w:p w14:paraId="030BBCF6" w14:textId="6D6F0E79" w:rsidR="00B5799D" w:rsidRPr="001C0768" w:rsidRDefault="00B5799D" w:rsidP="00B5799D">
      <w:pPr>
        <w:jc w:val="both"/>
      </w:pPr>
      <w:r w:rsidRPr="001C0768">
        <w:t>Il est prévu une réception définitive, qui marque l'achèvement complet du marché, à l'expiration d'un délai de garantie.</w:t>
      </w:r>
    </w:p>
    <w:p w14:paraId="3D445719" w14:textId="1BD06DF5" w:rsidR="00A20DDA" w:rsidRPr="001C0768" w:rsidRDefault="00A20DDA" w:rsidP="00A20DDA">
      <w:pPr>
        <w:jc w:val="both"/>
      </w:pPr>
      <w:r w:rsidRPr="001C0768">
        <w:t xml:space="preserve">Le délai de garantie prend cours à la date à laquelle la réception provisoire est accordée et est de </w:t>
      </w:r>
      <w:r w:rsidR="00347F95" w:rsidRPr="001C0768">
        <w:t>deux (02) ans pour le lot 1 et d’un (01) an pour les autres lots</w:t>
      </w:r>
      <w:r w:rsidRPr="001C0768">
        <w:t>. Dans les quinze jours précédant le jour de l'expiration du délai de garantie, il est, selon le cas, dressé un procès-verbal de réception définitive ou de refus de réception.</w:t>
      </w:r>
    </w:p>
    <w:p w14:paraId="5294FF42" w14:textId="3DF5EB3A" w:rsidR="00A20DDA" w:rsidRPr="001C0768" w:rsidRDefault="00A20DDA" w:rsidP="00A20DDA">
      <w:pPr>
        <w:jc w:val="both"/>
      </w:pPr>
      <w:r w:rsidRPr="001C0768">
        <w:t>L'entrepreneur est responsable de la totalité des travaux exécutés par lui-même ou par ses sous-traitants jusqu'à la réception définitive de leur ensemble. Pendant le délai de garantie, l'entrepreneur effectue à l'ouvrage, à mesure des besoins, tous les travaux et réparations nécessaires pour le remettre et le maintenir en bon état de fonctionnement.</w:t>
      </w:r>
    </w:p>
    <w:p w14:paraId="6C992E21" w14:textId="18C403B1" w:rsidR="00A20DDA" w:rsidRPr="001C0768" w:rsidRDefault="00A20DDA" w:rsidP="00A20DDA">
      <w:pPr>
        <w:jc w:val="both"/>
      </w:pPr>
      <w:r w:rsidRPr="001C0768">
        <w:t>Toutefois, après la réception provisoire, l'entrepreneur ne répond pas des dommages dont les causes ne lui sont pas imputables. L’adjudicataire qui, pendant le délai de garantie, refait certains ouvrages ou certaines parties d’ouvrages, est tenu de remettre en état les parties environnantes (telles que peintures, tapisseries, parquets, etc.) auxquelles des dommages ou dégâts ont été causés du fait de la réfection entreprise.</w:t>
      </w:r>
    </w:p>
    <w:p w14:paraId="4B8B87D2" w14:textId="07E4EE43" w:rsidR="00A20DDA" w:rsidRPr="001C0768" w:rsidRDefault="00A20DDA" w:rsidP="00A20DDA">
      <w:pPr>
        <w:jc w:val="both"/>
      </w:pPr>
      <w:r w:rsidRPr="001C0768">
        <w:lastRenderedPageBreak/>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42E6696B" w14:textId="4BA7FDB3" w:rsidR="00A20DDA" w:rsidRPr="001C0768" w:rsidRDefault="00A20DDA" w:rsidP="00A20DDA">
      <w:pPr>
        <w:jc w:val="both"/>
      </w:pPr>
      <w:r w:rsidRPr="001C0768">
        <w:t>Pendant le délai de garantie, l'entrepreneur effectue à l'ouvrage, à mesure des besoins, tous les travaux et réparations nécessaires pour le remettre et le maintenir en bon état de fonctionnement.</w:t>
      </w:r>
    </w:p>
    <w:p w14:paraId="1C66F774" w14:textId="2F00BF59" w:rsidR="00A20DDA" w:rsidRPr="001C0768" w:rsidRDefault="00A20DDA" w:rsidP="00A20DDA">
      <w:pPr>
        <w:jc w:val="both"/>
      </w:pPr>
      <w:r w:rsidRPr="001C0768">
        <w:t>A partir de la réception provisoire et sans préjudice des dispositions du paragraphe 1</w:t>
      </w:r>
      <w:r w:rsidRPr="001C0768">
        <w:rPr>
          <w:vertAlign w:val="superscript"/>
        </w:rPr>
        <w:t>er</w:t>
      </w:r>
      <w:r w:rsidRPr="001C0768">
        <w:t xml:space="preserve"> relatives à ses obligations pendant le délai de garantie, l'entrepreneur répond de la solidité de l'ouvrage et de la bonne exécution des travaux conformément aux articles 1792 et 2270 du Code civil.</w:t>
      </w:r>
    </w:p>
    <w:p w14:paraId="352FDEDB" w14:textId="7AF28E2C" w:rsidR="00A20DDA" w:rsidRPr="001C0768" w:rsidRDefault="00A20DDA" w:rsidP="00A20DDA">
      <w:pPr>
        <w:jc w:val="both"/>
      </w:pPr>
      <w:r w:rsidRPr="001C0768">
        <w:t>Toute infraction aux obligations incombant à l’adjudicataire durant la période de garantie fera l’objet d’un procès-verbal et de l’application des mesures d’offices, conformément à l’Article 44 des Règles Générales d’Exécution.</w:t>
      </w:r>
    </w:p>
    <w:p w14:paraId="4385D8AF" w14:textId="7AEC3572" w:rsidR="00C50750" w:rsidRPr="001C0768" w:rsidRDefault="005623DB" w:rsidP="00C50750">
      <w:pPr>
        <w:pStyle w:val="Titre2"/>
      </w:pPr>
      <w:bookmarkStart w:id="93" w:name="_Ref503365135"/>
      <w:bookmarkStart w:id="94" w:name="_Toc191395969"/>
      <w:r w:rsidRPr="001C0768">
        <w:t xml:space="preserve">Conditions générales de paiement </w:t>
      </w:r>
      <w:r w:rsidR="00C50750" w:rsidRPr="001C0768">
        <w:t xml:space="preserve">(Art. 66-72 </w:t>
      </w:r>
      <w:r w:rsidR="001A61C6" w:rsidRPr="001C0768">
        <w:t>et</w:t>
      </w:r>
      <w:r w:rsidR="00C50750" w:rsidRPr="001C0768">
        <w:t xml:space="preserve"> 1</w:t>
      </w:r>
      <w:r w:rsidR="00420FD2" w:rsidRPr="001C0768">
        <w:t>60</w:t>
      </w:r>
      <w:r w:rsidR="00C50750" w:rsidRPr="001C0768">
        <w:t>)</w:t>
      </w:r>
      <w:bookmarkEnd w:id="93"/>
      <w:bookmarkEnd w:id="94"/>
    </w:p>
    <w:p w14:paraId="23091AAE" w14:textId="10CCE336" w:rsidR="00C874BD" w:rsidRPr="001C0768" w:rsidRDefault="00C874BD" w:rsidP="003424B3">
      <w:pPr>
        <w:jc w:val="both"/>
      </w:pPr>
      <w:r w:rsidRPr="001C0768">
        <w:t>L'adjudicateur effectue la vérification et le paiement du montant dû à l'entrepreneur dans un délai de traitement de trente jours à compter de la date de la réception par l'adjudicateur de la déclaration de créance et de l'état détaillé des travaux réalisés. Le paiement ne peut toutefois être effectué que pour autant que l'adjudicateur soit en possession de la facture régulièrement établie ainsi que des autres documents éventuellement exigés.</w:t>
      </w:r>
    </w:p>
    <w:p w14:paraId="278BF2A9" w14:textId="07034209" w:rsidR="005623DB" w:rsidRPr="001C0768" w:rsidRDefault="00A27FAD" w:rsidP="003424B3">
      <w:pPr>
        <w:jc w:val="both"/>
      </w:pPr>
      <w:r w:rsidRPr="001C0768">
        <w:t>L’adjudicataire envoie les factures (en un seul exemplaire) et le procès-verbal de réception du marché à l’adresse suivante :</w:t>
      </w:r>
    </w:p>
    <w:p w14:paraId="26A7571E" w14:textId="4B4F6C8B" w:rsidR="00384375" w:rsidRPr="001C0768" w:rsidRDefault="00384375" w:rsidP="00384375">
      <w:pPr>
        <w:spacing w:after="0"/>
        <w:jc w:val="center"/>
        <w:rPr>
          <w:b/>
          <w:bCs/>
        </w:rPr>
      </w:pPr>
      <w:r w:rsidRPr="001C0768">
        <w:rPr>
          <w:b/>
          <w:bCs/>
        </w:rPr>
        <w:t>M.</w:t>
      </w:r>
      <w:r w:rsidR="00023988" w:rsidRPr="001C0768">
        <w:rPr>
          <w:b/>
          <w:bCs/>
        </w:rPr>
        <w:t xml:space="preserve"> Abdou Aziz </w:t>
      </w:r>
      <w:r w:rsidR="004C21DC" w:rsidRPr="001C0768">
        <w:rPr>
          <w:b/>
          <w:bCs/>
        </w:rPr>
        <w:t>Ndiaye</w:t>
      </w:r>
    </w:p>
    <w:p w14:paraId="7CC5D95C" w14:textId="62D2DCE8" w:rsidR="00384375" w:rsidRPr="001C0768" w:rsidRDefault="00023988" w:rsidP="00384375">
      <w:pPr>
        <w:spacing w:after="0"/>
        <w:jc w:val="center"/>
        <w:rPr>
          <w:b/>
        </w:rPr>
      </w:pPr>
      <w:r w:rsidRPr="001C0768">
        <w:rPr>
          <w:b/>
        </w:rPr>
        <w:t>Contrôleur de gestion</w:t>
      </w:r>
    </w:p>
    <w:p w14:paraId="4D3098DB" w14:textId="75D22D29" w:rsidR="00384375" w:rsidRPr="001C0768" w:rsidRDefault="00384375" w:rsidP="00384375">
      <w:pPr>
        <w:spacing w:after="0"/>
        <w:jc w:val="center"/>
        <w:rPr>
          <w:b/>
        </w:rPr>
      </w:pPr>
      <w:r w:rsidRPr="001C0768">
        <w:rPr>
          <w:b/>
        </w:rPr>
        <w:t>Enabel au Sénégal</w:t>
      </w:r>
    </w:p>
    <w:p w14:paraId="5C64DBE7" w14:textId="09FAA8A9" w:rsidR="00384375" w:rsidRPr="001C0768" w:rsidRDefault="009C6E00" w:rsidP="00384375">
      <w:pPr>
        <w:spacing w:after="0"/>
        <w:jc w:val="center"/>
        <w:rPr>
          <w:b/>
        </w:rPr>
      </w:pPr>
      <w:r w:rsidRPr="001C0768">
        <w:rPr>
          <w:b/>
        </w:rPr>
        <w:t>Lot 52 Sotrac, Mermoz</w:t>
      </w:r>
    </w:p>
    <w:p w14:paraId="24551EA9" w14:textId="5A536030" w:rsidR="00384375" w:rsidRPr="001C0768" w:rsidRDefault="00384375" w:rsidP="00384375">
      <w:pPr>
        <w:spacing w:after="0"/>
        <w:jc w:val="center"/>
        <w:rPr>
          <w:b/>
        </w:rPr>
      </w:pPr>
      <w:r w:rsidRPr="001C0768">
        <w:rPr>
          <w:b/>
        </w:rPr>
        <w:t>Dakar, Sénégal</w:t>
      </w:r>
    </w:p>
    <w:p w14:paraId="426C8A90" w14:textId="5FE549B3" w:rsidR="00C50750" w:rsidRPr="001C0768" w:rsidRDefault="00A27FAD" w:rsidP="003424B3">
      <w:pPr>
        <w:jc w:val="both"/>
      </w:pPr>
      <w:r w:rsidRPr="001C0768">
        <w:t>La facture mentionnera </w:t>
      </w:r>
      <w:r w:rsidR="00C50750" w:rsidRPr="001C0768">
        <w:t>:</w:t>
      </w:r>
    </w:p>
    <w:p w14:paraId="590C94CC" w14:textId="7349244A" w:rsidR="0055519D" w:rsidRPr="001C0768" w:rsidRDefault="00D87230" w:rsidP="5F981422">
      <w:pPr>
        <w:pStyle w:val="Paragraphedeliste"/>
        <w:numPr>
          <w:ilvl w:val="0"/>
          <w:numId w:val="3"/>
        </w:numPr>
        <w:ind w:left="284" w:hanging="284"/>
        <w:contextualSpacing w:val="0"/>
        <w:jc w:val="both"/>
      </w:pPr>
      <w:r w:rsidRPr="001C0768">
        <w:t>« </w:t>
      </w:r>
      <w:r w:rsidR="00E74E8C" w:rsidRPr="001C0768">
        <w:rPr>
          <w:b/>
          <w:bCs/>
        </w:rPr>
        <w:t>Enabel, Agence belge de développement, société anonyme de droit public à finalité sociale, ayant son siège social à 147, rue Haute, 1000 Bruxelles (numéro d’entreprise 0264.814.354, RPM Bruxelles)</w:t>
      </w:r>
      <w:r w:rsidRPr="001C0768">
        <w:t> » </w:t>
      </w:r>
      <w:r w:rsidR="0055519D" w:rsidRPr="001C0768">
        <w:t>;</w:t>
      </w:r>
    </w:p>
    <w:p w14:paraId="52B531D2" w14:textId="3AB9FE51" w:rsidR="00C50750" w:rsidRPr="001C0768" w:rsidRDefault="00E74E8C" w:rsidP="5F981422">
      <w:pPr>
        <w:pStyle w:val="Paragraphedeliste"/>
        <w:numPr>
          <w:ilvl w:val="0"/>
          <w:numId w:val="3"/>
        </w:numPr>
        <w:ind w:left="284" w:hanging="284"/>
        <w:contextualSpacing w:val="0"/>
        <w:jc w:val="both"/>
      </w:pPr>
      <w:r w:rsidRPr="001C0768">
        <w:t>L’intitulé du marché </w:t>
      </w:r>
      <w:r w:rsidR="00C50750" w:rsidRPr="001C0768">
        <w:t xml:space="preserve">: </w:t>
      </w:r>
      <w:r w:rsidRPr="001C0768">
        <w:t>« </w:t>
      </w:r>
      <w:r w:rsidR="00EE6465" w:rsidRPr="001C0768">
        <w:rPr>
          <w:b/>
          <w:bCs/>
        </w:rPr>
        <w:t>Viabilisation et construction de deux plateformes de l’Agropole Centre dans les départements de Nioro (région de Kaolack) et de Koungheul (</w:t>
      </w:r>
      <w:r w:rsidR="00BC151F" w:rsidRPr="00BC151F">
        <w:rPr>
          <w:b/>
          <w:bCs/>
        </w:rPr>
        <w:t>région de Kaffrine</w:t>
      </w:r>
      <w:r w:rsidR="00EE6465" w:rsidRPr="001C0768">
        <w:rPr>
          <w:b/>
          <w:bCs/>
        </w:rPr>
        <w:t>)</w:t>
      </w:r>
      <w:r w:rsidRPr="001C0768">
        <w:t> » ;</w:t>
      </w:r>
    </w:p>
    <w:p w14:paraId="3C0FC348" w14:textId="1E64074A" w:rsidR="00CA5993" w:rsidRPr="001C0768" w:rsidRDefault="00CA5993" w:rsidP="5F981422">
      <w:pPr>
        <w:pStyle w:val="Paragraphedeliste"/>
        <w:numPr>
          <w:ilvl w:val="0"/>
          <w:numId w:val="3"/>
        </w:numPr>
        <w:ind w:left="284" w:hanging="284"/>
        <w:contextualSpacing w:val="0"/>
        <w:jc w:val="both"/>
      </w:pPr>
      <w:r w:rsidRPr="001C0768">
        <w:t>La référence du marché et le lot concerné : « </w:t>
      </w:r>
      <w:r w:rsidR="005F5F0C" w:rsidRPr="001C0768">
        <w:rPr>
          <w:b/>
          <w:bCs/>
        </w:rPr>
        <w:t>SEN</w:t>
      </w:r>
      <w:r w:rsidR="00A4205F" w:rsidRPr="001C0768">
        <w:rPr>
          <w:b/>
          <w:bCs/>
        </w:rPr>
        <w:t>21002-100</w:t>
      </w:r>
      <w:r w:rsidR="008F6B22" w:rsidRPr="001C0768">
        <w:rPr>
          <w:b/>
          <w:bCs/>
        </w:rPr>
        <w:t>07</w:t>
      </w:r>
      <w:r w:rsidRPr="001C0768">
        <w:t> » ;</w:t>
      </w:r>
    </w:p>
    <w:p w14:paraId="3CE9D86A" w14:textId="1E5B7A73" w:rsidR="00C50750" w:rsidRPr="001C0768" w:rsidRDefault="00E74E8C" w:rsidP="003424B3">
      <w:pPr>
        <w:pStyle w:val="Paragraphedeliste"/>
        <w:numPr>
          <w:ilvl w:val="0"/>
          <w:numId w:val="3"/>
        </w:numPr>
        <w:ind w:left="284" w:hanging="284"/>
        <w:contextualSpacing w:val="0"/>
        <w:jc w:val="both"/>
      </w:pPr>
      <w:r w:rsidRPr="001C0768">
        <w:t>Le nom du fonctionnaire dirigeant </w:t>
      </w:r>
      <w:r w:rsidR="00C50750" w:rsidRPr="001C0768">
        <w:t xml:space="preserve">: </w:t>
      </w:r>
      <w:r w:rsidRPr="001C0768">
        <w:t>«</w:t>
      </w:r>
      <w:r w:rsidR="00A4205F" w:rsidRPr="001C0768">
        <w:t> </w:t>
      </w:r>
      <w:r w:rsidR="00C50750" w:rsidRPr="001C0768">
        <w:rPr>
          <w:b/>
        </w:rPr>
        <w:t>M</w:t>
      </w:r>
      <w:r w:rsidR="00F9576C" w:rsidRPr="001C0768">
        <w:rPr>
          <w:b/>
        </w:rPr>
        <w:t>.</w:t>
      </w:r>
      <w:r w:rsidR="00C50750" w:rsidRPr="001C0768">
        <w:rPr>
          <w:b/>
        </w:rPr>
        <w:t xml:space="preserve"> </w:t>
      </w:r>
      <w:r w:rsidR="00A4205F" w:rsidRPr="001C0768">
        <w:rPr>
          <w:b/>
        </w:rPr>
        <w:t xml:space="preserve">Ronan </w:t>
      </w:r>
      <w:r w:rsidR="004C21DC" w:rsidRPr="001C0768">
        <w:rPr>
          <w:b/>
        </w:rPr>
        <w:t>Le Marec</w:t>
      </w:r>
      <w:r w:rsidRPr="001C0768">
        <w:rPr>
          <w:bCs/>
        </w:rPr>
        <w:t> ».</w:t>
      </w:r>
    </w:p>
    <w:p w14:paraId="07EC3BC8" w14:textId="27751752" w:rsidR="008C1121" w:rsidRPr="001C0768" w:rsidRDefault="00B33A1E" w:rsidP="009803CC">
      <w:pPr>
        <w:jc w:val="both"/>
      </w:pPr>
      <w:r w:rsidRPr="001C0768">
        <w:t>La facture doit être libellée en euros (€)</w:t>
      </w:r>
      <w:r w:rsidR="009803CC" w:rsidRPr="001C0768">
        <w:t xml:space="preserve">. </w:t>
      </w:r>
      <w:r w:rsidR="008C1121" w:rsidRPr="001C0768">
        <w:t>Le paiement sera effectué sur la base des états d'avancement établis par l’adjudicataire et approuvés par le fonctionnaire dirigeant selon la valeur contractuelle des postes exécutés et acceptés (voir</w:t>
      </w:r>
      <w:r w:rsidR="002B508C" w:rsidRPr="001C0768">
        <w:t xml:space="preserve"> point</w:t>
      </w:r>
      <w:r w:rsidR="00497CAE">
        <w:t xml:space="preserve"> </w:t>
      </w:r>
      <w:r w:rsidR="00497CAE">
        <w:fldChar w:fldCharType="begin"/>
      </w:r>
      <w:r w:rsidR="00497CAE">
        <w:instrText xml:space="preserve"> REF _Ref190935977 \r \h </w:instrText>
      </w:r>
      <w:r w:rsidR="00497CAE">
        <w:fldChar w:fldCharType="separate"/>
      </w:r>
      <w:r w:rsidR="004825EF">
        <w:t>6.17</w:t>
      </w:r>
      <w:r w:rsidR="00497CAE">
        <w:fldChar w:fldCharType="end"/>
      </w:r>
      <w:r w:rsidR="00497CAE">
        <w:t xml:space="preserve"> « </w:t>
      </w:r>
      <w:r w:rsidR="00497CAE">
        <w:fldChar w:fldCharType="begin"/>
      </w:r>
      <w:r w:rsidR="00497CAE">
        <w:instrText xml:space="preserve"> REF _Ref190935977 \h </w:instrText>
      </w:r>
      <w:r w:rsidR="00497CAE">
        <w:fldChar w:fldCharType="separate"/>
      </w:r>
      <w:r w:rsidR="004825EF">
        <w:t>Bordereau des prix</w:t>
      </w:r>
      <w:r w:rsidR="00497CAE">
        <w:fldChar w:fldCharType="end"/>
      </w:r>
      <w:r w:rsidR="008C1121" w:rsidRPr="001C0768">
        <w:t> »).</w:t>
      </w:r>
    </w:p>
    <w:p w14:paraId="0CBE10D6" w14:textId="1D9F9CFE" w:rsidR="008C1121" w:rsidRPr="001C0768" w:rsidRDefault="008C1121" w:rsidP="008C1121">
      <w:pPr>
        <w:jc w:val="both"/>
      </w:pPr>
      <w:r w:rsidRPr="001C0768">
        <w:t xml:space="preserve">Compte tenu de l’envergure du projet, de la nature et de l’importance </w:t>
      </w:r>
      <w:r w:rsidR="004018C3" w:rsidRPr="001C0768">
        <w:t>du marché</w:t>
      </w:r>
      <w:r w:rsidRPr="001C0768">
        <w:t>, et de la capacité économique et financière limitée des entrepreneurs, une avance (préfinancement) peut être accordée comme suit :</w:t>
      </w:r>
    </w:p>
    <w:p w14:paraId="729891CC" w14:textId="77777777" w:rsidR="008C1121" w:rsidRPr="001C0768" w:rsidRDefault="008C1121" w:rsidP="008C1121">
      <w:pPr>
        <w:jc w:val="both"/>
      </w:pPr>
      <w:r w:rsidRPr="001C0768">
        <w:lastRenderedPageBreak/>
        <w:t>Conformément à l’article 67, une avance peut être accordé à l’adjudicataire, avant le versement du premier acompte, pour des opérations liées à la mise en œuvre des tâches, à titre d'avance forfaitaire, pour lui permettre de faire face aux investissements préalables de valeur considérable entraînés par le démarrage du marché. Le montant total de l’avance forfaitaire ne peut pas dépasser 20 % du montant initial du marché.</w:t>
      </w:r>
    </w:p>
    <w:p w14:paraId="621E30EA" w14:textId="77777777" w:rsidR="008C1121" w:rsidRPr="001C0768" w:rsidRDefault="008C1121" w:rsidP="008C1121">
      <w:pPr>
        <w:jc w:val="both"/>
      </w:pPr>
      <w:r w:rsidRPr="001C0768">
        <w:t>Le paiement de l'avance est subordonné à l'introduction par l'adjudicataire d'une demande écrite datée et signée à cet effet.</w:t>
      </w:r>
    </w:p>
    <w:p w14:paraId="3B476EA1" w14:textId="77777777" w:rsidR="008C1121" w:rsidRPr="001C0768" w:rsidRDefault="008C1121" w:rsidP="008C1121">
      <w:pPr>
        <w:jc w:val="both"/>
      </w:pPr>
      <w:r w:rsidRPr="001C0768">
        <w:t>Aucune avance n'est accordée avant :</w:t>
      </w:r>
    </w:p>
    <w:p w14:paraId="3E6BE65D" w14:textId="77777777" w:rsidR="008C1121" w:rsidRPr="001C0768" w:rsidRDefault="008C1121" w:rsidP="008C1121">
      <w:pPr>
        <w:pStyle w:val="Paragraphedeliste"/>
        <w:numPr>
          <w:ilvl w:val="0"/>
          <w:numId w:val="3"/>
        </w:numPr>
        <w:ind w:left="284" w:hanging="284"/>
        <w:contextualSpacing w:val="0"/>
        <w:jc w:val="both"/>
      </w:pPr>
      <w:r w:rsidRPr="001C0768">
        <w:t>La notification de la conclusion du marché ;</w:t>
      </w:r>
    </w:p>
    <w:p w14:paraId="4C714963" w14:textId="1AAB4483" w:rsidR="008C1121" w:rsidRPr="001C0768" w:rsidRDefault="008C1121" w:rsidP="5F981422">
      <w:pPr>
        <w:pStyle w:val="Paragraphedeliste"/>
        <w:numPr>
          <w:ilvl w:val="0"/>
          <w:numId w:val="3"/>
        </w:numPr>
        <w:ind w:left="284" w:hanging="284"/>
        <w:jc w:val="both"/>
      </w:pPr>
      <w:r w:rsidRPr="001C0768">
        <w:t xml:space="preserve">La constitution du cautionnement conformément aux points </w:t>
      </w:r>
      <w:r w:rsidRPr="001C0768">
        <w:fldChar w:fldCharType="begin"/>
      </w:r>
      <w:r w:rsidRPr="001C0768">
        <w:instrText xml:space="preserve"> REF _Ref18047167 \r \h </w:instrText>
      </w:r>
      <w:r w:rsidRPr="001C0768">
        <w:fldChar w:fldCharType="separate"/>
      </w:r>
      <w:r w:rsidR="004825EF">
        <w:t>4.8</w:t>
      </w:r>
      <w:r w:rsidRPr="001C0768">
        <w:fldChar w:fldCharType="end"/>
      </w:r>
      <w:r w:rsidRPr="001C0768">
        <w:t xml:space="preserve"> « </w:t>
      </w:r>
      <w:r w:rsidRPr="001C0768">
        <w:fldChar w:fldCharType="begin"/>
      </w:r>
      <w:r w:rsidRPr="001C0768">
        <w:instrText xml:space="preserve"> REF _Ref18047167 \h </w:instrText>
      </w:r>
      <w:r w:rsidRPr="001C0768">
        <w:fldChar w:fldCharType="separate"/>
      </w:r>
      <w:r w:rsidR="004825EF" w:rsidRPr="001C0768">
        <w:t>Cautionnement (Art. 25-33)</w:t>
      </w:r>
      <w:r w:rsidRPr="001C0768">
        <w:fldChar w:fldCharType="end"/>
      </w:r>
      <w:r w:rsidRPr="001C0768">
        <w:t xml:space="preserve"> » et </w:t>
      </w:r>
      <w:r w:rsidRPr="001C0768">
        <w:fldChar w:fldCharType="begin"/>
      </w:r>
      <w:r w:rsidRPr="001C0768">
        <w:instrText xml:space="preserve"> REF _Ref131059691 \r \h </w:instrText>
      </w:r>
      <w:r w:rsidRPr="001C0768">
        <w:fldChar w:fldCharType="separate"/>
      </w:r>
      <w:r w:rsidR="004825EF">
        <w:t>6.18</w:t>
      </w:r>
      <w:r w:rsidRPr="001C0768">
        <w:fldChar w:fldCharType="end"/>
      </w:r>
      <w:r w:rsidRPr="001C0768">
        <w:t xml:space="preserve"> « </w:t>
      </w:r>
      <w:r w:rsidRPr="001C0768">
        <w:fldChar w:fldCharType="begin"/>
      </w:r>
      <w:r w:rsidRPr="001C0768">
        <w:instrText xml:space="preserve"> REF _Ref131059695 \h </w:instrText>
      </w:r>
      <w:r w:rsidRPr="001C0768">
        <w:fldChar w:fldCharType="separate"/>
      </w:r>
      <w:r w:rsidR="004825EF" w:rsidRPr="001C0768">
        <w:t>Modèle de preuve de constitution de cautionnement</w:t>
      </w:r>
      <w:r w:rsidRPr="001C0768">
        <w:fldChar w:fldCharType="end"/>
      </w:r>
      <w:r w:rsidRPr="001C0768">
        <w:t> » ;</w:t>
      </w:r>
    </w:p>
    <w:p w14:paraId="33273CA7" w14:textId="068CB85B" w:rsidR="004A06E3" w:rsidRPr="001C0768" w:rsidRDefault="004A06E3" w:rsidP="004A06E3">
      <w:pPr>
        <w:pStyle w:val="Paragraphedeliste"/>
        <w:numPr>
          <w:ilvl w:val="0"/>
          <w:numId w:val="3"/>
        </w:numPr>
        <w:ind w:left="284" w:hanging="284"/>
        <w:contextualSpacing w:val="0"/>
        <w:jc w:val="both"/>
      </w:pPr>
      <w:r w:rsidRPr="001C0768">
        <w:t>L’installation de chantier et la mobilisation du personnel sur site ;</w:t>
      </w:r>
    </w:p>
    <w:p w14:paraId="31193F5F" w14:textId="0082EFF3" w:rsidR="008C1121" w:rsidRPr="001C0768" w:rsidRDefault="00BD3478" w:rsidP="008C1121">
      <w:pPr>
        <w:pStyle w:val="Paragraphedeliste"/>
        <w:numPr>
          <w:ilvl w:val="0"/>
          <w:numId w:val="3"/>
        </w:numPr>
        <w:ind w:left="284" w:hanging="284"/>
        <w:contextualSpacing w:val="0"/>
        <w:jc w:val="both"/>
      </w:pPr>
      <w:r w:rsidRPr="001C0768">
        <w:t>La constitution d'une garantie financière établie provenant de la même institution bancaire où seront domiciliés les paiements, agréée par le Ministère des Finances,</w:t>
      </w:r>
      <w:r w:rsidR="00C26563" w:rsidRPr="001C0768">
        <w:t xml:space="preserve"> </w:t>
      </w:r>
      <w:r w:rsidR="008C1121" w:rsidRPr="001C0768">
        <w:t xml:space="preserve">pour la totalité de l’avance qui n'est libérée que lorsque l’avance a été intégralement remboursée par le contractant sur les acomptes qui lui sont dus en vertu du marché (voir point </w:t>
      </w:r>
      <w:r w:rsidR="008C1121" w:rsidRPr="001C0768">
        <w:fldChar w:fldCharType="begin"/>
      </w:r>
      <w:r w:rsidR="008C1121" w:rsidRPr="001C0768">
        <w:instrText xml:space="preserve"> REF _Ref131059906 \r \h </w:instrText>
      </w:r>
      <w:r w:rsidR="008C1121" w:rsidRPr="001C0768">
        <w:fldChar w:fldCharType="separate"/>
      </w:r>
      <w:r w:rsidR="004825EF">
        <w:t>6.19</w:t>
      </w:r>
      <w:r w:rsidR="008C1121" w:rsidRPr="001C0768">
        <w:fldChar w:fldCharType="end"/>
      </w:r>
      <w:r w:rsidR="008C1121" w:rsidRPr="001C0768">
        <w:t xml:space="preserve"> « </w:t>
      </w:r>
      <w:r w:rsidR="008C1121" w:rsidRPr="001C0768">
        <w:fldChar w:fldCharType="begin"/>
      </w:r>
      <w:r w:rsidR="008C1121" w:rsidRPr="001C0768">
        <w:instrText xml:space="preserve"> REF _Ref131059906 \h </w:instrText>
      </w:r>
      <w:r w:rsidR="008C1121" w:rsidRPr="001C0768">
        <w:fldChar w:fldCharType="separate"/>
      </w:r>
      <w:r w:rsidR="004825EF" w:rsidRPr="001C0768">
        <w:t>Modèle de garantie de préfinancement</w:t>
      </w:r>
      <w:r w:rsidR="008C1121" w:rsidRPr="001C0768">
        <w:fldChar w:fldCharType="end"/>
      </w:r>
      <w:r w:rsidR="008C1121" w:rsidRPr="001C0768">
        <w:t> »).</w:t>
      </w:r>
    </w:p>
    <w:p w14:paraId="30A0E246" w14:textId="77777777" w:rsidR="008C1121" w:rsidRPr="001C0768" w:rsidRDefault="008C1121" w:rsidP="008C1121">
      <w:pPr>
        <w:jc w:val="both"/>
      </w:pPr>
      <w:r w:rsidRPr="001C0768">
        <w:t>L’adjudicataire utilise l’avance exclusivement pour les opérations liées à la mise en œuvre des tâches. Si le contractant utilise tout ou partie du préfinancement à d'autres fins, le préfinancement devient immédiatement dû et remboursable et aucun autre préfinancement ne lui sera fait.</w:t>
      </w:r>
    </w:p>
    <w:p w14:paraId="27156B34" w14:textId="77777777" w:rsidR="008C1121" w:rsidRPr="001C0768" w:rsidRDefault="008C1121" w:rsidP="008C1121">
      <w:pPr>
        <w:jc w:val="both"/>
      </w:pPr>
      <w:r w:rsidRPr="001C0768">
        <w:t>La garantie pour préfinancement est libérée au fur et à mesure du remboursement du préfinancement.</w:t>
      </w:r>
    </w:p>
    <w:p w14:paraId="7BBE6036" w14:textId="20BB1BEB" w:rsidR="008C1121" w:rsidRPr="001C0768" w:rsidRDefault="008C1121" w:rsidP="008C1121">
      <w:pPr>
        <w:jc w:val="both"/>
      </w:pPr>
      <w:r w:rsidRPr="001C0768">
        <w:t>Le remboursement est effectué par précompte sur les acomptes et, éventuellement, sur le solde dû à l’adjudicataire. Ce remboursement commence dès le premier acompte et doit être terminé au plus tard lorsque le montant payé atteint 80 % du montant du marché. Le remboursement est effectué dans la monnaie que celle de l'avance.</w:t>
      </w:r>
    </w:p>
    <w:p w14:paraId="517DEBE8" w14:textId="77777777" w:rsidR="008C1121" w:rsidRPr="001C0768" w:rsidRDefault="008C1121" w:rsidP="008C1121">
      <w:pPr>
        <w:jc w:val="both"/>
      </w:pPr>
      <w:r w:rsidRPr="001C0768">
        <w:t>Le calcul du montant des retenues est effectué au moyen de la formule suivante :</w:t>
      </w:r>
    </w:p>
    <w:p w14:paraId="66CFF986" w14:textId="77777777" w:rsidR="008C1121" w:rsidRPr="001C0768" w:rsidRDefault="008C1121" w:rsidP="00D17D98">
      <w:pPr>
        <w:spacing w:after="120"/>
        <w:jc w:val="both"/>
      </w:pPr>
      <w:r w:rsidRPr="001C0768">
        <w:t>R= (Va * D) / (Vt * 0,8) dans laquelle :</w:t>
      </w:r>
    </w:p>
    <w:p w14:paraId="53A46624" w14:textId="77777777" w:rsidR="008C1121" w:rsidRPr="001C0768" w:rsidRDefault="008C1121" w:rsidP="00D17D98">
      <w:pPr>
        <w:spacing w:after="120"/>
        <w:jc w:val="both"/>
      </w:pPr>
      <w:r w:rsidRPr="001C0768">
        <w:t>R = montant à rembourser au pouvoir adjudicateur</w:t>
      </w:r>
    </w:p>
    <w:p w14:paraId="64EF5276" w14:textId="77777777" w:rsidR="008C1121" w:rsidRPr="001C0768" w:rsidRDefault="008C1121" w:rsidP="00D17D98">
      <w:pPr>
        <w:spacing w:after="120"/>
        <w:jc w:val="both"/>
      </w:pPr>
      <w:r w:rsidRPr="001C0768">
        <w:t>Va = montant total de l’avance consentie</w:t>
      </w:r>
    </w:p>
    <w:p w14:paraId="4C3B5B79" w14:textId="77777777" w:rsidR="008C1121" w:rsidRPr="001C0768" w:rsidRDefault="008C1121" w:rsidP="00D17D98">
      <w:pPr>
        <w:spacing w:after="120"/>
        <w:jc w:val="both"/>
      </w:pPr>
      <w:r w:rsidRPr="001C0768">
        <w:t>Vt = montant initial du marché</w:t>
      </w:r>
    </w:p>
    <w:p w14:paraId="1C310C4C" w14:textId="77777777" w:rsidR="008C1121" w:rsidRPr="001C0768" w:rsidRDefault="008C1121" w:rsidP="008C1121">
      <w:pPr>
        <w:jc w:val="both"/>
      </w:pPr>
      <w:r w:rsidRPr="001C0768">
        <w:t>D = montant de l’acompte</w:t>
      </w:r>
    </w:p>
    <w:p w14:paraId="69D0126C" w14:textId="22BE6D7B" w:rsidR="00C50750" w:rsidRPr="001C0768" w:rsidRDefault="00C50750" w:rsidP="00C50750">
      <w:pPr>
        <w:pStyle w:val="Titre2"/>
      </w:pPr>
      <w:bookmarkStart w:id="95" w:name="_Toc191395970"/>
      <w:r w:rsidRPr="001C0768">
        <w:t xml:space="preserve">Modifications </w:t>
      </w:r>
      <w:r w:rsidR="00835A0C" w:rsidRPr="001C0768">
        <w:t>du marché</w:t>
      </w:r>
      <w:r w:rsidRPr="001C0768">
        <w:t xml:space="preserve"> (Art. 37-38 </w:t>
      </w:r>
      <w:r w:rsidR="00835A0C" w:rsidRPr="001C0768">
        <w:t>et</w:t>
      </w:r>
      <w:r w:rsidRPr="001C0768">
        <w:t xml:space="preserve"> </w:t>
      </w:r>
      <w:r w:rsidR="00151E10" w:rsidRPr="001C0768">
        <w:t>80</w:t>
      </w:r>
      <w:r w:rsidRPr="001C0768">
        <w:t>)</w:t>
      </w:r>
      <w:bookmarkEnd w:id="95"/>
    </w:p>
    <w:p w14:paraId="1353D651" w14:textId="25046E21" w:rsidR="00835A0C" w:rsidRPr="001C0768" w:rsidRDefault="00835A0C" w:rsidP="00835A0C">
      <w:pPr>
        <w:jc w:val="both"/>
      </w:pPr>
      <w:r w:rsidRPr="001C0768">
        <w:t>Le pouvoir adjudicateur se réserve le droit de modifier le contrat initial de manière unilatérale, à condition de respecter les conditions suivantes</w:t>
      </w:r>
      <w:r w:rsidR="00C5227F" w:rsidRPr="001C0768">
        <w:t> :</w:t>
      </w:r>
    </w:p>
    <w:p w14:paraId="1251967A" w14:textId="29DAE18E" w:rsidR="00835A0C" w:rsidRPr="001C0768" w:rsidRDefault="00835A0C" w:rsidP="00D17D98">
      <w:pPr>
        <w:spacing w:after="120"/>
        <w:jc w:val="both"/>
      </w:pPr>
      <w:r w:rsidRPr="001C0768">
        <w:t>1° la portée du contrat reste inchangée</w:t>
      </w:r>
      <w:r w:rsidR="00C5227F" w:rsidRPr="001C0768">
        <w:t> ;</w:t>
      </w:r>
    </w:p>
    <w:p w14:paraId="5F0690DF" w14:textId="721EFB65" w:rsidR="00835A0C" w:rsidRPr="001C0768" w:rsidRDefault="00835A0C" w:rsidP="00835A0C">
      <w:pPr>
        <w:jc w:val="both"/>
      </w:pPr>
      <w:r w:rsidRPr="001C0768">
        <w:t>2° la valeur de la modification est limitée à 1</w:t>
      </w:r>
      <w:r w:rsidR="00151E10" w:rsidRPr="001C0768">
        <w:t>5</w:t>
      </w:r>
      <w:r w:rsidRPr="001C0768">
        <w:t xml:space="preserve"> % du montant de passation initial.</w:t>
      </w:r>
    </w:p>
    <w:p w14:paraId="6F0678D0" w14:textId="528FBAF1" w:rsidR="00835A0C" w:rsidRPr="001C0768" w:rsidRDefault="00835A0C" w:rsidP="00835A0C">
      <w:pPr>
        <w:jc w:val="both"/>
      </w:pPr>
      <w:r w:rsidRPr="001C0768">
        <w:t>Il ne peut toutefois être dérogé aux clauses et conditions essentielles du marché que de façon motivée, par un avenant.</w:t>
      </w:r>
    </w:p>
    <w:p w14:paraId="76A5D07B" w14:textId="17293D6E" w:rsidR="00023F2C" w:rsidRPr="001C0768" w:rsidRDefault="00023F2C" w:rsidP="00023F2C">
      <w:pPr>
        <w:pStyle w:val="Titre2"/>
      </w:pPr>
      <w:bookmarkStart w:id="96" w:name="_Toc191395971"/>
      <w:r w:rsidRPr="001C0768">
        <w:lastRenderedPageBreak/>
        <w:t>Résiliation anticipée - Cas de force majeure</w:t>
      </w:r>
      <w:bookmarkEnd w:id="96"/>
    </w:p>
    <w:p w14:paraId="523BFBE3" w14:textId="77777777" w:rsidR="00023F2C" w:rsidRPr="001C0768" w:rsidRDefault="00023F2C" w:rsidP="00023F2C">
      <w:pPr>
        <w:jc w:val="both"/>
      </w:pPr>
      <w:r w:rsidRPr="001C0768">
        <w:t>Le pouvoir adjudicateur peut, à tout moment et avec effet immédiat, résilier le marché, sous réserve des présentes dispositions, en raison de circonstances indépendantes de la volonté de l’adjudicataire.</w:t>
      </w:r>
    </w:p>
    <w:p w14:paraId="623B2162" w14:textId="77777777" w:rsidR="00023F2C" w:rsidRPr="001C0768" w:rsidRDefault="00023F2C" w:rsidP="00023F2C">
      <w:pPr>
        <w:jc w:val="both"/>
      </w:pPr>
      <w:r w:rsidRPr="001C0768">
        <w:t>Le cas de résiliation du présent article concerne également les personnes conjointement et solidairement responsables de l’exécution du marché.</w:t>
      </w:r>
    </w:p>
    <w:p w14:paraId="117C985A" w14:textId="77777777" w:rsidR="00023F2C" w:rsidRPr="001C0768" w:rsidRDefault="00023F2C" w:rsidP="00023F2C">
      <w:pPr>
        <w:jc w:val="both"/>
      </w:pPr>
      <w:r w:rsidRPr="001C0768">
        <w:t>Aucune des parties n'est considérée comme ayant manqué ou ayant contrevenu à ses obligations contractuelles si elle en est empêchée par une situation de force majeure survenue après la date de notification de l'attribution du marché.</w:t>
      </w:r>
    </w:p>
    <w:p w14:paraId="73ED6FD0" w14:textId="77777777" w:rsidR="00023F2C" w:rsidRPr="001C0768" w:rsidRDefault="00023F2C" w:rsidP="00023F2C">
      <w:pPr>
        <w:jc w:val="both"/>
      </w:pPr>
      <w:r w:rsidRPr="001C0768">
        <w:t>Si l'une des parties estime qu'un cas de force majeure susceptible d'affecter l'exécution du marché est survenu, elle en avise sans délai l'autre partie, par écrit, en précisant la nature, la durée probable et les effets envisagés de cet événement. Sauf instruction contraire par le pouvoir adjudicateur, l’adjudicataire continue à exécuter le marché dans la mesure où cela lui est raisonnablement possible et cherche tous autres moyens raisonnables permettant de remplir celles de ses obligations que le cas de force majeure ne l'empêche pas d'exécuter.</w:t>
      </w:r>
    </w:p>
    <w:p w14:paraId="76E76476" w14:textId="77777777" w:rsidR="00023F2C" w:rsidRPr="001C0768" w:rsidRDefault="00023F2C" w:rsidP="00023F2C">
      <w:pPr>
        <w:jc w:val="both"/>
      </w:pPr>
      <w:r w:rsidRPr="001C0768">
        <w:t>Si un cas de force majeure s'est produit, chaque partie a le droit de donner à l'autre un préavis de 30 jours pour résilier le marché. Si, à l'expiration de la période de 30 jours, le cas de force majeure persiste, le marché est résilié.</w:t>
      </w:r>
    </w:p>
    <w:p w14:paraId="0A1EAE17" w14:textId="242673F0" w:rsidR="00023F2C" w:rsidRPr="001C0768" w:rsidRDefault="00023F2C" w:rsidP="00835A0C">
      <w:pPr>
        <w:jc w:val="both"/>
      </w:pPr>
      <w:r w:rsidRPr="001C0768">
        <w:t>Dans ce cas, le pouvoir adjudicateur prévoit la liquidation du marché dans l’état où il se trouve, en tenant compte après réception de la valeur des travaux effectués, des matériaux et objet utilement fournis ou commandés, à l’exclusion de dommages et intérêts.</w:t>
      </w:r>
    </w:p>
    <w:p w14:paraId="736CE2B4" w14:textId="1C34639A" w:rsidR="00C50750" w:rsidRPr="001C0768" w:rsidRDefault="00C50750" w:rsidP="00C50750">
      <w:pPr>
        <w:pStyle w:val="Titre2"/>
      </w:pPr>
      <w:bookmarkStart w:id="97" w:name="_Ref503973248"/>
      <w:bookmarkStart w:id="98" w:name="_Ref503973249"/>
      <w:bookmarkStart w:id="99" w:name="_Toc191395972"/>
      <w:r w:rsidRPr="001C0768">
        <w:t>Litig</w:t>
      </w:r>
      <w:r w:rsidR="007F5562" w:rsidRPr="001C0768">
        <w:t>es</w:t>
      </w:r>
      <w:r w:rsidRPr="001C0768">
        <w:t xml:space="preserve"> (Art. 73)</w:t>
      </w:r>
      <w:bookmarkEnd w:id="97"/>
      <w:bookmarkEnd w:id="98"/>
      <w:bookmarkEnd w:id="99"/>
    </w:p>
    <w:p w14:paraId="7FA002FA" w14:textId="77777777" w:rsidR="003F63CC" w:rsidRPr="001C0768" w:rsidRDefault="003F63CC" w:rsidP="003F63CC">
      <w:pPr>
        <w:jc w:val="both"/>
      </w:pPr>
      <w:r w:rsidRPr="001C0768">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1C0768" w:rsidRDefault="003F63CC" w:rsidP="003F63CC">
      <w:pPr>
        <w:jc w:val="both"/>
      </w:pPr>
      <w:r w:rsidRPr="001C0768">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1C0768" w:rsidRDefault="003F63CC" w:rsidP="003F63CC">
      <w:pPr>
        <w:jc w:val="both"/>
      </w:pPr>
      <w:r w:rsidRPr="001C0768">
        <w:t xml:space="preserve">En cas de </w:t>
      </w:r>
      <w:r w:rsidR="007F5562" w:rsidRPr="001C0768">
        <w:t>« </w:t>
      </w:r>
      <w:r w:rsidRPr="001C0768">
        <w:t>litige</w:t>
      </w:r>
      <w:r w:rsidR="007F5562" w:rsidRPr="001C0768">
        <w:t> »</w:t>
      </w:r>
      <w:r w:rsidRPr="001C0768">
        <w:t>, c’est-à-dire d’action en justice, la correspondance devra (également) être envoyée à l’adresse suivante</w:t>
      </w:r>
      <w:r w:rsidR="007F5562" w:rsidRPr="001C0768">
        <w:t> :</w:t>
      </w:r>
    </w:p>
    <w:p w14:paraId="50B9CE7D" w14:textId="77777777" w:rsidR="003F63CC" w:rsidRPr="001C0768" w:rsidRDefault="003F63CC" w:rsidP="007F5562">
      <w:pPr>
        <w:spacing w:after="0"/>
        <w:jc w:val="center"/>
      </w:pPr>
      <w:r w:rsidRPr="001C0768">
        <w:t>Agence belge de développement - Enabel</w:t>
      </w:r>
    </w:p>
    <w:p w14:paraId="033377B1" w14:textId="77777777" w:rsidR="003F63CC" w:rsidRPr="001C0768" w:rsidRDefault="003F63CC" w:rsidP="007F5562">
      <w:pPr>
        <w:spacing w:after="0"/>
        <w:jc w:val="center"/>
      </w:pPr>
      <w:r w:rsidRPr="001C0768">
        <w:t>Cellule juridique du service Logistique et Achats (L&amp;A)</w:t>
      </w:r>
    </w:p>
    <w:p w14:paraId="68837274" w14:textId="77777777" w:rsidR="003F63CC" w:rsidRPr="001C0768" w:rsidRDefault="003F63CC" w:rsidP="007F5562">
      <w:pPr>
        <w:spacing w:after="0"/>
        <w:jc w:val="center"/>
      </w:pPr>
      <w:r w:rsidRPr="001C0768">
        <w:t>À l’attention de Mme Inge Janssens</w:t>
      </w:r>
    </w:p>
    <w:p w14:paraId="343F8E2E" w14:textId="1A1065C3" w:rsidR="003F63CC" w:rsidRPr="001C0768" w:rsidRDefault="007F5562" w:rsidP="007F5562">
      <w:pPr>
        <w:jc w:val="center"/>
      </w:pPr>
      <w:r w:rsidRPr="001C0768">
        <w:t>R</w:t>
      </w:r>
      <w:r w:rsidR="003F63CC" w:rsidRPr="001C0768">
        <w:t>ue Haute 147</w:t>
      </w:r>
      <w:r w:rsidRPr="001C0768">
        <w:t xml:space="preserve">, </w:t>
      </w:r>
      <w:r w:rsidR="003F63CC" w:rsidRPr="001C0768">
        <w:t>1000 Bruxelles</w:t>
      </w:r>
      <w:r w:rsidRPr="001C0768">
        <w:t xml:space="preserve">, </w:t>
      </w:r>
      <w:r w:rsidR="003F63CC" w:rsidRPr="001C0768">
        <w:t>Belgique</w:t>
      </w:r>
    </w:p>
    <w:p w14:paraId="02736980" w14:textId="5E241DC1" w:rsidR="00C50750" w:rsidRPr="001C0768" w:rsidRDefault="00F76740" w:rsidP="00C355D8">
      <w:pPr>
        <w:pStyle w:val="Titre1"/>
        <w:pageBreakBefore/>
        <w:ind w:left="431" w:hanging="431"/>
      </w:pPr>
      <w:bookmarkStart w:id="100" w:name="_Toc191395973"/>
      <w:r w:rsidRPr="001C0768">
        <w:lastRenderedPageBreak/>
        <w:t>Spécifications techniques</w:t>
      </w:r>
      <w:bookmarkEnd w:id="100"/>
    </w:p>
    <w:p w14:paraId="7AF9962F" w14:textId="670493D5" w:rsidR="00A16191" w:rsidRPr="001C0768" w:rsidRDefault="00A16191" w:rsidP="00A16191">
      <w:pPr>
        <w:jc w:val="both"/>
      </w:pPr>
      <w:r w:rsidRPr="001C0768">
        <w:t>Voir spécifications techniques et annexes ci-jointes :</w:t>
      </w:r>
    </w:p>
    <w:p w14:paraId="5403872D" w14:textId="6574BF99" w:rsidR="00A16191" w:rsidRPr="001C0768" w:rsidRDefault="00A16191" w:rsidP="00A16191">
      <w:pPr>
        <w:pStyle w:val="Paragraphedeliste"/>
        <w:numPr>
          <w:ilvl w:val="0"/>
          <w:numId w:val="3"/>
        </w:numPr>
        <w:ind w:left="284" w:hanging="284"/>
        <w:contextualSpacing w:val="0"/>
        <w:jc w:val="both"/>
      </w:pPr>
      <w:r w:rsidRPr="001C0768">
        <w:t xml:space="preserve">Annexe 1 : </w:t>
      </w:r>
      <w:r w:rsidR="007A6AC4" w:rsidRPr="001C0768">
        <w:t xml:space="preserve">Cahier </w:t>
      </w:r>
      <w:r w:rsidR="00440BA3" w:rsidRPr="001C0768">
        <w:t>d</w:t>
      </w:r>
      <w:r w:rsidR="007A6AC4" w:rsidRPr="001C0768">
        <w:t>es Prescriptions Techniques Particulières</w:t>
      </w:r>
      <w:r w:rsidR="00BA6503" w:rsidRPr="001C0768">
        <w:t xml:space="preserve"> (C</w:t>
      </w:r>
      <w:r w:rsidR="00440BA3" w:rsidRPr="001C0768">
        <w:t>PTP)</w:t>
      </w:r>
      <w:r w:rsidR="007A6AC4" w:rsidRPr="001C0768">
        <w:t> </w:t>
      </w:r>
      <w:r w:rsidR="00D43F9E" w:rsidRPr="001C0768">
        <w:t>;</w:t>
      </w:r>
    </w:p>
    <w:p w14:paraId="2665BE2A" w14:textId="7FEDF715" w:rsidR="00A16191" w:rsidRPr="001C0768" w:rsidRDefault="00A16191" w:rsidP="00A16191">
      <w:pPr>
        <w:pStyle w:val="Paragraphedeliste"/>
        <w:numPr>
          <w:ilvl w:val="0"/>
          <w:numId w:val="3"/>
        </w:numPr>
        <w:ind w:left="284" w:hanging="284"/>
        <w:contextualSpacing w:val="0"/>
        <w:jc w:val="both"/>
      </w:pPr>
      <w:r w:rsidRPr="001C0768">
        <w:t>Annexe 2 : Plans et schémas</w:t>
      </w:r>
      <w:r w:rsidR="00D43F9E" w:rsidRPr="001C0768">
        <w:t> ;</w:t>
      </w:r>
    </w:p>
    <w:p w14:paraId="283D0B8E" w14:textId="2A1C9227" w:rsidR="00A16191" w:rsidRPr="001C0768" w:rsidRDefault="00A16191" w:rsidP="00A16191">
      <w:pPr>
        <w:pStyle w:val="Paragraphedeliste"/>
        <w:numPr>
          <w:ilvl w:val="0"/>
          <w:numId w:val="3"/>
        </w:numPr>
        <w:ind w:left="284" w:hanging="284"/>
        <w:contextualSpacing w:val="0"/>
        <w:jc w:val="both"/>
      </w:pPr>
      <w:r w:rsidRPr="001C0768">
        <w:t xml:space="preserve">Annexe 3 : </w:t>
      </w:r>
      <w:r w:rsidR="00497CAE">
        <w:t>B</w:t>
      </w:r>
      <w:r w:rsidR="00497CAE" w:rsidRPr="00497CAE">
        <w:t>ordereau des prix</w:t>
      </w:r>
      <w:r w:rsidR="00023AFE" w:rsidRPr="001C0768">
        <w:t> ;</w:t>
      </w:r>
    </w:p>
    <w:p w14:paraId="504DBA9A" w14:textId="3CC9EDAB" w:rsidR="00023AFE" w:rsidRPr="001C0768" w:rsidRDefault="00023AFE" w:rsidP="00A16191">
      <w:pPr>
        <w:pStyle w:val="Paragraphedeliste"/>
        <w:numPr>
          <w:ilvl w:val="0"/>
          <w:numId w:val="3"/>
        </w:numPr>
        <w:ind w:left="284" w:hanging="284"/>
        <w:contextualSpacing w:val="0"/>
        <w:jc w:val="both"/>
      </w:pPr>
      <w:r w:rsidRPr="001C0768">
        <w:t xml:space="preserve">Annexe 4 : </w:t>
      </w:r>
      <w:r w:rsidR="00C853DD">
        <w:t>Clauses</w:t>
      </w:r>
      <w:r w:rsidR="00BA6503" w:rsidRPr="001C0768">
        <w:t xml:space="preserve"> </w:t>
      </w:r>
      <w:r w:rsidR="00C853DD">
        <w:t>e</w:t>
      </w:r>
      <w:r w:rsidR="00BA6503" w:rsidRPr="001C0768">
        <w:t>nvironnementales.</w:t>
      </w:r>
    </w:p>
    <w:p w14:paraId="5A270571" w14:textId="77777777" w:rsidR="00AC6926" w:rsidRPr="001C0768" w:rsidRDefault="00AC6926" w:rsidP="00A16191">
      <w:pPr>
        <w:jc w:val="both"/>
      </w:pPr>
    </w:p>
    <w:p w14:paraId="23C7B1D6" w14:textId="77777777" w:rsidR="000208F0" w:rsidRPr="001C0768" w:rsidRDefault="000208F0" w:rsidP="00A16191">
      <w:pPr>
        <w:jc w:val="both"/>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2"/>
      </w:tblGrid>
      <w:tr w:rsidR="0072541E" w:rsidRPr="001C0768" w14:paraId="6D945BA5" w14:textId="77777777" w:rsidTr="0072541E">
        <w:trPr>
          <w:trHeight w:val="762"/>
        </w:trPr>
        <w:tc>
          <w:tcPr>
            <w:tcW w:w="2972" w:type="dxa"/>
          </w:tcPr>
          <w:p w14:paraId="561CD3BE" w14:textId="47CE3098" w:rsidR="0072541E" w:rsidRPr="001C0768" w:rsidRDefault="0072541E" w:rsidP="0072541E">
            <w:pPr>
              <w:spacing w:after="120"/>
              <w:jc w:val="both"/>
              <w:rPr>
                <w:szCs w:val="21"/>
              </w:rPr>
            </w:pPr>
            <w:r w:rsidRPr="001C0768">
              <w:rPr>
                <w:szCs w:val="21"/>
              </w:rPr>
              <w:t>Maitre d’ouvrage (Mo) :</w:t>
            </w:r>
          </w:p>
        </w:tc>
        <w:tc>
          <w:tcPr>
            <w:tcW w:w="5522" w:type="dxa"/>
          </w:tcPr>
          <w:p w14:paraId="1F3EA41D" w14:textId="77777777" w:rsidR="008769C3" w:rsidRPr="001C0768" w:rsidRDefault="0072541E" w:rsidP="008769C3">
            <w:pPr>
              <w:rPr>
                <w:szCs w:val="21"/>
              </w:rPr>
            </w:pPr>
            <w:r w:rsidRPr="001C0768">
              <w:rPr>
                <w:szCs w:val="21"/>
              </w:rPr>
              <w:t>MINISTRE DE L’INDUSTRIE ET DU COMMERCE</w:t>
            </w:r>
          </w:p>
          <w:p w14:paraId="2AF3FF42" w14:textId="412AA27C" w:rsidR="0072541E" w:rsidRPr="001C0768" w:rsidRDefault="0072541E" w:rsidP="008769C3">
            <w:pPr>
              <w:rPr>
                <w:szCs w:val="21"/>
              </w:rPr>
            </w:pPr>
            <w:r w:rsidRPr="001C0768">
              <w:rPr>
                <w:szCs w:val="21"/>
              </w:rPr>
              <w:t>Sphères ministérielles – Diamnadio</w:t>
            </w:r>
            <w:r w:rsidR="00067374" w:rsidRPr="001C0768">
              <w:rPr>
                <w:szCs w:val="21"/>
              </w:rPr>
              <w:t>,</w:t>
            </w:r>
            <w:r w:rsidRPr="001C0768">
              <w:rPr>
                <w:szCs w:val="21"/>
              </w:rPr>
              <w:t xml:space="preserve"> Sénégal</w:t>
            </w:r>
          </w:p>
        </w:tc>
      </w:tr>
      <w:tr w:rsidR="0072541E" w:rsidRPr="001C0768" w14:paraId="1A6AA9A4" w14:textId="77777777" w:rsidTr="0072541E">
        <w:tc>
          <w:tcPr>
            <w:tcW w:w="2972" w:type="dxa"/>
          </w:tcPr>
          <w:p w14:paraId="6F8CAC85" w14:textId="294614A0" w:rsidR="0072541E" w:rsidRPr="001C0768" w:rsidRDefault="0072541E" w:rsidP="0072541E">
            <w:pPr>
              <w:spacing w:after="120"/>
              <w:jc w:val="both"/>
              <w:rPr>
                <w:szCs w:val="21"/>
              </w:rPr>
            </w:pPr>
            <w:r w:rsidRPr="001C0768">
              <w:rPr>
                <w:szCs w:val="21"/>
              </w:rPr>
              <w:t>Maitre d’ouvrage Délégué :</w:t>
            </w:r>
          </w:p>
        </w:tc>
        <w:tc>
          <w:tcPr>
            <w:tcW w:w="5522" w:type="dxa"/>
          </w:tcPr>
          <w:p w14:paraId="74E22FBD" w14:textId="77777777" w:rsidR="0072541E" w:rsidRPr="001C0768" w:rsidRDefault="0072541E" w:rsidP="00067374">
            <w:pPr>
              <w:jc w:val="both"/>
              <w:rPr>
                <w:szCs w:val="21"/>
                <w:lang w:eastAsia="fr-FR"/>
              </w:rPr>
            </w:pPr>
            <w:r w:rsidRPr="001C0768">
              <w:rPr>
                <w:szCs w:val="21"/>
                <w:lang w:eastAsia="fr-FR"/>
              </w:rPr>
              <w:t>ENABEL - Agence Belge de Développement</w:t>
            </w:r>
          </w:p>
          <w:p w14:paraId="02C35398" w14:textId="12D7A160" w:rsidR="0072541E" w:rsidRPr="001C0768" w:rsidRDefault="0072541E" w:rsidP="0072541E">
            <w:pPr>
              <w:spacing w:after="120"/>
              <w:jc w:val="both"/>
              <w:rPr>
                <w:szCs w:val="21"/>
              </w:rPr>
            </w:pPr>
            <w:r w:rsidRPr="001C0768">
              <w:rPr>
                <w:szCs w:val="21"/>
                <w:lang w:eastAsia="fr-FR"/>
              </w:rPr>
              <w:t>52 Sotrac Mermoz, Dakar</w:t>
            </w:r>
            <w:r w:rsidR="00067374" w:rsidRPr="001C0768">
              <w:rPr>
                <w:szCs w:val="21"/>
                <w:lang w:eastAsia="fr-FR"/>
              </w:rPr>
              <w:t>,</w:t>
            </w:r>
            <w:r w:rsidRPr="001C0768">
              <w:rPr>
                <w:szCs w:val="21"/>
                <w:lang w:eastAsia="fr-FR"/>
              </w:rPr>
              <w:t xml:space="preserve"> Sénégal</w:t>
            </w:r>
          </w:p>
        </w:tc>
      </w:tr>
      <w:tr w:rsidR="0072541E" w:rsidRPr="001C0768" w14:paraId="275721DE" w14:textId="77777777" w:rsidTr="0072541E">
        <w:tc>
          <w:tcPr>
            <w:tcW w:w="2972" w:type="dxa"/>
          </w:tcPr>
          <w:p w14:paraId="08FAADA2" w14:textId="7DD6C59C" w:rsidR="0072541E" w:rsidRPr="001C0768" w:rsidRDefault="0072541E" w:rsidP="0072541E">
            <w:pPr>
              <w:spacing w:after="120"/>
              <w:jc w:val="both"/>
              <w:rPr>
                <w:szCs w:val="21"/>
              </w:rPr>
            </w:pPr>
            <w:r w:rsidRPr="001C0768">
              <w:rPr>
                <w:szCs w:val="21"/>
              </w:rPr>
              <w:t>Maitrise d’œuvre (Moe) :</w:t>
            </w:r>
          </w:p>
        </w:tc>
        <w:tc>
          <w:tcPr>
            <w:tcW w:w="5522" w:type="dxa"/>
          </w:tcPr>
          <w:p w14:paraId="1EAE4EBC" w14:textId="77777777" w:rsidR="0072541E" w:rsidRPr="001C0768" w:rsidRDefault="0072541E" w:rsidP="00067374">
            <w:pPr>
              <w:rPr>
                <w:szCs w:val="21"/>
                <w:lang w:eastAsia="fr-FR"/>
              </w:rPr>
            </w:pPr>
            <w:r w:rsidRPr="001C0768">
              <w:rPr>
                <w:szCs w:val="21"/>
                <w:lang w:eastAsia="fr-FR"/>
              </w:rPr>
              <w:t>ATELIER D’ARCHITECTURE GALAND sprl</w:t>
            </w:r>
          </w:p>
          <w:p w14:paraId="200F43DD" w14:textId="55CCA58F" w:rsidR="0072541E" w:rsidRPr="001C0768" w:rsidRDefault="0072541E" w:rsidP="00067374">
            <w:pPr>
              <w:rPr>
                <w:szCs w:val="21"/>
                <w:lang w:eastAsia="fr-FR"/>
              </w:rPr>
            </w:pPr>
            <w:r w:rsidRPr="001C0768">
              <w:rPr>
                <w:szCs w:val="21"/>
                <w:lang w:eastAsia="fr-FR"/>
              </w:rPr>
              <w:t>Rond-point Ngaparou, Région de Thiès</w:t>
            </w:r>
            <w:r w:rsidR="00067374" w:rsidRPr="001C0768">
              <w:rPr>
                <w:szCs w:val="21"/>
                <w:lang w:eastAsia="fr-FR"/>
              </w:rPr>
              <w:t>,</w:t>
            </w:r>
            <w:r w:rsidRPr="001C0768">
              <w:rPr>
                <w:szCs w:val="21"/>
                <w:lang w:eastAsia="fr-FR"/>
              </w:rPr>
              <w:t xml:space="preserve"> Sénégal </w:t>
            </w:r>
          </w:p>
          <w:p w14:paraId="1FEED49F" w14:textId="77777777" w:rsidR="00067374" w:rsidRPr="001C0768" w:rsidRDefault="0072541E" w:rsidP="00067374">
            <w:pPr>
              <w:rPr>
                <w:szCs w:val="21"/>
                <w:lang w:eastAsia="fr-FR"/>
              </w:rPr>
            </w:pPr>
            <w:r w:rsidRPr="001C0768">
              <w:rPr>
                <w:szCs w:val="21"/>
                <w:lang w:eastAsia="fr-FR"/>
              </w:rPr>
              <w:t xml:space="preserve">senegal@defour-galand.be </w:t>
            </w:r>
          </w:p>
          <w:p w14:paraId="04AB264B" w14:textId="285F9295" w:rsidR="0072541E" w:rsidRPr="001C0768" w:rsidRDefault="0072541E" w:rsidP="00067374">
            <w:pPr>
              <w:spacing w:after="120"/>
              <w:rPr>
                <w:szCs w:val="21"/>
                <w:lang w:eastAsia="fr-FR"/>
              </w:rPr>
            </w:pPr>
            <w:r w:rsidRPr="001C0768">
              <w:rPr>
                <w:szCs w:val="21"/>
                <w:lang w:eastAsia="fr-FR"/>
              </w:rPr>
              <w:t xml:space="preserve">221 76.460.97.95 </w:t>
            </w:r>
          </w:p>
          <w:p w14:paraId="34E8B6C8" w14:textId="77777777" w:rsidR="0072541E" w:rsidRPr="001C0768" w:rsidRDefault="0072541E" w:rsidP="00067374">
            <w:pPr>
              <w:rPr>
                <w:szCs w:val="21"/>
                <w:lang w:eastAsia="fr-FR"/>
              </w:rPr>
            </w:pPr>
            <w:r w:rsidRPr="001C0768">
              <w:rPr>
                <w:szCs w:val="21"/>
                <w:lang w:eastAsia="fr-FR"/>
              </w:rPr>
              <w:t>CAS Sarl</w:t>
            </w:r>
          </w:p>
          <w:p w14:paraId="5D1C720D" w14:textId="27504FBD" w:rsidR="00067374" w:rsidRPr="001C0768" w:rsidRDefault="0072541E" w:rsidP="00067374">
            <w:pPr>
              <w:jc w:val="both"/>
              <w:rPr>
                <w:szCs w:val="21"/>
                <w:lang w:eastAsia="fr-FR"/>
              </w:rPr>
            </w:pPr>
            <w:r w:rsidRPr="001C0768">
              <w:rPr>
                <w:szCs w:val="21"/>
                <w:lang w:eastAsia="fr-FR"/>
              </w:rPr>
              <w:t>Av. Cheikh Ahmadou Bamba x rue 38 12554 Colobane Dakar - Sénégal - seydou.diawara@cassarl.com</w:t>
            </w:r>
          </w:p>
          <w:p w14:paraId="13E3DB0C" w14:textId="75872828" w:rsidR="0072541E" w:rsidRPr="001C0768" w:rsidRDefault="0072541E" w:rsidP="0072541E">
            <w:pPr>
              <w:spacing w:after="120"/>
              <w:jc w:val="both"/>
              <w:rPr>
                <w:szCs w:val="21"/>
              </w:rPr>
            </w:pPr>
            <w:r w:rsidRPr="001C0768">
              <w:rPr>
                <w:szCs w:val="21"/>
                <w:lang w:eastAsia="fr-FR"/>
              </w:rPr>
              <w:t>+221 77 569 88 96</w:t>
            </w:r>
          </w:p>
        </w:tc>
      </w:tr>
      <w:tr w:rsidR="0072541E" w:rsidRPr="001C0768" w14:paraId="26914949" w14:textId="77777777" w:rsidTr="0072541E">
        <w:tc>
          <w:tcPr>
            <w:tcW w:w="2972" w:type="dxa"/>
          </w:tcPr>
          <w:p w14:paraId="54BB1890" w14:textId="337255C9" w:rsidR="0072541E" w:rsidRPr="001C0768" w:rsidRDefault="0072541E" w:rsidP="0072541E">
            <w:pPr>
              <w:spacing w:after="120"/>
              <w:jc w:val="both"/>
              <w:rPr>
                <w:szCs w:val="21"/>
              </w:rPr>
            </w:pPr>
            <w:r w:rsidRPr="001C0768">
              <w:rPr>
                <w:szCs w:val="21"/>
              </w:rPr>
              <w:t>Conseil maitrise d’œuvre :</w:t>
            </w:r>
          </w:p>
        </w:tc>
        <w:tc>
          <w:tcPr>
            <w:tcW w:w="5522" w:type="dxa"/>
          </w:tcPr>
          <w:p w14:paraId="3DE0F29C" w14:textId="77777777" w:rsidR="0072541E" w:rsidRPr="001C0768" w:rsidRDefault="0072541E" w:rsidP="00067374">
            <w:pPr>
              <w:rPr>
                <w:szCs w:val="21"/>
                <w:lang w:eastAsia="fr-FR"/>
              </w:rPr>
            </w:pPr>
            <w:r w:rsidRPr="001C0768">
              <w:rPr>
                <w:szCs w:val="21"/>
                <w:lang w:eastAsia="fr-FR"/>
              </w:rPr>
              <w:t>Stabilité : MIC</w:t>
            </w:r>
          </w:p>
          <w:p w14:paraId="79C81167" w14:textId="22DB258A" w:rsidR="0072541E" w:rsidRPr="001C0768" w:rsidRDefault="0072541E" w:rsidP="00067374">
            <w:pPr>
              <w:rPr>
                <w:szCs w:val="21"/>
                <w:lang w:eastAsia="fr-FR"/>
              </w:rPr>
            </w:pPr>
            <w:r w:rsidRPr="001C0768">
              <w:rPr>
                <w:szCs w:val="21"/>
                <w:lang w:eastAsia="fr-FR"/>
              </w:rPr>
              <w:t>Cite Sipres Lot n34, 3eme étage, 2100 Dakar</w:t>
            </w:r>
            <w:r w:rsidR="00067374" w:rsidRPr="001C0768">
              <w:rPr>
                <w:szCs w:val="21"/>
                <w:lang w:eastAsia="fr-FR"/>
              </w:rPr>
              <w:t>,</w:t>
            </w:r>
            <w:r w:rsidRPr="001C0768">
              <w:rPr>
                <w:szCs w:val="21"/>
                <w:lang w:eastAsia="fr-FR"/>
              </w:rPr>
              <w:t xml:space="preserve"> Sénégal</w:t>
            </w:r>
          </w:p>
          <w:p w14:paraId="0B50883E" w14:textId="77777777" w:rsidR="0072541E" w:rsidRPr="001C0768" w:rsidRDefault="0072541E" w:rsidP="00067374">
            <w:pPr>
              <w:rPr>
                <w:szCs w:val="21"/>
                <w:lang w:eastAsia="fr-FR"/>
              </w:rPr>
            </w:pPr>
            <w:r w:rsidRPr="001C0768">
              <w:rPr>
                <w:szCs w:val="21"/>
                <w:lang w:eastAsia="fr-FR"/>
              </w:rPr>
              <w:t>Techniques Spéciales : SIMEX</w:t>
            </w:r>
          </w:p>
          <w:p w14:paraId="28AA4121" w14:textId="6185388F" w:rsidR="0072541E" w:rsidRPr="001C0768" w:rsidRDefault="0072541E" w:rsidP="0072541E">
            <w:pPr>
              <w:spacing w:after="120"/>
              <w:jc w:val="both"/>
              <w:rPr>
                <w:szCs w:val="21"/>
              </w:rPr>
            </w:pPr>
            <w:r w:rsidRPr="001C0768">
              <w:rPr>
                <w:szCs w:val="21"/>
                <w:lang w:eastAsia="fr-FR"/>
              </w:rPr>
              <w:t>Scat Urban, Lot 35 Cité Fougerolle</w:t>
            </w:r>
            <w:r w:rsidR="00067374" w:rsidRPr="001C0768">
              <w:rPr>
                <w:szCs w:val="21"/>
                <w:lang w:eastAsia="fr-FR"/>
              </w:rPr>
              <w:t xml:space="preserve">, </w:t>
            </w:r>
            <w:r w:rsidRPr="001C0768">
              <w:rPr>
                <w:szCs w:val="21"/>
                <w:lang w:eastAsia="fr-FR"/>
              </w:rPr>
              <w:t>Dakar</w:t>
            </w:r>
            <w:r w:rsidR="00067374" w:rsidRPr="001C0768">
              <w:rPr>
                <w:szCs w:val="21"/>
                <w:lang w:eastAsia="fr-FR"/>
              </w:rPr>
              <w:t>,</w:t>
            </w:r>
            <w:r w:rsidRPr="001C0768">
              <w:rPr>
                <w:szCs w:val="21"/>
                <w:lang w:eastAsia="fr-FR"/>
              </w:rPr>
              <w:t xml:space="preserve"> Sénégal</w:t>
            </w:r>
          </w:p>
        </w:tc>
      </w:tr>
    </w:tbl>
    <w:p w14:paraId="4240953F" w14:textId="77777777" w:rsidR="0072541E" w:rsidRDefault="0072541E" w:rsidP="00A16191">
      <w:pPr>
        <w:jc w:val="both"/>
      </w:pPr>
    </w:p>
    <w:p w14:paraId="5F3C3547" w14:textId="77777777" w:rsidR="00B11679" w:rsidRPr="007F0EBF" w:rsidRDefault="00B11679" w:rsidP="00B11679">
      <w:pPr>
        <w:jc w:val="both"/>
      </w:pPr>
      <w:r w:rsidRPr="007F0EBF">
        <w:t>L’entrepreneur ne peut pas modifier la conception sans l’accord écrit du maître d’ouvrage et de l’architecte.</w:t>
      </w:r>
    </w:p>
    <w:p w14:paraId="23D4DF87" w14:textId="487A21A1" w:rsidR="00B11679" w:rsidRPr="007F0EBF" w:rsidRDefault="00B11679" w:rsidP="00B11679">
      <w:pPr>
        <w:jc w:val="both"/>
      </w:pPr>
      <w:r w:rsidRPr="007F0EBF">
        <w:t>Les documents contractuels de référence sont</w:t>
      </w:r>
      <w:r w:rsidR="00183ED6">
        <w:t xml:space="preserve"> notamment</w:t>
      </w:r>
      <w:r w:rsidR="00591461" w:rsidRPr="007F0EBF">
        <w:t> :</w:t>
      </w:r>
    </w:p>
    <w:p w14:paraId="389005C0" w14:textId="50C97F17" w:rsidR="00B11679" w:rsidRPr="00E80CC4" w:rsidRDefault="00B11679" w:rsidP="00E80CC4">
      <w:pPr>
        <w:pStyle w:val="Paragraphedeliste"/>
        <w:numPr>
          <w:ilvl w:val="0"/>
          <w:numId w:val="3"/>
        </w:numPr>
        <w:ind w:left="284" w:hanging="284"/>
        <w:contextualSpacing w:val="0"/>
        <w:jc w:val="both"/>
      </w:pPr>
      <w:r w:rsidRPr="00E80CC4">
        <w:t>Le présent Cahier Spécial des Charges (CSC)</w:t>
      </w:r>
      <w:r w:rsidR="00E80CC4">
        <w:t> ;</w:t>
      </w:r>
    </w:p>
    <w:p w14:paraId="08396A13" w14:textId="12A620AC" w:rsidR="00B11679" w:rsidRPr="00E80CC4" w:rsidRDefault="00B11679" w:rsidP="00E80CC4">
      <w:pPr>
        <w:pStyle w:val="Paragraphedeliste"/>
        <w:numPr>
          <w:ilvl w:val="0"/>
          <w:numId w:val="3"/>
        </w:numPr>
        <w:ind w:left="284" w:hanging="284"/>
        <w:contextualSpacing w:val="0"/>
        <w:jc w:val="both"/>
      </w:pPr>
      <w:r w:rsidRPr="00E80CC4">
        <w:t xml:space="preserve">Les documents graphiques </w:t>
      </w:r>
      <w:r w:rsidR="00E80CC4">
        <w:t>–</w:t>
      </w:r>
      <w:r w:rsidRPr="00E80CC4">
        <w:t xml:space="preserve"> architecture</w:t>
      </w:r>
      <w:r w:rsidR="00E80CC4">
        <w:t> ;</w:t>
      </w:r>
    </w:p>
    <w:p w14:paraId="1DA70DC8" w14:textId="1BC4E435" w:rsidR="00B11679" w:rsidRPr="00E80CC4" w:rsidRDefault="00E80CC4" w:rsidP="00E80CC4">
      <w:pPr>
        <w:pStyle w:val="Paragraphedeliste"/>
        <w:numPr>
          <w:ilvl w:val="0"/>
          <w:numId w:val="3"/>
        </w:numPr>
        <w:ind w:left="284" w:hanging="284"/>
        <w:contextualSpacing w:val="0"/>
        <w:jc w:val="both"/>
      </w:pPr>
      <w:r>
        <w:t>L</w:t>
      </w:r>
      <w:r w:rsidR="00B11679" w:rsidRPr="00E80CC4">
        <w:t>es documents graphiques – stabilité et techniques spéciales</w:t>
      </w:r>
      <w:r>
        <w:t> ;</w:t>
      </w:r>
    </w:p>
    <w:p w14:paraId="2CC871F2" w14:textId="2303CF7B" w:rsidR="00B11679" w:rsidRPr="00E80CC4" w:rsidRDefault="00E80CC4" w:rsidP="00E80CC4">
      <w:pPr>
        <w:pStyle w:val="Paragraphedeliste"/>
        <w:numPr>
          <w:ilvl w:val="0"/>
          <w:numId w:val="3"/>
        </w:numPr>
        <w:ind w:left="284" w:hanging="284"/>
        <w:contextualSpacing w:val="0"/>
        <w:jc w:val="both"/>
      </w:pPr>
      <w:r>
        <w:t>Le bordereau des prix ;</w:t>
      </w:r>
    </w:p>
    <w:p w14:paraId="1B384165" w14:textId="51B2A5AD" w:rsidR="00E80CC4" w:rsidRPr="00E80CC4" w:rsidRDefault="00B11679" w:rsidP="005763A0">
      <w:pPr>
        <w:pStyle w:val="Paragraphedeliste"/>
        <w:numPr>
          <w:ilvl w:val="0"/>
          <w:numId w:val="3"/>
        </w:numPr>
        <w:ind w:left="284" w:hanging="284"/>
        <w:contextualSpacing w:val="0"/>
        <w:jc w:val="both"/>
      </w:pPr>
      <w:r w:rsidRPr="00E80CC4">
        <w:t>Les Cahiers des Clauses Techniques Particulières (CCTP)</w:t>
      </w:r>
      <w:r w:rsidR="0024321F">
        <w:t>.</w:t>
      </w:r>
    </w:p>
    <w:p w14:paraId="393CC9E0" w14:textId="51A9C544" w:rsidR="00B11679" w:rsidRPr="00E73739" w:rsidRDefault="00B11679" w:rsidP="00B11679">
      <w:pPr>
        <w:jc w:val="both"/>
      </w:pPr>
      <w:r w:rsidRPr="00E73739">
        <w:t>Ces documents se complètent et forment la base contractuelle du marché</w:t>
      </w:r>
      <w:r w:rsidR="00B4736E">
        <w:t xml:space="preserve"> (voir également point </w:t>
      </w:r>
      <w:r w:rsidR="00B4736E">
        <w:fldChar w:fldCharType="begin"/>
      </w:r>
      <w:r w:rsidR="00B4736E">
        <w:instrText xml:space="preserve"> REF _Ref190937322 \r \h </w:instrText>
      </w:r>
      <w:r w:rsidR="00B4736E">
        <w:fldChar w:fldCharType="separate"/>
      </w:r>
      <w:r w:rsidR="004825EF">
        <w:t>3.9</w:t>
      </w:r>
      <w:r w:rsidR="00B4736E">
        <w:fldChar w:fldCharType="end"/>
      </w:r>
      <w:r w:rsidR="00B4736E">
        <w:t xml:space="preserve"> « </w:t>
      </w:r>
      <w:r w:rsidR="00B4736E">
        <w:fldChar w:fldCharType="begin"/>
      </w:r>
      <w:r w:rsidR="00B4736E">
        <w:instrText xml:space="preserve"> REF _Ref190937324 \h </w:instrText>
      </w:r>
      <w:r w:rsidR="00B4736E">
        <w:fldChar w:fldCharType="separate"/>
      </w:r>
      <w:r w:rsidR="004825EF" w:rsidRPr="001C0768">
        <w:t>Conclusion du marché</w:t>
      </w:r>
      <w:r w:rsidR="00B4736E">
        <w:fldChar w:fldCharType="end"/>
      </w:r>
      <w:r w:rsidR="00B4736E">
        <w:t> »</w:t>
      </w:r>
      <w:r w:rsidRPr="00E73739">
        <w:t>. En cas de contradiction, l’ordre de préséance est celui indiqué ci-dessus. Toutefois, les plans priment uniquement sur les modalités d’exécution et non sur les quantités à fournir et à mettre en œuvre.</w:t>
      </w:r>
    </w:p>
    <w:p w14:paraId="5899834E" w14:textId="09649FB8" w:rsidR="00397BE3" w:rsidRPr="001C0768" w:rsidRDefault="00B11679" w:rsidP="00B11679">
      <w:pPr>
        <w:jc w:val="both"/>
      </w:pPr>
      <w:r w:rsidRPr="00E73739">
        <w:lastRenderedPageBreak/>
        <w:t xml:space="preserve">L’entrepreneur est tenu de vérifier les </w:t>
      </w:r>
      <w:r w:rsidR="00E73739" w:rsidRPr="00E73739">
        <w:t>bordereaux</w:t>
      </w:r>
      <w:r w:rsidRPr="00E73739">
        <w:t xml:space="preserve"> avant soumission de son offre. Il ne pourra invoquer ultérieurement d’éventuelles erreurs ou omissions qu’un contrôle attentif aurait permis d’identifier.</w:t>
      </w:r>
    </w:p>
    <w:p w14:paraId="577E4D20" w14:textId="65BBDBE8" w:rsidR="00650A37" w:rsidRPr="001C0768" w:rsidRDefault="00280CC3" w:rsidP="0093220F">
      <w:pPr>
        <w:pStyle w:val="Titre2"/>
      </w:pPr>
      <w:bookmarkStart w:id="101" w:name="_Toc191395974"/>
      <w:r w:rsidRPr="001C0768">
        <w:t>C</w:t>
      </w:r>
      <w:r w:rsidR="00650A37" w:rsidRPr="001C0768">
        <w:t>ontexte et justification</w:t>
      </w:r>
      <w:bookmarkEnd w:id="101"/>
    </w:p>
    <w:p w14:paraId="2361BA6A" w14:textId="75982358" w:rsidR="00650A37" w:rsidRPr="001C0768" w:rsidRDefault="00650A37" w:rsidP="00650A37">
      <w:pPr>
        <w:jc w:val="both"/>
      </w:pPr>
      <w:r w:rsidRPr="001C0768">
        <w:t xml:space="preserve">Le projet </w:t>
      </w:r>
      <w:r w:rsidR="007A6AC4" w:rsidRPr="001C0768">
        <w:t>« </w:t>
      </w:r>
      <w:r w:rsidRPr="001C0768">
        <w:t>Team Europe Initiative – Agropole Centre</w:t>
      </w:r>
      <w:r w:rsidR="007A6AC4" w:rsidRPr="001C0768">
        <w:t> »</w:t>
      </w:r>
      <w:r w:rsidRPr="001C0768">
        <w:t xml:space="preserve"> (Gunge Mbay), s’inscrit dans une démarche d’appui à la résilience des systèmes alimentaire. Lancé en septembre 2022 (financement UE/NDICI, 13,8 ME), il vise à promouvoir une dynamique qui favorise la participation des petits producteurs ruraux à la dynamique de transformation structurelle de l’économie agroalimentaire du Sine Saloum, afin de rendre la base productive de ce pôle de développement plus durable et résiliente vis-à-vis du changement climatique, pourvoyeuse d’aliments sains pour les centres de consommation et de matières premières de qualité pour les industries, à travers :</w:t>
      </w:r>
    </w:p>
    <w:p w14:paraId="77393CA9" w14:textId="5E032B88" w:rsidR="00650A37" w:rsidRPr="001C0768" w:rsidRDefault="00650A37" w:rsidP="00255679">
      <w:pPr>
        <w:numPr>
          <w:ilvl w:val="0"/>
          <w:numId w:val="14"/>
        </w:numPr>
        <w:jc w:val="both"/>
      </w:pPr>
      <w:r w:rsidRPr="001C0768">
        <w:t>L’opérationnalisation et consolidation du dispositif de financement des services agricoles du FNDASP</w:t>
      </w:r>
      <w:r w:rsidR="007A6AC4" w:rsidRPr="001C0768">
        <w:t> ;</w:t>
      </w:r>
    </w:p>
    <w:p w14:paraId="69D91C86" w14:textId="10F2BEFB" w:rsidR="00650A37" w:rsidRPr="001C0768" w:rsidRDefault="00650A37" w:rsidP="00255679">
      <w:pPr>
        <w:numPr>
          <w:ilvl w:val="0"/>
          <w:numId w:val="14"/>
        </w:numPr>
        <w:jc w:val="both"/>
      </w:pPr>
      <w:r w:rsidRPr="001C0768">
        <w:t>Le soutien à des relations d’affaires durables et équitables entre les producteurs et les opérateurs économiques par la création de mécanismes et outils innovants</w:t>
      </w:r>
      <w:r w:rsidR="007A6AC4" w:rsidRPr="001C0768">
        <w:t> ;</w:t>
      </w:r>
    </w:p>
    <w:p w14:paraId="492827B5" w14:textId="58D84459" w:rsidR="00650A37" w:rsidRPr="001C0768" w:rsidRDefault="00650A37" w:rsidP="00255679">
      <w:pPr>
        <w:numPr>
          <w:ilvl w:val="0"/>
          <w:numId w:val="14"/>
        </w:numPr>
        <w:jc w:val="both"/>
      </w:pPr>
      <w:r w:rsidRPr="001C0768">
        <w:t>La structuration et renforcement des performances des Organisations Interprofessionnelles de l’Agriculture (arachide, maïs, mil/sorgho, oignon, pomme de terre, sel)</w:t>
      </w:r>
      <w:r w:rsidR="007A6AC4" w:rsidRPr="001C0768">
        <w:t> ;</w:t>
      </w:r>
    </w:p>
    <w:p w14:paraId="24881B3B" w14:textId="77777777" w:rsidR="00650A37" w:rsidRPr="001C0768" w:rsidRDefault="00650A37" w:rsidP="00255679">
      <w:pPr>
        <w:numPr>
          <w:ilvl w:val="0"/>
          <w:numId w:val="14"/>
        </w:numPr>
        <w:jc w:val="both"/>
      </w:pPr>
      <w:r w:rsidRPr="001C0768">
        <w:t>L’amélioration de la plateforme logistique permettant la connexion entre les zones de production, les zones de transformation et les marchés.</w:t>
      </w:r>
    </w:p>
    <w:p w14:paraId="14895D0F" w14:textId="77777777" w:rsidR="00650A37" w:rsidRPr="001C0768" w:rsidRDefault="00650A37" w:rsidP="00650A37">
      <w:pPr>
        <w:jc w:val="both"/>
      </w:pPr>
      <w:r w:rsidRPr="001C0768">
        <w:t xml:space="preserve">Dans ce cadre, le projet </w:t>
      </w:r>
      <w:r w:rsidRPr="001C0768">
        <w:rPr>
          <w:b/>
          <w:bCs/>
        </w:rPr>
        <w:t>Gunge Mbay</w:t>
      </w:r>
      <w:r w:rsidRPr="001C0768">
        <w:t xml:space="preserve"> prévoit la </w:t>
      </w:r>
      <w:r w:rsidRPr="001C0768">
        <w:rPr>
          <w:b/>
          <w:bCs/>
        </w:rPr>
        <w:t>construction de deux plateformes départementales à Koungheul et Nioro</w:t>
      </w:r>
      <w:r w:rsidRPr="001C0768">
        <w:t>, visant à faciliter la collecte, le stockage, la transformation et la distribution des produits agricoles.</w:t>
      </w:r>
    </w:p>
    <w:p w14:paraId="74C3CBE2" w14:textId="77777777" w:rsidR="00650A37" w:rsidRPr="001C0768" w:rsidRDefault="00650A37" w:rsidP="00650A37">
      <w:pPr>
        <w:jc w:val="both"/>
      </w:pPr>
      <w:r w:rsidRPr="001C0768">
        <w:t>Les présents termes de référence définissent les objectifs, les modalités et les attentes liés à la mise en œuvre de cette composante du projet.</w:t>
      </w:r>
    </w:p>
    <w:p w14:paraId="1671893A" w14:textId="04B06C87" w:rsidR="00650A37" w:rsidRPr="001C0768" w:rsidRDefault="007A6AC4" w:rsidP="0093220F">
      <w:pPr>
        <w:pStyle w:val="Titre2"/>
      </w:pPr>
      <w:bookmarkStart w:id="102" w:name="_Toc191395975"/>
      <w:r w:rsidRPr="001C0768">
        <w:t>Objectifs de la prestation</w:t>
      </w:r>
      <w:bookmarkEnd w:id="102"/>
    </w:p>
    <w:p w14:paraId="1CAA2DBF" w14:textId="77777777" w:rsidR="00650A37" w:rsidRPr="001C0768" w:rsidRDefault="00650A37" w:rsidP="00650A37">
      <w:pPr>
        <w:jc w:val="both"/>
      </w:pPr>
      <w:r w:rsidRPr="001C0768">
        <w:t>L’objectif général de la prestation est la construction des plateformes départementales de Koungheul et de Nioro.</w:t>
      </w:r>
    </w:p>
    <w:p w14:paraId="47A9AA4A" w14:textId="092C0D41" w:rsidR="00650A37" w:rsidRPr="001C0768" w:rsidRDefault="007A6AC4" w:rsidP="0093220F">
      <w:pPr>
        <w:pStyle w:val="Titre2"/>
      </w:pPr>
      <w:bookmarkStart w:id="103" w:name="_Toc191395976"/>
      <w:r w:rsidRPr="001C0768">
        <w:t>Méthodologie</w:t>
      </w:r>
      <w:bookmarkEnd w:id="103"/>
    </w:p>
    <w:p w14:paraId="52F6B1AC" w14:textId="77777777" w:rsidR="00650A37" w:rsidRPr="001C0768" w:rsidRDefault="00650A37" w:rsidP="00650A37">
      <w:pPr>
        <w:jc w:val="both"/>
        <w:rPr>
          <w:bCs/>
        </w:rPr>
      </w:pPr>
      <w:r w:rsidRPr="001C0768">
        <w:rPr>
          <w:bCs/>
        </w:rPr>
        <w:t>Le cahier des prescriptions techniques particulières définit les spécifications pour chaque corps d’état à respecter.</w:t>
      </w:r>
    </w:p>
    <w:p w14:paraId="7CEDDE5F" w14:textId="5A783243" w:rsidR="00650A37" w:rsidRPr="001C0768" w:rsidRDefault="00650A37" w:rsidP="00650A37">
      <w:pPr>
        <w:jc w:val="both"/>
        <w:rPr>
          <w:bCs/>
        </w:rPr>
      </w:pPr>
      <w:r w:rsidRPr="001C0768">
        <w:rPr>
          <w:bCs/>
        </w:rPr>
        <w:t xml:space="preserve">Chaque soumissionnaire est </w:t>
      </w:r>
      <w:r w:rsidR="00E25C06" w:rsidRPr="001C0768">
        <w:rPr>
          <w:bCs/>
        </w:rPr>
        <w:t>invité à</w:t>
      </w:r>
      <w:r w:rsidRPr="001C0768">
        <w:rPr>
          <w:bCs/>
        </w:rPr>
        <w:t xml:space="preserve"> participer à la visite des sites </w:t>
      </w:r>
      <w:r w:rsidR="000B11D4" w:rsidRPr="001C0768">
        <w:rPr>
          <w:bCs/>
        </w:rPr>
        <w:t xml:space="preserve">facultative </w:t>
      </w:r>
      <w:r w:rsidRPr="001C0768">
        <w:rPr>
          <w:bCs/>
        </w:rPr>
        <w:t xml:space="preserve">organisée par Enabel </w:t>
      </w:r>
      <w:r w:rsidR="00E25C06" w:rsidRPr="001C0768">
        <w:rPr>
          <w:bCs/>
        </w:rPr>
        <w:t xml:space="preserve">à </w:t>
      </w:r>
      <w:r w:rsidRPr="001C0768">
        <w:rPr>
          <w:bCs/>
        </w:rPr>
        <w:t>la suit</w:t>
      </w:r>
      <w:r w:rsidR="00E25C06" w:rsidRPr="001C0768">
        <w:rPr>
          <w:bCs/>
        </w:rPr>
        <w:t>e de</w:t>
      </w:r>
      <w:r w:rsidRPr="001C0768">
        <w:rPr>
          <w:bCs/>
        </w:rPr>
        <w:t xml:space="preserve"> la publication du marché (</w:t>
      </w:r>
      <w:r w:rsidR="00E25C06" w:rsidRPr="001C0768">
        <w:rPr>
          <w:bCs/>
        </w:rPr>
        <w:t xml:space="preserve">cf. point </w:t>
      </w:r>
      <w:r w:rsidR="00E25C06" w:rsidRPr="001C0768">
        <w:rPr>
          <w:bCs/>
        </w:rPr>
        <w:fldChar w:fldCharType="begin"/>
      </w:r>
      <w:r w:rsidR="00E25C06" w:rsidRPr="001C0768">
        <w:rPr>
          <w:bCs/>
        </w:rPr>
        <w:instrText xml:space="preserve"> REF _Ref24266807 \r \h </w:instrText>
      </w:r>
      <w:r w:rsidR="00E25C06" w:rsidRPr="001C0768">
        <w:rPr>
          <w:bCs/>
        </w:rPr>
      </w:r>
      <w:r w:rsidR="00E25C06" w:rsidRPr="001C0768">
        <w:rPr>
          <w:bCs/>
        </w:rPr>
        <w:fldChar w:fldCharType="separate"/>
      </w:r>
      <w:r w:rsidR="004825EF">
        <w:rPr>
          <w:bCs/>
        </w:rPr>
        <w:t>3.3</w:t>
      </w:r>
      <w:r w:rsidR="00E25C06" w:rsidRPr="001C0768">
        <w:rPr>
          <w:bCs/>
        </w:rPr>
        <w:fldChar w:fldCharType="end"/>
      </w:r>
      <w:r w:rsidR="00E25C06" w:rsidRPr="001C0768">
        <w:rPr>
          <w:bCs/>
        </w:rPr>
        <w:t xml:space="preserve"> « </w:t>
      </w:r>
      <w:r w:rsidR="00E25C06" w:rsidRPr="001C0768">
        <w:rPr>
          <w:bCs/>
        </w:rPr>
        <w:fldChar w:fldCharType="begin"/>
      </w:r>
      <w:r w:rsidR="00E25C06" w:rsidRPr="001C0768">
        <w:rPr>
          <w:bCs/>
        </w:rPr>
        <w:instrText xml:space="preserve"> REF _Ref24266807 \h </w:instrText>
      </w:r>
      <w:r w:rsidR="00E25C06" w:rsidRPr="001C0768">
        <w:rPr>
          <w:bCs/>
        </w:rPr>
      </w:r>
      <w:r w:rsidR="00E25C06" w:rsidRPr="001C0768">
        <w:rPr>
          <w:bCs/>
        </w:rPr>
        <w:fldChar w:fldCharType="separate"/>
      </w:r>
      <w:r w:rsidR="004825EF" w:rsidRPr="001C0768">
        <w:t>Information</w:t>
      </w:r>
      <w:r w:rsidR="00E25C06" w:rsidRPr="001C0768">
        <w:rPr>
          <w:bCs/>
        </w:rPr>
        <w:fldChar w:fldCharType="end"/>
      </w:r>
      <w:r w:rsidR="00E25C06" w:rsidRPr="001C0768">
        <w:rPr>
          <w:bCs/>
        </w:rPr>
        <w:t> »</w:t>
      </w:r>
      <w:r w:rsidRPr="001C0768">
        <w:rPr>
          <w:bCs/>
        </w:rPr>
        <w:t>).</w:t>
      </w:r>
      <w:r w:rsidR="0036729E" w:rsidRPr="001C0768">
        <w:rPr>
          <w:bCs/>
        </w:rPr>
        <w:t xml:space="preserve"> </w:t>
      </w:r>
      <w:r w:rsidRPr="001C0768">
        <w:rPr>
          <w:bCs/>
        </w:rPr>
        <w:t>Lors de cette visite, une réunion d’informations sera tenue sur sites afin que les</w:t>
      </w:r>
      <w:r w:rsidR="00467646" w:rsidRPr="001C0768">
        <w:rPr>
          <w:bCs/>
        </w:rPr>
        <w:t xml:space="preserve"> s</w:t>
      </w:r>
      <w:r w:rsidRPr="001C0768">
        <w:rPr>
          <w:bCs/>
        </w:rPr>
        <w:t>oumissionnaires aient le maximum d’informations pour une meilleure estimation de leurs offres.</w:t>
      </w:r>
    </w:p>
    <w:p w14:paraId="4C78DF91" w14:textId="50D17510" w:rsidR="00650A37" w:rsidRPr="001C0768" w:rsidRDefault="00650A37" w:rsidP="00650A37">
      <w:pPr>
        <w:jc w:val="both"/>
      </w:pPr>
      <w:r w:rsidRPr="001C0768">
        <w:t xml:space="preserve">Le soumissionnaire devra remplir le </w:t>
      </w:r>
      <w:r w:rsidR="00497CAE" w:rsidRPr="00497CAE">
        <w:t>bordereau des prix</w:t>
      </w:r>
      <w:r w:rsidRPr="001C0768">
        <w:t>.</w:t>
      </w:r>
    </w:p>
    <w:p w14:paraId="54259DA8" w14:textId="0195493A" w:rsidR="00650A37" w:rsidRPr="001C0768" w:rsidRDefault="00650A37" w:rsidP="00650A37">
      <w:pPr>
        <w:jc w:val="both"/>
      </w:pPr>
      <w:r w:rsidRPr="001C0768">
        <w:t xml:space="preserve">Après attribution du marché, l’entrepreneur est tenu de travailler en étroite collaboration avec le M.O délégué et le bureau de contrôle en plus du personnel d’Enabel. Il sera convoqué lors de la première semaine qui suit l’attribution en réunion de démarrage afin de cadrer les prestations attendues et recevoir l’ordre de démarrage à partir duquel les délais prennent </w:t>
      </w:r>
      <w:r w:rsidRPr="001C0768">
        <w:lastRenderedPageBreak/>
        <w:t>effet.</w:t>
      </w:r>
      <w:r w:rsidR="00DA5243" w:rsidRPr="001C0768">
        <w:t xml:space="preserve"> </w:t>
      </w:r>
      <w:r w:rsidRPr="001C0768">
        <w:t>Une attention particulière sera donnée au respect des règles de QHSE (Qualité- Sécurité-Hygiène-Environnement) tout au long des travaux par tous intervenants sur site notamment avec le port des EPI.</w:t>
      </w:r>
      <w:r w:rsidR="00DA5243" w:rsidRPr="001C0768">
        <w:t xml:space="preserve"> </w:t>
      </w:r>
      <w:r w:rsidRPr="001C0768">
        <w:t>Il sera demandé aux entreprises de fournir des gilets au personnel de chantier.</w:t>
      </w:r>
    </w:p>
    <w:p w14:paraId="421E2A05" w14:textId="77777777" w:rsidR="00650A37" w:rsidRPr="001C0768" w:rsidRDefault="00650A37" w:rsidP="0093220F">
      <w:pPr>
        <w:pStyle w:val="Titre2"/>
      </w:pPr>
      <w:bookmarkStart w:id="104" w:name="_Toc191395977"/>
      <w:r w:rsidRPr="001C0768">
        <w:t>Dossiers à fournir</w:t>
      </w:r>
      <w:bookmarkEnd w:id="104"/>
    </w:p>
    <w:p w14:paraId="1A3EE28D" w14:textId="0BD76628" w:rsidR="00650A37" w:rsidRPr="001C0768" w:rsidRDefault="00650A37" w:rsidP="00650A37">
      <w:pPr>
        <w:jc w:val="both"/>
      </w:pPr>
      <w:r w:rsidRPr="001C0768">
        <w:t xml:space="preserve">L’adjudicataire fournira au </w:t>
      </w:r>
      <w:r w:rsidR="00DA5243" w:rsidRPr="001C0768">
        <w:t>p</w:t>
      </w:r>
      <w:r w:rsidRPr="001C0768">
        <w:t>ouvoir adjudicateur, tous les documents sur support informatique au format natif. Sont admis les formats Microsoft Office ©, Adobe Creative Suite ©, AutoCad ©. Au besoin et notamment pour les dossiers d’autorisations, les éditions sur papier.</w:t>
      </w:r>
    </w:p>
    <w:p w14:paraId="3D3926E2" w14:textId="77777777" w:rsidR="0069589C" w:rsidRPr="001C0768" w:rsidRDefault="0069589C" w:rsidP="0093220F">
      <w:pPr>
        <w:pStyle w:val="Titre2"/>
      </w:pPr>
      <w:bookmarkStart w:id="105" w:name="_Toc191395978"/>
      <w:r w:rsidRPr="001C0768">
        <w:t>Sites d’intervention</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1745"/>
        <w:gridCol w:w="1740"/>
        <w:gridCol w:w="1758"/>
        <w:gridCol w:w="963"/>
        <w:gridCol w:w="1153"/>
      </w:tblGrid>
      <w:tr w:rsidR="0069589C" w:rsidRPr="001C0768" w14:paraId="359087A8" w14:textId="77777777" w:rsidTr="002B4867">
        <w:trPr>
          <w:trHeight w:val="525"/>
        </w:trPr>
        <w:tc>
          <w:tcPr>
            <w:tcW w:w="668" w:type="pct"/>
            <w:shd w:val="pct10" w:color="auto" w:fill="auto"/>
            <w:noWrap/>
            <w:vAlign w:val="center"/>
            <w:hideMark/>
          </w:tcPr>
          <w:p w14:paraId="549592FA" w14:textId="5385AB5F" w:rsidR="0069589C" w:rsidRPr="001C0768" w:rsidRDefault="0069589C" w:rsidP="002B4867">
            <w:pPr>
              <w:spacing w:before="120" w:after="120"/>
              <w:jc w:val="center"/>
              <w:rPr>
                <w:b/>
                <w:bCs/>
              </w:rPr>
            </w:pPr>
            <w:r w:rsidRPr="001C0768">
              <w:rPr>
                <w:b/>
                <w:bCs/>
              </w:rPr>
              <w:t>Régions</w:t>
            </w:r>
          </w:p>
        </w:tc>
        <w:tc>
          <w:tcPr>
            <w:tcW w:w="1027" w:type="pct"/>
            <w:shd w:val="pct10" w:color="auto" w:fill="auto"/>
            <w:noWrap/>
            <w:vAlign w:val="center"/>
            <w:hideMark/>
          </w:tcPr>
          <w:p w14:paraId="093469B9" w14:textId="77777777" w:rsidR="0069589C" w:rsidRPr="001C0768" w:rsidRDefault="0069589C" w:rsidP="002B4867">
            <w:pPr>
              <w:spacing w:before="120" w:after="120"/>
              <w:jc w:val="center"/>
              <w:rPr>
                <w:b/>
                <w:bCs/>
              </w:rPr>
            </w:pPr>
            <w:r w:rsidRPr="001C0768">
              <w:rPr>
                <w:b/>
                <w:bCs/>
              </w:rPr>
              <w:t>Départements</w:t>
            </w:r>
          </w:p>
        </w:tc>
        <w:tc>
          <w:tcPr>
            <w:tcW w:w="1024" w:type="pct"/>
            <w:shd w:val="pct10" w:color="auto" w:fill="auto"/>
            <w:noWrap/>
            <w:vAlign w:val="center"/>
            <w:hideMark/>
          </w:tcPr>
          <w:p w14:paraId="3AC89D13" w14:textId="77777777" w:rsidR="0069589C" w:rsidRPr="001C0768" w:rsidRDefault="0069589C" w:rsidP="002B4867">
            <w:pPr>
              <w:spacing w:before="120" w:after="120"/>
              <w:jc w:val="center"/>
              <w:rPr>
                <w:b/>
                <w:bCs/>
              </w:rPr>
            </w:pPr>
            <w:r w:rsidRPr="001C0768">
              <w:rPr>
                <w:b/>
                <w:bCs/>
              </w:rPr>
              <w:t>Communes</w:t>
            </w:r>
          </w:p>
        </w:tc>
        <w:tc>
          <w:tcPr>
            <w:tcW w:w="1035" w:type="pct"/>
            <w:shd w:val="pct10" w:color="auto" w:fill="auto"/>
            <w:noWrap/>
            <w:vAlign w:val="center"/>
            <w:hideMark/>
          </w:tcPr>
          <w:p w14:paraId="3D3EA497" w14:textId="77777777" w:rsidR="0069589C" w:rsidRPr="001C0768" w:rsidRDefault="0069589C" w:rsidP="002B4867">
            <w:pPr>
              <w:spacing w:before="120" w:after="120"/>
              <w:jc w:val="center"/>
              <w:rPr>
                <w:b/>
                <w:bCs/>
              </w:rPr>
            </w:pPr>
            <w:r w:rsidRPr="001C0768">
              <w:rPr>
                <w:b/>
                <w:bCs/>
              </w:rPr>
              <w:t>Sites</w:t>
            </w:r>
          </w:p>
        </w:tc>
        <w:tc>
          <w:tcPr>
            <w:tcW w:w="567" w:type="pct"/>
            <w:shd w:val="pct10" w:color="auto" w:fill="auto"/>
            <w:noWrap/>
            <w:vAlign w:val="center"/>
            <w:hideMark/>
          </w:tcPr>
          <w:p w14:paraId="273D01A9" w14:textId="77777777" w:rsidR="0069589C" w:rsidRPr="001C0768" w:rsidRDefault="0069589C" w:rsidP="002B4867">
            <w:pPr>
              <w:spacing w:before="120" w:after="120"/>
              <w:jc w:val="center"/>
              <w:rPr>
                <w:b/>
                <w:bCs/>
              </w:rPr>
            </w:pPr>
            <w:r w:rsidRPr="001C0768">
              <w:rPr>
                <w:b/>
                <w:bCs/>
              </w:rPr>
              <w:t>X</w:t>
            </w:r>
          </w:p>
        </w:tc>
        <w:tc>
          <w:tcPr>
            <w:tcW w:w="680" w:type="pct"/>
            <w:shd w:val="pct10" w:color="auto" w:fill="auto"/>
            <w:noWrap/>
            <w:vAlign w:val="center"/>
            <w:hideMark/>
          </w:tcPr>
          <w:p w14:paraId="6A756AD6" w14:textId="77777777" w:rsidR="0069589C" w:rsidRPr="001C0768" w:rsidRDefault="0069589C" w:rsidP="002B4867">
            <w:pPr>
              <w:spacing w:before="120" w:after="120"/>
              <w:jc w:val="center"/>
              <w:rPr>
                <w:b/>
                <w:bCs/>
              </w:rPr>
            </w:pPr>
            <w:r w:rsidRPr="001C0768">
              <w:rPr>
                <w:b/>
                <w:bCs/>
              </w:rPr>
              <w:t>Y</w:t>
            </w:r>
          </w:p>
        </w:tc>
      </w:tr>
      <w:tr w:rsidR="0069589C" w:rsidRPr="001C0768" w14:paraId="0323E2F5" w14:textId="77777777" w:rsidTr="00440E4B">
        <w:trPr>
          <w:trHeight w:val="525"/>
        </w:trPr>
        <w:tc>
          <w:tcPr>
            <w:tcW w:w="668" w:type="pct"/>
            <w:shd w:val="clear" w:color="auto" w:fill="auto"/>
            <w:noWrap/>
            <w:vAlign w:val="center"/>
          </w:tcPr>
          <w:p w14:paraId="04B111CD" w14:textId="77777777" w:rsidR="0069589C" w:rsidRPr="001C0768" w:rsidRDefault="0069589C" w:rsidP="002B4867">
            <w:pPr>
              <w:spacing w:before="120" w:after="120"/>
              <w:jc w:val="center"/>
              <w:rPr>
                <w:bCs/>
              </w:rPr>
            </w:pPr>
            <w:r w:rsidRPr="001C0768">
              <w:rPr>
                <w:bCs/>
              </w:rPr>
              <w:t>Kaffrine</w:t>
            </w:r>
          </w:p>
        </w:tc>
        <w:tc>
          <w:tcPr>
            <w:tcW w:w="1027" w:type="pct"/>
            <w:shd w:val="clear" w:color="auto" w:fill="auto"/>
            <w:noWrap/>
            <w:vAlign w:val="center"/>
          </w:tcPr>
          <w:p w14:paraId="180489D1" w14:textId="77777777" w:rsidR="0069589C" w:rsidRPr="001C0768" w:rsidRDefault="0069589C" w:rsidP="002B4867">
            <w:pPr>
              <w:spacing w:before="120" w:after="120"/>
              <w:jc w:val="center"/>
            </w:pPr>
            <w:r w:rsidRPr="001C0768">
              <w:t>Koungheul</w:t>
            </w:r>
          </w:p>
        </w:tc>
        <w:tc>
          <w:tcPr>
            <w:tcW w:w="1024" w:type="pct"/>
            <w:shd w:val="clear" w:color="auto" w:fill="auto"/>
            <w:noWrap/>
            <w:vAlign w:val="center"/>
          </w:tcPr>
          <w:p w14:paraId="0127CE14" w14:textId="77777777" w:rsidR="0069589C" w:rsidRPr="001C0768" w:rsidRDefault="0069589C" w:rsidP="002B4867">
            <w:pPr>
              <w:spacing w:before="120" w:after="120"/>
              <w:jc w:val="center"/>
            </w:pPr>
            <w:r w:rsidRPr="001C0768">
              <w:t>Ida Mouride</w:t>
            </w:r>
          </w:p>
        </w:tc>
        <w:tc>
          <w:tcPr>
            <w:tcW w:w="1035" w:type="pct"/>
            <w:shd w:val="clear" w:color="auto" w:fill="auto"/>
            <w:noWrap/>
            <w:vAlign w:val="center"/>
          </w:tcPr>
          <w:p w14:paraId="6F197CC0" w14:textId="77777777" w:rsidR="0069589C" w:rsidRPr="001C0768" w:rsidRDefault="0069589C" w:rsidP="002B4867">
            <w:pPr>
              <w:spacing w:before="120" w:after="120"/>
              <w:jc w:val="center"/>
            </w:pPr>
            <w:r w:rsidRPr="001C0768">
              <w:t>Touba Gouye</w:t>
            </w:r>
          </w:p>
        </w:tc>
        <w:tc>
          <w:tcPr>
            <w:tcW w:w="567" w:type="pct"/>
            <w:shd w:val="clear" w:color="auto" w:fill="auto"/>
            <w:noWrap/>
            <w:vAlign w:val="center"/>
          </w:tcPr>
          <w:p w14:paraId="3FD3C764" w14:textId="77777777" w:rsidR="0069589C" w:rsidRPr="001C0768" w:rsidRDefault="0069589C" w:rsidP="002B4867">
            <w:pPr>
              <w:spacing w:before="120" w:after="120"/>
              <w:jc w:val="center"/>
            </w:pPr>
            <w:r w:rsidRPr="001C0768">
              <w:t>526496</w:t>
            </w:r>
          </w:p>
        </w:tc>
        <w:tc>
          <w:tcPr>
            <w:tcW w:w="680" w:type="pct"/>
            <w:shd w:val="clear" w:color="auto" w:fill="auto"/>
            <w:noWrap/>
            <w:vAlign w:val="center"/>
          </w:tcPr>
          <w:p w14:paraId="3A950D16" w14:textId="77777777" w:rsidR="0069589C" w:rsidRPr="001C0768" w:rsidRDefault="0069589C" w:rsidP="002B4867">
            <w:pPr>
              <w:spacing w:before="120" w:after="120"/>
              <w:jc w:val="center"/>
            </w:pPr>
            <w:r w:rsidRPr="001C0768">
              <w:t>1548400</w:t>
            </w:r>
          </w:p>
        </w:tc>
      </w:tr>
      <w:tr w:rsidR="0069589C" w:rsidRPr="001C0768" w14:paraId="48659D01" w14:textId="77777777" w:rsidTr="00440E4B">
        <w:trPr>
          <w:trHeight w:val="315"/>
        </w:trPr>
        <w:tc>
          <w:tcPr>
            <w:tcW w:w="668" w:type="pct"/>
            <w:shd w:val="clear" w:color="auto" w:fill="auto"/>
            <w:vAlign w:val="center"/>
            <w:hideMark/>
          </w:tcPr>
          <w:p w14:paraId="12C67BF1" w14:textId="77777777" w:rsidR="0069589C" w:rsidRPr="001C0768" w:rsidRDefault="0069589C" w:rsidP="002B4867">
            <w:pPr>
              <w:spacing w:before="120" w:after="120"/>
              <w:jc w:val="center"/>
            </w:pPr>
            <w:r w:rsidRPr="001C0768">
              <w:t>Kaolack</w:t>
            </w:r>
          </w:p>
        </w:tc>
        <w:tc>
          <w:tcPr>
            <w:tcW w:w="1027" w:type="pct"/>
            <w:shd w:val="clear" w:color="auto" w:fill="auto"/>
            <w:noWrap/>
            <w:vAlign w:val="center"/>
            <w:hideMark/>
          </w:tcPr>
          <w:p w14:paraId="638D8319" w14:textId="77777777" w:rsidR="0069589C" w:rsidRPr="001C0768" w:rsidRDefault="0069589C" w:rsidP="002B4867">
            <w:pPr>
              <w:spacing w:before="120" w:after="120"/>
              <w:jc w:val="center"/>
            </w:pPr>
            <w:r w:rsidRPr="001C0768">
              <w:t>Nioro</w:t>
            </w:r>
          </w:p>
        </w:tc>
        <w:tc>
          <w:tcPr>
            <w:tcW w:w="1024" w:type="pct"/>
            <w:shd w:val="clear" w:color="auto" w:fill="auto"/>
            <w:noWrap/>
            <w:vAlign w:val="center"/>
            <w:hideMark/>
          </w:tcPr>
          <w:p w14:paraId="46EB4FEA" w14:textId="77777777" w:rsidR="0069589C" w:rsidRPr="001C0768" w:rsidRDefault="0069589C" w:rsidP="002B4867">
            <w:pPr>
              <w:spacing w:before="120" w:after="120"/>
              <w:jc w:val="center"/>
            </w:pPr>
            <w:r w:rsidRPr="001C0768">
              <w:t>Taïba Niassène</w:t>
            </w:r>
          </w:p>
        </w:tc>
        <w:tc>
          <w:tcPr>
            <w:tcW w:w="1035" w:type="pct"/>
            <w:shd w:val="clear" w:color="auto" w:fill="auto"/>
            <w:noWrap/>
            <w:vAlign w:val="center"/>
            <w:hideMark/>
          </w:tcPr>
          <w:p w14:paraId="4C65AB2F" w14:textId="77777777" w:rsidR="0069589C" w:rsidRPr="001C0768" w:rsidRDefault="0069589C" w:rsidP="002B4867">
            <w:pPr>
              <w:spacing w:before="120" w:after="120"/>
              <w:jc w:val="center"/>
            </w:pPr>
            <w:r w:rsidRPr="001C0768">
              <w:t>Taïba Niassène</w:t>
            </w:r>
          </w:p>
        </w:tc>
        <w:tc>
          <w:tcPr>
            <w:tcW w:w="567" w:type="pct"/>
            <w:shd w:val="clear" w:color="auto" w:fill="auto"/>
            <w:vAlign w:val="center"/>
          </w:tcPr>
          <w:p w14:paraId="7365087B" w14:textId="77777777" w:rsidR="0069589C" w:rsidRPr="001C0768" w:rsidRDefault="0069589C" w:rsidP="002B4867">
            <w:pPr>
              <w:spacing w:before="120" w:after="120"/>
              <w:jc w:val="center"/>
            </w:pPr>
            <w:r w:rsidRPr="001C0768">
              <w:t>401529</w:t>
            </w:r>
          </w:p>
        </w:tc>
        <w:tc>
          <w:tcPr>
            <w:tcW w:w="680" w:type="pct"/>
            <w:shd w:val="clear" w:color="auto" w:fill="auto"/>
            <w:vAlign w:val="center"/>
          </w:tcPr>
          <w:p w14:paraId="060351CB" w14:textId="77777777" w:rsidR="0069589C" w:rsidRPr="001C0768" w:rsidRDefault="0069589C" w:rsidP="002B4867">
            <w:pPr>
              <w:spacing w:before="120" w:after="120"/>
              <w:jc w:val="center"/>
            </w:pPr>
            <w:r w:rsidRPr="001C0768">
              <w:t>1521310</w:t>
            </w:r>
          </w:p>
        </w:tc>
      </w:tr>
    </w:tbl>
    <w:p w14:paraId="64B861E4" w14:textId="6FCA1B3D" w:rsidR="0069589C" w:rsidRPr="001C0768" w:rsidRDefault="0069589C" w:rsidP="00B93B89">
      <w:pPr>
        <w:spacing w:before="160"/>
        <w:jc w:val="both"/>
      </w:pPr>
      <w:r w:rsidRPr="001C0768">
        <w:t>Chaque plateforme départementale est constitué de</w:t>
      </w:r>
      <w:r w:rsidR="00B93B89" w:rsidRPr="001C0768">
        <w:t xml:space="preserve"> </w:t>
      </w:r>
      <w:r w:rsidRPr="001C0768">
        <w:t xml:space="preserve">01 </w:t>
      </w:r>
      <w:r w:rsidR="00B93B89" w:rsidRPr="001C0768">
        <w:t>bâ</w:t>
      </w:r>
      <w:r w:rsidRPr="001C0768">
        <w:t>timent administratif</w:t>
      </w:r>
      <w:r w:rsidR="00B93B89" w:rsidRPr="001C0768">
        <w:t xml:space="preserve">, </w:t>
      </w:r>
      <w:r w:rsidRPr="001C0768">
        <w:t xml:space="preserve">02 </w:t>
      </w:r>
      <w:r w:rsidR="00B93B89" w:rsidRPr="001C0768">
        <w:t>a</w:t>
      </w:r>
      <w:r w:rsidRPr="001C0768">
        <w:t>teliers</w:t>
      </w:r>
      <w:r w:rsidR="00B93B89" w:rsidRPr="001C0768">
        <w:t xml:space="preserve">, </w:t>
      </w:r>
      <w:r w:rsidRPr="001C0768">
        <w:t xml:space="preserve">01 </w:t>
      </w:r>
      <w:r w:rsidR="00B93B89" w:rsidRPr="001C0768">
        <w:t>e</w:t>
      </w:r>
      <w:r w:rsidRPr="001C0768">
        <w:t>ntrepot</w:t>
      </w:r>
      <w:r w:rsidR="00B93B89" w:rsidRPr="001C0768">
        <w:t xml:space="preserve"> et </w:t>
      </w:r>
      <w:r w:rsidRPr="001C0768">
        <w:t xml:space="preserve">01 </w:t>
      </w:r>
      <w:r w:rsidR="00B93B89" w:rsidRPr="001C0768">
        <w:t>f</w:t>
      </w:r>
      <w:r w:rsidRPr="001C0768">
        <w:t>orage</w:t>
      </w:r>
      <w:r w:rsidR="00B93B89" w:rsidRPr="001C0768">
        <w:t xml:space="preserve"> (c</w:t>
      </w:r>
      <w:r w:rsidRPr="001C0768">
        <w:t xml:space="preserve">f. </w:t>
      </w:r>
      <w:r w:rsidR="0036729E" w:rsidRPr="001C0768">
        <w:t>A</w:t>
      </w:r>
      <w:r w:rsidRPr="001C0768">
        <w:t>nnexes)</w:t>
      </w:r>
      <w:r w:rsidR="00B93B89" w:rsidRPr="001C0768">
        <w:t>.</w:t>
      </w:r>
    </w:p>
    <w:p w14:paraId="0013DEC1" w14:textId="18BBCB19" w:rsidR="00AC6926" w:rsidRPr="001C0768" w:rsidRDefault="00B132CD" w:rsidP="00B132CD">
      <w:pPr>
        <w:pStyle w:val="Titre2"/>
      </w:pPr>
      <w:bookmarkStart w:id="106" w:name="_Toc191395979"/>
      <w:r w:rsidRPr="001C0768">
        <w:t>Effectifs et éq</w:t>
      </w:r>
      <w:r w:rsidR="009803CC" w:rsidRPr="001C0768">
        <w:t>u</w:t>
      </w:r>
      <w:r w:rsidRPr="001C0768">
        <w:t>ipements</w:t>
      </w:r>
      <w:bookmarkEnd w:id="106"/>
    </w:p>
    <w:p w14:paraId="1A9BB00E" w14:textId="7D5E6D87" w:rsidR="00E966C5" w:rsidRPr="001C0768" w:rsidRDefault="00A16191" w:rsidP="00A16191">
      <w:pPr>
        <w:jc w:val="both"/>
      </w:pPr>
      <w:r w:rsidRPr="001C0768">
        <w:t xml:space="preserve">Compte tenu de l’envergure du projet, de la nature et de l’importance des travaux, l’entreprise doit </w:t>
      </w:r>
      <w:r w:rsidR="009F2FE9" w:rsidRPr="001C0768">
        <w:t xml:space="preserve">disposer du matériel </w:t>
      </w:r>
      <w:r w:rsidR="00244161" w:rsidRPr="001C0768">
        <w:t xml:space="preserve">nécessaire pour la mise en œuvre du marché (voir </w:t>
      </w:r>
      <w:r w:rsidR="009F2FE9" w:rsidRPr="001C0768">
        <w:t xml:space="preserve">point </w:t>
      </w:r>
      <w:r w:rsidR="009F2FE9" w:rsidRPr="001C0768">
        <w:fldChar w:fldCharType="begin"/>
      </w:r>
      <w:r w:rsidR="009F2FE9" w:rsidRPr="001C0768">
        <w:instrText xml:space="preserve"> REF _Ref189499000 \r \h </w:instrText>
      </w:r>
      <w:r w:rsidR="009F2FE9" w:rsidRPr="001C0768">
        <w:fldChar w:fldCharType="separate"/>
      </w:r>
      <w:r w:rsidR="004825EF">
        <w:t>6.15</w:t>
      </w:r>
      <w:r w:rsidR="009F2FE9" w:rsidRPr="001C0768">
        <w:fldChar w:fldCharType="end"/>
      </w:r>
      <w:r w:rsidR="009F2FE9" w:rsidRPr="001C0768">
        <w:t xml:space="preserve"> « </w:t>
      </w:r>
      <w:r w:rsidR="009F2FE9" w:rsidRPr="001C0768">
        <w:fldChar w:fldCharType="begin"/>
      </w:r>
      <w:r w:rsidR="009F2FE9" w:rsidRPr="001C0768">
        <w:instrText xml:space="preserve"> REF _Ref189499002 \h </w:instrText>
      </w:r>
      <w:r w:rsidR="009F2FE9" w:rsidRPr="001C0768">
        <w:fldChar w:fldCharType="separate"/>
      </w:r>
      <w:r w:rsidR="004825EF" w:rsidRPr="001C0768">
        <w:t>Liste du matériel</w:t>
      </w:r>
      <w:r w:rsidR="009F2FE9" w:rsidRPr="001C0768">
        <w:fldChar w:fldCharType="end"/>
      </w:r>
      <w:r w:rsidR="009F2FE9" w:rsidRPr="001C0768">
        <w:t> »</w:t>
      </w:r>
      <w:r w:rsidR="00244161" w:rsidRPr="001C0768">
        <w:t>)</w:t>
      </w:r>
      <w:r w:rsidR="009F2FE9" w:rsidRPr="001C0768">
        <w:t xml:space="preserve"> et </w:t>
      </w:r>
      <w:r w:rsidRPr="001C0768">
        <w:t xml:space="preserve">prévoir une équipe constituée du personnel </w:t>
      </w:r>
      <w:r w:rsidR="009F2FE9" w:rsidRPr="001C0768">
        <w:t xml:space="preserve">clé mentionné au point </w:t>
      </w:r>
      <w:r w:rsidR="009F2FE9" w:rsidRPr="001C0768">
        <w:fldChar w:fldCharType="begin"/>
      </w:r>
      <w:r w:rsidR="009F2FE9" w:rsidRPr="001C0768">
        <w:instrText xml:space="preserve"> REF _Ref189498923 \r \h </w:instrText>
      </w:r>
      <w:r w:rsidR="009F2FE9" w:rsidRPr="001C0768">
        <w:fldChar w:fldCharType="separate"/>
      </w:r>
      <w:r w:rsidR="004825EF">
        <w:t>6.13</w:t>
      </w:r>
      <w:r w:rsidR="009F2FE9" w:rsidRPr="001C0768">
        <w:fldChar w:fldCharType="end"/>
      </w:r>
      <w:r w:rsidR="009F2FE9" w:rsidRPr="001C0768">
        <w:t xml:space="preserve"> « </w:t>
      </w:r>
      <w:r w:rsidR="009F2FE9" w:rsidRPr="001C0768">
        <w:fldChar w:fldCharType="begin"/>
      </w:r>
      <w:r w:rsidR="009F2FE9" w:rsidRPr="001C0768">
        <w:instrText xml:space="preserve"> REF _Ref189498926 \h </w:instrText>
      </w:r>
      <w:r w:rsidR="009F2FE9" w:rsidRPr="001C0768">
        <w:fldChar w:fldCharType="separate"/>
      </w:r>
      <w:r w:rsidR="004825EF" w:rsidRPr="001C0768">
        <w:t>Qualifications et expérience du personnel clé</w:t>
      </w:r>
      <w:r w:rsidR="009F2FE9" w:rsidRPr="001C0768">
        <w:fldChar w:fldCharType="end"/>
      </w:r>
      <w:r w:rsidR="009F2FE9" w:rsidRPr="001C0768">
        <w:t> ».</w:t>
      </w:r>
    </w:p>
    <w:p w14:paraId="40706030" w14:textId="458E3D7B" w:rsidR="006A1975" w:rsidRPr="001C0768" w:rsidRDefault="006A1975" w:rsidP="00A16191">
      <w:pPr>
        <w:jc w:val="both"/>
      </w:pPr>
      <w:r w:rsidRPr="001C0768">
        <w:t>Si le soumissionnaire ne dispose pas des spécialistes exigés ci-dessous dans sa structure interne, il peut assurer leur présence dans l’équipe via la voie de l’association momentanée (groupement) ou via celle de la sous-traitance. Dans ce dernier cas, il indiquera la part de marché qu’il a éventuellement l’intention de sous-traiter.</w:t>
      </w:r>
    </w:p>
    <w:p w14:paraId="7073839B" w14:textId="1D2BA767" w:rsidR="00E966C5" w:rsidRPr="001C0768" w:rsidRDefault="00E966C5" w:rsidP="00E966C5">
      <w:pPr>
        <w:spacing w:after="120" w:line="288" w:lineRule="auto"/>
        <w:jc w:val="both"/>
        <w:rPr>
          <w:rFonts w:eastAsia="Calibri" w:cs="Times New Roman"/>
        </w:rPr>
      </w:pPr>
      <w:r w:rsidRPr="001C0768">
        <w:rPr>
          <w:rFonts w:eastAsia="Calibri" w:cs="Times New Roman"/>
        </w:rPr>
        <w:t>Pour atteindre les délais fixés, le soumissionnaire s’engage</w:t>
      </w:r>
      <w:r w:rsidR="00226B2C" w:rsidRPr="001C0768">
        <w:rPr>
          <w:rFonts w:eastAsia="Calibri" w:cs="Times New Roman"/>
        </w:rPr>
        <w:t xml:space="preserve"> par l’introduction de son offre</w:t>
      </w:r>
      <w:r w:rsidRPr="001C0768">
        <w:rPr>
          <w:rFonts w:eastAsia="Calibri" w:cs="Times New Roman"/>
        </w:rPr>
        <w:t>, pour chaque lot par site, à mettre un minimum d’ouvriers spécialisés sur l’ensemble de la période des travaux, définis de la façon suivante</w:t>
      </w:r>
      <w:r w:rsidR="00F32BA0" w:rsidRPr="001C0768">
        <w:rPr>
          <w:rFonts w:eastAsia="Calibri" w:cs="Times New Roman"/>
        </w:rPr>
        <w:t> :</w:t>
      </w:r>
    </w:p>
    <w:p w14:paraId="1A8CBC9C" w14:textId="2794088D" w:rsidR="00E966C5" w:rsidRPr="001C0768" w:rsidRDefault="00E966C5" w:rsidP="00F32BA0">
      <w:pPr>
        <w:pStyle w:val="Paragraphedeliste"/>
        <w:numPr>
          <w:ilvl w:val="0"/>
          <w:numId w:val="3"/>
        </w:numPr>
        <w:ind w:left="284" w:hanging="284"/>
        <w:contextualSpacing w:val="0"/>
        <w:jc w:val="both"/>
      </w:pPr>
      <w:r w:rsidRPr="001C0768">
        <w:t>Lot 1</w:t>
      </w:r>
      <w:r w:rsidR="00F32BA0" w:rsidRPr="001C0768">
        <w:t> :</w:t>
      </w:r>
      <w:r w:rsidRPr="001C0768">
        <w:t xml:space="preserve"> 10 ouvriers spécialisés (maçons, coffreurs, plombiers, électriciens…) par jour</w:t>
      </w:r>
      <w:r w:rsidR="00F32BA0" w:rsidRPr="001C0768">
        <w:t> ;</w:t>
      </w:r>
    </w:p>
    <w:p w14:paraId="242C6458" w14:textId="7421C82A" w:rsidR="00E966C5" w:rsidRPr="001C0768" w:rsidRDefault="00E966C5" w:rsidP="00F32BA0">
      <w:pPr>
        <w:pStyle w:val="Paragraphedeliste"/>
        <w:numPr>
          <w:ilvl w:val="0"/>
          <w:numId w:val="3"/>
        </w:numPr>
        <w:ind w:left="284" w:hanging="284"/>
        <w:contextualSpacing w:val="0"/>
        <w:jc w:val="both"/>
      </w:pPr>
      <w:r w:rsidRPr="001C0768">
        <w:t>Lot 2</w:t>
      </w:r>
      <w:r w:rsidR="00F32BA0" w:rsidRPr="001C0768">
        <w:t> :</w:t>
      </w:r>
      <w:r w:rsidRPr="001C0768">
        <w:t xml:space="preserve"> </w:t>
      </w:r>
      <w:r w:rsidR="00FD7A3A">
        <w:t>5</w:t>
      </w:r>
      <w:r w:rsidRPr="001C0768">
        <w:t xml:space="preserve"> ouvriers spécialisés par jour</w:t>
      </w:r>
      <w:r w:rsidR="00F32BA0" w:rsidRPr="001C0768">
        <w:t> ;</w:t>
      </w:r>
    </w:p>
    <w:p w14:paraId="56125C3C" w14:textId="14A33629" w:rsidR="00E966C5" w:rsidRPr="001C0768" w:rsidRDefault="00E966C5" w:rsidP="00F32BA0">
      <w:pPr>
        <w:pStyle w:val="Paragraphedeliste"/>
        <w:numPr>
          <w:ilvl w:val="0"/>
          <w:numId w:val="3"/>
        </w:numPr>
        <w:ind w:left="284" w:hanging="284"/>
        <w:contextualSpacing w:val="0"/>
        <w:jc w:val="both"/>
      </w:pPr>
      <w:r w:rsidRPr="001C0768">
        <w:t>Lot 03</w:t>
      </w:r>
      <w:r w:rsidR="00F32BA0" w:rsidRPr="001C0768">
        <w:t> :</w:t>
      </w:r>
      <w:r w:rsidRPr="001C0768">
        <w:t xml:space="preserve"> 05 ouvriers spécialisés par jour</w:t>
      </w:r>
      <w:r w:rsidR="00F32BA0" w:rsidRPr="001C0768">
        <w:t> ;</w:t>
      </w:r>
    </w:p>
    <w:p w14:paraId="19694297" w14:textId="3A0CABED" w:rsidR="00E966C5" w:rsidRPr="001C0768" w:rsidRDefault="00E966C5" w:rsidP="00F32BA0">
      <w:pPr>
        <w:pStyle w:val="Paragraphedeliste"/>
        <w:numPr>
          <w:ilvl w:val="0"/>
          <w:numId w:val="3"/>
        </w:numPr>
        <w:ind w:left="284" w:hanging="284"/>
        <w:contextualSpacing w:val="0"/>
        <w:jc w:val="both"/>
      </w:pPr>
      <w:r w:rsidRPr="001C0768">
        <w:t>Lot 04</w:t>
      </w:r>
      <w:r w:rsidR="00F32BA0" w:rsidRPr="001C0768">
        <w:t> :</w:t>
      </w:r>
      <w:r w:rsidRPr="001C0768">
        <w:t xml:space="preserve"> 05 ouvriers spécialisés par jour</w:t>
      </w:r>
      <w:r w:rsidR="00F32BA0" w:rsidRPr="001C0768">
        <w:t> ;</w:t>
      </w:r>
    </w:p>
    <w:p w14:paraId="762C57B2" w14:textId="2556E8DB" w:rsidR="00E966C5" w:rsidRPr="001C0768" w:rsidRDefault="00E966C5" w:rsidP="00F32BA0">
      <w:pPr>
        <w:pStyle w:val="Paragraphedeliste"/>
        <w:numPr>
          <w:ilvl w:val="0"/>
          <w:numId w:val="3"/>
        </w:numPr>
        <w:ind w:left="284" w:hanging="284"/>
        <w:contextualSpacing w:val="0"/>
        <w:jc w:val="both"/>
      </w:pPr>
      <w:r w:rsidRPr="001C0768">
        <w:t xml:space="preserve">Lot 05 : </w:t>
      </w:r>
      <w:r w:rsidR="00FD7A3A">
        <w:t>5</w:t>
      </w:r>
      <w:r w:rsidRPr="001C0768">
        <w:t xml:space="preserve"> ouvriers spécialisés par jour</w:t>
      </w:r>
      <w:r w:rsidR="00F32BA0" w:rsidRPr="001C0768">
        <w:t>.</w:t>
      </w:r>
    </w:p>
    <w:p w14:paraId="473F8305" w14:textId="77777777" w:rsidR="00E966C5" w:rsidRPr="001C0768" w:rsidRDefault="00E966C5" w:rsidP="00E966C5">
      <w:pPr>
        <w:spacing w:after="120" w:line="288" w:lineRule="auto"/>
        <w:jc w:val="both"/>
        <w:rPr>
          <w:rFonts w:eastAsia="Calibri" w:cs="Times New Roman"/>
        </w:rPr>
      </w:pPr>
      <w:r w:rsidRPr="001C0768">
        <w:rPr>
          <w:rFonts w:eastAsia="Calibri" w:cs="Times New Roman"/>
        </w:rPr>
        <w:t>Le non-respect de ces effectifs entraînera l’application d’une pénalité journalière.</w:t>
      </w:r>
    </w:p>
    <w:p w14:paraId="4839A380" w14:textId="1507E4D4" w:rsidR="00E966C5" w:rsidRPr="001C0768" w:rsidRDefault="00E966C5" w:rsidP="009F2FE9">
      <w:pPr>
        <w:spacing w:after="120" w:line="288" w:lineRule="auto"/>
        <w:jc w:val="both"/>
        <w:rPr>
          <w:rFonts w:eastAsia="Calibri" w:cs="Times New Roman"/>
        </w:rPr>
      </w:pPr>
      <w:r w:rsidRPr="001C0768">
        <w:rPr>
          <w:rFonts w:eastAsia="Calibri" w:cs="Times New Roman"/>
        </w:rPr>
        <w:t>Par ailleurs, à la demande du pouvoir adjudicateur, l’</w:t>
      </w:r>
      <w:r w:rsidR="009F2FE9" w:rsidRPr="001C0768">
        <w:rPr>
          <w:rFonts w:eastAsia="Calibri" w:cs="Times New Roman"/>
        </w:rPr>
        <w:t>e</w:t>
      </w:r>
      <w:r w:rsidRPr="001C0768">
        <w:rPr>
          <w:rFonts w:eastAsia="Calibri" w:cs="Times New Roman"/>
        </w:rPr>
        <w:t>ntrepr</w:t>
      </w:r>
      <w:r w:rsidR="009F2FE9" w:rsidRPr="001C0768">
        <w:rPr>
          <w:rFonts w:eastAsia="Calibri" w:cs="Times New Roman"/>
        </w:rPr>
        <w:t>eneur</w:t>
      </w:r>
      <w:r w:rsidRPr="001C0768">
        <w:rPr>
          <w:rFonts w:eastAsia="Calibri" w:cs="Times New Roman"/>
        </w:rPr>
        <w:t xml:space="preserve"> devra exclure de l’exécution des travaux tout membre du personnel dont la conduite est inappropriée ou dont les qualifications sont insuffisantes pour mener à bien les tâches requises.</w:t>
      </w:r>
    </w:p>
    <w:p w14:paraId="59584CD1" w14:textId="0B34213C" w:rsidR="00692C5B" w:rsidRPr="001C0768" w:rsidRDefault="00692C5B" w:rsidP="00692C5B">
      <w:pPr>
        <w:pStyle w:val="Titre2"/>
      </w:pPr>
      <w:bookmarkStart w:id="107" w:name="_Toc191395980"/>
      <w:r w:rsidRPr="001C0768">
        <w:lastRenderedPageBreak/>
        <w:t>Lots</w:t>
      </w:r>
      <w:bookmarkEnd w:id="107"/>
    </w:p>
    <w:p w14:paraId="1124E9A2" w14:textId="5CE4AD12" w:rsidR="00692C5B" w:rsidRPr="001C0768" w:rsidRDefault="00692C5B" w:rsidP="009F2FE9">
      <w:pPr>
        <w:spacing w:after="120" w:line="288" w:lineRule="auto"/>
        <w:jc w:val="both"/>
      </w:pPr>
      <w:r w:rsidRPr="001C0768">
        <w:rPr>
          <w:rFonts w:eastAsia="Calibri" w:cs="Times New Roman"/>
        </w:rPr>
        <w:t xml:space="preserve">Voir point </w:t>
      </w:r>
      <w:r w:rsidRPr="001C0768">
        <w:fldChar w:fldCharType="begin"/>
      </w:r>
      <w:r w:rsidRPr="001C0768">
        <w:instrText xml:space="preserve"> REF _Ref189493004 \r \h </w:instrText>
      </w:r>
      <w:r w:rsidRPr="001C0768">
        <w:fldChar w:fldCharType="separate"/>
      </w:r>
      <w:r w:rsidR="004825EF">
        <w:t>2.3</w:t>
      </w:r>
      <w:r w:rsidRPr="001C0768">
        <w:fldChar w:fldCharType="end"/>
      </w:r>
      <w:r w:rsidRPr="001C0768">
        <w:t xml:space="preserve"> « </w:t>
      </w:r>
      <w:r w:rsidRPr="001C0768">
        <w:fldChar w:fldCharType="begin"/>
      </w:r>
      <w:r w:rsidRPr="001C0768">
        <w:instrText xml:space="preserve"> REF _Ref189493006 \h </w:instrText>
      </w:r>
      <w:r w:rsidRPr="001C0768">
        <w:fldChar w:fldCharType="separate"/>
      </w:r>
      <w:r w:rsidR="004825EF" w:rsidRPr="001C0768">
        <w:t>Lots</w:t>
      </w:r>
      <w:r w:rsidRPr="001C0768">
        <w:fldChar w:fldCharType="end"/>
      </w:r>
      <w:r w:rsidRPr="001C0768">
        <w:t> »</w:t>
      </w:r>
      <w:r w:rsidR="0056161F" w:rsidRPr="001C0768">
        <w:t>.</w:t>
      </w:r>
    </w:p>
    <w:tbl>
      <w:tblPr>
        <w:tblStyle w:val="Grilledutableau"/>
        <w:tblW w:w="0" w:type="auto"/>
        <w:tblInd w:w="0" w:type="dxa"/>
        <w:tblLook w:val="04A0" w:firstRow="1" w:lastRow="0" w:firstColumn="1" w:lastColumn="0" w:noHBand="0" w:noVBand="1"/>
      </w:tblPr>
      <w:tblGrid>
        <w:gridCol w:w="988"/>
        <w:gridCol w:w="5244"/>
        <w:gridCol w:w="2262"/>
      </w:tblGrid>
      <w:tr w:rsidR="00E25C06" w:rsidRPr="001C0768" w14:paraId="6B27EE45" w14:textId="77777777" w:rsidTr="00DC6259">
        <w:tc>
          <w:tcPr>
            <w:tcW w:w="988" w:type="dxa"/>
            <w:shd w:val="pct10" w:color="auto" w:fill="auto"/>
            <w:vAlign w:val="center"/>
          </w:tcPr>
          <w:p w14:paraId="7CFC5F06" w14:textId="77777777" w:rsidR="00E25C06" w:rsidRPr="001C0768" w:rsidRDefault="00E25C06" w:rsidP="00E25C06">
            <w:pPr>
              <w:spacing w:before="60" w:after="60" w:line="240" w:lineRule="auto"/>
              <w:jc w:val="center"/>
              <w:rPr>
                <w:b/>
                <w:bCs/>
                <w:sz w:val="20"/>
                <w:szCs w:val="20"/>
              </w:rPr>
            </w:pPr>
            <w:r w:rsidRPr="001C0768">
              <w:rPr>
                <w:b/>
                <w:bCs/>
                <w:sz w:val="20"/>
                <w:szCs w:val="20"/>
              </w:rPr>
              <w:t>Lot</w:t>
            </w:r>
          </w:p>
        </w:tc>
        <w:tc>
          <w:tcPr>
            <w:tcW w:w="5244" w:type="dxa"/>
            <w:shd w:val="pct10" w:color="auto" w:fill="auto"/>
            <w:vAlign w:val="center"/>
          </w:tcPr>
          <w:p w14:paraId="78D653E0" w14:textId="77777777" w:rsidR="00E25C06" w:rsidRPr="001C0768" w:rsidRDefault="00E25C06" w:rsidP="00E25C06">
            <w:pPr>
              <w:spacing w:before="60" w:after="60" w:line="240" w:lineRule="auto"/>
              <w:jc w:val="center"/>
              <w:rPr>
                <w:b/>
                <w:bCs/>
                <w:sz w:val="20"/>
                <w:szCs w:val="20"/>
              </w:rPr>
            </w:pPr>
            <w:r w:rsidRPr="001C0768">
              <w:rPr>
                <w:b/>
                <w:bCs/>
                <w:sz w:val="20"/>
                <w:szCs w:val="20"/>
              </w:rPr>
              <w:t>Description</w:t>
            </w:r>
          </w:p>
        </w:tc>
        <w:tc>
          <w:tcPr>
            <w:tcW w:w="2262" w:type="dxa"/>
            <w:shd w:val="pct10" w:color="auto" w:fill="auto"/>
            <w:vAlign w:val="center"/>
          </w:tcPr>
          <w:p w14:paraId="515CAB64" w14:textId="77777777" w:rsidR="00E25C06" w:rsidRPr="001C0768" w:rsidRDefault="00E25C06" w:rsidP="00E25C06">
            <w:pPr>
              <w:spacing w:before="60" w:after="60" w:line="240" w:lineRule="auto"/>
              <w:jc w:val="center"/>
              <w:rPr>
                <w:b/>
                <w:bCs/>
                <w:sz w:val="20"/>
                <w:szCs w:val="20"/>
              </w:rPr>
            </w:pPr>
            <w:r w:rsidRPr="001C0768">
              <w:rPr>
                <w:b/>
                <w:bCs/>
                <w:sz w:val="20"/>
                <w:szCs w:val="20"/>
              </w:rPr>
              <w:t>Durée à compter de la date fixée dans l’ordre de service</w:t>
            </w:r>
          </w:p>
        </w:tc>
      </w:tr>
      <w:tr w:rsidR="00E25C06" w:rsidRPr="001C0768" w14:paraId="6D3A1181" w14:textId="77777777" w:rsidTr="00DC6259">
        <w:tc>
          <w:tcPr>
            <w:tcW w:w="988" w:type="dxa"/>
            <w:vAlign w:val="center"/>
          </w:tcPr>
          <w:p w14:paraId="75ECD030" w14:textId="77777777" w:rsidR="00E25C06" w:rsidRPr="001C0768" w:rsidRDefault="00E25C06" w:rsidP="00E25C06">
            <w:pPr>
              <w:spacing w:before="60" w:after="60" w:line="240" w:lineRule="auto"/>
              <w:jc w:val="both"/>
              <w:rPr>
                <w:sz w:val="20"/>
                <w:szCs w:val="20"/>
              </w:rPr>
            </w:pPr>
            <w:r w:rsidRPr="001C0768">
              <w:rPr>
                <w:sz w:val="20"/>
                <w:szCs w:val="20"/>
              </w:rPr>
              <w:t>Lot 1 :</w:t>
            </w:r>
          </w:p>
        </w:tc>
        <w:tc>
          <w:tcPr>
            <w:tcW w:w="5244" w:type="dxa"/>
            <w:vAlign w:val="center"/>
          </w:tcPr>
          <w:p w14:paraId="18FBBCD9" w14:textId="77777777" w:rsidR="00E25C06" w:rsidRPr="001C0768" w:rsidRDefault="00E25C06" w:rsidP="00E25C06">
            <w:pPr>
              <w:spacing w:before="60" w:after="60" w:line="240" w:lineRule="auto"/>
              <w:rPr>
                <w:sz w:val="20"/>
                <w:szCs w:val="20"/>
              </w:rPr>
            </w:pPr>
            <w:r w:rsidRPr="001C0768">
              <w:rPr>
                <w:sz w:val="20"/>
                <w:szCs w:val="20"/>
              </w:rPr>
              <w:t xml:space="preserve">Construction des bâtiments et aménagement des abords (hors végétation et lots spécialisés) sur les 2 plateformes (sites de </w:t>
            </w:r>
            <w:r w:rsidRPr="001C0768">
              <w:t>Nioro et Koungheul)</w:t>
            </w:r>
          </w:p>
        </w:tc>
        <w:tc>
          <w:tcPr>
            <w:tcW w:w="2262" w:type="dxa"/>
            <w:vAlign w:val="center"/>
          </w:tcPr>
          <w:p w14:paraId="0C888A9B" w14:textId="77777777" w:rsidR="00E25C06" w:rsidRPr="001C0768" w:rsidRDefault="00E25C06" w:rsidP="00E25C06">
            <w:pPr>
              <w:spacing w:before="60" w:after="60" w:line="240" w:lineRule="auto"/>
              <w:jc w:val="center"/>
              <w:rPr>
                <w:sz w:val="20"/>
                <w:szCs w:val="20"/>
              </w:rPr>
            </w:pPr>
            <w:r w:rsidRPr="001C0768">
              <w:rPr>
                <w:sz w:val="20"/>
                <w:szCs w:val="20"/>
              </w:rPr>
              <w:t>365 jours</w:t>
            </w:r>
          </w:p>
        </w:tc>
      </w:tr>
      <w:tr w:rsidR="00E25C06" w:rsidRPr="001C0768" w14:paraId="656ED42C" w14:textId="77777777" w:rsidTr="00DC6259">
        <w:tc>
          <w:tcPr>
            <w:tcW w:w="988" w:type="dxa"/>
            <w:vAlign w:val="center"/>
          </w:tcPr>
          <w:p w14:paraId="67BE80B7" w14:textId="77777777" w:rsidR="00E25C06" w:rsidRPr="001C0768" w:rsidRDefault="00E25C06" w:rsidP="00E25C06">
            <w:pPr>
              <w:spacing w:before="60" w:after="60" w:line="240" w:lineRule="auto"/>
              <w:jc w:val="both"/>
              <w:rPr>
                <w:sz w:val="20"/>
                <w:szCs w:val="20"/>
              </w:rPr>
            </w:pPr>
            <w:r w:rsidRPr="001C0768">
              <w:rPr>
                <w:sz w:val="20"/>
                <w:szCs w:val="20"/>
              </w:rPr>
              <w:t>Lot 2 :</w:t>
            </w:r>
          </w:p>
        </w:tc>
        <w:tc>
          <w:tcPr>
            <w:tcW w:w="5244" w:type="dxa"/>
            <w:vAlign w:val="center"/>
          </w:tcPr>
          <w:p w14:paraId="125CDA41" w14:textId="77777777" w:rsidR="00E25C06" w:rsidRPr="001C0768" w:rsidRDefault="00E25C06" w:rsidP="00E25C06">
            <w:pPr>
              <w:spacing w:before="60" w:after="60" w:line="240" w:lineRule="auto"/>
              <w:rPr>
                <w:sz w:val="20"/>
                <w:szCs w:val="20"/>
              </w:rPr>
            </w:pPr>
            <w:r w:rsidRPr="001C0768">
              <w:rPr>
                <w:sz w:val="20"/>
                <w:szCs w:val="20"/>
              </w:rPr>
              <w:t xml:space="preserve">Réalisation des toitures en Chaume-Typha sur les 2 plateformes (sites de </w:t>
            </w:r>
            <w:r w:rsidRPr="001C0768">
              <w:t>Nioro et Koungheul)</w:t>
            </w:r>
          </w:p>
        </w:tc>
        <w:tc>
          <w:tcPr>
            <w:tcW w:w="2262" w:type="dxa"/>
            <w:vAlign w:val="center"/>
          </w:tcPr>
          <w:p w14:paraId="0F2DA710" w14:textId="77777777" w:rsidR="00E25C06" w:rsidRPr="001C0768" w:rsidRDefault="00E25C06" w:rsidP="00E25C06">
            <w:pPr>
              <w:spacing w:before="60" w:after="60" w:line="240" w:lineRule="auto"/>
              <w:jc w:val="center"/>
              <w:rPr>
                <w:sz w:val="20"/>
                <w:szCs w:val="20"/>
              </w:rPr>
            </w:pPr>
            <w:r w:rsidRPr="001C0768">
              <w:rPr>
                <w:sz w:val="20"/>
                <w:szCs w:val="20"/>
              </w:rPr>
              <w:t>182 jours</w:t>
            </w:r>
          </w:p>
        </w:tc>
      </w:tr>
      <w:tr w:rsidR="00E25C06" w:rsidRPr="001C0768" w14:paraId="1C2EAF57" w14:textId="77777777" w:rsidTr="00DC6259">
        <w:tc>
          <w:tcPr>
            <w:tcW w:w="988" w:type="dxa"/>
            <w:vAlign w:val="center"/>
          </w:tcPr>
          <w:p w14:paraId="67CE8123" w14:textId="77777777" w:rsidR="00E25C06" w:rsidRPr="001C0768" w:rsidRDefault="00E25C06" w:rsidP="00E25C06">
            <w:pPr>
              <w:spacing w:before="60" w:after="60" w:line="240" w:lineRule="auto"/>
              <w:jc w:val="both"/>
              <w:rPr>
                <w:sz w:val="20"/>
                <w:szCs w:val="20"/>
              </w:rPr>
            </w:pPr>
            <w:r w:rsidRPr="001C0768">
              <w:rPr>
                <w:sz w:val="20"/>
                <w:szCs w:val="20"/>
              </w:rPr>
              <w:t>Lot 3 :</w:t>
            </w:r>
          </w:p>
        </w:tc>
        <w:tc>
          <w:tcPr>
            <w:tcW w:w="5244" w:type="dxa"/>
            <w:vAlign w:val="center"/>
          </w:tcPr>
          <w:p w14:paraId="783CFDCB" w14:textId="77777777" w:rsidR="00E25C06" w:rsidRPr="001C0768" w:rsidRDefault="00E25C06" w:rsidP="00E25C06">
            <w:pPr>
              <w:spacing w:before="60" w:after="60" w:line="240" w:lineRule="auto"/>
              <w:rPr>
                <w:sz w:val="20"/>
                <w:szCs w:val="20"/>
              </w:rPr>
            </w:pPr>
            <w:r w:rsidRPr="001C0768">
              <w:rPr>
                <w:sz w:val="20"/>
                <w:szCs w:val="20"/>
              </w:rPr>
              <w:t xml:space="preserve">Installation du système de Phytoépuration et gestion des eaux pluviales sur les 2 plateformes (sites de </w:t>
            </w:r>
            <w:r w:rsidRPr="001C0768">
              <w:t>Nioro et Koungheul)</w:t>
            </w:r>
          </w:p>
        </w:tc>
        <w:tc>
          <w:tcPr>
            <w:tcW w:w="2262" w:type="dxa"/>
            <w:vAlign w:val="center"/>
          </w:tcPr>
          <w:p w14:paraId="56E14C08" w14:textId="77777777" w:rsidR="00E25C06" w:rsidRPr="001C0768" w:rsidRDefault="00E25C06" w:rsidP="00E25C06">
            <w:pPr>
              <w:spacing w:before="60" w:after="60" w:line="240" w:lineRule="auto"/>
              <w:jc w:val="center"/>
              <w:rPr>
                <w:sz w:val="20"/>
                <w:szCs w:val="20"/>
              </w:rPr>
            </w:pPr>
            <w:r w:rsidRPr="001C0768">
              <w:rPr>
                <w:sz w:val="20"/>
                <w:szCs w:val="20"/>
              </w:rPr>
              <w:t>120 jours</w:t>
            </w:r>
          </w:p>
        </w:tc>
      </w:tr>
      <w:tr w:rsidR="00E25C06" w:rsidRPr="001C0768" w14:paraId="0EFAF41B" w14:textId="77777777" w:rsidTr="00DC6259">
        <w:tc>
          <w:tcPr>
            <w:tcW w:w="988" w:type="dxa"/>
            <w:vAlign w:val="center"/>
          </w:tcPr>
          <w:p w14:paraId="46096DAE" w14:textId="77777777" w:rsidR="00E25C06" w:rsidRPr="001C0768" w:rsidRDefault="00E25C06" w:rsidP="00E25C06">
            <w:pPr>
              <w:spacing w:before="60" w:after="60" w:line="240" w:lineRule="auto"/>
              <w:jc w:val="both"/>
              <w:rPr>
                <w:sz w:val="20"/>
                <w:szCs w:val="20"/>
              </w:rPr>
            </w:pPr>
            <w:r w:rsidRPr="001C0768">
              <w:rPr>
                <w:sz w:val="20"/>
                <w:szCs w:val="20"/>
              </w:rPr>
              <w:t>Lot 4 :</w:t>
            </w:r>
          </w:p>
        </w:tc>
        <w:tc>
          <w:tcPr>
            <w:tcW w:w="5244" w:type="dxa"/>
            <w:vAlign w:val="center"/>
          </w:tcPr>
          <w:p w14:paraId="72C17437" w14:textId="77777777" w:rsidR="00E25C06" w:rsidRPr="001C0768" w:rsidRDefault="00E25C06" w:rsidP="00E25C06">
            <w:pPr>
              <w:spacing w:before="60" w:after="60" w:line="240" w:lineRule="auto"/>
              <w:rPr>
                <w:sz w:val="20"/>
                <w:szCs w:val="20"/>
              </w:rPr>
            </w:pPr>
            <w:r w:rsidRPr="001C0768">
              <w:rPr>
                <w:sz w:val="20"/>
                <w:szCs w:val="20"/>
              </w:rPr>
              <w:t xml:space="preserve">Travaux de forage et de pompage sur les 2 plateformes (sites de </w:t>
            </w:r>
            <w:r w:rsidRPr="001C0768">
              <w:t>Nioro et Koungheul)</w:t>
            </w:r>
          </w:p>
        </w:tc>
        <w:tc>
          <w:tcPr>
            <w:tcW w:w="2262" w:type="dxa"/>
            <w:vAlign w:val="center"/>
          </w:tcPr>
          <w:p w14:paraId="0294512E" w14:textId="77777777" w:rsidR="00E25C06" w:rsidRPr="001C0768" w:rsidRDefault="00E25C06" w:rsidP="00E25C06">
            <w:pPr>
              <w:spacing w:before="60" w:after="60" w:line="240" w:lineRule="auto"/>
              <w:jc w:val="center"/>
              <w:rPr>
                <w:sz w:val="20"/>
                <w:szCs w:val="20"/>
              </w:rPr>
            </w:pPr>
            <w:r w:rsidRPr="001C0768">
              <w:rPr>
                <w:sz w:val="20"/>
                <w:szCs w:val="20"/>
              </w:rPr>
              <w:t>120 jours</w:t>
            </w:r>
          </w:p>
        </w:tc>
      </w:tr>
      <w:tr w:rsidR="00E25C06" w:rsidRPr="001C0768" w14:paraId="6F8B072F" w14:textId="77777777" w:rsidTr="00DC6259">
        <w:tc>
          <w:tcPr>
            <w:tcW w:w="988" w:type="dxa"/>
            <w:vAlign w:val="center"/>
          </w:tcPr>
          <w:p w14:paraId="4C737199" w14:textId="77777777" w:rsidR="00E25C06" w:rsidRPr="001C0768" w:rsidRDefault="00E25C06" w:rsidP="00E25C06">
            <w:pPr>
              <w:spacing w:before="60" w:after="60" w:line="240" w:lineRule="auto"/>
              <w:jc w:val="both"/>
              <w:rPr>
                <w:sz w:val="20"/>
                <w:szCs w:val="20"/>
              </w:rPr>
            </w:pPr>
            <w:r w:rsidRPr="001C0768">
              <w:rPr>
                <w:sz w:val="20"/>
                <w:szCs w:val="20"/>
              </w:rPr>
              <w:t>Lot 5 :</w:t>
            </w:r>
          </w:p>
        </w:tc>
        <w:tc>
          <w:tcPr>
            <w:tcW w:w="5244" w:type="dxa"/>
            <w:vAlign w:val="center"/>
          </w:tcPr>
          <w:p w14:paraId="03D9D77F" w14:textId="77777777" w:rsidR="00E25C06" w:rsidRPr="001C0768" w:rsidRDefault="00E25C06" w:rsidP="00E25C06">
            <w:pPr>
              <w:spacing w:before="60" w:after="60" w:line="240" w:lineRule="auto"/>
              <w:rPr>
                <w:sz w:val="20"/>
                <w:szCs w:val="20"/>
              </w:rPr>
            </w:pPr>
            <w:r w:rsidRPr="001C0768">
              <w:rPr>
                <w:sz w:val="20"/>
                <w:szCs w:val="20"/>
              </w:rPr>
              <w:t xml:space="preserve">Plantation et gestion de la végétation des abords sur les 2 plateformes (sites de </w:t>
            </w:r>
            <w:r w:rsidRPr="001C0768">
              <w:t>Nioro et Koungheul)</w:t>
            </w:r>
          </w:p>
        </w:tc>
        <w:tc>
          <w:tcPr>
            <w:tcW w:w="2262" w:type="dxa"/>
            <w:vAlign w:val="center"/>
          </w:tcPr>
          <w:p w14:paraId="572CDF9A" w14:textId="77777777" w:rsidR="00E25C06" w:rsidRPr="001C0768" w:rsidRDefault="00E25C06" w:rsidP="00E25C06">
            <w:pPr>
              <w:spacing w:before="60" w:after="60" w:line="240" w:lineRule="auto"/>
              <w:jc w:val="center"/>
              <w:rPr>
                <w:sz w:val="20"/>
                <w:szCs w:val="20"/>
              </w:rPr>
            </w:pPr>
            <w:r w:rsidRPr="001C0768">
              <w:rPr>
                <w:sz w:val="20"/>
                <w:szCs w:val="20"/>
              </w:rPr>
              <w:t>182 jours</w:t>
            </w:r>
          </w:p>
        </w:tc>
      </w:tr>
    </w:tbl>
    <w:p w14:paraId="7FF7B60C" w14:textId="3F2808E8" w:rsidR="00692C5B" w:rsidRPr="001C0768" w:rsidRDefault="00692C5B" w:rsidP="00692C5B">
      <w:pPr>
        <w:pStyle w:val="Titre2"/>
      </w:pPr>
      <w:bookmarkStart w:id="108" w:name="_Toc191395981"/>
      <w:r w:rsidRPr="001C0768">
        <w:t>Durée</w:t>
      </w:r>
      <w:bookmarkEnd w:id="108"/>
    </w:p>
    <w:p w14:paraId="74742AE5" w14:textId="3FDC52E6" w:rsidR="00692C5B" w:rsidRPr="001C0768" w:rsidRDefault="00692C5B" w:rsidP="004534DD">
      <w:pPr>
        <w:spacing w:after="120" w:line="288" w:lineRule="auto"/>
        <w:jc w:val="both"/>
      </w:pPr>
      <w:r w:rsidRPr="001C0768">
        <w:rPr>
          <w:rFonts w:eastAsia="Calibri" w:cs="Times New Roman"/>
        </w:rPr>
        <w:t xml:space="preserve">Voir </w:t>
      </w:r>
      <w:r w:rsidRPr="001C0768">
        <w:t xml:space="preserve">points </w:t>
      </w:r>
      <w:r w:rsidRPr="001C0768">
        <w:fldChar w:fldCharType="begin"/>
      </w:r>
      <w:r w:rsidRPr="001C0768">
        <w:instrText xml:space="preserve"> REF _Ref189493004 \r \h </w:instrText>
      </w:r>
      <w:r w:rsidRPr="001C0768">
        <w:fldChar w:fldCharType="separate"/>
      </w:r>
      <w:r w:rsidR="004825EF">
        <w:t>2.3</w:t>
      </w:r>
      <w:r w:rsidRPr="001C0768">
        <w:fldChar w:fldCharType="end"/>
      </w:r>
      <w:r w:rsidRPr="001C0768">
        <w:t xml:space="preserve"> « </w:t>
      </w:r>
      <w:r w:rsidRPr="001C0768">
        <w:fldChar w:fldCharType="begin"/>
      </w:r>
      <w:r w:rsidRPr="001C0768">
        <w:instrText xml:space="preserve"> REF _Ref189493006 \h </w:instrText>
      </w:r>
      <w:r w:rsidRPr="001C0768">
        <w:fldChar w:fldCharType="separate"/>
      </w:r>
      <w:r w:rsidR="004825EF" w:rsidRPr="001C0768">
        <w:t>Lots</w:t>
      </w:r>
      <w:r w:rsidRPr="001C0768">
        <w:fldChar w:fldCharType="end"/>
      </w:r>
      <w:r w:rsidRPr="001C0768">
        <w:t xml:space="preserve"> », </w:t>
      </w:r>
      <w:r w:rsidRPr="001C0768">
        <w:fldChar w:fldCharType="begin"/>
      </w:r>
      <w:r w:rsidRPr="001C0768">
        <w:instrText xml:space="preserve"> REF _Ref87952139 \r \h </w:instrText>
      </w:r>
      <w:r w:rsidRPr="001C0768">
        <w:fldChar w:fldCharType="separate"/>
      </w:r>
      <w:r w:rsidR="004825EF">
        <w:t>4.17</w:t>
      </w:r>
      <w:r w:rsidRPr="001C0768">
        <w:fldChar w:fldCharType="end"/>
      </w:r>
      <w:r w:rsidRPr="001C0768">
        <w:t xml:space="preserve"> « </w:t>
      </w:r>
      <w:r w:rsidRPr="001C0768">
        <w:fldChar w:fldCharType="begin"/>
      </w:r>
      <w:r w:rsidRPr="001C0768">
        <w:instrText xml:space="preserve"> REF _Ref87952142 \h </w:instrText>
      </w:r>
      <w:r w:rsidRPr="001C0768">
        <w:fldChar w:fldCharType="separate"/>
      </w:r>
      <w:r w:rsidR="004825EF" w:rsidRPr="001C0768">
        <w:t>Délai d’exécution (Art. 76)</w:t>
      </w:r>
      <w:r w:rsidRPr="001C0768">
        <w:fldChar w:fldCharType="end"/>
      </w:r>
      <w:r w:rsidRPr="001C0768">
        <w:t xml:space="preserve"> » et </w:t>
      </w:r>
      <w:r w:rsidRPr="001C0768">
        <w:fldChar w:fldCharType="begin"/>
      </w:r>
      <w:r w:rsidRPr="001C0768">
        <w:instrText xml:space="preserve"> REF _Ref87952151 \r \h </w:instrText>
      </w:r>
      <w:r w:rsidRPr="001C0768">
        <w:fldChar w:fldCharType="separate"/>
      </w:r>
      <w:r w:rsidR="004825EF">
        <w:t>4.24</w:t>
      </w:r>
      <w:r w:rsidRPr="001C0768">
        <w:fldChar w:fldCharType="end"/>
      </w:r>
      <w:r w:rsidRPr="001C0768">
        <w:t xml:space="preserve"> « </w:t>
      </w:r>
      <w:r w:rsidRPr="001C0768">
        <w:fldChar w:fldCharType="begin"/>
      </w:r>
      <w:r w:rsidRPr="001C0768">
        <w:instrText xml:space="preserve"> REF _Ref87952155 \h </w:instrText>
      </w:r>
      <w:r w:rsidR="004534DD" w:rsidRPr="001C0768">
        <w:instrText xml:space="preserve"> \* MERGEFORMAT </w:instrText>
      </w:r>
      <w:r w:rsidRPr="001C0768">
        <w:fldChar w:fldCharType="separate"/>
      </w:r>
      <w:r w:rsidR="004825EF" w:rsidRPr="001C0768">
        <w:t>Réceptions, garantie et fin du marché (Art. 64-65 et 91-92)</w:t>
      </w:r>
      <w:r w:rsidRPr="001C0768">
        <w:fldChar w:fldCharType="end"/>
      </w:r>
      <w:r w:rsidRPr="001C0768">
        <w:t> ».</w:t>
      </w:r>
    </w:p>
    <w:p w14:paraId="68CF089E" w14:textId="77777777" w:rsidR="00255679" w:rsidRDefault="00255679" w:rsidP="00255679">
      <w:pPr>
        <w:pStyle w:val="Titre2"/>
      </w:pPr>
      <w:bookmarkStart w:id="109" w:name="_Toc22036329"/>
      <w:bookmarkStart w:id="110" w:name="_Toc22661879"/>
      <w:bookmarkStart w:id="111" w:name="_Toc22739930"/>
      <w:bookmarkStart w:id="112" w:name="_Toc100049115"/>
      <w:bookmarkStart w:id="113" w:name="_Toc191395982"/>
      <w:r w:rsidRPr="001C0768">
        <w:t>Clauses environnementales et sociales</w:t>
      </w:r>
      <w:bookmarkStart w:id="114" w:name="_Toc22036331"/>
      <w:bookmarkStart w:id="115" w:name="_Toc22661881"/>
      <w:bookmarkStart w:id="116" w:name="_Toc22739932"/>
      <w:bookmarkStart w:id="117" w:name="_Toc100049117"/>
      <w:bookmarkEnd w:id="109"/>
      <w:bookmarkEnd w:id="110"/>
      <w:bookmarkEnd w:id="111"/>
      <w:bookmarkEnd w:id="112"/>
      <w:bookmarkEnd w:id="113"/>
    </w:p>
    <w:p w14:paraId="4708A48E" w14:textId="5D5FA880" w:rsidR="002512A4" w:rsidRPr="002512A4" w:rsidRDefault="002512A4" w:rsidP="002512A4">
      <w:pPr>
        <w:spacing w:after="120" w:line="288" w:lineRule="auto"/>
        <w:jc w:val="both"/>
        <w:rPr>
          <w:szCs w:val="21"/>
        </w:rPr>
      </w:pPr>
      <w:r>
        <w:rPr>
          <w:szCs w:val="21"/>
        </w:rPr>
        <w:t>Voir Annexes</w:t>
      </w:r>
      <w:r w:rsidR="00C853DD">
        <w:rPr>
          <w:szCs w:val="21"/>
        </w:rPr>
        <w:t xml:space="preserve"> 4.</w:t>
      </w:r>
    </w:p>
    <w:p w14:paraId="25B56405" w14:textId="77777777" w:rsidR="00255679" w:rsidRPr="001C0768" w:rsidRDefault="00255679" w:rsidP="004534DD">
      <w:pPr>
        <w:pStyle w:val="Titre2"/>
      </w:pPr>
      <w:bookmarkStart w:id="118" w:name="_Toc191395983"/>
      <w:bookmarkEnd w:id="114"/>
      <w:bookmarkEnd w:id="115"/>
      <w:bookmarkEnd w:id="116"/>
      <w:bookmarkEnd w:id="117"/>
      <w:r w:rsidRPr="001C0768">
        <w:t>Dispositif chantier école</w:t>
      </w:r>
      <w:bookmarkEnd w:id="118"/>
    </w:p>
    <w:p w14:paraId="3ACAD65A" w14:textId="77777777" w:rsidR="00255679" w:rsidRPr="001C0768" w:rsidRDefault="00255679" w:rsidP="009300F5">
      <w:pPr>
        <w:pStyle w:val="Titre3"/>
        <w:spacing w:after="160"/>
        <w:contextualSpacing w:val="0"/>
        <w:rPr>
          <w:lang w:val="fr-FR"/>
        </w:rPr>
      </w:pPr>
      <w:r w:rsidRPr="001C0768">
        <w:rPr>
          <w:lang w:val="fr-FR"/>
        </w:rPr>
        <w:t>Concept</w:t>
      </w:r>
    </w:p>
    <w:p w14:paraId="716B89C8" w14:textId="77777777" w:rsidR="00255679" w:rsidRPr="001C0768" w:rsidRDefault="00255679" w:rsidP="004534DD">
      <w:pPr>
        <w:spacing w:after="120" w:line="288" w:lineRule="auto"/>
        <w:jc w:val="both"/>
        <w:rPr>
          <w:szCs w:val="21"/>
        </w:rPr>
      </w:pPr>
      <w:r w:rsidRPr="001C0768">
        <w:rPr>
          <w:szCs w:val="21"/>
        </w:rPr>
        <w:t xml:space="preserve">Dans le cadre de la construction des plateformes départementales de Nioro et de Koungheul, le projet </w:t>
      </w:r>
      <w:r w:rsidRPr="001C0768">
        <w:rPr>
          <w:rFonts w:cs="Calibri"/>
          <w:szCs w:val="21"/>
        </w:rPr>
        <w:t>TEIAC</w:t>
      </w:r>
      <w:r w:rsidRPr="001C0768">
        <w:rPr>
          <w:szCs w:val="21"/>
        </w:rPr>
        <w:t xml:space="preserve"> Gunge Mbay compte organiser des chantiers école pour créer des emplois et répondre de manière efficace aux besoins en qualification des jeunes des collectivités territoriales qui abritent l’agropole.</w:t>
      </w:r>
    </w:p>
    <w:p w14:paraId="0139492D" w14:textId="7602C28B" w:rsidR="00255679" w:rsidRPr="001C0768" w:rsidRDefault="00255679" w:rsidP="004534DD">
      <w:pPr>
        <w:spacing w:after="120" w:line="288" w:lineRule="auto"/>
        <w:jc w:val="both"/>
        <w:rPr>
          <w:szCs w:val="21"/>
        </w:rPr>
      </w:pPr>
      <w:r w:rsidRPr="001C0768">
        <w:rPr>
          <w:szCs w:val="21"/>
        </w:rPr>
        <w:t xml:space="preserve">Le modèle sera conçu pour être un dispositif pédagogique qui s’appuie sur un support de </w:t>
      </w:r>
      <w:r w:rsidRPr="001C0768">
        <w:rPr>
          <w:rFonts w:cs="Calibri"/>
          <w:szCs w:val="21"/>
        </w:rPr>
        <w:t>réalisation</w:t>
      </w:r>
      <w:r w:rsidRPr="001C0768">
        <w:rPr>
          <w:szCs w:val="21"/>
        </w:rPr>
        <w:t xml:space="preserve"> d’activités de grandeur nature pour assurer des formations techniques et développer les aptitudes à l’emploi</w:t>
      </w:r>
      <w:r w:rsidR="0016419F" w:rsidRPr="001C0768">
        <w:rPr>
          <w:szCs w:val="21"/>
        </w:rPr>
        <w:t>.</w:t>
      </w:r>
    </w:p>
    <w:p w14:paraId="0B15B783" w14:textId="216E6A62" w:rsidR="00255679" w:rsidRPr="001C0768" w:rsidRDefault="00255679" w:rsidP="004534DD">
      <w:pPr>
        <w:spacing w:after="120" w:line="288" w:lineRule="auto"/>
        <w:jc w:val="both"/>
        <w:rPr>
          <w:szCs w:val="21"/>
        </w:rPr>
      </w:pPr>
      <w:r w:rsidRPr="001C0768">
        <w:rPr>
          <w:szCs w:val="21"/>
        </w:rPr>
        <w:t>Le dispositif combine trois (3) dimensions suivantes</w:t>
      </w:r>
      <w:r w:rsidR="009300F5" w:rsidRPr="001C0768">
        <w:rPr>
          <w:szCs w:val="21"/>
        </w:rPr>
        <w:t> :</w:t>
      </w:r>
    </w:p>
    <w:p w14:paraId="5B2DCCCE" w14:textId="55DE49A3" w:rsidR="00255679" w:rsidRPr="001C0768" w:rsidRDefault="00255679" w:rsidP="009300F5">
      <w:pPr>
        <w:pStyle w:val="Paragraphedeliste"/>
        <w:numPr>
          <w:ilvl w:val="0"/>
          <w:numId w:val="3"/>
        </w:numPr>
        <w:ind w:left="284" w:hanging="284"/>
        <w:contextualSpacing w:val="0"/>
        <w:jc w:val="both"/>
      </w:pPr>
      <w:r w:rsidRPr="001C0768">
        <w:t>Apprentissage par les tâches et les opérations réalisées en chantier</w:t>
      </w:r>
      <w:r w:rsidR="0016419F" w:rsidRPr="001C0768">
        <w:t> ;</w:t>
      </w:r>
    </w:p>
    <w:p w14:paraId="0716E37A" w14:textId="59714D4F" w:rsidR="00255679" w:rsidRPr="001C0768" w:rsidRDefault="00255679" w:rsidP="009300F5">
      <w:pPr>
        <w:pStyle w:val="Paragraphedeliste"/>
        <w:numPr>
          <w:ilvl w:val="0"/>
          <w:numId w:val="3"/>
        </w:numPr>
        <w:ind w:left="284" w:hanging="284"/>
        <w:contextualSpacing w:val="0"/>
        <w:jc w:val="both"/>
      </w:pPr>
      <w:r w:rsidRPr="001C0768">
        <w:t>Mise au travail réel sous la supervision d’un tuteur</w:t>
      </w:r>
      <w:r w:rsidR="0016419F" w:rsidRPr="001C0768">
        <w:t> ;</w:t>
      </w:r>
    </w:p>
    <w:p w14:paraId="14217905" w14:textId="1D2DBD72" w:rsidR="00255679" w:rsidRPr="001C0768" w:rsidRDefault="00255679" w:rsidP="009300F5">
      <w:pPr>
        <w:pStyle w:val="Paragraphedeliste"/>
        <w:numPr>
          <w:ilvl w:val="0"/>
          <w:numId w:val="3"/>
        </w:numPr>
        <w:ind w:left="284" w:hanging="284"/>
        <w:contextualSpacing w:val="0"/>
        <w:jc w:val="both"/>
      </w:pPr>
      <w:r w:rsidRPr="001C0768">
        <w:t>Accompagnement individuel et collectif</w:t>
      </w:r>
      <w:r w:rsidR="0016419F" w:rsidRPr="001C0768">
        <w:t>.</w:t>
      </w:r>
    </w:p>
    <w:p w14:paraId="38E09FF9" w14:textId="5EC28D01" w:rsidR="00255679" w:rsidRPr="001C0768" w:rsidRDefault="00255679" w:rsidP="004534DD">
      <w:pPr>
        <w:spacing w:after="120" w:line="288" w:lineRule="auto"/>
        <w:jc w:val="both"/>
        <w:rPr>
          <w:szCs w:val="21"/>
        </w:rPr>
      </w:pPr>
      <w:r w:rsidRPr="001C0768">
        <w:rPr>
          <w:szCs w:val="21"/>
        </w:rPr>
        <w:t xml:space="preserve">Le chantier-école est une démarche pédagogique spécifique qui, à partir d’un support de </w:t>
      </w:r>
      <w:r w:rsidRPr="001C0768">
        <w:rPr>
          <w:rFonts w:cs="Calibri"/>
          <w:szCs w:val="21"/>
        </w:rPr>
        <w:t>production</w:t>
      </w:r>
      <w:r w:rsidRPr="001C0768">
        <w:rPr>
          <w:szCs w:val="21"/>
        </w:rPr>
        <w:t xml:space="preserve"> grandeur nature, utile à la collectivité, a pour but la progression des personnes. En chantier-école, les salariés se voient proposer immédiatement des tâches professionnelles concrètes, représentatives de métiers, afin de répondre aux objectifs de production du chantier.</w:t>
      </w:r>
    </w:p>
    <w:p w14:paraId="0A78EEE0" w14:textId="125B9728" w:rsidR="00255679" w:rsidRPr="001C0768" w:rsidRDefault="00255679" w:rsidP="004534DD">
      <w:pPr>
        <w:spacing w:after="120" w:line="288" w:lineRule="auto"/>
        <w:jc w:val="both"/>
        <w:rPr>
          <w:szCs w:val="21"/>
        </w:rPr>
      </w:pPr>
      <w:r w:rsidRPr="001C0768">
        <w:rPr>
          <w:szCs w:val="21"/>
        </w:rPr>
        <w:lastRenderedPageBreak/>
        <w:t xml:space="preserve">Tout en poursuivant les objectifs de production, la démarche pédagogique consiste à rendre ces situations professionnelles apprenantes en permettant aux salariés, en plus d’acquérir </w:t>
      </w:r>
      <w:r w:rsidRPr="001C0768">
        <w:rPr>
          <w:rFonts w:cs="Calibri"/>
          <w:szCs w:val="21"/>
        </w:rPr>
        <w:t>des</w:t>
      </w:r>
      <w:r w:rsidRPr="001C0768">
        <w:rPr>
          <w:szCs w:val="21"/>
        </w:rPr>
        <w:t xml:space="preserve"> savoir-faire professionnels, de poursuivre des objectifs pédagogiques d’acquisition de savoir de base et de comportement.</w:t>
      </w:r>
    </w:p>
    <w:p w14:paraId="6C134AFC" w14:textId="73F4D350" w:rsidR="00255679" w:rsidRPr="001C0768" w:rsidRDefault="00255679" w:rsidP="004534DD">
      <w:pPr>
        <w:spacing w:after="120" w:line="288" w:lineRule="auto"/>
        <w:jc w:val="both"/>
        <w:rPr>
          <w:szCs w:val="21"/>
        </w:rPr>
      </w:pPr>
      <w:r w:rsidRPr="001C0768">
        <w:rPr>
          <w:szCs w:val="21"/>
        </w:rPr>
        <w:t xml:space="preserve">Ce sont des modèles de formation de masse qui sont articulés à des travaux d’intérêt général </w:t>
      </w:r>
      <w:r w:rsidRPr="001C0768">
        <w:rPr>
          <w:rFonts w:cs="Calibri"/>
          <w:szCs w:val="21"/>
        </w:rPr>
        <w:t>ou</w:t>
      </w:r>
      <w:r w:rsidRPr="001C0768">
        <w:rPr>
          <w:szCs w:val="21"/>
        </w:rPr>
        <w:t xml:space="preserve"> communautaire ou à la réalisation de grands travaux.</w:t>
      </w:r>
    </w:p>
    <w:p w14:paraId="52FA9804" w14:textId="19C9F626" w:rsidR="00255679" w:rsidRPr="001C0768" w:rsidRDefault="00255679" w:rsidP="004534DD">
      <w:pPr>
        <w:spacing w:after="120" w:line="288" w:lineRule="auto"/>
        <w:jc w:val="both"/>
        <w:rPr>
          <w:szCs w:val="21"/>
        </w:rPr>
      </w:pPr>
      <w:r w:rsidRPr="001C0768">
        <w:rPr>
          <w:szCs w:val="21"/>
        </w:rPr>
        <w:t xml:space="preserve">A </w:t>
      </w:r>
      <w:r w:rsidRPr="001C0768">
        <w:rPr>
          <w:rFonts w:cs="Calibri"/>
          <w:szCs w:val="21"/>
        </w:rPr>
        <w:t>travers</w:t>
      </w:r>
      <w:r w:rsidRPr="001C0768">
        <w:rPr>
          <w:szCs w:val="21"/>
        </w:rPr>
        <w:t xml:space="preserve"> ces chantiers écoles on cherche</w:t>
      </w:r>
      <w:r w:rsidR="0016419F" w:rsidRPr="001C0768">
        <w:rPr>
          <w:szCs w:val="21"/>
        </w:rPr>
        <w:t xml:space="preserve"> </w:t>
      </w:r>
      <w:r w:rsidRPr="001C0768">
        <w:rPr>
          <w:szCs w:val="21"/>
        </w:rPr>
        <w:t>à :</w:t>
      </w:r>
    </w:p>
    <w:p w14:paraId="72A6AD9D" w14:textId="36A04FF2" w:rsidR="00255679" w:rsidRPr="001C0768" w:rsidRDefault="00255679" w:rsidP="009300F5">
      <w:pPr>
        <w:pStyle w:val="Paragraphedeliste"/>
        <w:numPr>
          <w:ilvl w:val="0"/>
          <w:numId w:val="3"/>
        </w:numPr>
        <w:ind w:left="284" w:hanging="284"/>
        <w:contextualSpacing w:val="0"/>
        <w:jc w:val="both"/>
      </w:pPr>
      <w:r w:rsidRPr="001C0768">
        <w:t>Contribuer à la réponse en infrastructures pour les entrepreneurs dans le Sine Saloum et participer à l’industrialisation de la zone d’intervention du projet Agropole Centre</w:t>
      </w:r>
      <w:r w:rsidR="0016419F" w:rsidRPr="001C0768">
        <w:t> ;</w:t>
      </w:r>
    </w:p>
    <w:p w14:paraId="7F5F49E8" w14:textId="29730F12" w:rsidR="00255679" w:rsidRPr="001C0768" w:rsidRDefault="00255679" w:rsidP="009300F5">
      <w:pPr>
        <w:pStyle w:val="Paragraphedeliste"/>
        <w:numPr>
          <w:ilvl w:val="0"/>
          <w:numId w:val="3"/>
        </w:numPr>
        <w:ind w:left="284" w:hanging="284"/>
        <w:contextualSpacing w:val="0"/>
        <w:jc w:val="both"/>
      </w:pPr>
      <w:r w:rsidRPr="001C0768">
        <w:t>Répondre aux besoins en qualification des populations dans la production de biens et de services recherchés ;</w:t>
      </w:r>
    </w:p>
    <w:p w14:paraId="05A33C73" w14:textId="230C49AC" w:rsidR="00255679" w:rsidRPr="001C0768" w:rsidRDefault="00255679" w:rsidP="009300F5">
      <w:pPr>
        <w:pStyle w:val="Paragraphedeliste"/>
        <w:numPr>
          <w:ilvl w:val="0"/>
          <w:numId w:val="3"/>
        </w:numPr>
        <w:ind w:left="284" w:hanging="284"/>
        <w:contextualSpacing w:val="0"/>
        <w:jc w:val="both"/>
      </w:pPr>
      <w:r w:rsidRPr="001C0768">
        <w:t>Développer un sentiment d’appropriation des jeunes qui s’investissent dans la construction des ouvrages est renforcé ;</w:t>
      </w:r>
    </w:p>
    <w:p w14:paraId="6252C24B" w14:textId="3168F859" w:rsidR="00255679" w:rsidRPr="001C0768" w:rsidRDefault="00255679" w:rsidP="009300F5">
      <w:pPr>
        <w:pStyle w:val="Paragraphedeliste"/>
        <w:numPr>
          <w:ilvl w:val="0"/>
          <w:numId w:val="3"/>
        </w:numPr>
        <w:ind w:left="284" w:hanging="284"/>
        <w:contextualSpacing w:val="0"/>
        <w:jc w:val="both"/>
      </w:pPr>
      <w:r w:rsidRPr="001C0768">
        <w:t>Inciter à une implication dans la gestion des infrastructures avec la participation des jeunes aux travaux de réalisation des ouvrages communautaires</w:t>
      </w:r>
      <w:r w:rsidR="0016419F" w:rsidRPr="001C0768">
        <w:t>.</w:t>
      </w:r>
    </w:p>
    <w:p w14:paraId="156271A2" w14:textId="547BD2C8" w:rsidR="00255679" w:rsidRPr="001C0768" w:rsidRDefault="00255679" w:rsidP="004534DD">
      <w:pPr>
        <w:spacing w:after="120" w:line="288" w:lineRule="auto"/>
        <w:jc w:val="both"/>
        <w:rPr>
          <w:szCs w:val="21"/>
        </w:rPr>
      </w:pPr>
      <w:r w:rsidRPr="001C0768">
        <w:rPr>
          <w:rFonts w:cs="Calibri"/>
          <w:szCs w:val="21"/>
        </w:rPr>
        <w:t>L’ancrage</w:t>
      </w:r>
      <w:r w:rsidRPr="001C0768">
        <w:rPr>
          <w:szCs w:val="21"/>
        </w:rPr>
        <w:t xml:space="preserve"> dans la réalité professionnelle, rend les situations professionnelles formatives plus mobilisatrices, plus motivantes pour les adultes, en donnant un sens aux apprentissages de base que les situations professionnelles génèrent. Ainsi, en chantier-école, chaque tâche professionnelle peut donc être un prétexte pour organiser et accompagner une séance d’apprentissage.</w:t>
      </w:r>
    </w:p>
    <w:p w14:paraId="3EE56A73" w14:textId="70C1C3A7" w:rsidR="00255679" w:rsidRPr="001C0768" w:rsidRDefault="00255679" w:rsidP="004534DD">
      <w:pPr>
        <w:spacing w:after="120" w:line="288" w:lineRule="auto"/>
        <w:jc w:val="both"/>
        <w:rPr>
          <w:szCs w:val="21"/>
        </w:rPr>
      </w:pPr>
      <w:r w:rsidRPr="001C0768">
        <w:rPr>
          <w:szCs w:val="21"/>
        </w:rPr>
        <w:t xml:space="preserve">Le chantier école est un concept et une pratique de formation communautaire qui revêt une </w:t>
      </w:r>
      <w:r w:rsidRPr="001C0768">
        <w:rPr>
          <w:rFonts w:cs="Calibri"/>
          <w:szCs w:val="21"/>
        </w:rPr>
        <w:t>rentabilité</w:t>
      </w:r>
      <w:r w:rsidRPr="001C0768">
        <w:rPr>
          <w:szCs w:val="21"/>
        </w:rPr>
        <w:t xml:space="preserve"> sociale auprès des bénéficiaires et des populations :</w:t>
      </w:r>
    </w:p>
    <w:p w14:paraId="02319D77" w14:textId="3ACCD8C5" w:rsidR="00255679" w:rsidRPr="001C0768" w:rsidRDefault="00255679" w:rsidP="009300F5">
      <w:pPr>
        <w:pStyle w:val="Paragraphedeliste"/>
        <w:numPr>
          <w:ilvl w:val="0"/>
          <w:numId w:val="3"/>
        </w:numPr>
        <w:ind w:left="284" w:hanging="284"/>
        <w:contextualSpacing w:val="0"/>
        <w:jc w:val="both"/>
      </w:pPr>
      <w:r w:rsidRPr="001C0768">
        <w:t>Des jeunes ayant un faible niveau de scolarisation, qui sont sans qualification ont accès aux chantiers et à une qualification de leur choix par le principe de la formation en situation de travail</w:t>
      </w:r>
      <w:r w:rsidR="0016419F" w:rsidRPr="001C0768">
        <w:t> ;</w:t>
      </w:r>
    </w:p>
    <w:p w14:paraId="44728FFC" w14:textId="667382DC" w:rsidR="00255679" w:rsidRPr="001C0768" w:rsidRDefault="00255679" w:rsidP="009300F5">
      <w:pPr>
        <w:pStyle w:val="Paragraphedeliste"/>
        <w:numPr>
          <w:ilvl w:val="0"/>
          <w:numId w:val="3"/>
        </w:numPr>
        <w:ind w:left="284" w:hanging="284"/>
        <w:contextualSpacing w:val="0"/>
        <w:jc w:val="both"/>
      </w:pPr>
      <w:r w:rsidRPr="001C0768">
        <w:t>Les jeunes sont formés en situation de travail, dans un environnement professionnel</w:t>
      </w:r>
      <w:r w:rsidR="0016419F" w:rsidRPr="001C0768">
        <w:t> ;</w:t>
      </w:r>
    </w:p>
    <w:p w14:paraId="7A0A8166" w14:textId="5D6253A8" w:rsidR="00255679" w:rsidRPr="001C0768" w:rsidRDefault="00255679" w:rsidP="009300F5">
      <w:pPr>
        <w:pStyle w:val="Paragraphedeliste"/>
        <w:numPr>
          <w:ilvl w:val="0"/>
          <w:numId w:val="3"/>
        </w:numPr>
        <w:ind w:left="284" w:hanging="284"/>
        <w:contextualSpacing w:val="0"/>
        <w:jc w:val="both"/>
      </w:pPr>
      <w:r w:rsidRPr="001C0768">
        <w:t>Les bénéficiaires découvrent des métiers et renforcent leurs aptitudes auprès d’un personnel qualifié techniquement et pédagogiquement</w:t>
      </w:r>
      <w:r w:rsidR="0016419F" w:rsidRPr="001C0768">
        <w:t> ;</w:t>
      </w:r>
    </w:p>
    <w:p w14:paraId="00132882" w14:textId="37E84B38" w:rsidR="00255679" w:rsidRPr="001C0768" w:rsidRDefault="00255679" w:rsidP="009300F5">
      <w:pPr>
        <w:pStyle w:val="Paragraphedeliste"/>
        <w:numPr>
          <w:ilvl w:val="0"/>
          <w:numId w:val="3"/>
        </w:numPr>
        <w:ind w:left="284" w:hanging="284"/>
        <w:contextualSpacing w:val="0"/>
        <w:jc w:val="both"/>
      </w:pPr>
      <w:r w:rsidRPr="001C0768">
        <w:t>Le principe du transfert de compétences aux communautés locales est pris en charge</w:t>
      </w:r>
      <w:r w:rsidR="0016419F" w:rsidRPr="001C0768">
        <w:t> ;</w:t>
      </w:r>
    </w:p>
    <w:p w14:paraId="7A05BFD7" w14:textId="1C4A7D9D" w:rsidR="00255679" w:rsidRPr="001C0768" w:rsidRDefault="00255679" w:rsidP="009300F5">
      <w:pPr>
        <w:pStyle w:val="Paragraphedeliste"/>
        <w:numPr>
          <w:ilvl w:val="0"/>
          <w:numId w:val="3"/>
        </w:numPr>
        <w:ind w:left="284" w:hanging="284"/>
        <w:contextualSpacing w:val="0"/>
        <w:jc w:val="both"/>
      </w:pPr>
      <w:r w:rsidRPr="001C0768">
        <w:t>L’accès à l’emploi par des contrats d’apprentissage</w:t>
      </w:r>
      <w:r w:rsidR="0016419F" w:rsidRPr="001C0768">
        <w:t> ;</w:t>
      </w:r>
    </w:p>
    <w:p w14:paraId="499D9949" w14:textId="0966A544" w:rsidR="00255679" w:rsidRPr="001C0768" w:rsidRDefault="00255679" w:rsidP="009300F5">
      <w:pPr>
        <w:pStyle w:val="Paragraphedeliste"/>
        <w:numPr>
          <w:ilvl w:val="0"/>
          <w:numId w:val="3"/>
        </w:numPr>
        <w:ind w:left="284" w:hanging="284"/>
        <w:contextualSpacing w:val="0"/>
        <w:jc w:val="both"/>
      </w:pPr>
      <w:r w:rsidRPr="001C0768">
        <w:t>Le renforcement des capacités de gestion des structures d’encadrement</w:t>
      </w:r>
      <w:r w:rsidR="0016419F" w:rsidRPr="001C0768">
        <w:t> ;</w:t>
      </w:r>
    </w:p>
    <w:p w14:paraId="3E0E68A6" w14:textId="77777777" w:rsidR="00255679" w:rsidRPr="001C0768" w:rsidRDefault="00255679" w:rsidP="009300F5">
      <w:pPr>
        <w:pStyle w:val="Paragraphedeliste"/>
        <w:numPr>
          <w:ilvl w:val="0"/>
          <w:numId w:val="3"/>
        </w:numPr>
        <w:ind w:left="284" w:hanging="284"/>
        <w:contextualSpacing w:val="0"/>
        <w:jc w:val="both"/>
      </w:pPr>
      <w:r w:rsidRPr="001C0768">
        <w:t>Les jeunes sont confrontés à tous les impératifs d'une véritable entreprise.</w:t>
      </w:r>
    </w:p>
    <w:p w14:paraId="0743A28E" w14:textId="7D957078" w:rsidR="00255679" w:rsidRPr="001C0768" w:rsidRDefault="00255679" w:rsidP="004534DD">
      <w:pPr>
        <w:spacing w:after="120" w:line="288" w:lineRule="auto"/>
        <w:jc w:val="both"/>
      </w:pPr>
      <w:r w:rsidRPr="72D78CC9">
        <w:rPr>
          <w:rFonts w:cs="Calibri"/>
        </w:rPr>
        <w:t>En</w:t>
      </w:r>
      <w:r>
        <w:t xml:space="preserve"> définitive, le CHE contribue à la sécurisation et la valorisation des infrastructures.</w:t>
      </w:r>
    </w:p>
    <w:p w14:paraId="1E2E7D77" w14:textId="78EE6A2E" w:rsidR="72D78CC9" w:rsidRDefault="72D78CC9" w:rsidP="72D78CC9">
      <w:pPr>
        <w:spacing w:after="120" w:line="288" w:lineRule="auto"/>
        <w:jc w:val="both"/>
      </w:pPr>
    </w:p>
    <w:p w14:paraId="48BFD18A" w14:textId="77777777" w:rsidR="00255679" w:rsidRPr="001C0768" w:rsidRDefault="00255679" w:rsidP="009300F5">
      <w:pPr>
        <w:pStyle w:val="Titre3"/>
        <w:spacing w:after="160"/>
        <w:contextualSpacing w:val="0"/>
        <w:rPr>
          <w:lang w:val="fr-FR"/>
        </w:rPr>
      </w:pPr>
      <w:r w:rsidRPr="001C0768">
        <w:rPr>
          <w:lang w:val="fr-FR"/>
        </w:rPr>
        <w:t>Objectifs</w:t>
      </w:r>
    </w:p>
    <w:p w14:paraId="01D67E91" w14:textId="188D9FE4" w:rsidR="00255679" w:rsidRPr="001C0768" w:rsidRDefault="00255679" w:rsidP="009300F5">
      <w:pPr>
        <w:spacing w:after="120" w:line="288" w:lineRule="auto"/>
        <w:jc w:val="both"/>
        <w:rPr>
          <w:b/>
          <w:bCs/>
        </w:rPr>
      </w:pPr>
      <w:bookmarkStart w:id="119" w:name="_Toc94627650"/>
      <w:r w:rsidRPr="001C0768">
        <w:rPr>
          <w:b/>
          <w:bCs/>
        </w:rPr>
        <w:t>Objectif général</w:t>
      </w:r>
      <w:bookmarkEnd w:id="119"/>
    </w:p>
    <w:p w14:paraId="1CC23594" w14:textId="77777777" w:rsidR="00255679" w:rsidRPr="001C0768" w:rsidRDefault="00255679" w:rsidP="004534DD">
      <w:pPr>
        <w:spacing w:after="120" w:line="288" w:lineRule="auto"/>
        <w:jc w:val="both"/>
        <w:rPr>
          <w:szCs w:val="21"/>
        </w:rPr>
      </w:pPr>
      <w:r w:rsidRPr="001C0768">
        <w:rPr>
          <w:rFonts w:cs="Calibri"/>
          <w:szCs w:val="21"/>
        </w:rPr>
        <w:t>Accompagner</w:t>
      </w:r>
      <w:r w:rsidRPr="001C0768">
        <w:rPr>
          <w:szCs w:val="21"/>
        </w:rPr>
        <w:t xml:space="preserve"> les jeunes des collectivités territoriales d’implantation des plates formes à découvrir des métiers et à acquérir des compétences par une immersion dans la vie professionnelle. </w:t>
      </w:r>
    </w:p>
    <w:p w14:paraId="618E2B62" w14:textId="77777777" w:rsidR="00255679" w:rsidRPr="001C0768" w:rsidRDefault="00255679" w:rsidP="009300F5">
      <w:pPr>
        <w:spacing w:after="120" w:line="288" w:lineRule="auto"/>
        <w:jc w:val="both"/>
        <w:rPr>
          <w:b/>
          <w:bCs/>
        </w:rPr>
      </w:pPr>
      <w:bookmarkStart w:id="120" w:name="_Toc94627651"/>
      <w:r w:rsidRPr="001C0768">
        <w:rPr>
          <w:b/>
          <w:bCs/>
        </w:rPr>
        <w:lastRenderedPageBreak/>
        <w:t>Objectifs spécifiques</w:t>
      </w:r>
      <w:bookmarkEnd w:id="120"/>
    </w:p>
    <w:p w14:paraId="26233D6C" w14:textId="3203711F" w:rsidR="00255679" w:rsidRPr="001C0768" w:rsidRDefault="00255679" w:rsidP="009300F5">
      <w:pPr>
        <w:pStyle w:val="Paragraphedeliste"/>
        <w:numPr>
          <w:ilvl w:val="0"/>
          <w:numId w:val="3"/>
        </w:numPr>
        <w:ind w:left="284" w:hanging="284"/>
        <w:contextualSpacing w:val="0"/>
        <w:jc w:val="both"/>
      </w:pPr>
      <w:r w:rsidRPr="001C0768">
        <w:t>Accompagner les apprenants à découvrir plusieurs corps métiers et affiner leurs de métier</w:t>
      </w:r>
      <w:r w:rsidR="0016419F" w:rsidRPr="001C0768">
        <w:t> ;</w:t>
      </w:r>
    </w:p>
    <w:p w14:paraId="30F82483" w14:textId="6D6BE8FC" w:rsidR="00255679" w:rsidRPr="001C0768" w:rsidRDefault="00255679" w:rsidP="009300F5">
      <w:pPr>
        <w:pStyle w:val="Paragraphedeliste"/>
        <w:numPr>
          <w:ilvl w:val="0"/>
          <w:numId w:val="3"/>
        </w:numPr>
        <w:ind w:left="284" w:hanging="284"/>
        <w:contextualSpacing w:val="0"/>
        <w:jc w:val="both"/>
      </w:pPr>
      <w:r w:rsidRPr="001C0768">
        <w:t>Apprendre aux apprenants à se conformer aux normes et exigences d’un travail conventionnel</w:t>
      </w:r>
      <w:r w:rsidR="0016419F" w:rsidRPr="001C0768">
        <w:t> ;</w:t>
      </w:r>
    </w:p>
    <w:p w14:paraId="3A9D8BFC" w14:textId="49177C24" w:rsidR="00255679" w:rsidRPr="001C0768" w:rsidRDefault="00255679" w:rsidP="009300F5">
      <w:pPr>
        <w:pStyle w:val="Paragraphedeliste"/>
        <w:numPr>
          <w:ilvl w:val="0"/>
          <w:numId w:val="3"/>
        </w:numPr>
        <w:ind w:left="284" w:hanging="284"/>
        <w:contextualSpacing w:val="0"/>
        <w:jc w:val="both"/>
      </w:pPr>
      <w:r w:rsidRPr="001C0768">
        <w:t>Développer les aptitudes de l’apprenant participant à l’emploi</w:t>
      </w:r>
      <w:r w:rsidR="0016419F" w:rsidRPr="001C0768">
        <w:t>.</w:t>
      </w:r>
    </w:p>
    <w:p w14:paraId="49100695" w14:textId="77777777" w:rsidR="00255679" w:rsidRPr="001C0768" w:rsidRDefault="00255679" w:rsidP="009300F5">
      <w:pPr>
        <w:spacing w:after="120" w:line="288" w:lineRule="auto"/>
        <w:jc w:val="both"/>
        <w:rPr>
          <w:b/>
          <w:bCs/>
        </w:rPr>
      </w:pPr>
      <w:bookmarkStart w:id="121" w:name="_Toc94627652"/>
      <w:r w:rsidRPr="001C0768">
        <w:rPr>
          <w:b/>
          <w:bCs/>
        </w:rPr>
        <w:t>Principes de base du chantier école</w:t>
      </w:r>
      <w:bookmarkEnd w:id="121"/>
    </w:p>
    <w:p w14:paraId="06D95946" w14:textId="1C068CEC" w:rsidR="00255679" w:rsidRPr="001C0768" w:rsidRDefault="00255679" w:rsidP="009300F5">
      <w:pPr>
        <w:pStyle w:val="Paragraphedeliste"/>
        <w:numPr>
          <w:ilvl w:val="0"/>
          <w:numId w:val="3"/>
        </w:numPr>
        <w:ind w:left="284" w:hanging="284"/>
        <w:contextualSpacing w:val="0"/>
        <w:jc w:val="both"/>
      </w:pPr>
      <w:r w:rsidRPr="001C0768">
        <w:t>Le choix de l’infrastructure est associé au besoin en formation (métiers/marché de l’emploi) et à l’utilité sociale de l’ouvrage</w:t>
      </w:r>
      <w:r w:rsidR="0016419F" w:rsidRPr="001C0768">
        <w:t> ;</w:t>
      </w:r>
    </w:p>
    <w:p w14:paraId="5B428F6C" w14:textId="0A32F5E4" w:rsidR="00255679" w:rsidRPr="001C0768" w:rsidRDefault="00255679" w:rsidP="009300F5">
      <w:pPr>
        <w:pStyle w:val="Paragraphedeliste"/>
        <w:numPr>
          <w:ilvl w:val="0"/>
          <w:numId w:val="3"/>
        </w:numPr>
        <w:ind w:left="284" w:hanging="284"/>
        <w:contextualSpacing w:val="0"/>
        <w:jc w:val="both"/>
      </w:pPr>
      <w:r w:rsidRPr="001C0768">
        <w:t>Les aspects de formation par les pairs et les notions de travail décent, sont intégrés au dispositif de suivi (tutorat, compagnonnage, superviseur)</w:t>
      </w:r>
      <w:r w:rsidR="0016419F" w:rsidRPr="001C0768">
        <w:t> ;</w:t>
      </w:r>
    </w:p>
    <w:p w14:paraId="2384F688" w14:textId="668A0C1B" w:rsidR="00255679" w:rsidRPr="001C0768" w:rsidRDefault="00255679" w:rsidP="009300F5">
      <w:pPr>
        <w:pStyle w:val="Paragraphedeliste"/>
        <w:numPr>
          <w:ilvl w:val="0"/>
          <w:numId w:val="3"/>
        </w:numPr>
        <w:ind w:left="284" w:hanging="284"/>
        <w:contextualSpacing w:val="0"/>
        <w:jc w:val="both"/>
      </w:pPr>
      <w:r w:rsidRPr="001C0768">
        <w:t>Une personne responsable sécurité est désignée et formée avant le lancement du dispositif chantier école</w:t>
      </w:r>
      <w:r w:rsidR="0016419F" w:rsidRPr="001C0768">
        <w:t> ;</w:t>
      </w:r>
    </w:p>
    <w:p w14:paraId="3EF28025" w14:textId="3C5CCA2E" w:rsidR="00255679" w:rsidRPr="001C0768" w:rsidRDefault="00255679" w:rsidP="009300F5">
      <w:pPr>
        <w:pStyle w:val="Paragraphedeliste"/>
        <w:numPr>
          <w:ilvl w:val="0"/>
          <w:numId w:val="3"/>
        </w:numPr>
        <w:ind w:left="284" w:hanging="284"/>
        <w:contextualSpacing w:val="0"/>
        <w:jc w:val="both"/>
      </w:pPr>
      <w:r w:rsidRPr="001C0768">
        <w:t>La sécurité est largement incluse dans les formations à travers les actions de sensibilisation et l’organisation du chantier</w:t>
      </w:r>
      <w:r w:rsidR="0016419F" w:rsidRPr="001C0768">
        <w:t> ;</w:t>
      </w:r>
    </w:p>
    <w:p w14:paraId="782AE2E1" w14:textId="0AE1AB4D" w:rsidR="00255679" w:rsidRPr="001C0768" w:rsidRDefault="00255679" w:rsidP="009300F5">
      <w:pPr>
        <w:pStyle w:val="Paragraphedeliste"/>
        <w:numPr>
          <w:ilvl w:val="0"/>
          <w:numId w:val="3"/>
        </w:numPr>
        <w:ind w:left="284" w:hanging="284"/>
        <w:contextualSpacing w:val="0"/>
        <w:jc w:val="both"/>
      </w:pPr>
      <w:r w:rsidRPr="001C0768">
        <w:t>La flexibilité de tous les acteurs qualifiés pour mettre en œuvre des activités d’apprentissage est critique (système d’alternance)</w:t>
      </w:r>
      <w:r w:rsidR="0016419F" w:rsidRPr="001C0768">
        <w:t> ;</w:t>
      </w:r>
    </w:p>
    <w:p w14:paraId="204ED0F8" w14:textId="31B9709A" w:rsidR="00255679" w:rsidRPr="001C0768" w:rsidRDefault="00255679" w:rsidP="009300F5">
      <w:pPr>
        <w:pStyle w:val="Paragraphedeliste"/>
        <w:numPr>
          <w:ilvl w:val="0"/>
          <w:numId w:val="3"/>
        </w:numPr>
        <w:ind w:left="284" w:hanging="284"/>
        <w:contextualSpacing w:val="0"/>
        <w:jc w:val="both"/>
      </w:pPr>
      <w:r w:rsidRPr="001C0768">
        <w:t>La création et animation d’un dispositif intégral et parallèle de réponse aux éventuelles difficultés pouvant impacter le déroulement normal des activités d’apprentissage est nécessaire</w:t>
      </w:r>
      <w:r w:rsidR="0016419F" w:rsidRPr="001C0768">
        <w:t> ;</w:t>
      </w:r>
    </w:p>
    <w:p w14:paraId="0AB37E0F" w14:textId="24567FD2" w:rsidR="00255679" w:rsidRPr="001C0768" w:rsidRDefault="00255679" w:rsidP="009300F5">
      <w:pPr>
        <w:pStyle w:val="Paragraphedeliste"/>
        <w:numPr>
          <w:ilvl w:val="0"/>
          <w:numId w:val="3"/>
        </w:numPr>
        <w:ind w:left="284" w:hanging="284"/>
        <w:contextualSpacing w:val="0"/>
        <w:jc w:val="both"/>
      </w:pPr>
      <w:r w:rsidRPr="001C0768">
        <w:t>L’intégration de thématiques transversales (des séances d’animation sur le travail décent, le genre, l’environnement, la santé et la sécurité au travail) est positive</w:t>
      </w:r>
      <w:r w:rsidR="0016419F" w:rsidRPr="001C0768">
        <w:t> ;</w:t>
      </w:r>
    </w:p>
    <w:p w14:paraId="22F7AF43" w14:textId="0CEF7370" w:rsidR="00255679" w:rsidRPr="001C0768" w:rsidRDefault="00255679" w:rsidP="009300F5">
      <w:pPr>
        <w:pStyle w:val="Paragraphedeliste"/>
        <w:numPr>
          <w:ilvl w:val="0"/>
          <w:numId w:val="3"/>
        </w:numPr>
        <w:ind w:left="284" w:hanging="284"/>
        <w:contextualSpacing w:val="0"/>
        <w:jc w:val="both"/>
      </w:pPr>
      <w:r w:rsidRPr="001C0768">
        <w:t>La réalisation de séances d’animation sur les retours d’expériences pour améliorer les pratiques et les techniques est pertinente</w:t>
      </w:r>
      <w:r w:rsidR="0016419F" w:rsidRPr="001C0768">
        <w:t> ;</w:t>
      </w:r>
    </w:p>
    <w:p w14:paraId="130B5E75" w14:textId="77777777" w:rsidR="00255679" w:rsidRPr="001C0768" w:rsidRDefault="00255679" w:rsidP="009300F5">
      <w:pPr>
        <w:pStyle w:val="Paragraphedeliste"/>
        <w:numPr>
          <w:ilvl w:val="0"/>
          <w:numId w:val="3"/>
        </w:numPr>
        <w:ind w:left="284" w:hanging="284"/>
        <w:contextualSpacing w:val="0"/>
        <w:jc w:val="both"/>
      </w:pPr>
      <w:r w:rsidRPr="001C0768">
        <w:t>L’organisation de voyages d’échanges pour améliorer le dispositif de formation en chantier école au début et en cours de mise en œuvre est un plus.</w:t>
      </w:r>
    </w:p>
    <w:p w14:paraId="6B5F9612" w14:textId="77777777" w:rsidR="00255679" w:rsidRPr="001C0768" w:rsidRDefault="00255679" w:rsidP="009300F5">
      <w:pPr>
        <w:pStyle w:val="Titre3"/>
        <w:spacing w:after="160"/>
        <w:contextualSpacing w:val="0"/>
        <w:rPr>
          <w:lang w:val="fr-FR"/>
        </w:rPr>
      </w:pPr>
      <w:bookmarkStart w:id="122" w:name="_Toc94627654"/>
      <w:r w:rsidRPr="001C0768">
        <w:rPr>
          <w:lang w:val="fr-FR"/>
        </w:rPr>
        <w:t>Organisation et fonctionnement</w:t>
      </w:r>
      <w:bookmarkEnd w:id="122"/>
    </w:p>
    <w:p w14:paraId="4D0D1C96" w14:textId="0983D9D9" w:rsidR="00255679" w:rsidRPr="001C0768" w:rsidRDefault="00255679" w:rsidP="004534DD">
      <w:pPr>
        <w:spacing w:after="120" w:line="288" w:lineRule="auto"/>
        <w:jc w:val="both"/>
        <w:rPr>
          <w:szCs w:val="21"/>
        </w:rPr>
      </w:pPr>
      <w:r w:rsidRPr="001C0768">
        <w:rPr>
          <w:szCs w:val="21"/>
        </w:rPr>
        <w:t>Le fonctionnement du dispositif Chantier Ecole repose sur</w:t>
      </w:r>
      <w:r w:rsidR="009300F5" w:rsidRPr="001C0768">
        <w:rPr>
          <w:szCs w:val="21"/>
        </w:rPr>
        <w:t> :</w:t>
      </w:r>
    </w:p>
    <w:p w14:paraId="0B0E7DA3" w14:textId="2E3D9B18" w:rsidR="00255679" w:rsidRPr="001C0768" w:rsidRDefault="00255679" w:rsidP="009300F5">
      <w:pPr>
        <w:pStyle w:val="Paragraphedeliste"/>
        <w:numPr>
          <w:ilvl w:val="0"/>
          <w:numId w:val="3"/>
        </w:numPr>
        <w:ind w:left="284" w:hanging="284"/>
        <w:contextualSpacing w:val="0"/>
        <w:jc w:val="both"/>
      </w:pPr>
      <w:r w:rsidRPr="001C0768">
        <w:t>Le choix des métiers à développer en lien avec le processus de construction des ouvrages du chantier</w:t>
      </w:r>
      <w:r w:rsidR="0016419F" w:rsidRPr="001C0768">
        <w:t> ;</w:t>
      </w:r>
    </w:p>
    <w:p w14:paraId="45F69335" w14:textId="04B2FD46" w:rsidR="00255679" w:rsidRPr="001C0768" w:rsidRDefault="00255679" w:rsidP="009300F5">
      <w:pPr>
        <w:pStyle w:val="Paragraphedeliste"/>
        <w:numPr>
          <w:ilvl w:val="0"/>
          <w:numId w:val="3"/>
        </w:numPr>
        <w:ind w:left="284" w:hanging="284"/>
        <w:contextualSpacing w:val="0"/>
        <w:jc w:val="both"/>
      </w:pPr>
      <w:r w:rsidRPr="001C0768">
        <w:t xml:space="preserve">La sélection des jeunes candidats volontaires à intégrer le chantier </w:t>
      </w:r>
      <w:r w:rsidR="009300F5" w:rsidRPr="001C0768">
        <w:t>à la suite d’un</w:t>
      </w:r>
      <w:r w:rsidRPr="001C0768">
        <w:t xml:space="preserve"> appel à candidature sous la contribution des chambres de métiers</w:t>
      </w:r>
      <w:r w:rsidR="0016419F" w:rsidRPr="001C0768">
        <w:t> ;</w:t>
      </w:r>
    </w:p>
    <w:p w14:paraId="1F7A2C8D" w14:textId="3B5D139B" w:rsidR="00255679" w:rsidRPr="001C0768" w:rsidRDefault="00255679" w:rsidP="009300F5">
      <w:pPr>
        <w:pStyle w:val="Paragraphedeliste"/>
        <w:numPr>
          <w:ilvl w:val="0"/>
          <w:numId w:val="3"/>
        </w:numPr>
        <w:ind w:left="284" w:hanging="284"/>
        <w:contextualSpacing w:val="0"/>
        <w:jc w:val="both"/>
      </w:pPr>
      <w:r w:rsidRPr="001C0768">
        <w:t>La planification des travaux de chantier avec une répartition des jeunes en indiquant le temps de séjour</w:t>
      </w:r>
      <w:r w:rsidR="0016419F" w:rsidRPr="001C0768">
        <w:t> ;</w:t>
      </w:r>
    </w:p>
    <w:p w14:paraId="2D0BDDF6" w14:textId="63A6D07D" w:rsidR="00255679" w:rsidRPr="001C0768" w:rsidRDefault="00255679" w:rsidP="009300F5">
      <w:pPr>
        <w:pStyle w:val="Paragraphedeliste"/>
        <w:numPr>
          <w:ilvl w:val="0"/>
          <w:numId w:val="3"/>
        </w:numPr>
        <w:ind w:left="284" w:hanging="284"/>
        <w:contextualSpacing w:val="0"/>
        <w:jc w:val="both"/>
      </w:pPr>
      <w:r w:rsidRPr="001C0768">
        <w:t>La répartition ou le dispatching des apprenants en équipe de travail</w:t>
      </w:r>
      <w:r w:rsidR="0016419F" w:rsidRPr="001C0768">
        <w:t> ;</w:t>
      </w:r>
    </w:p>
    <w:p w14:paraId="3B4EFDCF" w14:textId="0F0D2DDD" w:rsidR="00255679" w:rsidRPr="001C0768" w:rsidRDefault="00255679" w:rsidP="009300F5">
      <w:pPr>
        <w:pStyle w:val="Paragraphedeliste"/>
        <w:numPr>
          <w:ilvl w:val="0"/>
          <w:numId w:val="3"/>
        </w:numPr>
        <w:ind w:left="284" w:hanging="284"/>
        <w:contextualSpacing w:val="0"/>
        <w:jc w:val="both"/>
      </w:pPr>
      <w:r w:rsidRPr="001C0768">
        <w:t>L’alternance chantier et centre de ressources avec la rotation ou le remplacement d’équipe de travail sur les sites</w:t>
      </w:r>
      <w:r w:rsidR="0016419F" w:rsidRPr="001C0768">
        <w:t> ;</w:t>
      </w:r>
    </w:p>
    <w:p w14:paraId="606BC710" w14:textId="66D94756" w:rsidR="00255679" w:rsidRPr="001C0768" w:rsidRDefault="00255679" w:rsidP="009300F5">
      <w:pPr>
        <w:pStyle w:val="Paragraphedeliste"/>
        <w:numPr>
          <w:ilvl w:val="0"/>
          <w:numId w:val="3"/>
        </w:numPr>
        <w:ind w:left="284" w:hanging="284"/>
        <w:contextualSpacing w:val="0"/>
        <w:jc w:val="both"/>
      </w:pPr>
      <w:r w:rsidRPr="001C0768">
        <w:lastRenderedPageBreak/>
        <w:t>La mise en place d’une équipe de coach en charge de la formation, du suivi et de la supervision des équipes de travail sur le chantier</w:t>
      </w:r>
      <w:r w:rsidR="0016419F" w:rsidRPr="001C0768">
        <w:t>.</w:t>
      </w:r>
    </w:p>
    <w:p w14:paraId="21C09AFD" w14:textId="77777777" w:rsidR="00255679" w:rsidRPr="001C0768" w:rsidRDefault="00255679" w:rsidP="009300F5">
      <w:pPr>
        <w:pStyle w:val="Titre3"/>
        <w:spacing w:after="160"/>
        <w:contextualSpacing w:val="0"/>
        <w:rPr>
          <w:lang w:val="fr-FR"/>
        </w:rPr>
      </w:pPr>
      <w:bookmarkStart w:id="123" w:name="_Toc94627658"/>
      <w:r w:rsidRPr="001C0768">
        <w:rPr>
          <w:lang w:val="fr-FR"/>
        </w:rPr>
        <w:t>Rôle du pouvoir Adjudicateur</w:t>
      </w:r>
      <w:bookmarkEnd w:id="123"/>
    </w:p>
    <w:p w14:paraId="75069E25" w14:textId="50DC9E8A" w:rsidR="00255679" w:rsidRPr="001C0768" w:rsidRDefault="00255679" w:rsidP="004534DD">
      <w:pPr>
        <w:spacing w:after="120" w:line="288" w:lineRule="auto"/>
        <w:jc w:val="both"/>
        <w:rPr>
          <w:szCs w:val="21"/>
        </w:rPr>
      </w:pPr>
      <w:r w:rsidRPr="001C0768">
        <w:rPr>
          <w:szCs w:val="21"/>
        </w:rPr>
        <w:t xml:space="preserve">Enabel pilotera le dispositif dans son ensemble, en collaboration avec les structures d’accompagnement et les collectivités d’implantation des projets. Enabel recrutera les </w:t>
      </w:r>
      <w:r w:rsidRPr="001C0768">
        <w:rPr>
          <w:rFonts w:cs="Calibri"/>
          <w:szCs w:val="21"/>
        </w:rPr>
        <w:t>apprenants</w:t>
      </w:r>
      <w:r w:rsidRPr="001C0768">
        <w:rPr>
          <w:szCs w:val="21"/>
        </w:rPr>
        <w:t xml:space="preserve"> et financera leur prise en charge sur la base des primes par apprenants fixés par la pouvoir adjudicateur dans le </w:t>
      </w:r>
      <w:r w:rsidR="002E3AF1" w:rsidRPr="002E3AF1">
        <w:rPr>
          <w:szCs w:val="21"/>
        </w:rPr>
        <w:t>bordereau des prix</w:t>
      </w:r>
      <w:r w:rsidRPr="001C0768">
        <w:rPr>
          <w:szCs w:val="21"/>
        </w:rPr>
        <w:t xml:space="preserve">. 90 apprenants seront recrutés, selon la répartition </w:t>
      </w:r>
      <w:r w:rsidRPr="001C0768">
        <w:rPr>
          <w:rFonts w:cs="Calibri"/>
          <w:szCs w:val="21"/>
        </w:rPr>
        <w:t>optimale</w:t>
      </w:r>
      <w:r w:rsidRPr="001C0768">
        <w:rPr>
          <w:szCs w:val="21"/>
        </w:rPr>
        <w:t xml:space="preserve"> ci-dessous :</w:t>
      </w:r>
    </w:p>
    <w:p w14:paraId="19EDE12A" w14:textId="77777777" w:rsidR="00255679" w:rsidRPr="001C0768" w:rsidRDefault="00255679" w:rsidP="00255679">
      <w:pPr>
        <w:spacing w:beforeLines="60" w:before="144" w:afterLines="60" w:after="144"/>
        <w:ind w:right="27"/>
        <w:jc w:val="both"/>
        <w:rPr>
          <w:rFonts w:cs="Calibri"/>
          <w:szCs w:val="21"/>
        </w:rPr>
      </w:pPr>
      <w:r w:rsidRPr="001C0768">
        <w:rPr>
          <w:noProof/>
        </w:rPr>
        <w:drawing>
          <wp:inline distT="0" distB="0" distL="0" distR="0" wp14:anchorId="11AFD24A" wp14:editId="2C2E2DE2">
            <wp:extent cx="5393062" cy="3092450"/>
            <wp:effectExtent l="0" t="0" r="0" b="0"/>
            <wp:docPr id="657026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5199" cy="3099410"/>
                    </a:xfrm>
                    <a:prstGeom prst="rect">
                      <a:avLst/>
                    </a:prstGeom>
                    <a:noFill/>
                    <a:ln>
                      <a:noFill/>
                    </a:ln>
                  </pic:spPr>
                </pic:pic>
              </a:graphicData>
            </a:graphic>
          </wp:inline>
        </w:drawing>
      </w:r>
    </w:p>
    <w:p w14:paraId="55E3B524" w14:textId="4684CB97" w:rsidR="00255679" w:rsidRPr="001C0768" w:rsidRDefault="00255679" w:rsidP="009300F5">
      <w:pPr>
        <w:pStyle w:val="Titre3"/>
        <w:spacing w:after="160"/>
        <w:contextualSpacing w:val="0"/>
        <w:rPr>
          <w:lang w:val="fr-FR"/>
        </w:rPr>
      </w:pPr>
      <w:bookmarkStart w:id="124" w:name="_Toc94627659"/>
      <w:r w:rsidRPr="001C0768">
        <w:rPr>
          <w:lang w:val="fr-FR"/>
        </w:rPr>
        <w:t>Rôle de l’entreprise Adjudicataire</w:t>
      </w:r>
      <w:bookmarkEnd w:id="124"/>
    </w:p>
    <w:p w14:paraId="1BA8F85A" w14:textId="2CB568DE" w:rsidR="00255679" w:rsidRPr="001C0768" w:rsidRDefault="00255679" w:rsidP="004534DD">
      <w:pPr>
        <w:spacing w:after="120" w:line="288" w:lineRule="auto"/>
        <w:jc w:val="both"/>
        <w:rPr>
          <w:szCs w:val="21"/>
        </w:rPr>
      </w:pPr>
      <w:r w:rsidRPr="001C0768">
        <w:rPr>
          <w:szCs w:val="21"/>
        </w:rPr>
        <w:t xml:space="preserve">Ces chantiers écoles seront réalisés avec les professionnels recrutés par les entreprises et qui disposent des compétences professionnelles adéquates. Le responsable du chantier garantit la bonne exécution des actions de formation par apprentissage. Une fois que les emplois à occuper sont validés, la sélection des demandeurs est effectuée et les apprenants sont placés au sein de l’entreprise demandeur. Un tuteur est désigné par l’entreprise pour encadrer, </w:t>
      </w:r>
      <w:r w:rsidRPr="001C0768">
        <w:rPr>
          <w:rFonts w:cs="Calibri"/>
          <w:szCs w:val="21"/>
        </w:rPr>
        <w:t>coacher</w:t>
      </w:r>
      <w:r w:rsidRPr="001C0768">
        <w:rPr>
          <w:szCs w:val="21"/>
        </w:rPr>
        <w:t xml:space="preserve">, suivre et former une équipe de 10 apprenants au maximum à former à partir des situations de travail et de production. </w:t>
      </w:r>
    </w:p>
    <w:p w14:paraId="3C4C591B" w14:textId="0CFBA353" w:rsidR="00255679" w:rsidRPr="001C0768" w:rsidRDefault="00255679" w:rsidP="009300F5">
      <w:pPr>
        <w:pStyle w:val="Titre3"/>
        <w:spacing w:after="160"/>
        <w:contextualSpacing w:val="0"/>
        <w:rPr>
          <w:lang w:val="fr-FR"/>
        </w:rPr>
      </w:pPr>
      <w:r w:rsidRPr="001C0768">
        <w:rPr>
          <w:lang w:val="fr-FR"/>
        </w:rPr>
        <w:t>Les structures d’accompagnement</w:t>
      </w:r>
    </w:p>
    <w:p w14:paraId="0F9950D8" w14:textId="62238487" w:rsidR="00CC39C1" w:rsidRPr="001C0768" w:rsidRDefault="00255679" w:rsidP="004534DD">
      <w:pPr>
        <w:spacing w:after="120" w:line="288" w:lineRule="auto"/>
        <w:jc w:val="both"/>
      </w:pPr>
      <w:r w:rsidRPr="001C0768">
        <w:rPr>
          <w:szCs w:val="21"/>
        </w:rPr>
        <w:t xml:space="preserve">Dans le cadre de ces chantiers écoles, l’intégralité de la formation professionnelle et </w:t>
      </w:r>
      <w:r w:rsidRPr="001C0768">
        <w:rPr>
          <w:rFonts w:cs="Calibri"/>
          <w:szCs w:val="21"/>
        </w:rPr>
        <w:t>technique</w:t>
      </w:r>
      <w:r w:rsidRPr="001C0768">
        <w:rPr>
          <w:szCs w:val="21"/>
        </w:rPr>
        <w:t xml:space="preserve"> se fera in situ au sein du chantier par une mise à situation professionnelle des apprentis. Les compléments techniques et technologiques seront apportés aux apprentis par les structures d’accompagnement notamment les chambres de métiers des régions d’implantation des projets</w:t>
      </w:r>
      <w:r w:rsidR="004534DD" w:rsidRPr="001C0768">
        <w:rPr>
          <w:szCs w:val="21"/>
        </w:rPr>
        <w:t>.</w:t>
      </w:r>
    </w:p>
    <w:p w14:paraId="13C36511" w14:textId="647B2292" w:rsidR="00D0492F" w:rsidRPr="001C0768" w:rsidRDefault="00D0492F" w:rsidP="00D0492F">
      <w:pPr>
        <w:pStyle w:val="Titre1"/>
        <w:pageBreakBefore/>
        <w:ind w:left="431" w:hanging="431"/>
      </w:pPr>
      <w:bookmarkStart w:id="125" w:name="_Toc191395984"/>
      <w:r w:rsidRPr="001C0768">
        <w:lastRenderedPageBreak/>
        <w:t>Form</w:t>
      </w:r>
      <w:r w:rsidR="00D13276" w:rsidRPr="001C0768">
        <w:t>ulaire</w:t>
      </w:r>
      <w:r w:rsidRPr="001C0768">
        <w:t>s</w:t>
      </w:r>
      <w:bookmarkEnd w:id="125"/>
    </w:p>
    <w:p w14:paraId="4A08F4B3" w14:textId="4A465605" w:rsidR="00D0492F" w:rsidRPr="001C0768" w:rsidRDefault="00D13276" w:rsidP="00D0492F">
      <w:pPr>
        <w:pStyle w:val="Titre2"/>
      </w:pPr>
      <w:bookmarkStart w:id="126" w:name="_Toc191395985"/>
      <w:r w:rsidRPr="001C0768">
        <w:t>Formulaire d’identification</w:t>
      </w:r>
      <w:bookmarkEnd w:id="126"/>
    </w:p>
    <w:p w14:paraId="54A0415B" w14:textId="77777777" w:rsidR="00D0492F" w:rsidRPr="001C0768" w:rsidRDefault="00D0492F" w:rsidP="0077631D">
      <w:pPr>
        <w:spacing w:after="0"/>
      </w:pPr>
    </w:p>
    <w:tbl>
      <w:tblPr>
        <w:tblStyle w:val="Grilledutableau"/>
        <w:tblW w:w="0" w:type="auto"/>
        <w:tblInd w:w="0" w:type="dxa"/>
        <w:tblLook w:val="04A0" w:firstRow="1" w:lastRow="0" w:firstColumn="1" w:lastColumn="0" w:noHBand="0" w:noVBand="1"/>
      </w:tblPr>
      <w:tblGrid>
        <w:gridCol w:w="4247"/>
        <w:gridCol w:w="4247"/>
      </w:tblGrid>
      <w:tr w:rsidR="00D0492F" w:rsidRPr="001C0768" w14:paraId="20C165F7" w14:textId="77777777" w:rsidTr="0077631D">
        <w:trPr>
          <w:trHeight w:val="851"/>
        </w:trPr>
        <w:tc>
          <w:tcPr>
            <w:tcW w:w="4247" w:type="dxa"/>
            <w:vAlign w:val="center"/>
          </w:tcPr>
          <w:p w14:paraId="22F82118" w14:textId="7F763499" w:rsidR="00D0492F" w:rsidRPr="001C0768" w:rsidRDefault="00D13276" w:rsidP="00D0492F">
            <w:pPr>
              <w:spacing w:before="60" w:after="60"/>
            </w:pPr>
            <w:r w:rsidRPr="001C0768">
              <w:t>Nom et prénom du soumissionnaire ou dénomination de la société et forme juridique</w:t>
            </w:r>
          </w:p>
        </w:tc>
        <w:tc>
          <w:tcPr>
            <w:tcW w:w="4247" w:type="dxa"/>
            <w:vAlign w:val="center"/>
          </w:tcPr>
          <w:p w14:paraId="241A51D0" w14:textId="77777777" w:rsidR="00D0492F" w:rsidRPr="001C0768" w:rsidRDefault="00D0492F" w:rsidP="00D0492F">
            <w:pPr>
              <w:spacing w:before="60" w:after="60"/>
            </w:pPr>
          </w:p>
        </w:tc>
      </w:tr>
      <w:tr w:rsidR="00D0492F" w:rsidRPr="001C0768" w14:paraId="16BDEDF5" w14:textId="77777777" w:rsidTr="0077631D">
        <w:trPr>
          <w:trHeight w:val="851"/>
        </w:trPr>
        <w:tc>
          <w:tcPr>
            <w:tcW w:w="4247" w:type="dxa"/>
            <w:vAlign w:val="center"/>
          </w:tcPr>
          <w:p w14:paraId="3671808F" w14:textId="1D6EE2C9" w:rsidR="00D0492F" w:rsidRPr="001C0768" w:rsidRDefault="00D13276" w:rsidP="00D0492F">
            <w:pPr>
              <w:spacing w:before="60" w:after="60"/>
            </w:pPr>
            <w:r w:rsidRPr="001C0768">
              <w:t>Nationalité du soumissionnaire et du personnel (en cas de différence)</w:t>
            </w:r>
          </w:p>
        </w:tc>
        <w:tc>
          <w:tcPr>
            <w:tcW w:w="4247" w:type="dxa"/>
            <w:vAlign w:val="center"/>
          </w:tcPr>
          <w:p w14:paraId="3B5DC0E5" w14:textId="77777777" w:rsidR="00D0492F" w:rsidRPr="001C0768" w:rsidRDefault="00D0492F" w:rsidP="00D0492F">
            <w:pPr>
              <w:spacing w:before="60" w:after="60"/>
            </w:pPr>
          </w:p>
        </w:tc>
      </w:tr>
      <w:tr w:rsidR="00D0492F" w:rsidRPr="001C0768" w14:paraId="3FB94AAA" w14:textId="77777777" w:rsidTr="0077631D">
        <w:trPr>
          <w:trHeight w:val="851"/>
        </w:trPr>
        <w:tc>
          <w:tcPr>
            <w:tcW w:w="4247" w:type="dxa"/>
            <w:vAlign w:val="center"/>
          </w:tcPr>
          <w:p w14:paraId="0F5E7E8A" w14:textId="0CF562F0" w:rsidR="00D0492F" w:rsidRPr="001C0768" w:rsidRDefault="00D13276" w:rsidP="00D0492F">
            <w:pPr>
              <w:spacing w:before="60" w:after="60"/>
            </w:pPr>
            <w:r w:rsidRPr="001C0768">
              <w:t>Domicile / Siège social</w:t>
            </w:r>
          </w:p>
        </w:tc>
        <w:tc>
          <w:tcPr>
            <w:tcW w:w="4247" w:type="dxa"/>
            <w:vAlign w:val="center"/>
          </w:tcPr>
          <w:p w14:paraId="37291FE4" w14:textId="77777777" w:rsidR="00D0492F" w:rsidRPr="001C0768" w:rsidRDefault="00D0492F" w:rsidP="00D0492F">
            <w:pPr>
              <w:spacing w:before="60" w:after="60"/>
            </w:pPr>
          </w:p>
        </w:tc>
      </w:tr>
      <w:tr w:rsidR="00D0492F" w:rsidRPr="001C0768" w14:paraId="6EA6C20C" w14:textId="77777777" w:rsidTr="0077631D">
        <w:trPr>
          <w:trHeight w:val="851"/>
        </w:trPr>
        <w:tc>
          <w:tcPr>
            <w:tcW w:w="4247" w:type="dxa"/>
            <w:vAlign w:val="center"/>
          </w:tcPr>
          <w:p w14:paraId="4272379F" w14:textId="3912D465" w:rsidR="00D0492F" w:rsidRPr="001C0768" w:rsidRDefault="00D13276" w:rsidP="00D0492F">
            <w:pPr>
              <w:spacing w:before="60" w:after="60"/>
            </w:pPr>
            <w:r w:rsidRPr="001C0768">
              <w:rPr>
                <w:rFonts w:eastAsia="Calibri"/>
                <w:szCs w:val="22"/>
              </w:rPr>
              <w:t>Numéro de téléphone</w:t>
            </w:r>
          </w:p>
        </w:tc>
        <w:tc>
          <w:tcPr>
            <w:tcW w:w="4247" w:type="dxa"/>
            <w:vAlign w:val="center"/>
          </w:tcPr>
          <w:p w14:paraId="32CC9CC3" w14:textId="77777777" w:rsidR="00D0492F" w:rsidRPr="001C0768" w:rsidRDefault="00D0492F" w:rsidP="00D0492F">
            <w:pPr>
              <w:spacing w:before="60" w:after="60"/>
            </w:pPr>
          </w:p>
        </w:tc>
      </w:tr>
      <w:tr w:rsidR="00D0492F" w:rsidRPr="001C0768" w14:paraId="2A3DDDFF" w14:textId="77777777" w:rsidTr="0077631D">
        <w:trPr>
          <w:trHeight w:val="851"/>
        </w:trPr>
        <w:tc>
          <w:tcPr>
            <w:tcW w:w="4247" w:type="dxa"/>
            <w:vAlign w:val="center"/>
          </w:tcPr>
          <w:p w14:paraId="0E6F4511" w14:textId="71917752" w:rsidR="00D0492F" w:rsidRPr="001C0768" w:rsidRDefault="00D13276" w:rsidP="00D0492F">
            <w:pPr>
              <w:spacing w:before="60" w:after="60"/>
            </w:pPr>
            <w:r w:rsidRPr="001C0768">
              <w:t>Numéro d’inscription Office National de Sécurité Sociale ou équivalent</w:t>
            </w:r>
          </w:p>
        </w:tc>
        <w:tc>
          <w:tcPr>
            <w:tcW w:w="4247" w:type="dxa"/>
            <w:vAlign w:val="center"/>
          </w:tcPr>
          <w:p w14:paraId="5DB956A5" w14:textId="77777777" w:rsidR="00D0492F" w:rsidRPr="001C0768" w:rsidRDefault="00D0492F" w:rsidP="00D0492F">
            <w:pPr>
              <w:spacing w:before="60" w:after="60"/>
            </w:pPr>
          </w:p>
        </w:tc>
      </w:tr>
      <w:tr w:rsidR="00D0492F" w:rsidRPr="001C0768" w14:paraId="56B5A58E" w14:textId="77777777" w:rsidTr="0077631D">
        <w:trPr>
          <w:trHeight w:val="851"/>
        </w:trPr>
        <w:tc>
          <w:tcPr>
            <w:tcW w:w="4247" w:type="dxa"/>
            <w:vAlign w:val="center"/>
          </w:tcPr>
          <w:p w14:paraId="227A4240" w14:textId="64CCBCA6" w:rsidR="00D0492F" w:rsidRPr="001C0768" w:rsidRDefault="005B6B98" w:rsidP="00D0492F">
            <w:pPr>
              <w:spacing w:before="60" w:after="60"/>
            </w:pPr>
            <w:r w:rsidRPr="001C0768">
              <w:rPr>
                <w:rFonts w:eastAsia="Calibri"/>
                <w:szCs w:val="22"/>
              </w:rPr>
              <w:t>Numéro d’enregistrement au registre national (des entreprises)</w:t>
            </w:r>
            <w:r w:rsidR="007A62F1" w:rsidRPr="001C0768">
              <w:rPr>
                <w:rFonts w:eastAsia="Calibri"/>
                <w:szCs w:val="22"/>
              </w:rPr>
              <w:t xml:space="preserve"> / NINEA</w:t>
            </w:r>
          </w:p>
        </w:tc>
        <w:tc>
          <w:tcPr>
            <w:tcW w:w="4247" w:type="dxa"/>
            <w:vAlign w:val="center"/>
          </w:tcPr>
          <w:p w14:paraId="474C5715" w14:textId="77777777" w:rsidR="00D0492F" w:rsidRPr="001C0768" w:rsidRDefault="00D0492F" w:rsidP="00D0492F">
            <w:pPr>
              <w:spacing w:before="60" w:after="60"/>
            </w:pPr>
          </w:p>
        </w:tc>
      </w:tr>
      <w:tr w:rsidR="00D0492F" w:rsidRPr="001C0768" w14:paraId="1BBA3548" w14:textId="77777777" w:rsidTr="0077631D">
        <w:trPr>
          <w:trHeight w:val="851"/>
        </w:trPr>
        <w:tc>
          <w:tcPr>
            <w:tcW w:w="4247" w:type="dxa"/>
            <w:vAlign w:val="center"/>
          </w:tcPr>
          <w:p w14:paraId="35490DD7" w14:textId="77777777" w:rsidR="00127846" w:rsidRPr="001C0768" w:rsidRDefault="00127846" w:rsidP="00127846">
            <w:pPr>
              <w:spacing w:before="60" w:after="60"/>
            </w:pPr>
            <w:r w:rsidRPr="001C0768">
              <w:t>Représenté(e) par le(s) soussigné(s)</w:t>
            </w:r>
          </w:p>
          <w:p w14:paraId="55B2A4E9" w14:textId="77B77D7B" w:rsidR="00D0492F" w:rsidRPr="001C0768" w:rsidRDefault="00127846" w:rsidP="00D0492F">
            <w:pPr>
              <w:spacing w:before="60" w:after="60"/>
            </w:pPr>
            <w:r w:rsidRPr="001C0768">
              <w:t>(nom, prénom et qualité)</w:t>
            </w:r>
          </w:p>
        </w:tc>
        <w:tc>
          <w:tcPr>
            <w:tcW w:w="4247" w:type="dxa"/>
            <w:vAlign w:val="center"/>
          </w:tcPr>
          <w:p w14:paraId="416D5DF4" w14:textId="77777777" w:rsidR="00D0492F" w:rsidRPr="001C0768" w:rsidRDefault="00D0492F" w:rsidP="00D0492F">
            <w:pPr>
              <w:spacing w:before="60" w:after="60"/>
            </w:pPr>
          </w:p>
        </w:tc>
      </w:tr>
      <w:tr w:rsidR="00D0492F" w:rsidRPr="001C0768" w14:paraId="5A90D9DE" w14:textId="77777777" w:rsidTr="0077631D">
        <w:trPr>
          <w:trHeight w:val="851"/>
        </w:trPr>
        <w:tc>
          <w:tcPr>
            <w:tcW w:w="4247" w:type="dxa"/>
            <w:vAlign w:val="center"/>
          </w:tcPr>
          <w:p w14:paraId="519AC440" w14:textId="6EC251ED" w:rsidR="00D0492F" w:rsidRPr="001C0768" w:rsidRDefault="00127846" w:rsidP="0077631D">
            <w:pPr>
              <w:spacing w:before="60" w:after="60"/>
              <w:rPr>
                <w:rFonts w:eastAsia="Calibri"/>
                <w:szCs w:val="22"/>
              </w:rPr>
            </w:pPr>
            <w:r w:rsidRPr="001C0768">
              <w:rPr>
                <w:rFonts w:eastAsia="Calibri"/>
                <w:szCs w:val="22"/>
              </w:rPr>
              <w:t>Personne de contact (numéro de téléphone, e-mail)</w:t>
            </w:r>
          </w:p>
        </w:tc>
        <w:tc>
          <w:tcPr>
            <w:tcW w:w="4247" w:type="dxa"/>
            <w:vAlign w:val="center"/>
          </w:tcPr>
          <w:p w14:paraId="3967B4D3" w14:textId="77777777" w:rsidR="00D0492F" w:rsidRPr="001C0768" w:rsidRDefault="00D0492F" w:rsidP="00D0492F">
            <w:pPr>
              <w:spacing w:before="60" w:after="60"/>
            </w:pPr>
          </w:p>
        </w:tc>
      </w:tr>
      <w:tr w:rsidR="00D0492F" w:rsidRPr="001C0768" w14:paraId="77AF02F7" w14:textId="77777777" w:rsidTr="0077631D">
        <w:trPr>
          <w:trHeight w:val="851"/>
        </w:trPr>
        <w:tc>
          <w:tcPr>
            <w:tcW w:w="4247" w:type="dxa"/>
            <w:vAlign w:val="center"/>
          </w:tcPr>
          <w:p w14:paraId="020303FA" w14:textId="16A5B9B4" w:rsidR="00D0492F" w:rsidRPr="001C0768" w:rsidRDefault="00127846" w:rsidP="0077631D">
            <w:pPr>
              <w:spacing w:before="60" w:after="60"/>
              <w:rPr>
                <w:rFonts w:eastAsia="Calibri"/>
                <w:szCs w:val="22"/>
              </w:rPr>
            </w:pPr>
            <w:r w:rsidRPr="001C0768">
              <w:rPr>
                <w:rFonts w:eastAsia="Calibri"/>
                <w:szCs w:val="22"/>
              </w:rPr>
              <w:t>En cas de différence : chef du projet (numéro de téléphone, e-mail)</w:t>
            </w:r>
          </w:p>
        </w:tc>
        <w:tc>
          <w:tcPr>
            <w:tcW w:w="4247" w:type="dxa"/>
            <w:vAlign w:val="center"/>
          </w:tcPr>
          <w:p w14:paraId="48BC37A1" w14:textId="77777777" w:rsidR="00D0492F" w:rsidRPr="001C0768" w:rsidRDefault="00D0492F" w:rsidP="00D0492F">
            <w:pPr>
              <w:spacing w:before="60" w:after="60"/>
            </w:pPr>
          </w:p>
        </w:tc>
      </w:tr>
    </w:tbl>
    <w:p w14:paraId="41E4ED35" w14:textId="77777777" w:rsidR="00D0492F" w:rsidRPr="001C0768" w:rsidRDefault="00D0492F" w:rsidP="00C50750"/>
    <w:p w14:paraId="3E8C9E13" w14:textId="2ABE182B" w:rsidR="0077631D" w:rsidRPr="001C0768" w:rsidRDefault="0077631D" w:rsidP="008E5FE6">
      <w:pPr>
        <w:spacing w:before="360"/>
      </w:pPr>
      <w:r w:rsidRPr="001C0768">
        <w:t>N</w:t>
      </w:r>
      <w:r w:rsidR="00127846" w:rsidRPr="001C0768">
        <w:t>o</w:t>
      </w:r>
      <w:r w:rsidRPr="001C0768">
        <w:t>m</w:t>
      </w:r>
      <w:r w:rsidR="00127846" w:rsidRPr="001C0768">
        <w:t> </w:t>
      </w:r>
      <w:r w:rsidRPr="001C0768">
        <w:t>:</w:t>
      </w:r>
    </w:p>
    <w:p w14:paraId="55B55F1B" w14:textId="2A0E66DA" w:rsidR="008E5FE6" w:rsidRPr="001C0768" w:rsidRDefault="008E5FE6" w:rsidP="008E5FE6">
      <w:pPr>
        <w:spacing w:before="360"/>
      </w:pPr>
      <w:r w:rsidRPr="001C0768">
        <w:t>Signature :</w:t>
      </w:r>
    </w:p>
    <w:p w14:paraId="5E0E37CF" w14:textId="627FF649" w:rsidR="003C47C0" w:rsidRPr="001C0768" w:rsidRDefault="003C47C0">
      <w:pPr>
        <w:spacing w:line="259" w:lineRule="auto"/>
      </w:pPr>
      <w:r w:rsidRPr="001C0768">
        <w:br w:type="page"/>
      </w:r>
    </w:p>
    <w:p w14:paraId="55581181" w14:textId="77777777" w:rsidR="003C47C0" w:rsidRPr="001C0768" w:rsidRDefault="003C47C0" w:rsidP="003C47C0">
      <w:pPr>
        <w:pStyle w:val="Titre2"/>
      </w:pPr>
      <w:bookmarkStart w:id="127" w:name="_Toc147917763"/>
      <w:bookmarkStart w:id="128" w:name="_Toc148426498"/>
      <w:bookmarkStart w:id="129" w:name="_Toc191395986"/>
      <w:r w:rsidRPr="001C0768">
        <w:lastRenderedPageBreak/>
        <w:t>Signalétique financier</w:t>
      </w:r>
      <w:bookmarkEnd w:id="127"/>
      <w:bookmarkEnd w:id="128"/>
      <w:bookmarkEnd w:id="129"/>
    </w:p>
    <w:p w14:paraId="2EA46A3D" w14:textId="77777777" w:rsidR="003C47C0" w:rsidRPr="001C0768" w:rsidRDefault="003C47C0" w:rsidP="003C47C0"/>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425ABE" w:rsidRPr="001C0768" w14:paraId="7C3A219F" w14:textId="77777777" w:rsidTr="00440E4B">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748C80F8" w14:textId="77777777" w:rsidR="003C47C0" w:rsidRPr="001C0768" w:rsidRDefault="003C47C0" w:rsidP="00440E4B">
            <w:pPr>
              <w:spacing w:after="0" w:line="240" w:lineRule="auto"/>
              <w:jc w:val="right"/>
              <w:rPr>
                <w:rFonts w:eastAsia="Times New Roman" w:cs="Times New Roman"/>
                <w:sz w:val="20"/>
                <w:szCs w:val="20"/>
                <w:lang w:eastAsia="en-GB"/>
              </w:rPr>
            </w:pPr>
            <w:r w:rsidRPr="001C0768">
              <w:rPr>
                <w:rFonts w:eastAsia="Times New Roman" w:cs="Times New Roman"/>
                <w:sz w:val="20"/>
                <w:szCs w:val="20"/>
                <w:lang w:eastAsia="en-GB"/>
              </w:rPr>
              <w:t> </w:t>
            </w:r>
          </w:p>
        </w:tc>
        <w:tc>
          <w:tcPr>
            <w:tcW w:w="2175" w:type="dxa"/>
            <w:tcBorders>
              <w:top w:val="single" w:sz="8" w:space="0" w:color="auto"/>
              <w:left w:val="nil"/>
              <w:bottom w:val="nil"/>
              <w:right w:val="nil"/>
            </w:tcBorders>
            <w:shd w:val="clear" w:color="auto" w:fill="auto"/>
            <w:noWrap/>
            <w:vAlign w:val="center"/>
            <w:hideMark/>
          </w:tcPr>
          <w:p w14:paraId="4D3CAFFD" w14:textId="77777777" w:rsidR="003C47C0" w:rsidRPr="001C0768" w:rsidRDefault="003C47C0" w:rsidP="00440E4B">
            <w:pPr>
              <w:spacing w:after="0" w:line="240" w:lineRule="auto"/>
              <w:rPr>
                <w:rFonts w:eastAsia="Times New Roman" w:cs="Times New Roman"/>
                <w:b/>
                <w:bCs/>
                <w:sz w:val="20"/>
                <w:szCs w:val="20"/>
                <w:lang w:eastAsia="en-GB"/>
              </w:rPr>
            </w:pPr>
            <w:r w:rsidRPr="001C0768">
              <w:rPr>
                <w:rFonts w:eastAsia="Times New Roman" w:cs="Times New Roman"/>
                <w:b/>
                <w:bCs/>
                <w:sz w:val="20"/>
                <w:szCs w:val="20"/>
                <w:lang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2C386D87" w14:textId="77777777" w:rsidR="003C47C0" w:rsidRPr="001C0768" w:rsidRDefault="003C47C0" w:rsidP="00440E4B">
            <w:pPr>
              <w:spacing w:after="0" w:line="240" w:lineRule="auto"/>
              <w:rPr>
                <w:rFonts w:eastAsia="Times New Roman" w:cs="Times New Roman"/>
                <w:b/>
                <w:bCs/>
                <w:sz w:val="20"/>
                <w:szCs w:val="20"/>
                <w:lang w:eastAsia="en-GB"/>
              </w:rPr>
            </w:pPr>
            <w:r w:rsidRPr="001C0768">
              <w:rPr>
                <w:rFonts w:eastAsia="Times New Roman" w:cs="Times New Roman"/>
                <w:b/>
                <w:bCs/>
                <w:sz w:val="20"/>
                <w:szCs w:val="20"/>
                <w:lang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0BCEAE1C"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12FA2863"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21EC2AFE"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7A4909A4" w14:textId="77777777" w:rsidTr="00440E4B">
        <w:trPr>
          <w:trHeight w:val="376"/>
        </w:trPr>
        <w:tc>
          <w:tcPr>
            <w:tcW w:w="2955" w:type="dxa"/>
            <w:tcBorders>
              <w:top w:val="nil"/>
              <w:left w:val="single" w:sz="8" w:space="0" w:color="auto"/>
              <w:bottom w:val="nil"/>
              <w:right w:val="nil"/>
            </w:tcBorders>
            <w:shd w:val="clear" w:color="auto" w:fill="auto"/>
            <w:vAlign w:val="center"/>
            <w:hideMark/>
          </w:tcPr>
          <w:p w14:paraId="5D28B850"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 xml:space="preserve">TITULAIRE DU COMPTE </w:t>
            </w:r>
            <w:r w:rsidRPr="001C0768">
              <w:rPr>
                <w:rFonts w:eastAsia="Times New Roman" w:cs="Arial"/>
                <w:b/>
                <w:bCs/>
                <w:color w:val="C00000"/>
                <w:sz w:val="20"/>
                <w:szCs w:val="20"/>
                <w:lang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E33B019"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1FF7A386"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6206C457" w14:textId="77777777" w:rsidTr="00440E4B">
        <w:trPr>
          <w:trHeight w:val="376"/>
        </w:trPr>
        <w:tc>
          <w:tcPr>
            <w:tcW w:w="2955" w:type="dxa"/>
            <w:tcBorders>
              <w:top w:val="nil"/>
              <w:left w:val="single" w:sz="8" w:space="0" w:color="auto"/>
              <w:bottom w:val="nil"/>
              <w:right w:val="nil"/>
            </w:tcBorders>
            <w:shd w:val="clear" w:color="auto" w:fill="auto"/>
            <w:vAlign w:val="center"/>
            <w:hideMark/>
          </w:tcPr>
          <w:p w14:paraId="5F03E119"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DF5420" w14:textId="77777777" w:rsidR="003C47C0" w:rsidRPr="001C0768" w:rsidRDefault="003C47C0" w:rsidP="00440E4B">
            <w:pPr>
              <w:spacing w:after="0" w:line="240" w:lineRule="auto"/>
              <w:rPr>
                <w:rFonts w:eastAsia="Times New Roman" w:cs="Times New Roman"/>
                <w:sz w:val="20"/>
                <w:szCs w:val="20"/>
                <w:lang w:eastAsia="en-GB"/>
              </w:rPr>
            </w:pPr>
          </w:p>
          <w:p w14:paraId="3CAB1383" w14:textId="77777777" w:rsidR="003C47C0" w:rsidRPr="001C0768" w:rsidRDefault="003C47C0" w:rsidP="00440E4B">
            <w:pPr>
              <w:spacing w:after="0" w:line="240" w:lineRule="auto"/>
              <w:rPr>
                <w:rFonts w:eastAsia="Times New Roman" w:cs="Times New Roman"/>
                <w:sz w:val="20"/>
                <w:szCs w:val="20"/>
                <w:lang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0A1851CC"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9F656B" w:rsidRPr="001C0768" w14:paraId="028D30EC" w14:textId="77777777" w:rsidTr="00440E4B">
        <w:trPr>
          <w:trHeight w:val="376"/>
        </w:trPr>
        <w:tc>
          <w:tcPr>
            <w:tcW w:w="2955" w:type="dxa"/>
            <w:tcBorders>
              <w:top w:val="nil"/>
              <w:left w:val="single" w:sz="8" w:space="0" w:color="auto"/>
              <w:bottom w:val="nil"/>
              <w:right w:val="nil"/>
            </w:tcBorders>
            <w:shd w:val="clear" w:color="auto" w:fill="auto"/>
            <w:vAlign w:val="center"/>
            <w:hideMark/>
          </w:tcPr>
          <w:p w14:paraId="38A73784"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98ABD"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431C2896" w14:textId="77777777" w:rsidR="003C47C0" w:rsidRPr="001C0768" w:rsidRDefault="003C47C0" w:rsidP="00440E4B">
            <w:pPr>
              <w:spacing w:after="0" w:line="240" w:lineRule="auto"/>
              <w:rPr>
                <w:rFonts w:eastAsia="Times New Roman" w:cs="Times New Roman"/>
                <w:sz w:val="20"/>
                <w:szCs w:val="20"/>
                <w:lang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2A4DD79D" w14:textId="77777777" w:rsidR="003C47C0" w:rsidRPr="001C0768" w:rsidRDefault="003C47C0" w:rsidP="00440E4B">
            <w:pPr>
              <w:spacing w:after="0" w:line="240" w:lineRule="auto"/>
              <w:rPr>
                <w:rFonts w:eastAsia="Times New Roman" w:cs="Arial"/>
                <w:b/>
                <w:bCs/>
                <w:sz w:val="20"/>
                <w:szCs w:val="20"/>
                <w:lang w:eastAsia="en-GB"/>
              </w:rPr>
            </w:pPr>
            <w:r w:rsidRPr="001C0768">
              <w:rPr>
                <w:rFonts w:eastAsia="Times New Roman" w:cs="Arial"/>
                <w:b/>
                <w:bCs/>
                <w:sz w:val="20"/>
                <w:szCs w:val="20"/>
                <w:lang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5579B4" w14:textId="77777777" w:rsidR="003C47C0" w:rsidRPr="001C0768" w:rsidRDefault="003C47C0" w:rsidP="00440E4B">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shd w:val="clear" w:color="auto" w:fill="auto"/>
            <w:noWrap/>
            <w:vAlign w:val="center"/>
            <w:hideMark/>
          </w:tcPr>
          <w:p w14:paraId="752AB5CB"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425ABE" w:rsidRPr="001C0768" w14:paraId="454DB4CF" w14:textId="77777777" w:rsidTr="00440E4B">
        <w:trPr>
          <w:trHeight w:val="376"/>
        </w:trPr>
        <w:tc>
          <w:tcPr>
            <w:tcW w:w="2955" w:type="dxa"/>
            <w:tcBorders>
              <w:top w:val="nil"/>
              <w:left w:val="single" w:sz="8" w:space="0" w:color="auto"/>
              <w:bottom w:val="nil"/>
              <w:right w:val="nil"/>
            </w:tcBorders>
            <w:shd w:val="clear" w:color="auto" w:fill="auto"/>
            <w:vAlign w:val="center"/>
            <w:hideMark/>
          </w:tcPr>
          <w:p w14:paraId="7D9A9117"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2DBD2AE0"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4D22A62C"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5A8023B7" w14:textId="77777777" w:rsidTr="00440E4B">
        <w:trPr>
          <w:trHeight w:val="376"/>
        </w:trPr>
        <w:tc>
          <w:tcPr>
            <w:tcW w:w="2955" w:type="dxa"/>
            <w:tcBorders>
              <w:top w:val="nil"/>
              <w:left w:val="single" w:sz="8" w:space="0" w:color="auto"/>
              <w:bottom w:val="nil"/>
              <w:right w:val="nil"/>
            </w:tcBorders>
            <w:shd w:val="clear" w:color="auto" w:fill="auto"/>
            <w:vAlign w:val="center"/>
            <w:hideMark/>
          </w:tcPr>
          <w:p w14:paraId="511E4656"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17D229E"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08A5C4EB"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4A785B" w:rsidRPr="001C0768" w14:paraId="050E833C" w14:textId="77777777" w:rsidTr="00440E4B">
        <w:trPr>
          <w:trHeight w:val="376"/>
        </w:trPr>
        <w:tc>
          <w:tcPr>
            <w:tcW w:w="2955" w:type="dxa"/>
            <w:tcBorders>
              <w:top w:val="nil"/>
              <w:left w:val="single" w:sz="8" w:space="0" w:color="auto"/>
              <w:bottom w:val="nil"/>
              <w:right w:val="nil"/>
            </w:tcBorders>
            <w:shd w:val="clear" w:color="auto" w:fill="auto"/>
            <w:vAlign w:val="center"/>
            <w:hideMark/>
          </w:tcPr>
          <w:p w14:paraId="00E7141A"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3BFADD25"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267" w:type="dxa"/>
            <w:gridSpan w:val="2"/>
            <w:tcBorders>
              <w:top w:val="nil"/>
              <w:left w:val="nil"/>
              <w:bottom w:val="nil"/>
              <w:right w:val="nil"/>
            </w:tcBorders>
            <w:shd w:val="clear" w:color="auto" w:fill="auto"/>
            <w:noWrap/>
            <w:vAlign w:val="center"/>
            <w:hideMark/>
          </w:tcPr>
          <w:p w14:paraId="2202BB06" w14:textId="77777777" w:rsidR="003C47C0" w:rsidRPr="001C0768" w:rsidRDefault="003C47C0" w:rsidP="00440E4B">
            <w:pPr>
              <w:spacing w:after="0" w:line="240" w:lineRule="auto"/>
              <w:rPr>
                <w:rFonts w:eastAsia="Times New Roman" w:cs="Times New Roman"/>
                <w:sz w:val="20"/>
                <w:szCs w:val="20"/>
                <w:lang w:eastAsia="en-GB"/>
              </w:rPr>
            </w:pPr>
          </w:p>
        </w:tc>
        <w:tc>
          <w:tcPr>
            <w:tcW w:w="1265" w:type="dxa"/>
            <w:gridSpan w:val="2"/>
            <w:tcBorders>
              <w:top w:val="nil"/>
              <w:left w:val="nil"/>
              <w:bottom w:val="nil"/>
              <w:right w:val="nil"/>
            </w:tcBorders>
            <w:shd w:val="clear" w:color="auto" w:fill="auto"/>
            <w:vAlign w:val="center"/>
            <w:hideMark/>
          </w:tcPr>
          <w:p w14:paraId="5DCD874E" w14:textId="77777777" w:rsidR="003C47C0" w:rsidRPr="001C0768" w:rsidRDefault="003C47C0" w:rsidP="00440E4B">
            <w:pPr>
              <w:spacing w:after="0" w:line="240" w:lineRule="auto"/>
              <w:rPr>
                <w:rFonts w:eastAsia="Times New Roman" w:cs="Arial"/>
                <w:b/>
                <w:bCs/>
                <w:sz w:val="20"/>
                <w:szCs w:val="20"/>
                <w:lang w:eastAsia="en-GB"/>
              </w:rPr>
            </w:pPr>
            <w:r w:rsidRPr="001C0768">
              <w:rPr>
                <w:rFonts w:eastAsia="Times New Roman" w:cs="Arial"/>
                <w:b/>
                <w:bCs/>
                <w:sz w:val="20"/>
                <w:szCs w:val="20"/>
                <w:lang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30CCA908"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367D6EC0"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6DDE1292" w14:textId="77777777" w:rsidTr="00440E4B">
        <w:trPr>
          <w:trHeight w:val="260"/>
        </w:trPr>
        <w:tc>
          <w:tcPr>
            <w:tcW w:w="2955" w:type="dxa"/>
            <w:tcBorders>
              <w:top w:val="nil"/>
              <w:left w:val="single" w:sz="8" w:space="0" w:color="auto"/>
              <w:bottom w:val="nil"/>
              <w:right w:val="nil"/>
            </w:tcBorders>
            <w:shd w:val="clear" w:color="auto" w:fill="auto"/>
            <w:vAlign w:val="center"/>
            <w:hideMark/>
          </w:tcPr>
          <w:p w14:paraId="18CD5337"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7FE2439"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0BC05DE0"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425ABE" w:rsidRPr="001C0768" w14:paraId="02503EB9" w14:textId="77777777" w:rsidTr="00440E4B">
        <w:trPr>
          <w:trHeight w:val="130"/>
        </w:trPr>
        <w:tc>
          <w:tcPr>
            <w:tcW w:w="2955" w:type="dxa"/>
            <w:tcBorders>
              <w:top w:val="nil"/>
              <w:left w:val="single" w:sz="8" w:space="0" w:color="auto"/>
              <w:bottom w:val="single" w:sz="8" w:space="0" w:color="auto"/>
              <w:right w:val="nil"/>
            </w:tcBorders>
            <w:shd w:val="clear" w:color="auto" w:fill="auto"/>
            <w:vAlign w:val="center"/>
            <w:hideMark/>
          </w:tcPr>
          <w:p w14:paraId="7B7B4DB7"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 </w:t>
            </w:r>
          </w:p>
        </w:tc>
        <w:tc>
          <w:tcPr>
            <w:tcW w:w="2175" w:type="dxa"/>
            <w:tcBorders>
              <w:top w:val="nil"/>
              <w:left w:val="nil"/>
              <w:bottom w:val="single" w:sz="8" w:space="0" w:color="auto"/>
              <w:right w:val="nil"/>
            </w:tcBorders>
            <w:shd w:val="clear" w:color="auto" w:fill="auto"/>
            <w:vAlign w:val="center"/>
            <w:hideMark/>
          </w:tcPr>
          <w:p w14:paraId="44616E3A"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267" w:type="dxa"/>
            <w:gridSpan w:val="2"/>
            <w:tcBorders>
              <w:top w:val="nil"/>
              <w:left w:val="nil"/>
              <w:bottom w:val="single" w:sz="8" w:space="0" w:color="auto"/>
              <w:right w:val="nil"/>
            </w:tcBorders>
            <w:shd w:val="clear" w:color="auto" w:fill="auto"/>
            <w:vAlign w:val="center"/>
            <w:hideMark/>
          </w:tcPr>
          <w:p w14:paraId="68CE6D93"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1265" w:type="dxa"/>
            <w:gridSpan w:val="2"/>
            <w:tcBorders>
              <w:top w:val="nil"/>
              <w:left w:val="nil"/>
              <w:bottom w:val="single" w:sz="8" w:space="0" w:color="auto"/>
              <w:right w:val="nil"/>
            </w:tcBorders>
            <w:shd w:val="clear" w:color="auto" w:fill="auto"/>
            <w:vAlign w:val="center"/>
            <w:hideMark/>
          </w:tcPr>
          <w:p w14:paraId="524E9DAF"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1576" w:type="dxa"/>
            <w:gridSpan w:val="2"/>
            <w:tcBorders>
              <w:top w:val="nil"/>
              <w:left w:val="nil"/>
              <w:bottom w:val="single" w:sz="8" w:space="0" w:color="auto"/>
              <w:right w:val="nil"/>
            </w:tcBorders>
            <w:shd w:val="clear" w:color="auto" w:fill="auto"/>
            <w:vAlign w:val="center"/>
            <w:hideMark/>
          </w:tcPr>
          <w:p w14:paraId="2D041107"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100DF3D7"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3C47C0" w:rsidRPr="001C0768" w14:paraId="646E0273" w14:textId="77777777" w:rsidTr="00440E4B">
        <w:trPr>
          <w:trHeight w:val="304"/>
        </w:trPr>
        <w:tc>
          <w:tcPr>
            <w:tcW w:w="5145" w:type="dxa"/>
            <w:gridSpan w:val="3"/>
            <w:tcBorders>
              <w:top w:val="nil"/>
              <w:left w:val="nil"/>
              <w:bottom w:val="nil"/>
              <w:right w:val="nil"/>
            </w:tcBorders>
            <w:shd w:val="clear" w:color="auto" w:fill="auto"/>
            <w:vAlign w:val="center"/>
            <w:hideMark/>
          </w:tcPr>
          <w:p w14:paraId="5B82FAD9" w14:textId="77777777" w:rsidR="003C47C0" w:rsidRPr="001C0768" w:rsidRDefault="003C47C0" w:rsidP="00440E4B">
            <w:pPr>
              <w:spacing w:after="0" w:line="240" w:lineRule="auto"/>
              <w:rPr>
                <w:rFonts w:eastAsia="Times New Roman" w:cs="Times New Roman"/>
                <w:b/>
                <w:bCs/>
                <w:color w:val="4472C4"/>
                <w:sz w:val="20"/>
                <w:szCs w:val="20"/>
                <w:lang w:eastAsia="en-GB"/>
              </w:rPr>
            </w:pPr>
          </w:p>
          <w:p w14:paraId="4ADE4727" w14:textId="77777777" w:rsidR="003C47C0" w:rsidRPr="001C0768" w:rsidRDefault="003C47C0" w:rsidP="00440E4B">
            <w:pPr>
              <w:spacing w:after="0" w:line="240" w:lineRule="auto"/>
              <w:rPr>
                <w:rFonts w:eastAsia="Times New Roman" w:cs="Times New Roman"/>
                <w:b/>
                <w:bCs/>
                <w:sz w:val="20"/>
                <w:szCs w:val="20"/>
                <w:lang w:eastAsia="en-GB"/>
              </w:rPr>
            </w:pPr>
            <w:r w:rsidRPr="001C0768">
              <w:rPr>
                <w:rFonts w:eastAsia="Times New Roman" w:cs="Times New Roman"/>
                <w:b/>
                <w:bCs/>
                <w:color w:val="4472C4"/>
                <w:sz w:val="20"/>
                <w:szCs w:val="20"/>
                <w:lang w:eastAsia="en-GB"/>
              </w:rPr>
              <w:t>COORDONNEES BANCAIRES</w:t>
            </w:r>
          </w:p>
        </w:tc>
        <w:tc>
          <w:tcPr>
            <w:tcW w:w="266" w:type="dxa"/>
            <w:gridSpan w:val="2"/>
            <w:tcBorders>
              <w:top w:val="nil"/>
              <w:left w:val="nil"/>
              <w:bottom w:val="nil"/>
              <w:right w:val="nil"/>
            </w:tcBorders>
            <w:shd w:val="clear" w:color="auto" w:fill="auto"/>
            <w:vAlign w:val="center"/>
            <w:hideMark/>
          </w:tcPr>
          <w:p w14:paraId="4C5C785C" w14:textId="77777777" w:rsidR="003C47C0" w:rsidRPr="001C0768" w:rsidRDefault="003C47C0" w:rsidP="00440E4B">
            <w:pPr>
              <w:spacing w:after="0" w:line="240" w:lineRule="auto"/>
              <w:rPr>
                <w:rFonts w:eastAsia="Times New Roman" w:cs="Times New Roman"/>
                <w:sz w:val="20"/>
                <w:szCs w:val="20"/>
                <w:lang w:eastAsia="en-GB"/>
              </w:rPr>
            </w:pPr>
          </w:p>
        </w:tc>
        <w:tc>
          <w:tcPr>
            <w:tcW w:w="1266" w:type="dxa"/>
            <w:gridSpan w:val="2"/>
            <w:tcBorders>
              <w:top w:val="nil"/>
              <w:left w:val="nil"/>
              <w:bottom w:val="nil"/>
              <w:right w:val="nil"/>
            </w:tcBorders>
            <w:shd w:val="clear" w:color="auto" w:fill="auto"/>
            <w:vAlign w:val="center"/>
            <w:hideMark/>
          </w:tcPr>
          <w:p w14:paraId="12824F6B" w14:textId="77777777" w:rsidR="003C47C0" w:rsidRPr="001C0768" w:rsidRDefault="003C47C0" w:rsidP="00440E4B">
            <w:pPr>
              <w:spacing w:after="0" w:line="240" w:lineRule="auto"/>
              <w:rPr>
                <w:rFonts w:eastAsia="Times New Roman" w:cs="Times New Roman"/>
                <w:sz w:val="20"/>
                <w:szCs w:val="20"/>
                <w:lang w:eastAsia="en-GB"/>
              </w:rPr>
            </w:pPr>
          </w:p>
        </w:tc>
        <w:tc>
          <w:tcPr>
            <w:tcW w:w="1561" w:type="dxa"/>
            <w:tcBorders>
              <w:top w:val="nil"/>
              <w:left w:val="nil"/>
              <w:bottom w:val="nil"/>
              <w:right w:val="nil"/>
            </w:tcBorders>
            <w:shd w:val="clear" w:color="auto" w:fill="auto"/>
            <w:vAlign w:val="center"/>
            <w:hideMark/>
          </w:tcPr>
          <w:p w14:paraId="2C2D8839" w14:textId="77777777" w:rsidR="003C47C0" w:rsidRPr="001C0768" w:rsidRDefault="003C47C0" w:rsidP="00440E4B">
            <w:pPr>
              <w:spacing w:after="0" w:line="240" w:lineRule="auto"/>
              <w:rPr>
                <w:rFonts w:eastAsia="Times New Roman" w:cs="Times New Roman"/>
                <w:sz w:val="20"/>
                <w:szCs w:val="20"/>
                <w:lang w:eastAsia="en-GB"/>
              </w:rPr>
            </w:pPr>
          </w:p>
        </w:tc>
        <w:tc>
          <w:tcPr>
            <w:tcW w:w="385" w:type="dxa"/>
            <w:tcBorders>
              <w:top w:val="nil"/>
              <w:left w:val="nil"/>
              <w:bottom w:val="nil"/>
              <w:right w:val="nil"/>
            </w:tcBorders>
            <w:shd w:val="clear" w:color="auto" w:fill="auto"/>
            <w:noWrap/>
            <w:vAlign w:val="center"/>
            <w:hideMark/>
          </w:tcPr>
          <w:p w14:paraId="69CFD011" w14:textId="77777777" w:rsidR="003C47C0" w:rsidRPr="001C0768" w:rsidRDefault="003C47C0" w:rsidP="00440E4B">
            <w:pPr>
              <w:spacing w:after="0" w:line="240" w:lineRule="auto"/>
              <w:rPr>
                <w:rFonts w:eastAsia="Times New Roman" w:cs="Times New Roman"/>
                <w:sz w:val="20"/>
                <w:szCs w:val="20"/>
                <w:lang w:eastAsia="en-GB"/>
              </w:rPr>
            </w:pPr>
          </w:p>
        </w:tc>
      </w:tr>
      <w:tr w:rsidR="00425ABE" w:rsidRPr="001C0768" w14:paraId="46C0D99C" w14:textId="77777777" w:rsidTr="00440E4B">
        <w:trPr>
          <w:trHeight w:val="304"/>
        </w:trPr>
        <w:tc>
          <w:tcPr>
            <w:tcW w:w="2955" w:type="dxa"/>
            <w:tcBorders>
              <w:top w:val="single" w:sz="8" w:space="0" w:color="auto"/>
              <w:left w:val="single" w:sz="8" w:space="0" w:color="auto"/>
              <w:bottom w:val="nil"/>
              <w:right w:val="nil"/>
            </w:tcBorders>
            <w:shd w:val="clear" w:color="auto" w:fill="auto"/>
            <w:vAlign w:val="center"/>
          </w:tcPr>
          <w:p w14:paraId="6B60F3A8" w14:textId="77777777" w:rsidR="003C47C0" w:rsidRPr="001C0768" w:rsidRDefault="003C47C0" w:rsidP="00440E4B">
            <w:pPr>
              <w:spacing w:after="0" w:line="240" w:lineRule="auto"/>
              <w:jc w:val="right"/>
              <w:rPr>
                <w:rFonts w:eastAsia="Times New Roman" w:cs="Times New Roman"/>
                <w:sz w:val="20"/>
                <w:szCs w:val="20"/>
                <w:lang w:eastAsia="en-GB"/>
              </w:rPr>
            </w:pPr>
          </w:p>
        </w:tc>
        <w:tc>
          <w:tcPr>
            <w:tcW w:w="2175" w:type="dxa"/>
            <w:tcBorders>
              <w:top w:val="single" w:sz="8" w:space="0" w:color="auto"/>
              <w:left w:val="nil"/>
              <w:bottom w:val="nil"/>
              <w:right w:val="nil"/>
            </w:tcBorders>
            <w:shd w:val="clear" w:color="auto" w:fill="auto"/>
            <w:vAlign w:val="center"/>
          </w:tcPr>
          <w:p w14:paraId="017053DE" w14:textId="77777777" w:rsidR="003C47C0" w:rsidRPr="001C0768" w:rsidRDefault="003C47C0" w:rsidP="00440E4B">
            <w:pPr>
              <w:spacing w:after="0" w:line="240" w:lineRule="auto"/>
              <w:rPr>
                <w:rFonts w:eastAsia="Times New Roman" w:cs="Arial"/>
                <w:b/>
                <w:bCs/>
                <w:sz w:val="20"/>
                <w:szCs w:val="20"/>
                <w:u w:val="single"/>
                <w:lang w:eastAsia="en-GB"/>
              </w:rPr>
            </w:pPr>
          </w:p>
        </w:tc>
        <w:tc>
          <w:tcPr>
            <w:tcW w:w="267" w:type="dxa"/>
            <w:gridSpan w:val="2"/>
            <w:tcBorders>
              <w:top w:val="single" w:sz="8" w:space="0" w:color="auto"/>
              <w:left w:val="nil"/>
              <w:bottom w:val="nil"/>
              <w:right w:val="nil"/>
            </w:tcBorders>
            <w:shd w:val="clear" w:color="auto" w:fill="auto"/>
            <w:vAlign w:val="center"/>
          </w:tcPr>
          <w:p w14:paraId="4D4E2B69" w14:textId="77777777" w:rsidR="003C47C0" w:rsidRPr="001C0768" w:rsidRDefault="003C47C0" w:rsidP="00440E4B">
            <w:pPr>
              <w:spacing w:after="0" w:line="240" w:lineRule="auto"/>
              <w:rPr>
                <w:rFonts w:eastAsia="Times New Roman" w:cs="Arial"/>
                <w:b/>
                <w:bCs/>
                <w:sz w:val="20"/>
                <w:szCs w:val="20"/>
                <w:u w:val="single"/>
                <w:lang w:eastAsia="en-GB"/>
              </w:rPr>
            </w:pPr>
          </w:p>
        </w:tc>
        <w:tc>
          <w:tcPr>
            <w:tcW w:w="1265" w:type="dxa"/>
            <w:gridSpan w:val="2"/>
            <w:tcBorders>
              <w:top w:val="single" w:sz="8" w:space="0" w:color="auto"/>
              <w:left w:val="nil"/>
              <w:bottom w:val="nil"/>
              <w:right w:val="nil"/>
            </w:tcBorders>
            <w:shd w:val="clear" w:color="auto" w:fill="auto"/>
            <w:vAlign w:val="center"/>
          </w:tcPr>
          <w:p w14:paraId="4AE44B17" w14:textId="77777777" w:rsidR="003C47C0" w:rsidRPr="001C0768" w:rsidRDefault="003C47C0" w:rsidP="00440E4B">
            <w:pPr>
              <w:spacing w:after="0" w:line="240" w:lineRule="auto"/>
              <w:rPr>
                <w:rFonts w:eastAsia="Times New Roman" w:cs="Arial"/>
                <w:b/>
                <w:bCs/>
                <w:sz w:val="20"/>
                <w:szCs w:val="20"/>
                <w:u w:val="single"/>
                <w:lang w:eastAsia="en-GB"/>
              </w:rPr>
            </w:pPr>
          </w:p>
        </w:tc>
        <w:tc>
          <w:tcPr>
            <w:tcW w:w="1576" w:type="dxa"/>
            <w:gridSpan w:val="2"/>
            <w:tcBorders>
              <w:top w:val="single" w:sz="8" w:space="0" w:color="auto"/>
              <w:left w:val="nil"/>
              <w:bottom w:val="nil"/>
              <w:right w:val="nil"/>
            </w:tcBorders>
            <w:shd w:val="clear" w:color="auto" w:fill="auto"/>
            <w:vAlign w:val="center"/>
            <w:hideMark/>
          </w:tcPr>
          <w:p w14:paraId="33217E88"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270004B2"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537F25C4" w14:textId="77777777" w:rsidTr="00440E4B">
        <w:trPr>
          <w:trHeight w:val="405"/>
        </w:trPr>
        <w:tc>
          <w:tcPr>
            <w:tcW w:w="2955" w:type="dxa"/>
            <w:tcBorders>
              <w:top w:val="nil"/>
              <w:left w:val="single" w:sz="8" w:space="0" w:color="auto"/>
              <w:bottom w:val="nil"/>
              <w:right w:val="nil"/>
            </w:tcBorders>
            <w:shd w:val="clear" w:color="auto" w:fill="auto"/>
            <w:vAlign w:val="center"/>
            <w:hideMark/>
          </w:tcPr>
          <w:p w14:paraId="6F69114E"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CC9E329"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581C5F41"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401C9C1F" w14:textId="77777777" w:rsidTr="00440E4B">
        <w:trPr>
          <w:trHeight w:val="405"/>
        </w:trPr>
        <w:tc>
          <w:tcPr>
            <w:tcW w:w="2955" w:type="dxa"/>
            <w:tcBorders>
              <w:top w:val="nil"/>
              <w:left w:val="single" w:sz="8" w:space="0" w:color="auto"/>
              <w:bottom w:val="nil"/>
              <w:right w:val="nil"/>
            </w:tcBorders>
            <w:shd w:val="clear" w:color="auto" w:fill="auto"/>
            <w:vAlign w:val="center"/>
          </w:tcPr>
          <w:p w14:paraId="4FD8B249"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473C6B71" w14:textId="77777777" w:rsidR="003C47C0" w:rsidRPr="001C0768" w:rsidRDefault="003C47C0" w:rsidP="00440E4B">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shd w:val="clear" w:color="auto" w:fill="auto"/>
            <w:noWrap/>
            <w:vAlign w:val="center"/>
          </w:tcPr>
          <w:p w14:paraId="73F2AE7B" w14:textId="77777777" w:rsidR="003C47C0" w:rsidRPr="001C0768" w:rsidRDefault="003C47C0" w:rsidP="00440E4B">
            <w:pPr>
              <w:spacing w:after="0" w:line="240" w:lineRule="auto"/>
              <w:rPr>
                <w:rFonts w:eastAsia="Times New Roman" w:cs="Times New Roman"/>
                <w:sz w:val="20"/>
                <w:szCs w:val="20"/>
                <w:lang w:eastAsia="en-GB"/>
              </w:rPr>
            </w:pPr>
          </w:p>
        </w:tc>
      </w:tr>
      <w:tr w:rsidR="006109E5" w:rsidRPr="001C0768" w14:paraId="12D74628" w14:textId="77777777" w:rsidTr="00440E4B">
        <w:trPr>
          <w:trHeight w:val="429"/>
        </w:trPr>
        <w:tc>
          <w:tcPr>
            <w:tcW w:w="2955" w:type="dxa"/>
            <w:tcBorders>
              <w:top w:val="nil"/>
              <w:left w:val="single" w:sz="8" w:space="0" w:color="auto"/>
              <w:bottom w:val="nil"/>
              <w:right w:val="nil"/>
            </w:tcBorders>
            <w:shd w:val="clear" w:color="auto" w:fill="auto"/>
            <w:vAlign w:val="center"/>
            <w:hideMark/>
          </w:tcPr>
          <w:p w14:paraId="249E196B"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41F4A3" w14:textId="77777777" w:rsidR="003C47C0" w:rsidRPr="001C0768" w:rsidRDefault="003C47C0" w:rsidP="00440E4B">
            <w:pPr>
              <w:spacing w:after="0" w:line="240" w:lineRule="auto"/>
              <w:rPr>
                <w:rFonts w:eastAsia="Times New Roman" w:cs="Arial"/>
                <w:b/>
                <w:bCs/>
                <w:sz w:val="20"/>
                <w:szCs w:val="20"/>
                <w:lang w:eastAsia="en-GB"/>
              </w:rPr>
            </w:pPr>
          </w:p>
          <w:p w14:paraId="5D52F817" w14:textId="77777777" w:rsidR="003C47C0" w:rsidRPr="001C0768" w:rsidRDefault="003C47C0" w:rsidP="00440E4B">
            <w:pPr>
              <w:spacing w:after="0" w:line="240" w:lineRule="auto"/>
              <w:rPr>
                <w:rFonts w:eastAsia="Times New Roman" w:cs="Arial"/>
                <w:b/>
                <w:bCs/>
                <w:sz w:val="20"/>
                <w:szCs w:val="20"/>
                <w:lang w:eastAsia="en-GB"/>
              </w:rPr>
            </w:pPr>
          </w:p>
          <w:p w14:paraId="53047341" w14:textId="77777777" w:rsidR="003C47C0" w:rsidRPr="001C0768" w:rsidRDefault="003C47C0" w:rsidP="00440E4B">
            <w:pPr>
              <w:spacing w:after="0" w:line="240" w:lineRule="auto"/>
              <w:rPr>
                <w:rFonts w:eastAsia="Times New Roman" w:cs="Arial"/>
                <w:b/>
                <w:bCs/>
                <w:sz w:val="20"/>
                <w:szCs w:val="20"/>
                <w:lang w:eastAsia="en-GB"/>
              </w:rPr>
            </w:pPr>
            <w:r w:rsidRPr="001C0768">
              <w:rPr>
                <w:rFonts w:eastAsia="Times New Roman" w:cs="Arial"/>
                <w:b/>
                <w:bCs/>
                <w:sz w:val="20"/>
                <w:szCs w:val="20"/>
                <w:lang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6CC669D7"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 </w:t>
            </w:r>
          </w:p>
        </w:tc>
      </w:tr>
      <w:tr w:rsidR="009F656B" w:rsidRPr="001C0768" w14:paraId="0623FCF6" w14:textId="77777777" w:rsidTr="00440E4B">
        <w:trPr>
          <w:trHeight w:val="405"/>
        </w:trPr>
        <w:tc>
          <w:tcPr>
            <w:tcW w:w="2955" w:type="dxa"/>
            <w:tcBorders>
              <w:top w:val="nil"/>
              <w:left w:val="single" w:sz="8" w:space="0" w:color="auto"/>
              <w:bottom w:val="nil"/>
              <w:right w:val="nil"/>
            </w:tcBorders>
            <w:shd w:val="clear" w:color="auto" w:fill="auto"/>
            <w:vAlign w:val="center"/>
            <w:hideMark/>
          </w:tcPr>
          <w:p w14:paraId="67AB397B"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9126E"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72D4CB44" w14:textId="77777777" w:rsidR="003C47C0" w:rsidRPr="001C0768" w:rsidRDefault="003C47C0" w:rsidP="00440E4B">
            <w:pPr>
              <w:spacing w:after="0" w:line="240" w:lineRule="auto"/>
              <w:rPr>
                <w:rFonts w:eastAsia="Times New Roman" w:cs="Times New Roman"/>
                <w:sz w:val="20"/>
                <w:szCs w:val="20"/>
                <w:lang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6886F094" w14:textId="77777777" w:rsidR="003C47C0" w:rsidRPr="001C0768" w:rsidRDefault="003C47C0" w:rsidP="00440E4B">
            <w:pPr>
              <w:spacing w:after="0" w:line="240" w:lineRule="auto"/>
              <w:rPr>
                <w:rFonts w:eastAsia="Times New Roman" w:cs="Arial"/>
                <w:b/>
                <w:bCs/>
                <w:sz w:val="20"/>
                <w:szCs w:val="20"/>
                <w:lang w:eastAsia="en-GB"/>
              </w:rPr>
            </w:pPr>
            <w:r w:rsidRPr="001C0768">
              <w:rPr>
                <w:rFonts w:eastAsia="Times New Roman" w:cs="Arial"/>
                <w:b/>
                <w:bCs/>
                <w:sz w:val="20"/>
                <w:szCs w:val="20"/>
                <w:lang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847CB"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6D76EB0B"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53E3D7F2" w14:textId="77777777" w:rsidTr="00440E4B">
        <w:trPr>
          <w:trHeight w:val="405"/>
        </w:trPr>
        <w:tc>
          <w:tcPr>
            <w:tcW w:w="2955" w:type="dxa"/>
            <w:tcBorders>
              <w:top w:val="nil"/>
              <w:left w:val="single" w:sz="8" w:space="0" w:color="auto"/>
              <w:bottom w:val="nil"/>
              <w:right w:val="nil"/>
            </w:tcBorders>
            <w:shd w:val="clear" w:color="auto" w:fill="auto"/>
            <w:noWrap/>
            <w:vAlign w:val="center"/>
            <w:hideMark/>
          </w:tcPr>
          <w:p w14:paraId="2DAC1580"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3DC1A8D1"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4976212F"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7DF500A8" w14:textId="77777777" w:rsidTr="00440E4B">
        <w:trPr>
          <w:trHeight w:val="405"/>
        </w:trPr>
        <w:tc>
          <w:tcPr>
            <w:tcW w:w="2955" w:type="dxa"/>
            <w:tcBorders>
              <w:top w:val="nil"/>
              <w:left w:val="single" w:sz="8" w:space="0" w:color="auto"/>
              <w:bottom w:val="nil"/>
              <w:right w:val="nil"/>
            </w:tcBorders>
            <w:shd w:val="clear" w:color="auto" w:fill="auto"/>
            <w:noWrap/>
            <w:vAlign w:val="center"/>
            <w:hideMark/>
          </w:tcPr>
          <w:p w14:paraId="66E050E1"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 xml:space="preserve">NUMERO DE COMPTE </w:t>
            </w:r>
            <w:r w:rsidRPr="001C0768">
              <w:rPr>
                <w:rFonts w:eastAsia="Times New Roman" w:cs="Arial"/>
                <w:b/>
                <w:bCs/>
                <w:color w:val="C00000"/>
                <w:w w:val="99"/>
                <w:sz w:val="20"/>
                <w:szCs w:val="20"/>
                <w:lang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8BAC24"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7757CA33"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23EEEFC6" w14:textId="77777777" w:rsidTr="00440E4B">
        <w:trPr>
          <w:trHeight w:val="405"/>
        </w:trPr>
        <w:tc>
          <w:tcPr>
            <w:tcW w:w="2955" w:type="dxa"/>
            <w:tcBorders>
              <w:top w:val="nil"/>
              <w:left w:val="single" w:sz="8" w:space="0" w:color="auto"/>
              <w:bottom w:val="nil"/>
              <w:right w:val="nil"/>
            </w:tcBorders>
            <w:shd w:val="clear" w:color="auto" w:fill="auto"/>
            <w:noWrap/>
            <w:vAlign w:val="center"/>
            <w:hideMark/>
          </w:tcPr>
          <w:p w14:paraId="3B27303B"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2235E"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nil"/>
              <w:right w:val="single" w:sz="8" w:space="0" w:color="auto"/>
            </w:tcBorders>
            <w:shd w:val="clear" w:color="auto" w:fill="auto"/>
            <w:noWrap/>
            <w:vAlign w:val="center"/>
            <w:hideMark/>
          </w:tcPr>
          <w:p w14:paraId="5AC3C87B"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6109E5" w:rsidRPr="001C0768" w14:paraId="3AA42C68" w14:textId="77777777" w:rsidTr="00440E4B">
        <w:trPr>
          <w:trHeight w:val="405"/>
        </w:trPr>
        <w:tc>
          <w:tcPr>
            <w:tcW w:w="2955" w:type="dxa"/>
            <w:tcBorders>
              <w:top w:val="nil"/>
              <w:left w:val="single" w:sz="8" w:space="0" w:color="auto"/>
              <w:bottom w:val="nil"/>
              <w:right w:val="nil"/>
            </w:tcBorders>
            <w:shd w:val="clear" w:color="auto" w:fill="auto"/>
            <w:noWrap/>
            <w:vAlign w:val="center"/>
          </w:tcPr>
          <w:p w14:paraId="207157A6" w14:textId="77777777" w:rsidR="003C47C0" w:rsidRPr="001C0768" w:rsidRDefault="003C47C0" w:rsidP="00440E4B">
            <w:pPr>
              <w:spacing w:after="0" w:line="240" w:lineRule="auto"/>
              <w:jc w:val="right"/>
              <w:rPr>
                <w:rFonts w:eastAsia="Times New Roman" w:cs="Arial"/>
                <w:b/>
                <w:bCs/>
                <w:sz w:val="20"/>
                <w:szCs w:val="20"/>
                <w:lang w:eastAsia="en-GB"/>
              </w:rPr>
            </w:pPr>
            <w:r w:rsidRPr="001C0768">
              <w:rPr>
                <w:rFonts w:eastAsia="Times New Roman" w:cs="Arial"/>
                <w:b/>
                <w:bCs/>
                <w:sz w:val="20"/>
                <w:szCs w:val="20"/>
                <w:lang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373C312E" w14:textId="77777777" w:rsidR="003C47C0" w:rsidRPr="001C0768" w:rsidRDefault="003C47C0" w:rsidP="00440E4B">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shd w:val="clear" w:color="auto" w:fill="auto"/>
            <w:noWrap/>
            <w:vAlign w:val="center"/>
          </w:tcPr>
          <w:p w14:paraId="1B377C31" w14:textId="77777777" w:rsidR="003C47C0" w:rsidRPr="001C0768" w:rsidRDefault="003C47C0" w:rsidP="00440E4B">
            <w:pPr>
              <w:spacing w:after="0" w:line="240" w:lineRule="auto"/>
              <w:rPr>
                <w:rFonts w:eastAsia="Times New Roman" w:cs="Times New Roman"/>
                <w:sz w:val="20"/>
                <w:szCs w:val="20"/>
                <w:lang w:eastAsia="en-GB"/>
              </w:rPr>
            </w:pPr>
          </w:p>
        </w:tc>
      </w:tr>
      <w:tr w:rsidR="00425ABE" w:rsidRPr="001C0768" w14:paraId="7E597B8B" w14:textId="77777777" w:rsidTr="00440E4B">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47486BFF" w14:textId="77777777" w:rsidR="003C47C0" w:rsidRPr="001C0768" w:rsidRDefault="003C47C0" w:rsidP="00440E4B">
            <w:pPr>
              <w:spacing w:after="0" w:line="240" w:lineRule="auto"/>
              <w:jc w:val="right"/>
              <w:rPr>
                <w:rFonts w:eastAsia="Times New Roman" w:cs="Times New Roman"/>
                <w:sz w:val="20"/>
                <w:szCs w:val="20"/>
                <w:lang w:eastAsia="en-GB"/>
              </w:rPr>
            </w:pPr>
            <w:r w:rsidRPr="001C0768">
              <w:rPr>
                <w:rFonts w:eastAsia="Times New Roman" w:cs="Times New Roman"/>
                <w:sz w:val="20"/>
                <w:szCs w:val="20"/>
                <w:lang w:eastAsia="en-GB"/>
              </w:rPr>
              <w:t> </w:t>
            </w:r>
          </w:p>
        </w:tc>
        <w:tc>
          <w:tcPr>
            <w:tcW w:w="2175" w:type="dxa"/>
            <w:tcBorders>
              <w:top w:val="nil"/>
              <w:left w:val="nil"/>
              <w:bottom w:val="single" w:sz="8" w:space="0" w:color="auto"/>
              <w:right w:val="nil"/>
            </w:tcBorders>
            <w:shd w:val="clear" w:color="auto" w:fill="auto"/>
            <w:noWrap/>
            <w:vAlign w:val="center"/>
            <w:hideMark/>
          </w:tcPr>
          <w:p w14:paraId="4063E3CA"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326812B"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07361EB9"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4245595A"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7981A9BC" w14:textId="77777777" w:rsidR="003C47C0" w:rsidRPr="001C0768" w:rsidRDefault="003C47C0" w:rsidP="00440E4B">
            <w:pPr>
              <w:spacing w:after="0" w:line="240" w:lineRule="auto"/>
              <w:rPr>
                <w:rFonts w:eastAsia="Times New Roman" w:cs="Times New Roman"/>
                <w:sz w:val="20"/>
                <w:szCs w:val="20"/>
                <w:lang w:eastAsia="en-GB"/>
              </w:rPr>
            </w:pPr>
            <w:r w:rsidRPr="001C0768">
              <w:rPr>
                <w:rFonts w:eastAsia="Times New Roman" w:cs="Times New Roman"/>
                <w:sz w:val="20"/>
                <w:szCs w:val="20"/>
                <w:lang w:eastAsia="en-GB"/>
              </w:rPr>
              <w:t> </w:t>
            </w:r>
          </w:p>
        </w:tc>
      </w:tr>
      <w:tr w:rsidR="003C47C0" w:rsidRPr="001C0768" w14:paraId="2F3F7216" w14:textId="77777777" w:rsidTr="00440E4B">
        <w:trPr>
          <w:trHeight w:val="289"/>
        </w:trPr>
        <w:tc>
          <w:tcPr>
            <w:tcW w:w="2955" w:type="dxa"/>
            <w:tcBorders>
              <w:top w:val="nil"/>
              <w:left w:val="nil"/>
              <w:bottom w:val="nil"/>
              <w:right w:val="nil"/>
            </w:tcBorders>
            <w:shd w:val="clear" w:color="auto" w:fill="auto"/>
            <w:noWrap/>
            <w:vAlign w:val="center"/>
          </w:tcPr>
          <w:p w14:paraId="49E57337" w14:textId="77777777" w:rsidR="003C47C0" w:rsidRPr="001C0768" w:rsidRDefault="003C47C0" w:rsidP="00440E4B">
            <w:pPr>
              <w:spacing w:after="0" w:line="240" w:lineRule="auto"/>
              <w:rPr>
                <w:rFonts w:eastAsia="Times New Roman" w:cs="Times New Roman"/>
                <w:sz w:val="20"/>
                <w:szCs w:val="20"/>
                <w:lang w:eastAsia="en-GB"/>
              </w:rPr>
            </w:pPr>
          </w:p>
        </w:tc>
        <w:tc>
          <w:tcPr>
            <w:tcW w:w="2175" w:type="dxa"/>
            <w:tcBorders>
              <w:top w:val="nil"/>
              <w:left w:val="nil"/>
              <w:bottom w:val="nil"/>
              <w:right w:val="nil"/>
            </w:tcBorders>
            <w:shd w:val="clear" w:color="auto" w:fill="auto"/>
            <w:noWrap/>
            <w:vAlign w:val="center"/>
          </w:tcPr>
          <w:p w14:paraId="0281D83B" w14:textId="77777777" w:rsidR="003C47C0" w:rsidRPr="001C0768" w:rsidRDefault="003C47C0" w:rsidP="00440E4B">
            <w:pPr>
              <w:spacing w:after="0" w:line="240" w:lineRule="auto"/>
              <w:rPr>
                <w:rFonts w:eastAsia="Times New Roman" w:cs="Times New Roman"/>
                <w:sz w:val="20"/>
                <w:szCs w:val="20"/>
                <w:lang w:eastAsia="en-GB"/>
              </w:rPr>
            </w:pPr>
          </w:p>
        </w:tc>
        <w:tc>
          <w:tcPr>
            <w:tcW w:w="267" w:type="dxa"/>
            <w:gridSpan w:val="2"/>
            <w:tcBorders>
              <w:top w:val="nil"/>
              <w:left w:val="nil"/>
              <w:bottom w:val="nil"/>
              <w:right w:val="nil"/>
            </w:tcBorders>
            <w:shd w:val="clear" w:color="auto" w:fill="auto"/>
            <w:noWrap/>
            <w:vAlign w:val="center"/>
          </w:tcPr>
          <w:p w14:paraId="4A50FB57" w14:textId="77777777" w:rsidR="003C47C0" w:rsidRPr="001C0768" w:rsidRDefault="003C47C0" w:rsidP="00440E4B">
            <w:pPr>
              <w:spacing w:after="0" w:line="240" w:lineRule="auto"/>
              <w:rPr>
                <w:rFonts w:eastAsia="Times New Roman" w:cs="Times New Roman"/>
                <w:sz w:val="20"/>
                <w:szCs w:val="20"/>
                <w:lang w:eastAsia="en-GB"/>
              </w:rPr>
            </w:pPr>
          </w:p>
        </w:tc>
        <w:tc>
          <w:tcPr>
            <w:tcW w:w="1265" w:type="dxa"/>
            <w:gridSpan w:val="2"/>
            <w:tcBorders>
              <w:top w:val="nil"/>
              <w:left w:val="nil"/>
              <w:bottom w:val="nil"/>
              <w:right w:val="nil"/>
            </w:tcBorders>
            <w:shd w:val="clear" w:color="auto" w:fill="auto"/>
            <w:noWrap/>
            <w:vAlign w:val="center"/>
          </w:tcPr>
          <w:p w14:paraId="1FC72362" w14:textId="77777777" w:rsidR="003C47C0" w:rsidRPr="001C0768" w:rsidRDefault="003C47C0" w:rsidP="00440E4B">
            <w:pPr>
              <w:spacing w:after="0" w:line="240" w:lineRule="auto"/>
              <w:rPr>
                <w:rFonts w:eastAsia="Times New Roman" w:cs="Times New Roman"/>
                <w:sz w:val="20"/>
                <w:szCs w:val="20"/>
                <w:lang w:eastAsia="en-GB"/>
              </w:rPr>
            </w:pPr>
          </w:p>
        </w:tc>
        <w:tc>
          <w:tcPr>
            <w:tcW w:w="1576" w:type="dxa"/>
            <w:gridSpan w:val="2"/>
            <w:tcBorders>
              <w:top w:val="nil"/>
              <w:left w:val="nil"/>
              <w:bottom w:val="nil"/>
              <w:right w:val="nil"/>
            </w:tcBorders>
            <w:shd w:val="clear" w:color="auto" w:fill="auto"/>
            <w:noWrap/>
            <w:vAlign w:val="center"/>
          </w:tcPr>
          <w:p w14:paraId="35A52ADD" w14:textId="77777777" w:rsidR="003C47C0" w:rsidRPr="001C0768" w:rsidRDefault="003C47C0" w:rsidP="00440E4B">
            <w:pPr>
              <w:spacing w:after="0" w:line="240" w:lineRule="auto"/>
              <w:rPr>
                <w:rFonts w:eastAsia="Times New Roman" w:cs="Times New Roman"/>
                <w:sz w:val="20"/>
                <w:szCs w:val="20"/>
                <w:lang w:eastAsia="en-GB"/>
              </w:rPr>
            </w:pPr>
          </w:p>
        </w:tc>
        <w:tc>
          <w:tcPr>
            <w:tcW w:w="385" w:type="dxa"/>
            <w:tcBorders>
              <w:top w:val="nil"/>
              <w:left w:val="nil"/>
              <w:bottom w:val="nil"/>
              <w:right w:val="nil"/>
            </w:tcBorders>
            <w:shd w:val="clear" w:color="auto" w:fill="auto"/>
            <w:noWrap/>
            <w:vAlign w:val="center"/>
          </w:tcPr>
          <w:p w14:paraId="1C6A25F9" w14:textId="77777777" w:rsidR="003C47C0" w:rsidRPr="001C0768" w:rsidRDefault="003C47C0" w:rsidP="00440E4B">
            <w:pPr>
              <w:spacing w:after="0" w:line="240" w:lineRule="auto"/>
              <w:rPr>
                <w:rFonts w:eastAsia="Times New Roman" w:cs="Times New Roman"/>
                <w:sz w:val="20"/>
                <w:szCs w:val="20"/>
                <w:lang w:eastAsia="en-GB"/>
              </w:rPr>
            </w:pPr>
          </w:p>
        </w:tc>
      </w:tr>
      <w:tr w:rsidR="003C47C0" w:rsidRPr="001C0768" w14:paraId="3CAEF6CC" w14:textId="77777777" w:rsidTr="00440E4B">
        <w:trPr>
          <w:trHeight w:val="289"/>
        </w:trPr>
        <w:tc>
          <w:tcPr>
            <w:tcW w:w="8238" w:type="dxa"/>
            <w:gridSpan w:val="8"/>
            <w:tcBorders>
              <w:top w:val="nil"/>
              <w:left w:val="nil"/>
              <w:bottom w:val="nil"/>
              <w:right w:val="nil"/>
            </w:tcBorders>
            <w:shd w:val="clear" w:color="auto" w:fill="auto"/>
            <w:hideMark/>
          </w:tcPr>
          <w:p w14:paraId="30088B69" w14:textId="508F7964" w:rsidR="003C47C0" w:rsidRPr="001C0768" w:rsidRDefault="003C47C0" w:rsidP="00255679">
            <w:pPr>
              <w:pStyle w:val="Paragraphedeliste"/>
              <w:numPr>
                <w:ilvl w:val="0"/>
                <w:numId w:val="10"/>
              </w:numPr>
              <w:spacing w:after="0" w:line="240" w:lineRule="auto"/>
              <w:rPr>
                <w:rFonts w:eastAsia="Times New Roman" w:cs="Arial"/>
                <w:i/>
                <w:iCs/>
                <w:color w:val="C00000"/>
                <w:sz w:val="20"/>
                <w:szCs w:val="20"/>
                <w:lang w:eastAsia="en-GB"/>
              </w:rPr>
            </w:pPr>
            <w:r w:rsidRPr="001C0768">
              <w:rPr>
                <w:rFonts w:eastAsia="Times New Roman" w:cs="Arial"/>
                <w:i/>
                <w:iCs/>
                <w:color w:val="C00000"/>
                <w:sz w:val="20"/>
                <w:szCs w:val="20"/>
                <w:lang w:eastAsia="en-GB"/>
              </w:rPr>
              <w:t>Le nom ou le titre sous lequel le compte a été ouvert et non le nom du mandataire.</w:t>
            </w:r>
          </w:p>
          <w:p w14:paraId="6A22B53B" w14:textId="715836A2" w:rsidR="00D04D9A" w:rsidRPr="001C0768" w:rsidRDefault="00521B8E" w:rsidP="00255679">
            <w:pPr>
              <w:pStyle w:val="Paragraphedeliste"/>
              <w:numPr>
                <w:ilvl w:val="0"/>
                <w:numId w:val="10"/>
              </w:numPr>
              <w:spacing w:after="0" w:line="240" w:lineRule="auto"/>
              <w:jc w:val="both"/>
              <w:rPr>
                <w:rFonts w:eastAsia="Times New Roman" w:cs="Arial"/>
                <w:i/>
                <w:iCs/>
                <w:color w:val="C00000"/>
                <w:sz w:val="20"/>
                <w:szCs w:val="20"/>
                <w:lang w:eastAsia="en-GB"/>
              </w:rPr>
            </w:pPr>
            <w:r w:rsidRPr="001C0768">
              <w:rPr>
                <w:rFonts w:eastAsia="Times New Roman" w:cs="Arial"/>
                <w:i/>
                <w:iCs/>
                <w:color w:val="C00000"/>
                <w:sz w:val="20"/>
                <w:szCs w:val="20"/>
                <w:lang w:eastAsia="en-GB"/>
              </w:rPr>
              <w:t>U</w:t>
            </w:r>
            <w:r w:rsidR="0005010B" w:rsidRPr="001C0768">
              <w:rPr>
                <w:rFonts w:eastAsia="Times New Roman" w:cs="Arial"/>
                <w:i/>
                <w:iCs/>
                <w:color w:val="C00000"/>
                <w:sz w:val="20"/>
                <w:szCs w:val="20"/>
                <w:lang w:eastAsia="en-GB"/>
              </w:rPr>
              <w:t>ne copie d</w:t>
            </w:r>
            <w:r w:rsidRPr="001C0768">
              <w:rPr>
                <w:rFonts w:eastAsia="Times New Roman" w:cs="Arial"/>
                <w:i/>
                <w:iCs/>
                <w:color w:val="C00000"/>
                <w:sz w:val="20"/>
                <w:szCs w:val="20"/>
                <w:lang w:eastAsia="en-GB"/>
              </w:rPr>
              <w:t>u</w:t>
            </w:r>
            <w:r w:rsidR="0005010B" w:rsidRPr="001C0768">
              <w:rPr>
                <w:rFonts w:eastAsia="Times New Roman" w:cs="Arial"/>
                <w:i/>
                <w:iCs/>
                <w:color w:val="C00000"/>
                <w:sz w:val="20"/>
                <w:szCs w:val="20"/>
                <w:lang w:eastAsia="en-GB"/>
              </w:rPr>
              <w:t xml:space="preserve"> </w:t>
            </w:r>
            <w:r w:rsidRPr="001C0768">
              <w:rPr>
                <w:rFonts w:eastAsia="Times New Roman" w:cs="Arial"/>
                <w:i/>
                <w:iCs/>
                <w:color w:val="C00000"/>
                <w:sz w:val="20"/>
                <w:szCs w:val="20"/>
                <w:lang w:eastAsia="en-GB"/>
              </w:rPr>
              <w:t>R</w:t>
            </w:r>
            <w:r w:rsidR="0005010B" w:rsidRPr="001C0768">
              <w:rPr>
                <w:rFonts w:eastAsia="Times New Roman" w:cs="Arial"/>
                <w:i/>
                <w:iCs/>
                <w:color w:val="C00000"/>
                <w:sz w:val="20"/>
                <w:szCs w:val="20"/>
                <w:lang w:eastAsia="en-GB"/>
              </w:rPr>
              <w:t xml:space="preserve">elevé </w:t>
            </w:r>
            <w:r w:rsidRPr="001C0768">
              <w:rPr>
                <w:rFonts w:eastAsia="Times New Roman" w:cs="Arial"/>
                <w:i/>
                <w:iCs/>
                <w:color w:val="C00000"/>
                <w:sz w:val="20"/>
                <w:szCs w:val="20"/>
                <w:lang w:eastAsia="en-GB"/>
              </w:rPr>
              <w:t>d’Identité B</w:t>
            </w:r>
            <w:r w:rsidR="0005010B" w:rsidRPr="001C0768">
              <w:rPr>
                <w:rFonts w:eastAsia="Times New Roman" w:cs="Arial"/>
                <w:i/>
                <w:iCs/>
                <w:color w:val="C00000"/>
                <w:sz w:val="20"/>
                <w:szCs w:val="20"/>
                <w:lang w:eastAsia="en-GB"/>
              </w:rPr>
              <w:t xml:space="preserve">ancaire </w:t>
            </w:r>
            <w:r w:rsidRPr="001C0768">
              <w:rPr>
                <w:rFonts w:eastAsia="Times New Roman" w:cs="Arial"/>
                <w:i/>
                <w:iCs/>
                <w:color w:val="C00000"/>
                <w:sz w:val="20"/>
                <w:szCs w:val="20"/>
                <w:lang w:eastAsia="en-GB"/>
              </w:rPr>
              <w:t>(RIB)</w:t>
            </w:r>
            <w:r w:rsidR="000527DE" w:rsidRPr="001C0768">
              <w:rPr>
                <w:rFonts w:eastAsia="Times New Roman" w:cs="Arial"/>
                <w:i/>
                <w:iCs/>
                <w:color w:val="C00000"/>
                <w:sz w:val="20"/>
                <w:szCs w:val="20"/>
                <w:lang w:eastAsia="en-GB"/>
              </w:rPr>
              <w:t xml:space="preserve"> doit être jointe à l’offre.</w:t>
            </w:r>
          </w:p>
          <w:p w14:paraId="56E62095" w14:textId="77777777" w:rsidR="007C0539" w:rsidRPr="001C0768" w:rsidRDefault="007C0539" w:rsidP="008C266A">
            <w:pPr>
              <w:spacing w:after="0" w:line="240" w:lineRule="auto"/>
              <w:ind w:left="360"/>
              <w:jc w:val="both"/>
              <w:rPr>
                <w:rFonts w:eastAsia="Times New Roman" w:cs="Arial"/>
                <w:i/>
                <w:iCs/>
                <w:color w:val="C00000"/>
                <w:sz w:val="20"/>
                <w:szCs w:val="20"/>
                <w:lang w:eastAsia="en-GB"/>
              </w:rPr>
            </w:pPr>
          </w:p>
          <w:p w14:paraId="6021538A" w14:textId="6BD7F530" w:rsidR="008C266A" w:rsidRPr="001C0768" w:rsidRDefault="008C266A" w:rsidP="008C266A">
            <w:pPr>
              <w:spacing w:after="0" w:line="240" w:lineRule="auto"/>
              <w:ind w:left="360"/>
              <w:jc w:val="both"/>
              <w:rPr>
                <w:rFonts w:eastAsia="Times New Roman" w:cs="Arial"/>
                <w:i/>
                <w:iCs/>
                <w:color w:val="C00000"/>
                <w:sz w:val="20"/>
                <w:szCs w:val="20"/>
                <w:lang w:eastAsia="en-GB"/>
              </w:rPr>
            </w:pPr>
            <w:r w:rsidRPr="001C0768">
              <w:rPr>
                <w:rFonts w:eastAsia="Times New Roman" w:cs="Arial"/>
                <w:i/>
                <w:iCs/>
                <w:color w:val="C00000"/>
                <w:sz w:val="20"/>
                <w:szCs w:val="20"/>
                <w:lang w:eastAsia="en-GB"/>
              </w:rPr>
              <w:t>Tous les paiements seront effectués sur le numéro de compte mentionné</w:t>
            </w:r>
            <w:r w:rsidR="009E797E" w:rsidRPr="001C0768">
              <w:rPr>
                <w:rFonts w:eastAsia="Times New Roman" w:cs="Arial"/>
                <w:i/>
                <w:iCs/>
                <w:color w:val="C00000"/>
                <w:sz w:val="20"/>
                <w:szCs w:val="20"/>
                <w:lang w:eastAsia="en-GB"/>
              </w:rPr>
              <w:t>. Aucune modification ne sera autorisée sans accord préalable du pouvoir adjudicateur avec la signature d’un avenant.</w:t>
            </w:r>
          </w:p>
          <w:p w14:paraId="52D917AE" w14:textId="77777777" w:rsidR="003C47C0" w:rsidRPr="001C0768" w:rsidRDefault="003C47C0" w:rsidP="00440E4B">
            <w:pPr>
              <w:spacing w:after="0" w:line="240" w:lineRule="auto"/>
              <w:rPr>
                <w:rFonts w:eastAsia="Times New Roman" w:cs="Arial"/>
                <w:i/>
                <w:iCs/>
                <w:color w:val="C00000"/>
                <w:sz w:val="20"/>
                <w:szCs w:val="20"/>
                <w:lang w:eastAsia="en-GB"/>
              </w:rPr>
            </w:pPr>
          </w:p>
        </w:tc>
        <w:tc>
          <w:tcPr>
            <w:tcW w:w="385" w:type="dxa"/>
            <w:tcBorders>
              <w:top w:val="nil"/>
              <w:left w:val="nil"/>
              <w:bottom w:val="nil"/>
              <w:right w:val="nil"/>
            </w:tcBorders>
            <w:shd w:val="clear" w:color="auto" w:fill="auto"/>
            <w:noWrap/>
            <w:vAlign w:val="center"/>
            <w:hideMark/>
          </w:tcPr>
          <w:p w14:paraId="6D6E548F" w14:textId="77777777" w:rsidR="003C47C0" w:rsidRPr="001C0768" w:rsidRDefault="003C47C0" w:rsidP="00440E4B">
            <w:pPr>
              <w:spacing w:after="0" w:line="240" w:lineRule="auto"/>
              <w:rPr>
                <w:rFonts w:eastAsia="Times New Roman" w:cs="Times New Roman"/>
                <w:sz w:val="20"/>
                <w:szCs w:val="20"/>
                <w:lang w:eastAsia="en-GB"/>
              </w:rPr>
            </w:pPr>
          </w:p>
        </w:tc>
      </w:tr>
    </w:tbl>
    <w:p w14:paraId="1217FD24" w14:textId="77777777" w:rsidR="0077631D" w:rsidRPr="001C0768" w:rsidRDefault="0077631D">
      <w:pPr>
        <w:spacing w:line="259" w:lineRule="auto"/>
      </w:pPr>
      <w:r w:rsidRPr="001C0768">
        <w:br w:type="page"/>
      </w:r>
    </w:p>
    <w:p w14:paraId="3D56F710" w14:textId="53874FE6" w:rsidR="0077631D" w:rsidRPr="001C0768" w:rsidRDefault="00127846" w:rsidP="0077631D">
      <w:pPr>
        <w:pStyle w:val="Titre2"/>
      </w:pPr>
      <w:bookmarkStart w:id="130" w:name="_Toc364253089"/>
      <w:bookmarkStart w:id="131" w:name="_Toc505697413"/>
      <w:bookmarkStart w:id="132" w:name="_Toc191395987"/>
      <w:r w:rsidRPr="001C0768">
        <w:lastRenderedPageBreak/>
        <w:t>Déclaration d’intégrité pour les soumissionnaires</w:t>
      </w:r>
      <w:bookmarkEnd w:id="130"/>
      <w:bookmarkEnd w:id="131"/>
      <w:bookmarkEnd w:id="132"/>
    </w:p>
    <w:p w14:paraId="3427A9C4" w14:textId="16E2F9CE" w:rsidR="00127846" w:rsidRPr="001C0768" w:rsidRDefault="00127846" w:rsidP="00127846">
      <w:pPr>
        <w:spacing w:after="40" w:line="252" w:lineRule="auto"/>
        <w:jc w:val="both"/>
      </w:pPr>
      <w:r w:rsidRPr="001C0768">
        <w:t xml:space="preserve">Par la présente, </w:t>
      </w:r>
      <w:r w:rsidR="005A5811" w:rsidRPr="001C0768">
        <w:t>le soumissionnaire</w:t>
      </w:r>
      <w:r w:rsidRPr="001C0768">
        <w:t xml:space="preserve"> déclare ce qui suit :</w:t>
      </w:r>
    </w:p>
    <w:p w14:paraId="61C789D4" w14:textId="6AD7915C" w:rsidR="00127846" w:rsidRPr="001C0768" w:rsidRDefault="00127846" w:rsidP="00127846">
      <w:pPr>
        <w:pStyle w:val="Paragraphedeliste"/>
        <w:numPr>
          <w:ilvl w:val="0"/>
          <w:numId w:val="3"/>
        </w:numPr>
        <w:spacing w:after="40" w:line="252" w:lineRule="auto"/>
        <w:ind w:left="284" w:hanging="284"/>
        <w:contextualSpacing w:val="0"/>
        <w:jc w:val="both"/>
      </w:pPr>
      <w:r w:rsidRPr="001C0768">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1C0768" w:rsidRDefault="00127846" w:rsidP="00127846">
      <w:pPr>
        <w:pStyle w:val="Paragraphedeliste"/>
        <w:numPr>
          <w:ilvl w:val="0"/>
          <w:numId w:val="3"/>
        </w:numPr>
        <w:spacing w:after="40" w:line="252" w:lineRule="auto"/>
        <w:ind w:left="284" w:hanging="284"/>
        <w:contextualSpacing w:val="0"/>
        <w:jc w:val="both"/>
      </w:pPr>
      <w:r w:rsidRPr="001C0768">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1C0768" w:rsidRDefault="005A5811" w:rsidP="00127846">
      <w:pPr>
        <w:pStyle w:val="Paragraphedeliste"/>
        <w:numPr>
          <w:ilvl w:val="0"/>
          <w:numId w:val="3"/>
        </w:numPr>
        <w:spacing w:after="40" w:line="252" w:lineRule="auto"/>
        <w:ind w:left="284" w:hanging="284"/>
        <w:contextualSpacing w:val="0"/>
        <w:jc w:val="both"/>
      </w:pPr>
      <w:r w:rsidRPr="001C0768">
        <w:t>N</w:t>
      </w:r>
      <w:r w:rsidR="00127846" w:rsidRPr="001C0768">
        <w:t xml:space="preserve">ous avons pris connaissance des articles relatifs à la déontologie et à la lutte contre la corruption repris dans le </w:t>
      </w:r>
      <w:r w:rsidRPr="001C0768">
        <w:t>c</w:t>
      </w:r>
      <w:r w:rsidR="00127846" w:rsidRPr="001C0768">
        <w:t>ahier spécial des charges et nous déclarons souscrire et respecter entièrement ces articles.</w:t>
      </w:r>
    </w:p>
    <w:p w14:paraId="4D885389" w14:textId="31899CF0" w:rsidR="00127846" w:rsidRPr="001C0768" w:rsidRDefault="005A5811" w:rsidP="00127846">
      <w:pPr>
        <w:spacing w:after="40" w:line="252" w:lineRule="auto"/>
        <w:jc w:val="both"/>
      </w:pPr>
      <w:r w:rsidRPr="001C0768">
        <w:t>N</w:t>
      </w:r>
      <w:r w:rsidR="00127846" w:rsidRPr="001C0768">
        <w:t>ous sommes de même conscients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1C0768" w:rsidRDefault="00127846" w:rsidP="00127846">
      <w:pPr>
        <w:spacing w:after="40" w:line="252" w:lineRule="auto"/>
        <w:jc w:val="both"/>
      </w:pPr>
      <w:r w:rsidRPr="001C0768">
        <w:t>Si le marché précité devait être attribué au soumissionnaire, nous déclarons, par ailleurs, marquer notre accord avec les dispositions suivantes :</w:t>
      </w:r>
    </w:p>
    <w:p w14:paraId="612E6868" w14:textId="6535FB50" w:rsidR="00127846" w:rsidRPr="001C0768" w:rsidRDefault="00127846" w:rsidP="00127846">
      <w:pPr>
        <w:pStyle w:val="Paragraphedeliste"/>
        <w:numPr>
          <w:ilvl w:val="0"/>
          <w:numId w:val="3"/>
        </w:numPr>
        <w:spacing w:after="40" w:line="252" w:lineRule="auto"/>
        <w:ind w:left="284" w:hanging="284"/>
        <w:contextualSpacing w:val="0"/>
        <w:jc w:val="both"/>
      </w:pPr>
      <w:r w:rsidRPr="001C0768">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1C0768" w:rsidRDefault="00127846" w:rsidP="00127846">
      <w:pPr>
        <w:pStyle w:val="Paragraphedeliste"/>
        <w:numPr>
          <w:ilvl w:val="0"/>
          <w:numId w:val="3"/>
        </w:numPr>
        <w:spacing w:after="40" w:line="252" w:lineRule="auto"/>
        <w:ind w:left="284" w:hanging="284"/>
        <w:contextualSpacing w:val="0"/>
        <w:jc w:val="both"/>
      </w:pPr>
      <w:r w:rsidRPr="001C0768">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1C0768" w:rsidRDefault="00127846" w:rsidP="00127846">
      <w:pPr>
        <w:pStyle w:val="Paragraphedeliste"/>
        <w:numPr>
          <w:ilvl w:val="0"/>
          <w:numId w:val="3"/>
        </w:numPr>
        <w:spacing w:after="40" w:line="252" w:lineRule="auto"/>
        <w:ind w:left="284" w:hanging="284"/>
        <w:contextualSpacing w:val="0"/>
        <w:jc w:val="both"/>
      </w:pPr>
      <w:r w:rsidRPr="001C0768">
        <w:t xml:space="preserve">Tout manquement à se conformer à une ou plusieurs des clauses déontologiques peut </w:t>
      </w:r>
      <w:r w:rsidR="005A5811" w:rsidRPr="001C0768">
        <w:t>abo</w:t>
      </w:r>
      <w:r w:rsidRPr="001C0768">
        <w:t>utir à l’exclusion du contractant du présent marché et d’autres marchés publics pour Enabel.</w:t>
      </w:r>
    </w:p>
    <w:p w14:paraId="652D6503" w14:textId="3B37679B" w:rsidR="00127846" w:rsidRPr="001C0768" w:rsidRDefault="00127846" w:rsidP="00127846">
      <w:pPr>
        <w:pStyle w:val="Paragraphedeliste"/>
        <w:numPr>
          <w:ilvl w:val="0"/>
          <w:numId w:val="3"/>
        </w:numPr>
        <w:spacing w:after="40" w:line="252" w:lineRule="auto"/>
        <w:ind w:left="284" w:hanging="284"/>
        <w:contextualSpacing w:val="0"/>
        <w:jc w:val="both"/>
      </w:pPr>
      <w:r w:rsidRPr="001C0768">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1C0768" w:rsidRDefault="00127846" w:rsidP="00127846">
      <w:pPr>
        <w:spacing w:after="40" w:line="252" w:lineRule="auto"/>
        <w:jc w:val="both"/>
      </w:pPr>
      <w:r w:rsidRPr="001C0768">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1C0768" w:rsidRDefault="005A5811" w:rsidP="005A5811">
      <w:pPr>
        <w:spacing w:before="240" w:after="120" w:line="252" w:lineRule="auto"/>
        <w:jc w:val="both"/>
      </w:pPr>
      <w:r w:rsidRPr="001C0768">
        <w:t>Nom et prénom :</w:t>
      </w:r>
    </w:p>
    <w:p w14:paraId="23B27778" w14:textId="77777777" w:rsidR="005A5811" w:rsidRPr="001C0768" w:rsidRDefault="005A5811" w:rsidP="005A5811">
      <w:pPr>
        <w:spacing w:after="120" w:line="252" w:lineRule="auto"/>
        <w:jc w:val="both"/>
      </w:pPr>
      <w:r w:rsidRPr="001C0768">
        <w:t>Date :</w:t>
      </w:r>
    </w:p>
    <w:p w14:paraId="5CEA32BB" w14:textId="109DFBAE" w:rsidR="005A5811" w:rsidRPr="001C0768" w:rsidRDefault="005A5811" w:rsidP="005A5811">
      <w:pPr>
        <w:spacing w:after="120" w:line="252" w:lineRule="auto"/>
        <w:jc w:val="both"/>
      </w:pPr>
      <w:r w:rsidRPr="001C0768">
        <w:t>Signature autorisée :</w:t>
      </w:r>
      <w:r w:rsidRPr="001C0768">
        <w:br w:type="page"/>
      </w:r>
    </w:p>
    <w:p w14:paraId="1633103A" w14:textId="234A0550" w:rsidR="0077631D" w:rsidRPr="001C0768" w:rsidRDefault="0077631D" w:rsidP="0077631D">
      <w:pPr>
        <w:pStyle w:val="Titre2"/>
      </w:pPr>
      <w:bookmarkStart w:id="133" w:name="_Ref19006783"/>
      <w:bookmarkStart w:id="134" w:name="_Ref19006785"/>
      <w:bookmarkStart w:id="135" w:name="_Toc191395988"/>
      <w:r w:rsidRPr="001C0768">
        <w:lastRenderedPageBreak/>
        <w:t>D</w:t>
      </w:r>
      <w:r w:rsidR="00127846" w:rsidRPr="001C0768">
        <w:t>é</w:t>
      </w:r>
      <w:r w:rsidRPr="001C0768">
        <w:t xml:space="preserve">claration </w:t>
      </w:r>
      <w:r w:rsidR="005A6AD4" w:rsidRPr="001C0768">
        <w:t>‘</w:t>
      </w:r>
      <w:r w:rsidR="00127846" w:rsidRPr="001C0768">
        <w:t>droits d’accès</w:t>
      </w:r>
      <w:r w:rsidR="005A6AD4" w:rsidRPr="001C0768">
        <w:t>’</w:t>
      </w:r>
      <w:bookmarkEnd w:id="133"/>
      <w:bookmarkEnd w:id="134"/>
      <w:bookmarkEnd w:id="135"/>
    </w:p>
    <w:p w14:paraId="65417BD5" w14:textId="77777777" w:rsidR="00EF7B9E" w:rsidRPr="001C0768" w:rsidRDefault="00EF7B9E" w:rsidP="00EF7B9E">
      <w:pPr>
        <w:spacing w:after="60" w:line="264" w:lineRule="auto"/>
        <w:jc w:val="both"/>
      </w:pPr>
      <w:r w:rsidRPr="001C0768">
        <w:t>Par la présente, je/nous, agissant en ma/notre qualité de représentant(s) légal/ légaux du soumissionnaire précité, déclare/rons que le soumissionnaire ne se trouve pas dans un des cas d’exclusion suivants</w:t>
      </w:r>
      <w:r w:rsidRPr="001C0768">
        <w:rPr>
          <w:rFonts w:ascii="Times New Roman" w:hAnsi="Times New Roman" w:cs="Times New Roman"/>
        </w:rPr>
        <w:t> </w:t>
      </w:r>
      <w:r w:rsidRPr="001C0768">
        <w:t>:</w:t>
      </w:r>
    </w:p>
    <w:p w14:paraId="1C389364" w14:textId="77777777" w:rsidR="00EF7B9E" w:rsidRPr="001C0768" w:rsidRDefault="00EF7B9E" w:rsidP="00255679">
      <w:pPr>
        <w:pStyle w:val="Paragraphedeliste"/>
        <w:numPr>
          <w:ilvl w:val="0"/>
          <w:numId w:val="8"/>
        </w:numPr>
        <w:spacing w:after="60" w:line="264" w:lineRule="auto"/>
        <w:ind w:left="284" w:hanging="284"/>
        <w:jc w:val="both"/>
      </w:pPr>
      <w:r w:rsidRPr="001C0768">
        <w:t>Le soumissionnaire ni un de ses dirigeants a fait l’objet d’une condamnation prononcée par une décision judiciaire ayant force de chose jugée pour l’une des infractions suivantes :</w:t>
      </w:r>
    </w:p>
    <w:p w14:paraId="417B2437" w14:textId="77777777" w:rsidR="00EF7B9E" w:rsidRPr="001C0768" w:rsidRDefault="00EF7B9E" w:rsidP="00EF7B9E">
      <w:pPr>
        <w:spacing w:after="60" w:line="264" w:lineRule="auto"/>
        <w:ind w:left="284"/>
        <w:jc w:val="both"/>
      </w:pPr>
      <w:r w:rsidRPr="001C0768">
        <w:t>1° participation à une organisation criminelle ;</w:t>
      </w:r>
    </w:p>
    <w:p w14:paraId="2C29375C" w14:textId="77777777" w:rsidR="00EF7B9E" w:rsidRPr="001C0768" w:rsidRDefault="00EF7B9E" w:rsidP="00EF7B9E">
      <w:pPr>
        <w:spacing w:after="60" w:line="264" w:lineRule="auto"/>
        <w:ind w:left="284"/>
        <w:jc w:val="both"/>
      </w:pPr>
      <w:r w:rsidRPr="001C0768">
        <w:t>2° corruption ;</w:t>
      </w:r>
    </w:p>
    <w:p w14:paraId="443D950B" w14:textId="77777777" w:rsidR="00EF7B9E" w:rsidRPr="001C0768" w:rsidRDefault="00EF7B9E" w:rsidP="00EF7B9E">
      <w:pPr>
        <w:spacing w:after="60" w:line="264" w:lineRule="auto"/>
        <w:ind w:left="284"/>
        <w:jc w:val="both"/>
      </w:pPr>
      <w:r w:rsidRPr="001C0768">
        <w:t>3° fraude ;</w:t>
      </w:r>
    </w:p>
    <w:p w14:paraId="098BB1EC" w14:textId="77777777" w:rsidR="00EF7B9E" w:rsidRPr="001C0768" w:rsidRDefault="00EF7B9E" w:rsidP="00EF7B9E">
      <w:pPr>
        <w:spacing w:after="60" w:line="264" w:lineRule="auto"/>
        <w:ind w:left="284"/>
        <w:jc w:val="both"/>
      </w:pPr>
      <w:r w:rsidRPr="001C0768">
        <w:t>4° infractions terroristes, infractions liées aux activités terroristes ou incitation à commettre une telle infraction, complicité ou tentative d’une telle infraction ;</w:t>
      </w:r>
    </w:p>
    <w:p w14:paraId="4F3565ED" w14:textId="77777777" w:rsidR="00EF7B9E" w:rsidRPr="001C0768" w:rsidRDefault="00EF7B9E" w:rsidP="00EF7B9E">
      <w:pPr>
        <w:spacing w:after="60" w:line="264" w:lineRule="auto"/>
        <w:ind w:left="284"/>
        <w:jc w:val="both"/>
      </w:pPr>
      <w:r w:rsidRPr="001C0768">
        <w:t>5° blanchiment de capitaux ou financement du terrorisme ;</w:t>
      </w:r>
    </w:p>
    <w:p w14:paraId="4E9421F8" w14:textId="77777777" w:rsidR="00EF7B9E" w:rsidRPr="001C0768" w:rsidRDefault="00EF7B9E" w:rsidP="00EF7B9E">
      <w:pPr>
        <w:spacing w:after="60" w:line="264" w:lineRule="auto"/>
        <w:ind w:left="284"/>
        <w:jc w:val="both"/>
      </w:pPr>
      <w:r w:rsidRPr="001C0768">
        <w:t>6° travail des enfants et autres formes de traite des êtres humains ;</w:t>
      </w:r>
    </w:p>
    <w:p w14:paraId="23E7FE03" w14:textId="77777777" w:rsidR="00EF7B9E" w:rsidRPr="001C0768" w:rsidRDefault="00EF7B9E" w:rsidP="00EF7B9E">
      <w:pPr>
        <w:spacing w:after="60" w:line="264" w:lineRule="auto"/>
        <w:ind w:left="284"/>
        <w:jc w:val="both"/>
      </w:pPr>
      <w:r w:rsidRPr="001C0768">
        <w:t>7° occupation de ressortissants de pays tiers en séjour illégal ;</w:t>
      </w:r>
    </w:p>
    <w:p w14:paraId="1608878B" w14:textId="77777777" w:rsidR="00EF7B9E" w:rsidRPr="001C0768" w:rsidRDefault="00EF7B9E" w:rsidP="00EF7B9E">
      <w:pPr>
        <w:spacing w:after="60" w:line="264" w:lineRule="auto"/>
        <w:ind w:left="284"/>
        <w:jc w:val="both"/>
      </w:pPr>
      <w:r w:rsidRPr="001C0768">
        <w:t>8° la création de sociétés offshore.</w:t>
      </w:r>
    </w:p>
    <w:p w14:paraId="604499CA" w14:textId="77777777" w:rsidR="00EF7B9E" w:rsidRPr="001C0768" w:rsidRDefault="00EF7B9E" w:rsidP="00EF7B9E">
      <w:pPr>
        <w:spacing w:after="60" w:line="264" w:lineRule="auto"/>
        <w:ind w:left="284"/>
        <w:jc w:val="both"/>
      </w:pPr>
      <w:r w:rsidRPr="001C0768">
        <w:t>L’exclusion sur base de ce critère vaut pour une durée de 5 ans à compter de la date du jugement.</w:t>
      </w:r>
    </w:p>
    <w:p w14:paraId="42CCC05C" w14:textId="77777777" w:rsidR="00EF7B9E" w:rsidRPr="001C0768" w:rsidRDefault="00EF7B9E" w:rsidP="00255679">
      <w:pPr>
        <w:pStyle w:val="Paragraphedeliste"/>
        <w:numPr>
          <w:ilvl w:val="0"/>
          <w:numId w:val="8"/>
        </w:numPr>
        <w:spacing w:after="60" w:line="264" w:lineRule="auto"/>
        <w:ind w:left="284" w:hanging="284"/>
        <w:jc w:val="both"/>
      </w:pPr>
      <w:r w:rsidRPr="001C0768">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1C0768">
        <w:rPr>
          <w:rFonts w:ascii="Times New Roman" w:hAnsi="Times New Roman" w:cs="Times New Roman"/>
        </w:rPr>
        <w:t> </w:t>
      </w:r>
      <w:r w:rsidRPr="001C0768">
        <w:t>;</w:t>
      </w:r>
    </w:p>
    <w:p w14:paraId="43FC6B6E" w14:textId="77777777" w:rsidR="00EF7B9E" w:rsidRPr="001C0768" w:rsidRDefault="00EF7B9E" w:rsidP="00255679">
      <w:pPr>
        <w:pStyle w:val="Paragraphedeliste"/>
        <w:numPr>
          <w:ilvl w:val="0"/>
          <w:numId w:val="8"/>
        </w:numPr>
        <w:spacing w:after="60" w:line="264" w:lineRule="auto"/>
        <w:ind w:left="284" w:hanging="284"/>
        <w:jc w:val="both"/>
      </w:pPr>
      <w:r w:rsidRPr="001C0768">
        <w:t>le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45B224EA" w14:textId="77777777" w:rsidR="00EF7B9E" w:rsidRPr="001C0768" w:rsidRDefault="00EF7B9E" w:rsidP="00255679">
      <w:pPr>
        <w:pStyle w:val="Paragraphedeliste"/>
        <w:numPr>
          <w:ilvl w:val="0"/>
          <w:numId w:val="8"/>
        </w:numPr>
        <w:spacing w:after="60" w:line="264" w:lineRule="auto"/>
        <w:ind w:left="284" w:hanging="284"/>
        <w:jc w:val="both"/>
      </w:pPr>
      <w:r w:rsidRPr="001C0768">
        <w:t>le soumissionnaire ou un de ses dirigeants a commis une faute professionnelle grave qui remet en cause son intégrité.</w:t>
      </w:r>
    </w:p>
    <w:p w14:paraId="5E3F098F" w14:textId="77777777" w:rsidR="00EF7B9E" w:rsidRPr="001C0768" w:rsidRDefault="00EF7B9E" w:rsidP="00EF7B9E">
      <w:pPr>
        <w:spacing w:after="60" w:line="264" w:lineRule="auto"/>
        <w:ind w:left="284"/>
        <w:jc w:val="both"/>
      </w:pPr>
      <w:r w:rsidRPr="001C0768">
        <w:t>Sont entre autres considérées comme telle faute professionnelle grave</w:t>
      </w:r>
      <w:r w:rsidRPr="001C0768">
        <w:rPr>
          <w:rFonts w:ascii="Times New Roman" w:hAnsi="Times New Roman" w:cs="Times New Roman"/>
        </w:rPr>
        <w:t> </w:t>
      </w:r>
      <w:r w:rsidRPr="001C0768">
        <w:t>:</w:t>
      </w:r>
    </w:p>
    <w:p w14:paraId="335EAA03" w14:textId="77777777" w:rsidR="00EF7B9E" w:rsidRPr="001C0768" w:rsidRDefault="00EF7B9E" w:rsidP="00255679">
      <w:pPr>
        <w:pStyle w:val="Paragraphedeliste"/>
        <w:numPr>
          <w:ilvl w:val="0"/>
          <w:numId w:val="9"/>
        </w:numPr>
        <w:spacing w:after="60" w:line="264" w:lineRule="auto"/>
        <w:ind w:left="709" w:hanging="425"/>
        <w:jc w:val="both"/>
      </w:pPr>
      <w:r w:rsidRPr="001C0768">
        <w:t>une infraction à la Politique de Enabel concernant l’exploitation et les abus sexuels – juin 2019 ;</w:t>
      </w:r>
    </w:p>
    <w:p w14:paraId="51AD009E" w14:textId="77777777" w:rsidR="00EF7B9E" w:rsidRPr="001C0768" w:rsidRDefault="00EF7B9E" w:rsidP="00255679">
      <w:pPr>
        <w:pStyle w:val="Paragraphedeliste"/>
        <w:numPr>
          <w:ilvl w:val="0"/>
          <w:numId w:val="9"/>
        </w:numPr>
        <w:spacing w:after="60" w:line="264" w:lineRule="auto"/>
        <w:ind w:left="709" w:hanging="425"/>
        <w:jc w:val="both"/>
      </w:pPr>
      <w:r w:rsidRPr="001C0768">
        <w:t>une infraction à la Politique de Enabel concernant la maîtrise des risques de fraude et de corruption – juin 2019 ;</w:t>
      </w:r>
    </w:p>
    <w:p w14:paraId="74FD8AD5" w14:textId="77777777" w:rsidR="00EF7B9E" w:rsidRPr="001C0768" w:rsidRDefault="00EF7B9E" w:rsidP="00255679">
      <w:pPr>
        <w:pStyle w:val="Paragraphedeliste"/>
        <w:numPr>
          <w:ilvl w:val="0"/>
          <w:numId w:val="9"/>
        </w:numPr>
        <w:spacing w:after="60" w:line="264" w:lineRule="auto"/>
        <w:ind w:left="709" w:hanging="425"/>
        <w:jc w:val="both"/>
      </w:pPr>
      <w:r w:rsidRPr="001C0768">
        <w:t>une infraction relative à une disposition d’ordre réglementaire de la législation locale applicable relative au harcèlement sexuel au travail </w:t>
      </w:r>
      <w:r w:rsidRPr="001C0768">
        <w:rPr>
          <w:rFonts w:ascii="Times New Roman" w:hAnsi="Times New Roman" w:cs="Times New Roman"/>
        </w:rPr>
        <w:t>;</w:t>
      </w:r>
    </w:p>
    <w:p w14:paraId="3DC3FAA0" w14:textId="77777777" w:rsidR="00EF7B9E" w:rsidRPr="001C0768" w:rsidRDefault="00EF7B9E" w:rsidP="00255679">
      <w:pPr>
        <w:pStyle w:val="Paragraphedeliste"/>
        <w:numPr>
          <w:ilvl w:val="0"/>
          <w:numId w:val="9"/>
        </w:numPr>
        <w:spacing w:after="60" w:line="264" w:lineRule="auto"/>
        <w:ind w:left="709" w:hanging="425"/>
        <w:jc w:val="both"/>
      </w:pPr>
      <w:r w:rsidRPr="001C0768">
        <w:t>le soumissionnaire s’est rendu gravement coupable de fausse déclaration ou faux documents en fournissant les renseignements exigés pour la vérification de l’absence de motifs d’exclusion ou la satisfaction des critères de sélection, ou a caché des informations </w:t>
      </w:r>
      <w:r w:rsidRPr="001C0768">
        <w:rPr>
          <w:rFonts w:ascii="Times New Roman" w:hAnsi="Times New Roman" w:cs="Times New Roman"/>
        </w:rPr>
        <w:t>;</w:t>
      </w:r>
    </w:p>
    <w:p w14:paraId="22729FAC" w14:textId="77777777" w:rsidR="00EF7B9E" w:rsidRPr="001C0768" w:rsidRDefault="00EF7B9E" w:rsidP="00255679">
      <w:pPr>
        <w:pStyle w:val="Paragraphedeliste"/>
        <w:numPr>
          <w:ilvl w:val="0"/>
          <w:numId w:val="9"/>
        </w:numPr>
        <w:spacing w:after="60" w:line="264" w:lineRule="auto"/>
        <w:ind w:left="709" w:hanging="425"/>
        <w:jc w:val="both"/>
      </w:pPr>
      <w:r w:rsidRPr="001C0768">
        <w:t>lorsque Enabel dispose d’éléments suffisamment plausibles pour conclure que le soumissionnaire a commis des actes, conclu des conventions ou procédé à des ententes en vue de fausser la concurrence.</w:t>
      </w:r>
    </w:p>
    <w:p w14:paraId="22645145" w14:textId="77777777" w:rsidR="00EF7B9E" w:rsidRPr="001C0768" w:rsidRDefault="00EF7B9E" w:rsidP="00EF7B9E">
      <w:pPr>
        <w:spacing w:after="60" w:line="264" w:lineRule="auto"/>
        <w:ind w:left="284"/>
        <w:jc w:val="both"/>
      </w:pPr>
      <w:r w:rsidRPr="001C0768">
        <w:t>La présence du soumissionnaire sur une des listes d’exclusion Enabel en raison d’un tel acte/convention/entente est considérée comme élément suffisamment plausible.</w:t>
      </w:r>
    </w:p>
    <w:p w14:paraId="7D8E77FD" w14:textId="77777777" w:rsidR="00EF7B9E" w:rsidRPr="001C0768" w:rsidRDefault="00EF7B9E" w:rsidP="00255679">
      <w:pPr>
        <w:pStyle w:val="Paragraphedeliste"/>
        <w:numPr>
          <w:ilvl w:val="0"/>
          <w:numId w:val="8"/>
        </w:numPr>
        <w:spacing w:after="60" w:line="264" w:lineRule="auto"/>
        <w:ind w:left="284" w:hanging="284"/>
        <w:jc w:val="both"/>
      </w:pPr>
      <w:r w:rsidRPr="001C0768">
        <w:t>lorsqu’il ne peut être remédié à un conflit d’intérêts par d’autres mesures moins intrusives ;</w:t>
      </w:r>
    </w:p>
    <w:p w14:paraId="5D9E2064" w14:textId="77777777" w:rsidR="00EF7B9E" w:rsidRPr="001C0768" w:rsidRDefault="00EF7B9E" w:rsidP="00255679">
      <w:pPr>
        <w:pStyle w:val="Paragraphedeliste"/>
        <w:numPr>
          <w:ilvl w:val="0"/>
          <w:numId w:val="8"/>
        </w:numPr>
        <w:spacing w:after="60" w:line="264" w:lineRule="auto"/>
        <w:ind w:left="284" w:hanging="284"/>
        <w:jc w:val="both"/>
      </w:pPr>
      <w:r w:rsidRPr="001C0768">
        <w:t xml:space="preserve">des défaillances importantes ou persistantes du soumissionnaire ont été constatées lors de l’exécution d’une obligation essentielle qui lui incombait dans le cadre d’un contrat </w:t>
      </w:r>
      <w:r w:rsidRPr="001C0768">
        <w:lastRenderedPageBreak/>
        <w:t>antérieur passé avec un autre pouvoir public, lorsque ces défaillances ont donné lieu à des mesures d’office, des dommages et intérêts ou à une autre sanction comparable.</w:t>
      </w:r>
    </w:p>
    <w:p w14:paraId="164D835B" w14:textId="77777777" w:rsidR="00EF7B9E" w:rsidRPr="001C0768" w:rsidRDefault="00EF7B9E" w:rsidP="00EF7B9E">
      <w:pPr>
        <w:spacing w:after="60" w:line="264" w:lineRule="auto"/>
        <w:ind w:left="284"/>
        <w:jc w:val="both"/>
      </w:pPr>
      <w:r w:rsidRPr="001C0768">
        <w:t>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w:t>
      </w:r>
    </w:p>
    <w:p w14:paraId="36B50A88" w14:textId="77777777" w:rsidR="00EF7B9E" w:rsidRPr="001C0768" w:rsidRDefault="00EF7B9E" w:rsidP="00EF7B9E">
      <w:pPr>
        <w:spacing w:after="60" w:line="264" w:lineRule="auto"/>
        <w:ind w:left="284"/>
        <w:jc w:val="both"/>
      </w:pPr>
      <w:r w:rsidRPr="001C0768">
        <w:t>La présence du soumissionnaire sur la liste d’exclusion Enabel en raison d’une telle défaillance sert d’un tel constat.</w:t>
      </w:r>
    </w:p>
    <w:p w14:paraId="5A61E064" w14:textId="77777777" w:rsidR="00EF7B9E" w:rsidRPr="001C0768" w:rsidRDefault="00EF7B9E" w:rsidP="00255679">
      <w:pPr>
        <w:pStyle w:val="Paragraphedeliste"/>
        <w:numPr>
          <w:ilvl w:val="0"/>
          <w:numId w:val="8"/>
        </w:numPr>
        <w:spacing w:after="60" w:line="264" w:lineRule="auto"/>
        <w:ind w:left="284" w:hanging="284"/>
        <w:jc w:val="both"/>
      </w:pPr>
      <w:r w:rsidRPr="001C0768">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p>
    <w:p w14:paraId="77EA4620" w14:textId="77777777" w:rsidR="00EF7B9E" w:rsidRPr="001C0768" w:rsidRDefault="00EF7B9E" w:rsidP="00255679">
      <w:pPr>
        <w:pStyle w:val="Paragraphedeliste"/>
        <w:numPr>
          <w:ilvl w:val="0"/>
          <w:numId w:val="8"/>
        </w:numPr>
        <w:spacing w:after="60" w:line="264" w:lineRule="auto"/>
        <w:ind w:left="284" w:hanging="284"/>
        <w:jc w:val="both"/>
      </w:pPr>
      <w:r w:rsidRPr="001C0768">
        <w:t>Le soumissionnaire ni un de des dirigeants se trouvent sur les listes de personnes, de groupes ou d’entités soumises par les Nations-Unies, l’Union européenne et la Belgique à des sanctions financières</w:t>
      </w:r>
      <w:r w:rsidRPr="001C0768">
        <w:rPr>
          <w:rFonts w:ascii="Times New Roman" w:hAnsi="Times New Roman" w:cs="Times New Roman"/>
        </w:rPr>
        <w:t> </w:t>
      </w:r>
      <w:r w:rsidRPr="001C0768">
        <w:t>:</w:t>
      </w:r>
    </w:p>
    <w:p w14:paraId="719125BE" w14:textId="77777777" w:rsidR="00EF7B9E" w:rsidRPr="001C0768" w:rsidRDefault="00EF7B9E" w:rsidP="00EF7B9E">
      <w:pPr>
        <w:spacing w:after="60" w:line="264" w:lineRule="auto"/>
        <w:ind w:left="284"/>
        <w:jc w:val="both"/>
      </w:pPr>
      <w:r w:rsidRPr="001C0768">
        <w:t>Pour les Nations Unies, les listes peuvent être consultées à l’adresse suivante :</w:t>
      </w:r>
    </w:p>
    <w:p w14:paraId="6861EE6B" w14:textId="77777777" w:rsidR="00EF7B9E" w:rsidRPr="001C0768" w:rsidRDefault="00EF7B9E" w:rsidP="00EF7B9E">
      <w:pPr>
        <w:spacing w:after="60" w:line="264" w:lineRule="auto"/>
        <w:ind w:left="284"/>
        <w:jc w:val="both"/>
      </w:pPr>
      <w:r w:rsidRPr="001C0768">
        <w:t>https://finances.belgium.be/fr/tresorerie/sanctions-financieres/sanctions-internationales-nations-unies</w:t>
      </w:r>
    </w:p>
    <w:p w14:paraId="10047D94" w14:textId="77777777" w:rsidR="00EF7B9E" w:rsidRPr="001C0768" w:rsidRDefault="00EF7B9E" w:rsidP="00EF7B9E">
      <w:pPr>
        <w:spacing w:after="60" w:line="264" w:lineRule="auto"/>
        <w:ind w:left="284"/>
        <w:jc w:val="both"/>
      </w:pPr>
      <w:r w:rsidRPr="001C0768">
        <w:t>Pour l’Union européenne, les listes peuvent être consultées à l’adresse suivante :</w:t>
      </w:r>
    </w:p>
    <w:p w14:paraId="1752502A" w14:textId="77777777" w:rsidR="00EF7B9E" w:rsidRPr="001C0768" w:rsidRDefault="00EF7B9E" w:rsidP="00EF7B9E">
      <w:pPr>
        <w:spacing w:after="60" w:line="264" w:lineRule="auto"/>
        <w:ind w:left="284"/>
        <w:jc w:val="both"/>
      </w:pPr>
      <w:r w:rsidRPr="001C0768">
        <w:t>https://finances.belgium.be/fr/tresorerie/sanctions-financieres/sanctions-europ%C3%A9ennes-ue</w:t>
      </w:r>
    </w:p>
    <w:p w14:paraId="4BDA13FA" w14:textId="77777777" w:rsidR="00EF7B9E" w:rsidRPr="001C0768" w:rsidRDefault="00EF7B9E" w:rsidP="00EF7B9E">
      <w:pPr>
        <w:spacing w:after="60" w:line="264" w:lineRule="auto"/>
        <w:ind w:left="284"/>
        <w:jc w:val="both"/>
      </w:pPr>
      <w:r w:rsidRPr="001C0768">
        <w:t>https://eeas.europa.eu/headquarters/headquarters-homepage/8442/consolidated-list-sanctions</w:t>
      </w:r>
    </w:p>
    <w:p w14:paraId="083D4AEB" w14:textId="77777777" w:rsidR="00EF7B9E" w:rsidRPr="001C0768" w:rsidRDefault="00EF7B9E" w:rsidP="00EF7B9E">
      <w:pPr>
        <w:spacing w:after="60" w:line="264" w:lineRule="auto"/>
        <w:ind w:left="284"/>
        <w:jc w:val="both"/>
      </w:pPr>
      <w:r w:rsidRPr="001C0768">
        <w:t>https://eeas.europa.eu/sites/eeas/files/restrictive_measures-2017-01-17-clean.pdf</w:t>
      </w:r>
    </w:p>
    <w:p w14:paraId="326FDED5" w14:textId="77777777" w:rsidR="00EF7B9E" w:rsidRPr="001C0768" w:rsidRDefault="00EF7B9E" w:rsidP="00EF7B9E">
      <w:pPr>
        <w:spacing w:after="60" w:line="264" w:lineRule="auto"/>
        <w:ind w:left="284"/>
        <w:jc w:val="both"/>
      </w:pPr>
      <w:r w:rsidRPr="001C0768">
        <w:t>Pour la Belgique :</w:t>
      </w:r>
    </w:p>
    <w:p w14:paraId="08C45378" w14:textId="77777777" w:rsidR="00EF7B9E" w:rsidRPr="001C0768" w:rsidRDefault="00EF7B9E" w:rsidP="00EF7B9E">
      <w:pPr>
        <w:spacing w:after="60" w:line="264" w:lineRule="auto"/>
        <w:ind w:left="284"/>
        <w:jc w:val="both"/>
      </w:pPr>
      <w:r w:rsidRPr="001C0768">
        <w:t>https://finances.belgium.be/fr/sur_le_spf/structure_et_services/administrations_generales/tr%C3%A9sorerie/contr%C3%B4le-des-instruments-1-2</w:t>
      </w:r>
    </w:p>
    <w:p w14:paraId="6EC2DE02" w14:textId="77777777" w:rsidR="00EF7B9E" w:rsidRPr="001C0768" w:rsidRDefault="00EF7B9E" w:rsidP="00EF7B9E">
      <w:pPr>
        <w:spacing w:after="60" w:line="264" w:lineRule="auto"/>
        <w:jc w:val="both"/>
      </w:pPr>
      <w:r w:rsidRPr="001C0768">
        <w:t>Le soumissionnaire consent formellement à ce que Enabel ait accès aux documents justificatifs étayant les informations fournies dans le présent document.</w:t>
      </w:r>
    </w:p>
    <w:p w14:paraId="44CBF481" w14:textId="77777777" w:rsidR="00EF7B9E" w:rsidRPr="001C0768" w:rsidRDefault="00EF7B9E" w:rsidP="00EF7B9E">
      <w:pPr>
        <w:spacing w:before="240" w:after="120"/>
        <w:jc w:val="both"/>
      </w:pPr>
      <w:r w:rsidRPr="001C0768">
        <w:t>Nom et prénom :</w:t>
      </w:r>
    </w:p>
    <w:p w14:paraId="5F6FC36A" w14:textId="77777777" w:rsidR="00EF7B9E" w:rsidRPr="001C0768" w:rsidRDefault="00EF7B9E" w:rsidP="00EF7B9E">
      <w:pPr>
        <w:spacing w:after="120"/>
        <w:jc w:val="both"/>
      </w:pPr>
      <w:r w:rsidRPr="001C0768">
        <w:t>Date :</w:t>
      </w:r>
    </w:p>
    <w:p w14:paraId="5DA8AF72" w14:textId="77777777" w:rsidR="00EF7B9E" w:rsidRPr="001C0768" w:rsidRDefault="00EF7B9E" w:rsidP="00EF7B9E">
      <w:pPr>
        <w:spacing w:after="120"/>
        <w:jc w:val="both"/>
      </w:pPr>
      <w:r w:rsidRPr="001C0768">
        <w:t>Signature autorisée :</w:t>
      </w:r>
    </w:p>
    <w:p w14:paraId="7996B0D4" w14:textId="4B78682E" w:rsidR="00892076" w:rsidRPr="001C0768" w:rsidRDefault="00892076" w:rsidP="005A5811">
      <w:pPr>
        <w:spacing w:after="120"/>
        <w:jc w:val="both"/>
      </w:pPr>
      <w:r w:rsidRPr="001C0768">
        <w:br w:type="page"/>
      </w:r>
    </w:p>
    <w:p w14:paraId="250AB751" w14:textId="75FA520B" w:rsidR="00892076" w:rsidRPr="001C0768" w:rsidRDefault="00BE5580" w:rsidP="00892076">
      <w:pPr>
        <w:pStyle w:val="Titre2"/>
      </w:pPr>
      <w:bookmarkStart w:id="136" w:name="_Toc191395989"/>
      <w:r w:rsidRPr="001C0768">
        <w:lastRenderedPageBreak/>
        <w:t>Procuration</w:t>
      </w:r>
      <w:bookmarkEnd w:id="136"/>
    </w:p>
    <w:p w14:paraId="4434A9D1" w14:textId="37CDB991" w:rsidR="00BE5580" w:rsidRPr="001C0768" w:rsidRDefault="00BE5580" w:rsidP="003424B3">
      <w:pPr>
        <w:jc w:val="both"/>
      </w:pPr>
      <w:r w:rsidRPr="001C0768">
        <w:t xml:space="preserve">Le soumissionnaire doit joindre à son offre la </w:t>
      </w:r>
      <w:r w:rsidRPr="001C0768">
        <w:rPr>
          <w:b/>
          <w:bCs/>
        </w:rPr>
        <w:t>procuration</w:t>
      </w:r>
      <w:r w:rsidRPr="001C0768">
        <w:t xml:space="preserve"> autorisant la personne à signer l’offre et toute la documentation correspondante ou tout document attestant que la personne qui signe est bien habilitée à le faire (statuts, mandats, acte notarié…).</w:t>
      </w:r>
    </w:p>
    <w:p w14:paraId="394D52DF" w14:textId="2BD37067" w:rsidR="00BE5580" w:rsidRPr="001C0768" w:rsidRDefault="00BE5580" w:rsidP="003424B3">
      <w:pPr>
        <w:jc w:val="both"/>
      </w:pPr>
      <w:r w:rsidRPr="001C0768">
        <w:t>En cas d’</w:t>
      </w:r>
      <w:r w:rsidRPr="001C0768">
        <w:rPr>
          <w:b/>
          <w:bCs/>
        </w:rPr>
        <w:t>association momentanée</w:t>
      </w:r>
      <w:r w:rsidRPr="001C0768">
        <w:t xml:space="preserve">, l'offre conjointe doit </w:t>
      </w:r>
      <w:r w:rsidR="00600B2B" w:rsidRPr="001C0768">
        <w:t xml:space="preserve">joindre un </w:t>
      </w:r>
      <w:r w:rsidR="00600B2B" w:rsidRPr="001C0768">
        <w:rPr>
          <w:kern w:val="18"/>
          <w:sz w:val="20"/>
        </w:rPr>
        <w:t>accord de groupement</w:t>
      </w:r>
      <w:r w:rsidR="00600B2B" w:rsidRPr="001C0768">
        <w:t xml:space="preserve"> </w:t>
      </w:r>
      <w:r w:rsidR="00F277B5" w:rsidRPr="001C0768">
        <w:t xml:space="preserve">précisant les rôles et </w:t>
      </w:r>
      <w:r w:rsidR="00D9287E" w:rsidRPr="001C0768">
        <w:t>signé par chaque membre du groupement</w:t>
      </w:r>
      <w:r w:rsidRPr="001C0768">
        <w:t>. Un chef de file doit être désigné et la procuration doit être complétée en conséquence.</w:t>
      </w:r>
    </w:p>
    <w:p w14:paraId="6CDFA7F3" w14:textId="0736AB2D" w:rsidR="00892076" w:rsidRPr="001C0768" w:rsidRDefault="00380E5E" w:rsidP="0004666F">
      <w:pPr>
        <w:pStyle w:val="Titre2"/>
      </w:pPr>
      <w:bookmarkStart w:id="137" w:name="_Toc191395990"/>
      <w:r w:rsidRPr="001C0768">
        <w:t>Enregistrement</w:t>
      </w:r>
      <w:r w:rsidR="00B627AE" w:rsidRPr="001C0768">
        <w:t xml:space="preserve"> </w:t>
      </w:r>
      <w:r w:rsidRPr="001C0768">
        <w:t>et statut juridique</w:t>
      </w:r>
      <w:bookmarkEnd w:id="137"/>
    </w:p>
    <w:p w14:paraId="15D940AB" w14:textId="20E5EB81" w:rsidR="00DF6170" w:rsidRPr="001C0768" w:rsidRDefault="00DF6170" w:rsidP="00DF6170">
      <w:pPr>
        <w:jc w:val="both"/>
      </w:pPr>
      <w:bookmarkStart w:id="138" w:name="_Ref503362695"/>
      <w:r w:rsidRPr="001C0768">
        <w:t>Le soumissionnaire doit joindre à son offre une copie des documents</w:t>
      </w:r>
      <w:r w:rsidR="00380E5E" w:rsidRPr="001C0768">
        <w:rPr>
          <w:rStyle w:val="Appelnotedebasdep"/>
        </w:rPr>
        <w:footnoteReference w:id="11"/>
      </w:r>
      <w:r w:rsidRPr="001C0768">
        <w:t xml:space="preserve"> originaux relatifs à son </w:t>
      </w:r>
      <w:r w:rsidRPr="001C0768">
        <w:rPr>
          <w:b/>
          <w:bCs/>
        </w:rPr>
        <w:t>enregistrement</w:t>
      </w:r>
      <w:r w:rsidRPr="001C0768">
        <w:t xml:space="preserve"> et/ou son </w:t>
      </w:r>
      <w:r w:rsidRPr="001C0768">
        <w:rPr>
          <w:b/>
          <w:bCs/>
        </w:rPr>
        <w:t>statut juridique</w:t>
      </w:r>
      <w:r w:rsidRPr="001C0768">
        <w:t xml:space="preserve">, qui établissent son lieu d’enregistrement et/ou son siège statutaire </w:t>
      </w:r>
      <w:r w:rsidR="007A62F1" w:rsidRPr="001C0768">
        <w:t>(certificat de constitution ou d'enregistrement, avis d’immatriculation NINEA, etc.).</w:t>
      </w:r>
    </w:p>
    <w:p w14:paraId="2F7D8D25" w14:textId="46D007CF" w:rsidR="00477B9D" w:rsidRPr="001C0768" w:rsidRDefault="00477B9D" w:rsidP="00DF6170">
      <w:pPr>
        <w:jc w:val="both"/>
      </w:pPr>
      <w:r w:rsidRPr="001C0768">
        <w:t>Le certificat de constitution ou d'enregistrement ou l’avis d’immatriculation NINEA ou l’agrément doit attester que le soumissionnaire (y compris les éventuels membres de l’association/société momentanée) sont habilités dans le domaine d’activités « bâtiments et travaux publics ».</w:t>
      </w:r>
    </w:p>
    <w:p w14:paraId="768BDCDE" w14:textId="43DF3644" w:rsidR="00892076" w:rsidRPr="001C0768" w:rsidRDefault="002B4EF6" w:rsidP="002B4EF6">
      <w:pPr>
        <w:pStyle w:val="Titre2"/>
      </w:pPr>
      <w:bookmarkStart w:id="139" w:name="_Toc191395991"/>
      <w:bookmarkEnd w:id="138"/>
      <w:r w:rsidRPr="001C0768">
        <w:t>Attestation de régularité relative au paiement des cotisations sociales</w:t>
      </w:r>
      <w:bookmarkEnd w:id="139"/>
    </w:p>
    <w:p w14:paraId="3096868D" w14:textId="7ACF6193" w:rsidR="002B4EF6" w:rsidRPr="001C0768" w:rsidRDefault="002B4EF6" w:rsidP="002B4EF6">
      <w:pPr>
        <w:jc w:val="both"/>
      </w:pPr>
      <w:r w:rsidRPr="001C0768">
        <w:t xml:space="preserve">Au plus tard avant l’attribution du marché, le soumissionnaire joindra à son offre une </w:t>
      </w:r>
      <w:r w:rsidRPr="001C0768">
        <w:rPr>
          <w:b/>
          <w:bCs/>
        </w:rPr>
        <w:t>attestation</w:t>
      </w:r>
      <w:r w:rsidR="00BE5580" w:rsidRPr="001C0768">
        <w:rPr>
          <w:b/>
          <w:bCs/>
          <w:vertAlign w:val="superscript"/>
        </w:rPr>
        <w:fldChar w:fldCharType="begin"/>
      </w:r>
      <w:r w:rsidR="00BE5580" w:rsidRPr="001C0768">
        <w:rPr>
          <w:b/>
          <w:bCs/>
          <w:vertAlign w:val="superscript"/>
        </w:rPr>
        <w:instrText xml:space="preserve"> NOTEREF _Ref503362695 \h  \* MERGEFORMAT </w:instrText>
      </w:r>
      <w:r w:rsidR="00BE5580" w:rsidRPr="001C0768">
        <w:rPr>
          <w:b/>
          <w:bCs/>
          <w:vertAlign w:val="superscript"/>
        </w:rPr>
      </w:r>
      <w:r w:rsidR="00BE5580" w:rsidRPr="001C0768">
        <w:rPr>
          <w:b/>
          <w:bCs/>
          <w:vertAlign w:val="superscript"/>
        </w:rPr>
        <w:fldChar w:fldCharType="separate"/>
      </w:r>
      <w:r w:rsidR="00BE5580" w:rsidRPr="001C0768">
        <w:rPr>
          <w:b/>
          <w:bCs/>
          <w:vertAlign w:val="superscript"/>
        </w:rPr>
        <w:fldChar w:fldCharType="end"/>
      </w:r>
      <w:r w:rsidRPr="001C0768">
        <w:rPr>
          <w:b/>
          <w:bCs/>
        </w:rPr>
        <w:t xml:space="preserve"> récente de régularité</w:t>
      </w:r>
      <w:r w:rsidRPr="001C0768">
        <w:t xml:space="preserve"> avec ses obligations relatives au </w:t>
      </w:r>
      <w:r w:rsidRPr="001C0768">
        <w:rPr>
          <w:b/>
          <w:bCs/>
        </w:rPr>
        <w:t>paiement des cotisations sociales</w:t>
      </w:r>
      <w:r w:rsidRPr="001C0768">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0D89F31" w14:textId="1B55D001" w:rsidR="00892076" w:rsidRPr="001C0768" w:rsidRDefault="002B4EF6" w:rsidP="00892076">
      <w:pPr>
        <w:pStyle w:val="Titre2"/>
      </w:pPr>
      <w:bookmarkStart w:id="140" w:name="_Toc191395992"/>
      <w:r w:rsidRPr="001C0768">
        <w:t>Attestation de régularité relative au paiement des impôts et taxes</w:t>
      </w:r>
      <w:bookmarkEnd w:id="140"/>
    </w:p>
    <w:p w14:paraId="0CF20D58" w14:textId="00DF49D1" w:rsidR="00BE5580" w:rsidRPr="001C0768" w:rsidRDefault="00BE5580" w:rsidP="003424B3">
      <w:pPr>
        <w:jc w:val="both"/>
      </w:pPr>
      <w:r w:rsidRPr="001C0768">
        <w:t xml:space="preserve">Au plus tard avant l’attribution du marché, le soumissionnaire joindra à son offre une </w:t>
      </w:r>
      <w:r w:rsidRPr="001C0768">
        <w:rPr>
          <w:b/>
          <w:bCs/>
        </w:rPr>
        <w:t>attestation</w:t>
      </w:r>
      <w:r w:rsidRPr="001C0768">
        <w:rPr>
          <w:vertAlign w:val="superscript"/>
        </w:rPr>
        <w:fldChar w:fldCharType="begin"/>
      </w:r>
      <w:r w:rsidRPr="001C0768">
        <w:rPr>
          <w:vertAlign w:val="superscript"/>
        </w:rPr>
        <w:instrText xml:space="preserve"> NOTEREF _Ref503362695 \h  \* MERGEFORMAT </w:instrText>
      </w:r>
      <w:r w:rsidRPr="001C0768">
        <w:rPr>
          <w:vertAlign w:val="superscript"/>
        </w:rPr>
      </w:r>
      <w:r w:rsidRPr="001C0768">
        <w:rPr>
          <w:vertAlign w:val="superscript"/>
        </w:rPr>
        <w:fldChar w:fldCharType="separate"/>
      </w:r>
      <w:r w:rsidRPr="001C0768">
        <w:rPr>
          <w:vertAlign w:val="superscript"/>
        </w:rPr>
        <w:fldChar w:fldCharType="end"/>
      </w:r>
      <w:r w:rsidRPr="001C0768">
        <w:rPr>
          <w:b/>
          <w:bCs/>
        </w:rPr>
        <w:t xml:space="preserve"> récente de régularité</w:t>
      </w:r>
      <w:r w:rsidRPr="001C0768">
        <w:t xml:space="preserve"> avec ses obligations relatives au </w:t>
      </w:r>
      <w:r w:rsidRPr="001C0768">
        <w:rPr>
          <w:b/>
          <w:bCs/>
        </w:rPr>
        <w:t>paiement des impôts et taxes</w:t>
      </w:r>
      <w:r w:rsidRPr="001C0768">
        <w:t xml:space="preserve"> selon les dispositions légales du pays où il est établi.</w:t>
      </w:r>
    </w:p>
    <w:p w14:paraId="4AE21D22" w14:textId="6730D56E" w:rsidR="00291A08" w:rsidRPr="001C0768" w:rsidRDefault="00BE5580" w:rsidP="00291A08">
      <w:pPr>
        <w:pStyle w:val="Titre2"/>
      </w:pPr>
      <w:bookmarkStart w:id="141" w:name="_Toc191395993"/>
      <w:r w:rsidRPr="001C0768">
        <w:t>Extrait de casier judiciaire</w:t>
      </w:r>
      <w:bookmarkEnd w:id="141"/>
    </w:p>
    <w:p w14:paraId="2E375D31" w14:textId="111F871C" w:rsidR="00BE5580" w:rsidRPr="001C0768" w:rsidRDefault="00BE5580" w:rsidP="00291A08">
      <w:pPr>
        <w:jc w:val="both"/>
      </w:pPr>
      <w:r w:rsidRPr="001C0768">
        <w:t>Au plus tard avant l’attribution du marché, le soumissionnaire joindra à son offre l’</w:t>
      </w:r>
      <w:r w:rsidRPr="001C0768">
        <w:rPr>
          <w:b/>
          <w:bCs/>
        </w:rPr>
        <w:t>extrait de casier judiciaire</w:t>
      </w:r>
      <w:r w:rsidRPr="001C0768">
        <w:rPr>
          <w:vertAlign w:val="superscript"/>
        </w:rPr>
        <w:fldChar w:fldCharType="begin"/>
      </w:r>
      <w:r w:rsidRPr="001C0768">
        <w:rPr>
          <w:vertAlign w:val="superscript"/>
        </w:rPr>
        <w:instrText xml:space="preserve"> NOTEREF _Ref503362695 \h  \* MERGEFORMAT </w:instrText>
      </w:r>
      <w:r w:rsidRPr="001C0768">
        <w:rPr>
          <w:vertAlign w:val="superscript"/>
        </w:rPr>
      </w:r>
      <w:r w:rsidRPr="001C0768">
        <w:rPr>
          <w:vertAlign w:val="superscript"/>
        </w:rPr>
        <w:fldChar w:fldCharType="separate"/>
      </w:r>
      <w:r w:rsidRPr="001C0768">
        <w:rPr>
          <w:vertAlign w:val="superscript"/>
        </w:rPr>
        <w:fldChar w:fldCharType="end"/>
      </w:r>
      <w:r w:rsidRPr="001C0768">
        <w:t xml:space="preserve"> au nom du soumissionnaire (personne morale) ou de son représentant (personne physique) s'il n'existe pas de casier judiciaire pour les personnes morales (ex. Certificat de bonne conduite d'Interpol).</w:t>
      </w:r>
    </w:p>
    <w:p w14:paraId="0DC4CBBC" w14:textId="1DA1C9F6" w:rsidR="00892076" w:rsidRPr="001C0768" w:rsidRDefault="00892076" w:rsidP="007A62F1">
      <w:pPr>
        <w:jc w:val="both"/>
      </w:pPr>
      <w:r w:rsidRPr="001C0768">
        <w:br w:type="page"/>
      </w:r>
    </w:p>
    <w:p w14:paraId="51C8976E" w14:textId="4DB50E40" w:rsidR="00892076" w:rsidRPr="001C0768" w:rsidRDefault="003A111D" w:rsidP="00892076">
      <w:pPr>
        <w:pStyle w:val="Titre2"/>
      </w:pPr>
      <w:bookmarkStart w:id="142" w:name="_Ref149120912"/>
      <w:bookmarkStart w:id="143" w:name="_Ref149120929"/>
      <w:bookmarkStart w:id="144" w:name="_Toc191395994"/>
      <w:r w:rsidRPr="001C0768">
        <w:lastRenderedPageBreak/>
        <w:t>Etats financiers</w:t>
      </w:r>
      <w:bookmarkEnd w:id="142"/>
      <w:bookmarkEnd w:id="143"/>
      <w:bookmarkEnd w:id="144"/>
    </w:p>
    <w:p w14:paraId="43AB2391" w14:textId="7B490E63" w:rsidR="003A111D" w:rsidRPr="001C0768" w:rsidRDefault="003A111D" w:rsidP="0056422C">
      <w:pPr>
        <w:jc w:val="both"/>
      </w:pPr>
      <w:r w:rsidRPr="001C0768">
        <w:rPr>
          <w:b/>
          <w:bCs/>
        </w:rPr>
        <w:t>Pour chaque lot,</w:t>
      </w:r>
      <w:r w:rsidRPr="001C0768">
        <w:t xml:space="preserve"> le soumissionnaire doit avoir réalisé au cours des 3 (trois) derniers exercices un </w:t>
      </w:r>
      <w:r w:rsidRPr="001C0768">
        <w:rPr>
          <w:b/>
          <w:bCs/>
        </w:rPr>
        <w:t xml:space="preserve">chiffre d’affaires </w:t>
      </w:r>
      <w:r w:rsidR="001D4025" w:rsidRPr="001C0768">
        <w:rPr>
          <w:b/>
          <w:bCs/>
        </w:rPr>
        <w:t>mo</w:t>
      </w:r>
      <w:r w:rsidR="00AA1F97" w:rsidRPr="001C0768">
        <w:rPr>
          <w:b/>
          <w:bCs/>
        </w:rPr>
        <w:t xml:space="preserve">yen annuel </w:t>
      </w:r>
      <w:r w:rsidRPr="001C0768">
        <w:rPr>
          <w:b/>
          <w:bCs/>
        </w:rPr>
        <w:t xml:space="preserve">au moins égal </w:t>
      </w:r>
      <w:r w:rsidR="0056422C" w:rsidRPr="001C0768">
        <w:rPr>
          <w:b/>
          <w:bCs/>
        </w:rPr>
        <w:t>au montant de son offre pour ce lot.</w:t>
      </w:r>
    </w:p>
    <w:p w14:paraId="6E47BF97" w14:textId="2FC3505C" w:rsidR="003A111D" w:rsidRPr="001C0768" w:rsidRDefault="003A111D" w:rsidP="003A111D">
      <w:pPr>
        <w:jc w:val="both"/>
      </w:pPr>
      <w:r w:rsidRPr="001C0768">
        <w:t xml:space="preserve">Le soumissionnaire doit compléter le </w:t>
      </w:r>
      <w:r w:rsidRPr="001C0768">
        <w:rPr>
          <w:b/>
          <w:bCs/>
        </w:rPr>
        <w:t xml:space="preserve">tableau </w:t>
      </w:r>
      <w:r w:rsidR="004931C6" w:rsidRPr="001C0768">
        <w:rPr>
          <w:b/>
          <w:bCs/>
        </w:rPr>
        <w:t>« D</w:t>
      </w:r>
      <w:r w:rsidRPr="001C0768">
        <w:rPr>
          <w:b/>
          <w:bCs/>
        </w:rPr>
        <w:t>onnées financières</w:t>
      </w:r>
      <w:r w:rsidR="004931C6" w:rsidRPr="001C0768">
        <w:rPr>
          <w:b/>
          <w:bCs/>
        </w:rPr>
        <w:t> »</w:t>
      </w:r>
      <w:r w:rsidRPr="001C0768">
        <w:t xml:space="preserve"> ci-dessous </w:t>
      </w:r>
      <w:r w:rsidR="004931C6" w:rsidRPr="001C0768">
        <w:t>à partir de</w:t>
      </w:r>
      <w:r w:rsidRPr="001C0768">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1C0768" w14:paraId="6D19B4F8" w14:textId="77777777" w:rsidTr="004931C6">
        <w:tc>
          <w:tcPr>
            <w:tcW w:w="1838" w:type="dxa"/>
            <w:shd w:val="pct10" w:color="auto" w:fill="auto"/>
            <w:vAlign w:val="center"/>
          </w:tcPr>
          <w:p w14:paraId="5F2D262F" w14:textId="6293A885" w:rsidR="00A564F6" w:rsidRPr="001C0768" w:rsidRDefault="003A111D" w:rsidP="00A564F6">
            <w:pPr>
              <w:spacing w:before="60" w:after="60"/>
              <w:jc w:val="center"/>
              <w:rPr>
                <w:b/>
                <w:sz w:val="20"/>
              </w:rPr>
            </w:pPr>
            <w:r w:rsidRPr="001C0768">
              <w:rPr>
                <w:b/>
                <w:sz w:val="20"/>
              </w:rPr>
              <w:t>Données financières</w:t>
            </w:r>
          </w:p>
        </w:tc>
        <w:tc>
          <w:tcPr>
            <w:tcW w:w="1664" w:type="dxa"/>
            <w:shd w:val="pct10" w:color="auto" w:fill="auto"/>
            <w:vAlign w:val="center"/>
          </w:tcPr>
          <w:p w14:paraId="5057DA72" w14:textId="7DEBF654" w:rsidR="00A564F6" w:rsidRPr="001C0768" w:rsidRDefault="004931C6" w:rsidP="004931C6">
            <w:pPr>
              <w:spacing w:before="60"/>
              <w:jc w:val="center"/>
              <w:rPr>
                <w:b/>
                <w:sz w:val="20"/>
              </w:rPr>
            </w:pPr>
            <w:r w:rsidRPr="001C0768">
              <w:rPr>
                <w:b/>
                <w:sz w:val="20"/>
              </w:rPr>
              <w:t>Année</w:t>
            </w:r>
            <w:r w:rsidR="00A564F6" w:rsidRPr="001C0768">
              <w:rPr>
                <w:b/>
                <w:sz w:val="20"/>
              </w:rPr>
              <w:t>- 2</w:t>
            </w:r>
            <w:r w:rsidRPr="001C0768">
              <w:rPr>
                <w:b/>
                <w:sz w:val="20"/>
              </w:rPr>
              <w:t xml:space="preserve"> (</w:t>
            </w:r>
            <w:r w:rsidR="00A564F6" w:rsidRPr="001C0768">
              <w:rPr>
                <w:b/>
                <w:sz w:val="20"/>
              </w:rPr>
              <w:t>€</w:t>
            </w:r>
            <w:r w:rsidRPr="001C0768">
              <w:rPr>
                <w:b/>
                <w:sz w:val="20"/>
              </w:rPr>
              <w:t>)</w:t>
            </w:r>
          </w:p>
        </w:tc>
        <w:tc>
          <w:tcPr>
            <w:tcW w:w="1664" w:type="dxa"/>
            <w:shd w:val="pct10" w:color="auto" w:fill="auto"/>
            <w:vAlign w:val="center"/>
          </w:tcPr>
          <w:p w14:paraId="7C73B6C2" w14:textId="11470CA5" w:rsidR="00A564F6" w:rsidRPr="001C0768" w:rsidRDefault="004931C6" w:rsidP="004931C6">
            <w:pPr>
              <w:spacing w:before="60"/>
              <w:jc w:val="center"/>
              <w:rPr>
                <w:b/>
                <w:sz w:val="20"/>
              </w:rPr>
            </w:pPr>
            <w:r w:rsidRPr="001C0768">
              <w:rPr>
                <w:b/>
                <w:sz w:val="20"/>
              </w:rPr>
              <w:t>Année</w:t>
            </w:r>
            <w:r w:rsidR="00A564F6" w:rsidRPr="001C0768">
              <w:rPr>
                <w:b/>
                <w:sz w:val="20"/>
              </w:rPr>
              <w:t>- 1</w:t>
            </w:r>
            <w:r w:rsidRPr="001C0768">
              <w:rPr>
                <w:b/>
                <w:sz w:val="20"/>
              </w:rPr>
              <w:t xml:space="preserve"> (</w:t>
            </w:r>
            <w:r w:rsidR="00A564F6" w:rsidRPr="001C0768">
              <w:rPr>
                <w:b/>
                <w:sz w:val="20"/>
              </w:rPr>
              <w:t>€</w:t>
            </w:r>
            <w:r w:rsidRPr="001C0768">
              <w:rPr>
                <w:b/>
                <w:sz w:val="20"/>
              </w:rPr>
              <w:t>)</w:t>
            </w:r>
          </w:p>
        </w:tc>
        <w:tc>
          <w:tcPr>
            <w:tcW w:w="1664" w:type="dxa"/>
            <w:shd w:val="pct10" w:color="auto" w:fill="auto"/>
            <w:vAlign w:val="center"/>
          </w:tcPr>
          <w:p w14:paraId="248A4973" w14:textId="2CCD94D5" w:rsidR="00A564F6" w:rsidRPr="001C0768" w:rsidRDefault="004931C6" w:rsidP="004931C6">
            <w:pPr>
              <w:spacing w:before="60"/>
              <w:jc w:val="center"/>
              <w:rPr>
                <w:b/>
                <w:sz w:val="20"/>
              </w:rPr>
            </w:pPr>
            <w:r w:rsidRPr="001C0768">
              <w:rPr>
                <w:b/>
                <w:sz w:val="20"/>
              </w:rPr>
              <w:t>Dernier exercice (</w:t>
            </w:r>
            <w:r w:rsidR="00A564F6" w:rsidRPr="001C0768">
              <w:rPr>
                <w:b/>
                <w:sz w:val="20"/>
              </w:rPr>
              <w:t>€</w:t>
            </w:r>
            <w:r w:rsidRPr="001C0768">
              <w:rPr>
                <w:b/>
                <w:sz w:val="20"/>
              </w:rPr>
              <w:t>)</w:t>
            </w:r>
          </w:p>
        </w:tc>
        <w:tc>
          <w:tcPr>
            <w:tcW w:w="1664" w:type="dxa"/>
            <w:shd w:val="pct10" w:color="auto" w:fill="auto"/>
            <w:vAlign w:val="center"/>
          </w:tcPr>
          <w:p w14:paraId="26502EA2" w14:textId="0514CA4A" w:rsidR="00A564F6" w:rsidRPr="001C0768" w:rsidRDefault="004931C6" w:rsidP="004931C6">
            <w:pPr>
              <w:spacing w:before="60"/>
              <w:jc w:val="center"/>
              <w:rPr>
                <w:b/>
                <w:sz w:val="20"/>
              </w:rPr>
            </w:pPr>
            <w:r w:rsidRPr="001C0768">
              <w:rPr>
                <w:b/>
                <w:sz w:val="20"/>
              </w:rPr>
              <w:t>Moyenne (</w:t>
            </w:r>
            <w:r w:rsidR="00A564F6" w:rsidRPr="001C0768">
              <w:rPr>
                <w:b/>
                <w:sz w:val="20"/>
              </w:rPr>
              <w:t>€</w:t>
            </w:r>
            <w:r w:rsidRPr="001C0768">
              <w:rPr>
                <w:b/>
                <w:sz w:val="20"/>
              </w:rPr>
              <w:t>)</w:t>
            </w:r>
          </w:p>
        </w:tc>
      </w:tr>
      <w:tr w:rsidR="00A564F6" w:rsidRPr="001C0768" w14:paraId="0D440A07" w14:textId="77777777" w:rsidTr="004931C6">
        <w:tc>
          <w:tcPr>
            <w:tcW w:w="1838" w:type="dxa"/>
            <w:vAlign w:val="center"/>
          </w:tcPr>
          <w:p w14:paraId="0E40902C" w14:textId="222DF5C1" w:rsidR="00A564F6" w:rsidRPr="001C0768" w:rsidRDefault="004931C6" w:rsidP="00A564F6">
            <w:pPr>
              <w:spacing w:before="60" w:after="60"/>
              <w:rPr>
                <w:sz w:val="20"/>
              </w:rPr>
            </w:pPr>
            <w:r w:rsidRPr="001C0768">
              <w:rPr>
                <w:sz w:val="20"/>
              </w:rPr>
              <w:t>Chiffre d’affaires annuel</w:t>
            </w:r>
            <w:r w:rsidR="001F60F2" w:rsidRPr="001C0768">
              <w:rPr>
                <w:rStyle w:val="Appelnotedebasdep"/>
                <w:sz w:val="20"/>
              </w:rPr>
              <w:footnoteReference w:id="12"/>
            </w:r>
          </w:p>
        </w:tc>
        <w:tc>
          <w:tcPr>
            <w:tcW w:w="1664" w:type="dxa"/>
            <w:vAlign w:val="center"/>
          </w:tcPr>
          <w:p w14:paraId="5DE7A80C" w14:textId="77777777" w:rsidR="00A564F6" w:rsidRPr="001C0768" w:rsidRDefault="00A564F6" w:rsidP="00A564F6">
            <w:pPr>
              <w:spacing w:before="60" w:after="60"/>
              <w:jc w:val="center"/>
              <w:rPr>
                <w:sz w:val="20"/>
              </w:rPr>
            </w:pPr>
          </w:p>
        </w:tc>
        <w:tc>
          <w:tcPr>
            <w:tcW w:w="1664" w:type="dxa"/>
            <w:vAlign w:val="center"/>
          </w:tcPr>
          <w:p w14:paraId="1B26B9D1" w14:textId="77777777" w:rsidR="00A564F6" w:rsidRPr="001C0768" w:rsidRDefault="00A564F6" w:rsidP="00A564F6">
            <w:pPr>
              <w:spacing w:before="60" w:after="60"/>
              <w:jc w:val="center"/>
              <w:rPr>
                <w:sz w:val="20"/>
              </w:rPr>
            </w:pPr>
          </w:p>
        </w:tc>
        <w:tc>
          <w:tcPr>
            <w:tcW w:w="1664" w:type="dxa"/>
            <w:vAlign w:val="center"/>
          </w:tcPr>
          <w:p w14:paraId="37B33828" w14:textId="77777777" w:rsidR="00A564F6" w:rsidRPr="001C0768" w:rsidRDefault="00A564F6" w:rsidP="00A564F6">
            <w:pPr>
              <w:spacing w:before="60" w:after="60"/>
              <w:jc w:val="center"/>
              <w:rPr>
                <w:sz w:val="20"/>
              </w:rPr>
            </w:pPr>
          </w:p>
        </w:tc>
        <w:tc>
          <w:tcPr>
            <w:tcW w:w="1664" w:type="dxa"/>
            <w:vAlign w:val="center"/>
          </w:tcPr>
          <w:p w14:paraId="717E16F8" w14:textId="77777777" w:rsidR="00A564F6" w:rsidRPr="001C0768" w:rsidRDefault="00A564F6" w:rsidP="00A564F6">
            <w:pPr>
              <w:spacing w:before="60" w:after="60"/>
              <w:jc w:val="center"/>
              <w:rPr>
                <w:sz w:val="20"/>
              </w:rPr>
            </w:pPr>
          </w:p>
        </w:tc>
      </w:tr>
      <w:tr w:rsidR="00A564F6" w:rsidRPr="001C0768" w14:paraId="635BBC2C" w14:textId="77777777" w:rsidTr="004931C6">
        <w:tc>
          <w:tcPr>
            <w:tcW w:w="1838" w:type="dxa"/>
            <w:vAlign w:val="center"/>
          </w:tcPr>
          <w:p w14:paraId="0641719C" w14:textId="798DE3FD" w:rsidR="00A564F6" w:rsidRPr="001C0768" w:rsidRDefault="004931C6" w:rsidP="00A564F6">
            <w:pPr>
              <w:spacing w:before="60" w:after="60"/>
              <w:rPr>
                <w:sz w:val="20"/>
              </w:rPr>
            </w:pPr>
            <w:r w:rsidRPr="001C0768">
              <w:rPr>
                <w:sz w:val="20"/>
              </w:rPr>
              <w:t>Actifs à court terme</w:t>
            </w:r>
            <w:r w:rsidR="001F60F2" w:rsidRPr="001C0768">
              <w:rPr>
                <w:rStyle w:val="Appelnotedebasdep"/>
                <w:sz w:val="20"/>
              </w:rPr>
              <w:footnoteReference w:id="13"/>
            </w:r>
          </w:p>
        </w:tc>
        <w:tc>
          <w:tcPr>
            <w:tcW w:w="1664" w:type="dxa"/>
            <w:vAlign w:val="center"/>
          </w:tcPr>
          <w:p w14:paraId="17B01097" w14:textId="77777777" w:rsidR="00A564F6" w:rsidRPr="001C0768" w:rsidRDefault="00A564F6" w:rsidP="00A564F6">
            <w:pPr>
              <w:spacing w:before="60" w:after="60"/>
              <w:jc w:val="center"/>
              <w:rPr>
                <w:sz w:val="20"/>
              </w:rPr>
            </w:pPr>
          </w:p>
        </w:tc>
        <w:tc>
          <w:tcPr>
            <w:tcW w:w="1664" w:type="dxa"/>
            <w:vAlign w:val="center"/>
          </w:tcPr>
          <w:p w14:paraId="58793D0E" w14:textId="77777777" w:rsidR="00A564F6" w:rsidRPr="001C0768" w:rsidRDefault="00A564F6" w:rsidP="00A564F6">
            <w:pPr>
              <w:spacing w:before="60" w:after="60"/>
              <w:jc w:val="center"/>
              <w:rPr>
                <w:sz w:val="20"/>
              </w:rPr>
            </w:pPr>
          </w:p>
        </w:tc>
        <w:tc>
          <w:tcPr>
            <w:tcW w:w="1664" w:type="dxa"/>
            <w:vAlign w:val="center"/>
          </w:tcPr>
          <w:p w14:paraId="3E2837E0" w14:textId="77777777" w:rsidR="00A564F6" w:rsidRPr="001C0768" w:rsidRDefault="00A564F6" w:rsidP="00A564F6">
            <w:pPr>
              <w:spacing w:before="60" w:after="60"/>
              <w:jc w:val="center"/>
              <w:rPr>
                <w:sz w:val="20"/>
              </w:rPr>
            </w:pPr>
          </w:p>
        </w:tc>
        <w:tc>
          <w:tcPr>
            <w:tcW w:w="1664" w:type="dxa"/>
            <w:vAlign w:val="center"/>
          </w:tcPr>
          <w:p w14:paraId="27F45488" w14:textId="77777777" w:rsidR="00A564F6" w:rsidRPr="001C0768" w:rsidRDefault="00A564F6" w:rsidP="00A564F6">
            <w:pPr>
              <w:spacing w:before="60" w:after="60"/>
              <w:jc w:val="center"/>
              <w:rPr>
                <w:sz w:val="20"/>
              </w:rPr>
            </w:pPr>
          </w:p>
        </w:tc>
      </w:tr>
      <w:tr w:rsidR="00A564F6" w:rsidRPr="001C0768" w14:paraId="4494360F" w14:textId="77777777" w:rsidTr="004931C6">
        <w:tc>
          <w:tcPr>
            <w:tcW w:w="1838" w:type="dxa"/>
            <w:vAlign w:val="center"/>
          </w:tcPr>
          <w:p w14:paraId="514ECADC" w14:textId="3C2D92BA" w:rsidR="00A564F6" w:rsidRPr="001C0768" w:rsidRDefault="004931C6" w:rsidP="00A564F6">
            <w:pPr>
              <w:spacing w:before="60" w:after="60"/>
              <w:rPr>
                <w:sz w:val="20"/>
              </w:rPr>
            </w:pPr>
            <w:r w:rsidRPr="001C0768">
              <w:rPr>
                <w:sz w:val="20"/>
              </w:rPr>
              <w:t>Passifs à court terme</w:t>
            </w:r>
            <w:r w:rsidR="001F60F2" w:rsidRPr="001C0768">
              <w:rPr>
                <w:rStyle w:val="Appelnotedebasdep"/>
                <w:sz w:val="20"/>
              </w:rPr>
              <w:footnoteReference w:id="14"/>
            </w:r>
          </w:p>
        </w:tc>
        <w:tc>
          <w:tcPr>
            <w:tcW w:w="1664" w:type="dxa"/>
            <w:vAlign w:val="center"/>
          </w:tcPr>
          <w:p w14:paraId="56C942D2" w14:textId="77777777" w:rsidR="00A564F6" w:rsidRPr="001C0768" w:rsidRDefault="00A564F6" w:rsidP="00A564F6">
            <w:pPr>
              <w:spacing w:before="60" w:after="60"/>
              <w:jc w:val="center"/>
              <w:rPr>
                <w:sz w:val="20"/>
              </w:rPr>
            </w:pPr>
          </w:p>
        </w:tc>
        <w:tc>
          <w:tcPr>
            <w:tcW w:w="1664" w:type="dxa"/>
            <w:vAlign w:val="center"/>
          </w:tcPr>
          <w:p w14:paraId="02155785" w14:textId="77777777" w:rsidR="00A564F6" w:rsidRPr="001C0768" w:rsidRDefault="00A564F6" w:rsidP="00A564F6">
            <w:pPr>
              <w:spacing w:before="60" w:after="60"/>
              <w:jc w:val="center"/>
              <w:rPr>
                <w:sz w:val="20"/>
              </w:rPr>
            </w:pPr>
          </w:p>
        </w:tc>
        <w:tc>
          <w:tcPr>
            <w:tcW w:w="1664" w:type="dxa"/>
            <w:vAlign w:val="center"/>
          </w:tcPr>
          <w:p w14:paraId="07CB4C02" w14:textId="77777777" w:rsidR="00A564F6" w:rsidRPr="001C0768" w:rsidRDefault="00A564F6" w:rsidP="00A564F6">
            <w:pPr>
              <w:spacing w:before="60" w:after="60"/>
              <w:jc w:val="center"/>
              <w:rPr>
                <w:sz w:val="20"/>
              </w:rPr>
            </w:pPr>
          </w:p>
        </w:tc>
        <w:tc>
          <w:tcPr>
            <w:tcW w:w="1664" w:type="dxa"/>
            <w:vAlign w:val="center"/>
          </w:tcPr>
          <w:p w14:paraId="1D2F8F2B" w14:textId="77777777" w:rsidR="00A564F6" w:rsidRPr="001C0768" w:rsidRDefault="00A564F6" w:rsidP="00A564F6">
            <w:pPr>
              <w:spacing w:before="60" w:after="60"/>
              <w:jc w:val="center"/>
              <w:rPr>
                <w:sz w:val="20"/>
              </w:rPr>
            </w:pPr>
          </w:p>
        </w:tc>
      </w:tr>
    </w:tbl>
    <w:p w14:paraId="2D62AD34" w14:textId="4FB96D16" w:rsidR="00AB49E6" w:rsidRPr="001C0768" w:rsidRDefault="00AB49E6" w:rsidP="003424B3">
      <w:pPr>
        <w:spacing w:before="160"/>
        <w:jc w:val="both"/>
      </w:pPr>
      <w:r w:rsidRPr="001C0768">
        <w:t>Le soumissionnaire doit également joindre à son offre</w:t>
      </w:r>
      <w:r w:rsidR="00E8181E" w:rsidRPr="001C0768">
        <w:t xml:space="preserve"> une copie d</w:t>
      </w:r>
      <w:r w:rsidRPr="001C0768">
        <w:t xml:space="preserve">es </w:t>
      </w:r>
      <w:r w:rsidRPr="001C0768">
        <w:rPr>
          <w:b/>
          <w:bCs/>
        </w:rPr>
        <w:t xml:space="preserve">états financiers </w:t>
      </w:r>
      <w:r w:rsidR="001F60F2" w:rsidRPr="001C0768">
        <w:rPr>
          <w:b/>
          <w:bCs/>
        </w:rPr>
        <w:t xml:space="preserve">des trois dernières années comptables </w:t>
      </w:r>
      <w:r w:rsidR="00E8181E" w:rsidRPr="001C0768">
        <w:rPr>
          <w:b/>
          <w:bCs/>
        </w:rPr>
        <w:t xml:space="preserve">certifiés et </w:t>
      </w:r>
      <w:r w:rsidRPr="001C0768">
        <w:rPr>
          <w:b/>
          <w:bCs/>
        </w:rPr>
        <w:t>approuvés</w:t>
      </w:r>
      <w:r w:rsidRPr="001C0768">
        <w:t xml:space="preserve"> </w:t>
      </w:r>
      <w:r w:rsidR="00E8181E" w:rsidRPr="001C0768">
        <w:t>par un organisme agréé</w:t>
      </w:r>
      <w:r w:rsidR="001F60F2" w:rsidRPr="001C0768">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1C0768" w:rsidRDefault="00C14B35" w:rsidP="003424B3">
      <w:pPr>
        <w:spacing w:before="160"/>
        <w:jc w:val="both"/>
      </w:pPr>
    </w:p>
    <w:p w14:paraId="25576380" w14:textId="35C3D569" w:rsidR="001F60F2" w:rsidRPr="001C0768" w:rsidRDefault="001F60F2" w:rsidP="003424B3">
      <w:pPr>
        <w:spacing w:before="160"/>
        <w:jc w:val="both"/>
      </w:pPr>
      <w:r w:rsidRPr="001C0768">
        <w:t>En cas d’association momentanée, le soumissionnaire doit joindre à son offre le tableau « Données financières » et les états financiers ci-dessus pour tous les membres de l’association.</w:t>
      </w:r>
    </w:p>
    <w:p w14:paraId="626CF3D5" w14:textId="77777777" w:rsidR="005D4D57" w:rsidRPr="001C0768" w:rsidRDefault="005D4D57" w:rsidP="003424B3">
      <w:pPr>
        <w:spacing w:before="160"/>
        <w:jc w:val="both"/>
      </w:pPr>
    </w:p>
    <w:p w14:paraId="4D1E4057" w14:textId="77777777" w:rsidR="00C14B35" w:rsidRPr="001C0768" w:rsidRDefault="00C14B35" w:rsidP="00A564F6">
      <w:pPr>
        <w:spacing w:before="160"/>
      </w:pPr>
    </w:p>
    <w:p w14:paraId="1C9731C2" w14:textId="77777777" w:rsidR="00C14B35" w:rsidRPr="001C0768" w:rsidRDefault="00C14B35" w:rsidP="00A564F6">
      <w:pPr>
        <w:spacing w:before="160"/>
        <w:sectPr w:rsidR="00C14B35" w:rsidRPr="001C0768" w:rsidSect="002868C7">
          <w:pgSz w:w="11906" w:h="16838"/>
          <w:pgMar w:top="1418" w:right="1531" w:bottom="1418" w:left="1871" w:header="709" w:footer="709" w:gutter="0"/>
          <w:pgNumType w:start="2"/>
          <w:cols w:space="708"/>
          <w:titlePg/>
          <w:docGrid w:linePitch="360"/>
        </w:sectPr>
      </w:pPr>
    </w:p>
    <w:p w14:paraId="6F5CA562" w14:textId="087C61D2" w:rsidR="00C14B35" w:rsidRPr="001C0768" w:rsidRDefault="00C14B35" w:rsidP="00063222">
      <w:pPr>
        <w:pStyle w:val="Titre2"/>
      </w:pPr>
      <w:bookmarkStart w:id="145" w:name="_Ref149120947"/>
      <w:bookmarkStart w:id="146" w:name="_Ref149120949"/>
      <w:bookmarkStart w:id="147" w:name="_Toc191395995"/>
      <w:r w:rsidRPr="001C0768">
        <w:lastRenderedPageBreak/>
        <w:t>List</w:t>
      </w:r>
      <w:r w:rsidR="00BB5C49" w:rsidRPr="001C0768">
        <w:t xml:space="preserve">e des </w:t>
      </w:r>
      <w:r w:rsidR="0085310C" w:rsidRPr="001C0768">
        <w:t>travaux</w:t>
      </w:r>
      <w:r w:rsidR="00BB5C49" w:rsidRPr="001C0768">
        <w:t xml:space="preserve"> similaires</w:t>
      </w:r>
      <w:bookmarkEnd w:id="145"/>
      <w:bookmarkEnd w:id="146"/>
      <w:bookmarkEnd w:id="147"/>
    </w:p>
    <w:p w14:paraId="6DB13D7B" w14:textId="1C0A77C9" w:rsidR="002342AF" w:rsidRPr="001C0768" w:rsidRDefault="00BB5C49" w:rsidP="00435FF5">
      <w:pPr>
        <w:spacing w:before="160"/>
        <w:jc w:val="both"/>
      </w:pPr>
      <w:r w:rsidRPr="001C0768">
        <w:rPr>
          <w:b/>
        </w:rPr>
        <w:t>Pour chaque lot</w:t>
      </w:r>
      <w:r w:rsidR="00063222" w:rsidRPr="001C0768">
        <w:t xml:space="preserve">, </w:t>
      </w:r>
      <w:r w:rsidRPr="001C0768">
        <w:t>le soumissionnaire doit joindr</w:t>
      </w:r>
      <w:r w:rsidR="00435FF5" w:rsidRPr="001C0768">
        <w:t>e</w:t>
      </w:r>
      <w:r w:rsidRPr="001C0768">
        <w:t xml:space="preserve"> à son offr</w:t>
      </w:r>
      <w:r w:rsidR="00435FF5" w:rsidRPr="001C0768">
        <w:t>e</w:t>
      </w:r>
      <w:r w:rsidRPr="001C0768">
        <w:t xml:space="preserve"> la </w:t>
      </w:r>
      <w:r w:rsidRPr="001C0768">
        <w:rPr>
          <w:b/>
          <w:bCs/>
        </w:rPr>
        <w:t xml:space="preserve">liste des </w:t>
      </w:r>
      <w:r w:rsidR="00435FF5" w:rsidRPr="001C0768">
        <w:rPr>
          <w:b/>
          <w:bCs/>
        </w:rPr>
        <w:t>principa</w:t>
      </w:r>
      <w:r w:rsidR="00DF3FEE" w:rsidRPr="001C0768">
        <w:rPr>
          <w:b/>
          <w:bCs/>
        </w:rPr>
        <w:t xml:space="preserve">ux </w:t>
      </w:r>
      <w:r w:rsidR="0085310C" w:rsidRPr="001C0768">
        <w:rPr>
          <w:b/>
          <w:bCs/>
        </w:rPr>
        <w:t>travaux</w:t>
      </w:r>
      <w:r w:rsidR="00DF3FEE" w:rsidRPr="001C0768">
        <w:rPr>
          <w:b/>
          <w:bCs/>
        </w:rPr>
        <w:t xml:space="preserve"> </w:t>
      </w:r>
      <w:r w:rsidR="00807AA6" w:rsidRPr="001C0768">
        <w:rPr>
          <w:b/>
          <w:bCs/>
        </w:rPr>
        <w:t xml:space="preserve">de nature et de complexité comparable </w:t>
      </w:r>
      <w:r w:rsidR="00435FF5" w:rsidRPr="001C0768">
        <w:rPr>
          <w:b/>
          <w:bCs/>
        </w:rPr>
        <w:t xml:space="preserve">qui ont été menés à bien au cours des </w:t>
      </w:r>
      <w:r w:rsidR="00136AF8" w:rsidRPr="001C0768">
        <w:rPr>
          <w:b/>
          <w:bCs/>
        </w:rPr>
        <w:t>5</w:t>
      </w:r>
      <w:r w:rsidR="00435FF5" w:rsidRPr="001C0768">
        <w:rPr>
          <w:b/>
          <w:bCs/>
        </w:rPr>
        <w:t xml:space="preserve"> dernières années</w:t>
      </w:r>
      <w:r w:rsidR="00435FF5" w:rsidRPr="001C0768">
        <w:t>, en précisant le montant et les dates pertinentes, ainsi que les organismes publics ou privés pour le compte desquels elles ont été effectuées, démontrant que le soumissionnaire dispose de l'expérience suffisante pour mener à bien le marché.</w:t>
      </w:r>
    </w:p>
    <w:p w14:paraId="5FD2FD88" w14:textId="21F0FC55" w:rsidR="00435FF5" w:rsidRPr="001C0768" w:rsidRDefault="00435FF5" w:rsidP="00435FF5">
      <w:pPr>
        <w:spacing w:before="160"/>
        <w:jc w:val="both"/>
      </w:pPr>
      <w:r w:rsidRPr="001C0768">
        <w:t xml:space="preserve">Le </w:t>
      </w:r>
      <w:r w:rsidRPr="001C0768">
        <w:rPr>
          <w:b/>
          <w:bCs/>
        </w:rPr>
        <w:t>montant minimum</w:t>
      </w:r>
      <w:r w:rsidRPr="001C0768">
        <w:t xml:space="preserve"> de</w:t>
      </w:r>
      <w:r w:rsidR="002342AF" w:rsidRPr="001C0768">
        <w:t xml:space="preserve"> </w:t>
      </w:r>
      <w:r w:rsidR="002342AF" w:rsidRPr="001C0768">
        <w:rPr>
          <w:b/>
          <w:bCs/>
        </w:rPr>
        <w:t>chacun</w:t>
      </w:r>
      <w:r w:rsidR="002342AF" w:rsidRPr="001C0768">
        <w:t xml:space="preserve"> des </w:t>
      </w:r>
      <w:r w:rsidR="002342AF" w:rsidRPr="001C0768">
        <w:rPr>
          <w:b/>
          <w:bCs/>
        </w:rPr>
        <w:t>ouvrages</w:t>
      </w:r>
      <w:r w:rsidRPr="001C0768">
        <w:rPr>
          <w:b/>
          <w:bCs/>
        </w:rPr>
        <w:t xml:space="preserve"> </w:t>
      </w:r>
      <w:r w:rsidR="00807AA6" w:rsidRPr="001C0768">
        <w:rPr>
          <w:b/>
          <w:bCs/>
        </w:rPr>
        <w:t xml:space="preserve">de nature et de complexité comparable </w:t>
      </w:r>
      <w:r w:rsidRPr="001C0768">
        <w:t xml:space="preserve">au cours des </w:t>
      </w:r>
      <w:r w:rsidR="002342AF" w:rsidRPr="001C0768">
        <w:t>5</w:t>
      </w:r>
      <w:r w:rsidRPr="001C0768">
        <w:t xml:space="preserve"> dernières années doit être </w:t>
      </w:r>
      <w:r w:rsidRPr="001C0768">
        <w:rPr>
          <w:b/>
          <w:bCs/>
        </w:rPr>
        <w:t xml:space="preserve">au moins égal </w:t>
      </w:r>
      <w:r w:rsidR="002342AF" w:rsidRPr="001C0768">
        <w:rPr>
          <w:b/>
          <w:bCs/>
        </w:rPr>
        <w:t>au montant de l’offre</w:t>
      </w:r>
      <w:r w:rsidRPr="001C0768">
        <w:t>.</w:t>
      </w:r>
    </w:p>
    <w:p w14:paraId="4CD6E234" w14:textId="77777777" w:rsidR="00BF3525" w:rsidRPr="001C0768" w:rsidRDefault="00BF3525" w:rsidP="00435FF5">
      <w:pPr>
        <w:spacing w:before="160"/>
        <w:jc w:val="both"/>
      </w:pPr>
    </w:p>
    <w:p w14:paraId="7DB7D38D" w14:textId="778649B7" w:rsidR="00C14B35" w:rsidRPr="001C0768" w:rsidRDefault="00C14B35" w:rsidP="003424B3">
      <w:pPr>
        <w:spacing w:before="160"/>
        <w:jc w:val="both"/>
        <w:rPr>
          <w:b/>
        </w:rPr>
      </w:pPr>
      <w:r w:rsidRPr="001C0768">
        <w:rPr>
          <w:b/>
        </w:rPr>
        <w:t xml:space="preserve">Lot </w:t>
      </w:r>
      <w:r w:rsidR="00C33E56" w:rsidRPr="001C0768">
        <w:rPr>
          <w:b/>
        </w:rPr>
        <w:t>1 : Construction des bâtiments et aménagement des abords (hors végétation et lots spécialisés)</w:t>
      </w:r>
    </w:p>
    <w:tbl>
      <w:tblPr>
        <w:tblStyle w:val="Grilledutableau"/>
        <w:tblW w:w="0" w:type="auto"/>
        <w:tblInd w:w="0" w:type="dxa"/>
        <w:tblLook w:val="04A0" w:firstRow="1" w:lastRow="0" w:firstColumn="1" w:lastColumn="0" w:noHBand="0" w:noVBand="1"/>
      </w:tblPr>
      <w:tblGrid>
        <w:gridCol w:w="4957"/>
        <w:gridCol w:w="1984"/>
        <w:gridCol w:w="1878"/>
        <w:gridCol w:w="2303"/>
        <w:gridCol w:w="2304"/>
      </w:tblGrid>
      <w:tr w:rsidR="00063222" w:rsidRPr="001C0768" w14:paraId="2C9B90E2" w14:textId="77777777" w:rsidTr="00C33E56">
        <w:tc>
          <w:tcPr>
            <w:tcW w:w="4957" w:type="dxa"/>
            <w:shd w:val="pct10" w:color="auto" w:fill="auto"/>
            <w:vAlign w:val="center"/>
          </w:tcPr>
          <w:p w14:paraId="103BCC40" w14:textId="3EB3C81E" w:rsidR="00063222" w:rsidRPr="001C0768" w:rsidRDefault="00063222" w:rsidP="00C14B35">
            <w:pPr>
              <w:spacing w:before="60" w:after="60"/>
              <w:jc w:val="center"/>
              <w:rPr>
                <w:b/>
                <w:sz w:val="20"/>
              </w:rPr>
            </w:pPr>
            <w:r w:rsidRPr="001C0768">
              <w:rPr>
                <w:b/>
                <w:sz w:val="20"/>
              </w:rPr>
              <w:t xml:space="preserve">Description </w:t>
            </w:r>
            <w:r w:rsidR="00807AA6" w:rsidRPr="001C0768">
              <w:rPr>
                <w:b/>
                <w:sz w:val="20"/>
              </w:rPr>
              <w:t>des principa</w:t>
            </w:r>
            <w:r w:rsidR="000C1D81" w:rsidRPr="001C0768">
              <w:rPr>
                <w:b/>
                <w:sz w:val="20"/>
              </w:rPr>
              <w:t xml:space="preserve">ux </w:t>
            </w:r>
            <w:r w:rsidR="0085310C" w:rsidRPr="001C0768">
              <w:rPr>
                <w:b/>
                <w:sz w:val="20"/>
              </w:rPr>
              <w:t>travaux</w:t>
            </w:r>
            <w:r w:rsidR="00807AA6" w:rsidRPr="001C0768">
              <w:rPr>
                <w:b/>
                <w:sz w:val="20"/>
              </w:rPr>
              <w:t xml:space="preserve"> de nature et de complexité comparable</w:t>
            </w:r>
            <w:r w:rsidR="00C33E56" w:rsidRPr="001C0768">
              <w:rPr>
                <w:b/>
                <w:sz w:val="20"/>
              </w:rPr>
              <w:t xml:space="preserve"> (min. </w:t>
            </w:r>
            <w:r w:rsidR="002D5989" w:rsidRPr="001C0768">
              <w:rPr>
                <w:b/>
                <w:sz w:val="20"/>
              </w:rPr>
              <w:t>3 dont 1 en écoconstruction</w:t>
            </w:r>
            <w:r w:rsidR="00C33E56" w:rsidRPr="001C0768">
              <w:rPr>
                <w:b/>
                <w:sz w:val="20"/>
              </w:rPr>
              <w:t>)</w:t>
            </w:r>
          </w:p>
        </w:tc>
        <w:tc>
          <w:tcPr>
            <w:tcW w:w="1984" w:type="dxa"/>
            <w:shd w:val="pct10" w:color="auto" w:fill="auto"/>
            <w:vAlign w:val="center"/>
          </w:tcPr>
          <w:p w14:paraId="611768D2" w14:textId="79FE604B" w:rsidR="00063222" w:rsidRPr="001C0768" w:rsidRDefault="00807AA6" w:rsidP="00C14B35">
            <w:pPr>
              <w:spacing w:before="60" w:after="60"/>
              <w:jc w:val="center"/>
              <w:rPr>
                <w:b/>
                <w:sz w:val="20"/>
              </w:rPr>
            </w:pPr>
            <w:r w:rsidRPr="001C0768">
              <w:rPr>
                <w:b/>
                <w:sz w:val="20"/>
              </w:rPr>
              <w:t>Lieu d</w:t>
            </w:r>
            <w:r w:rsidR="000C1D81" w:rsidRPr="001C0768">
              <w:rPr>
                <w:b/>
                <w:sz w:val="20"/>
              </w:rPr>
              <w:t>’exécution</w:t>
            </w:r>
            <w:r w:rsidR="00C33E56" w:rsidRPr="001C0768">
              <w:rPr>
                <w:b/>
                <w:sz w:val="20"/>
              </w:rPr>
              <w:t xml:space="preserve"> (</w:t>
            </w:r>
            <w:r w:rsidR="00F43372" w:rsidRPr="001C0768">
              <w:rPr>
                <w:b/>
                <w:sz w:val="20"/>
              </w:rPr>
              <w:t xml:space="preserve">min. 1 </w:t>
            </w:r>
            <w:r w:rsidR="002D5989" w:rsidRPr="001C0768">
              <w:rPr>
                <w:b/>
                <w:sz w:val="20"/>
              </w:rPr>
              <w:t xml:space="preserve">au </w:t>
            </w:r>
            <w:r w:rsidR="00C33E56" w:rsidRPr="001C0768">
              <w:rPr>
                <w:b/>
                <w:sz w:val="20"/>
              </w:rPr>
              <w:t>Sénégal)</w:t>
            </w:r>
          </w:p>
        </w:tc>
        <w:tc>
          <w:tcPr>
            <w:tcW w:w="1878" w:type="dxa"/>
            <w:shd w:val="pct10" w:color="auto" w:fill="auto"/>
            <w:vAlign w:val="center"/>
          </w:tcPr>
          <w:p w14:paraId="5A1D3B9F" w14:textId="0C015B57" w:rsidR="00063222" w:rsidRPr="001C0768" w:rsidRDefault="00807AA6" w:rsidP="00C14B35">
            <w:pPr>
              <w:spacing w:before="60" w:after="60"/>
              <w:jc w:val="center"/>
              <w:rPr>
                <w:b/>
                <w:sz w:val="20"/>
              </w:rPr>
            </w:pPr>
            <w:r w:rsidRPr="001C0768">
              <w:rPr>
                <w:b/>
                <w:sz w:val="20"/>
              </w:rPr>
              <w:t>Montant concernés</w:t>
            </w:r>
            <w:r w:rsidR="00C33E56" w:rsidRPr="001C0768">
              <w:rPr>
                <w:b/>
                <w:sz w:val="20"/>
              </w:rPr>
              <w:t xml:space="preserve"> (</w:t>
            </w:r>
            <w:r w:rsidR="006164A8" w:rsidRPr="001C0768">
              <w:rPr>
                <w:b/>
                <w:sz w:val="20"/>
              </w:rPr>
              <w:t>≥</w:t>
            </w:r>
            <w:r w:rsidR="00C33E56" w:rsidRPr="001C0768">
              <w:rPr>
                <w:b/>
                <w:sz w:val="20"/>
              </w:rPr>
              <w:t xml:space="preserve"> montant offre)</w:t>
            </w:r>
          </w:p>
        </w:tc>
        <w:tc>
          <w:tcPr>
            <w:tcW w:w="2303" w:type="dxa"/>
            <w:shd w:val="pct10" w:color="auto" w:fill="auto"/>
            <w:vAlign w:val="center"/>
          </w:tcPr>
          <w:p w14:paraId="2E851BDA" w14:textId="47D68987" w:rsidR="00063222" w:rsidRPr="001C0768" w:rsidRDefault="00807AA6" w:rsidP="00C14B35">
            <w:pPr>
              <w:spacing w:before="60" w:after="60"/>
              <w:jc w:val="center"/>
              <w:rPr>
                <w:b/>
                <w:sz w:val="20"/>
              </w:rPr>
            </w:pPr>
            <w:r w:rsidRPr="001C0768">
              <w:rPr>
                <w:b/>
                <w:sz w:val="20"/>
              </w:rPr>
              <w:t>D</w:t>
            </w:r>
            <w:r w:rsidR="00063222" w:rsidRPr="001C0768">
              <w:rPr>
                <w:b/>
                <w:sz w:val="20"/>
              </w:rPr>
              <w:t>ates</w:t>
            </w:r>
            <w:r w:rsidRPr="001C0768">
              <w:rPr>
                <w:b/>
                <w:sz w:val="20"/>
              </w:rPr>
              <w:t xml:space="preserve"> de réalisation</w:t>
            </w:r>
            <w:r w:rsidR="00063222" w:rsidRPr="001C0768">
              <w:rPr>
                <w:b/>
                <w:sz w:val="20"/>
              </w:rPr>
              <w:t xml:space="preserve"> </w:t>
            </w:r>
            <w:r w:rsidRPr="001C0768">
              <w:rPr>
                <w:b/>
                <w:sz w:val="20"/>
              </w:rPr>
              <w:t>au cours des</w:t>
            </w:r>
            <w:r w:rsidR="00063222" w:rsidRPr="001C0768">
              <w:rPr>
                <w:b/>
                <w:sz w:val="20"/>
              </w:rPr>
              <w:t xml:space="preserve"> </w:t>
            </w:r>
            <w:r w:rsidR="00C33E56" w:rsidRPr="001C0768">
              <w:rPr>
                <w:b/>
                <w:sz w:val="20"/>
              </w:rPr>
              <w:t>5</w:t>
            </w:r>
            <w:r w:rsidR="00063222" w:rsidRPr="001C0768">
              <w:rPr>
                <w:b/>
                <w:sz w:val="20"/>
              </w:rPr>
              <w:t xml:space="preserve"> </w:t>
            </w:r>
            <w:r w:rsidRPr="001C0768">
              <w:rPr>
                <w:b/>
                <w:sz w:val="20"/>
              </w:rPr>
              <w:t>dernières années</w:t>
            </w:r>
          </w:p>
        </w:tc>
        <w:tc>
          <w:tcPr>
            <w:tcW w:w="2304" w:type="dxa"/>
            <w:shd w:val="pct10" w:color="auto" w:fill="auto"/>
            <w:vAlign w:val="center"/>
          </w:tcPr>
          <w:p w14:paraId="438A52E9" w14:textId="6E3E35C8" w:rsidR="00063222" w:rsidRPr="001C0768" w:rsidRDefault="00063222" w:rsidP="00C14B35">
            <w:pPr>
              <w:spacing w:before="60" w:after="60"/>
              <w:jc w:val="center"/>
              <w:rPr>
                <w:b/>
                <w:sz w:val="20"/>
              </w:rPr>
            </w:pPr>
            <w:r w:rsidRPr="001C0768">
              <w:rPr>
                <w:b/>
                <w:sz w:val="20"/>
              </w:rPr>
              <w:t>N</w:t>
            </w:r>
            <w:r w:rsidR="00807AA6" w:rsidRPr="001C0768">
              <w:rPr>
                <w:b/>
                <w:sz w:val="20"/>
              </w:rPr>
              <w:t>o</w:t>
            </w:r>
            <w:r w:rsidRPr="001C0768">
              <w:rPr>
                <w:b/>
                <w:sz w:val="20"/>
              </w:rPr>
              <w:t xml:space="preserve">m </w:t>
            </w:r>
            <w:r w:rsidR="00807AA6" w:rsidRPr="001C0768">
              <w:rPr>
                <w:b/>
                <w:sz w:val="20"/>
              </w:rPr>
              <w:t>des organismes pu</w:t>
            </w:r>
            <w:r w:rsidRPr="001C0768">
              <w:rPr>
                <w:b/>
                <w:sz w:val="20"/>
              </w:rPr>
              <w:t>blic</w:t>
            </w:r>
            <w:r w:rsidR="00807AA6" w:rsidRPr="001C0768">
              <w:rPr>
                <w:b/>
                <w:sz w:val="20"/>
              </w:rPr>
              <w:t>s</w:t>
            </w:r>
            <w:r w:rsidRPr="001C0768">
              <w:rPr>
                <w:b/>
                <w:sz w:val="20"/>
              </w:rPr>
              <w:t xml:space="preserve"> </w:t>
            </w:r>
            <w:r w:rsidR="00807AA6" w:rsidRPr="001C0768">
              <w:rPr>
                <w:b/>
                <w:sz w:val="20"/>
              </w:rPr>
              <w:t>ou</w:t>
            </w:r>
            <w:r w:rsidRPr="001C0768">
              <w:rPr>
                <w:b/>
                <w:sz w:val="20"/>
              </w:rPr>
              <w:t xml:space="preserve"> priv</w:t>
            </w:r>
            <w:r w:rsidR="00807AA6" w:rsidRPr="001C0768">
              <w:rPr>
                <w:b/>
                <w:sz w:val="20"/>
              </w:rPr>
              <w:t>és</w:t>
            </w:r>
          </w:p>
        </w:tc>
      </w:tr>
      <w:tr w:rsidR="00063222" w:rsidRPr="001C0768" w14:paraId="23CCB74D" w14:textId="77777777" w:rsidTr="00C33E56">
        <w:tc>
          <w:tcPr>
            <w:tcW w:w="4957" w:type="dxa"/>
            <w:vAlign w:val="center"/>
          </w:tcPr>
          <w:p w14:paraId="6711F894" w14:textId="77777777" w:rsidR="00063222" w:rsidRPr="001C0768" w:rsidRDefault="00063222" w:rsidP="00C14B35">
            <w:pPr>
              <w:spacing w:before="60" w:after="60"/>
              <w:rPr>
                <w:b/>
                <w:sz w:val="20"/>
              </w:rPr>
            </w:pPr>
          </w:p>
        </w:tc>
        <w:tc>
          <w:tcPr>
            <w:tcW w:w="1984" w:type="dxa"/>
            <w:vAlign w:val="center"/>
          </w:tcPr>
          <w:p w14:paraId="377A34BC" w14:textId="77777777" w:rsidR="00063222" w:rsidRPr="001C0768" w:rsidRDefault="00063222" w:rsidP="00C14B35">
            <w:pPr>
              <w:spacing w:before="60" w:after="60"/>
              <w:rPr>
                <w:b/>
                <w:sz w:val="20"/>
              </w:rPr>
            </w:pPr>
          </w:p>
        </w:tc>
        <w:tc>
          <w:tcPr>
            <w:tcW w:w="1878" w:type="dxa"/>
            <w:vAlign w:val="center"/>
          </w:tcPr>
          <w:p w14:paraId="6645EA82" w14:textId="77777777" w:rsidR="00063222" w:rsidRPr="001C0768" w:rsidRDefault="00063222" w:rsidP="00C14B35">
            <w:pPr>
              <w:spacing w:before="60" w:after="60"/>
              <w:rPr>
                <w:b/>
                <w:sz w:val="20"/>
              </w:rPr>
            </w:pPr>
          </w:p>
        </w:tc>
        <w:tc>
          <w:tcPr>
            <w:tcW w:w="2303" w:type="dxa"/>
            <w:vAlign w:val="center"/>
          </w:tcPr>
          <w:p w14:paraId="234271BE" w14:textId="77777777" w:rsidR="00063222" w:rsidRPr="001C0768" w:rsidRDefault="00063222" w:rsidP="00C14B35">
            <w:pPr>
              <w:spacing w:before="60" w:after="60"/>
              <w:rPr>
                <w:b/>
                <w:sz w:val="20"/>
              </w:rPr>
            </w:pPr>
          </w:p>
        </w:tc>
        <w:tc>
          <w:tcPr>
            <w:tcW w:w="2304" w:type="dxa"/>
            <w:vAlign w:val="center"/>
          </w:tcPr>
          <w:p w14:paraId="47124ACF" w14:textId="77777777" w:rsidR="00063222" w:rsidRPr="001C0768" w:rsidRDefault="00063222" w:rsidP="00C14B35">
            <w:pPr>
              <w:spacing w:before="60" w:after="60"/>
              <w:rPr>
                <w:b/>
                <w:sz w:val="20"/>
              </w:rPr>
            </w:pPr>
          </w:p>
        </w:tc>
      </w:tr>
      <w:tr w:rsidR="00063222" w:rsidRPr="001C0768" w14:paraId="4C9EBE6C" w14:textId="77777777" w:rsidTr="00C33E56">
        <w:tc>
          <w:tcPr>
            <w:tcW w:w="4957" w:type="dxa"/>
            <w:vAlign w:val="center"/>
          </w:tcPr>
          <w:p w14:paraId="7FA0BF1D" w14:textId="77777777" w:rsidR="00063222" w:rsidRPr="001C0768" w:rsidRDefault="00063222" w:rsidP="00C14B35">
            <w:pPr>
              <w:spacing w:before="60" w:after="60"/>
              <w:rPr>
                <w:b/>
                <w:sz w:val="20"/>
              </w:rPr>
            </w:pPr>
          </w:p>
        </w:tc>
        <w:tc>
          <w:tcPr>
            <w:tcW w:w="1984" w:type="dxa"/>
            <w:vAlign w:val="center"/>
          </w:tcPr>
          <w:p w14:paraId="54D0B9F0" w14:textId="77777777" w:rsidR="00063222" w:rsidRPr="001C0768" w:rsidRDefault="00063222" w:rsidP="00C14B35">
            <w:pPr>
              <w:spacing w:before="60" w:after="60"/>
              <w:rPr>
                <w:b/>
                <w:sz w:val="20"/>
              </w:rPr>
            </w:pPr>
          </w:p>
        </w:tc>
        <w:tc>
          <w:tcPr>
            <w:tcW w:w="1878" w:type="dxa"/>
            <w:vAlign w:val="center"/>
          </w:tcPr>
          <w:p w14:paraId="667A1682" w14:textId="77777777" w:rsidR="00063222" w:rsidRPr="001C0768" w:rsidRDefault="00063222" w:rsidP="00C14B35">
            <w:pPr>
              <w:spacing w:before="60" w:after="60"/>
              <w:rPr>
                <w:b/>
                <w:sz w:val="20"/>
              </w:rPr>
            </w:pPr>
          </w:p>
        </w:tc>
        <w:tc>
          <w:tcPr>
            <w:tcW w:w="2303" w:type="dxa"/>
            <w:vAlign w:val="center"/>
          </w:tcPr>
          <w:p w14:paraId="74BE6FC3" w14:textId="77777777" w:rsidR="00063222" w:rsidRPr="001C0768" w:rsidRDefault="00063222" w:rsidP="00C14B35">
            <w:pPr>
              <w:spacing w:before="60" w:after="60"/>
              <w:rPr>
                <w:b/>
                <w:sz w:val="20"/>
              </w:rPr>
            </w:pPr>
          </w:p>
        </w:tc>
        <w:tc>
          <w:tcPr>
            <w:tcW w:w="2304" w:type="dxa"/>
            <w:vAlign w:val="center"/>
          </w:tcPr>
          <w:p w14:paraId="48D27351" w14:textId="77777777" w:rsidR="00063222" w:rsidRPr="001C0768" w:rsidRDefault="00063222" w:rsidP="00C14B35">
            <w:pPr>
              <w:spacing w:before="60" w:after="60"/>
              <w:rPr>
                <w:b/>
                <w:sz w:val="20"/>
              </w:rPr>
            </w:pPr>
          </w:p>
        </w:tc>
      </w:tr>
      <w:tr w:rsidR="00063222" w:rsidRPr="001C0768" w14:paraId="35E2301C" w14:textId="77777777" w:rsidTr="00C33E56">
        <w:tc>
          <w:tcPr>
            <w:tcW w:w="4957" w:type="dxa"/>
            <w:vAlign w:val="center"/>
          </w:tcPr>
          <w:p w14:paraId="00FC0077" w14:textId="77777777" w:rsidR="00063222" w:rsidRPr="001C0768" w:rsidRDefault="00063222" w:rsidP="00C14B35">
            <w:pPr>
              <w:spacing w:before="60" w:after="60"/>
              <w:rPr>
                <w:b/>
                <w:sz w:val="20"/>
              </w:rPr>
            </w:pPr>
          </w:p>
        </w:tc>
        <w:tc>
          <w:tcPr>
            <w:tcW w:w="1984" w:type="dxa"/>
            <w:vAlign w:val="center"/>
          </w:tcPr>
          <w:p w14:paraId="5EAA96CB" w14:textId="77777777" w:rsidR="00063222" w:rsidRPr="001C0768" w:rsidRDefault="00063222" w:rsidP="00C14B35">
            <w:pPr>
              <w:spacing w:before="60" w:after="60"/>
              <w:rPr>
                <w:b/>
                <w:sz w:val="20"/>
              </w:rPr>
            </w:pPr>
          </w:p>
        </w:tc>
        <w:tc>
          <w:tcPr>
            <w:tcW w:w="1878" w:type="dxa"/>
            <w:vAlign w:val="center"/>
          </w:tcPr>
          <w:p w14:paraId="5167C11D" w14:textId="77777777" w:rsidR="00063222" w:rsidRPr="001C0768" w:rsidRDefault="00063222" w:rsidP="00C14B35">
            <w:pPr>
              <w:spacing w:before="60" w:after="60"/>
              <w:rPr>
                <w:b/>
                <w:sz w:val="20"/>
              </w:rPr>
            </w:pPr>
          </w:p>
        </w:tc>
        <w:tc>
          <w:tcPr>
            <w:tcW w:w="2303" w:type="dxa"/>
            <w:vAlign w:val="center"/>
          </w:tcPr>
          <w:p w14:paraId="146852E6" w14:textId="77777777" w:rsidR="00063222" w:rsidRPr="001C0768" w:rsidRDefault="00063222" w:rsidP="00C14B35">
            <w:pPr>
              <w:spacing w:before="60" w:after="60"/>
              <w:rPr>
                <w:b/>
                <w:sz w:val="20"/>
              </w:rPr>
            </w:pPr>
          </w:p>
        </w:tc>
        <w:tc>
          <w:tcPr>
            <w:tcW w:w="2304" w:type="dxa"/>
            <w:vAlign w:val="center"/>
          </w:tcPr>
          <w:p w14:paraId="01410179" w14:textId="77777777" w:rsidR="00063222" w:rsidRPr="001C0768" w:rsidRDefault="00063222" w:rsidP="00C14B35">
            <w:pPr>
              <w:spacing w:before="60" w:after="60"/>
              <w:rPr>
                <w:b/>
                <w:sz w:val="20"/>
              </w:rPr>
            </w:pPr>
          </w:p>
        </w:tc>
      </w:tr>
    </w:tbl>
    <w:p w14:paraId="05CED2EA" w14:textId="77777777" w:rsidR="00C33E56" w:rsidRPr="001C0768" w:rsidRDefault="00C33E56" w:rsidP="00C33E56">
      <w:pPr>
        <w:spacing w:before="160"/>
        <w:jc w:val="both"/>
        <w:rPr>
          <w:b/>
        </w:rPr>
      </w:pPr>
      <w:r w:rsidRPr="001C0768">
        <w:rPr>
          <w:b/>
        </w:rPr>
        <w:t>Lot 2 : Réalisation des toitures en Chaume-Typha</w:t>
      </w:r>
    </w:p>
    <w:tbl>
      <w:tblPr>
        <w:tblStyle w:val="Grilledutableau"/>
        <w:tblW w:w="0" w:type="auto"/>
        <w:tblInd w:w="0" w:type="dxa"/>
        <w:tblLook w:val="04A0" w:firstRow="1" w:lastRow="0" w:firstColumn="1" w:lastColumn="0" w:noHBand="0" w:noVBand="1"/>
      </w:tblPr>
      <w:tblGrid>
        <w:gridCol w:w="4957"/>
        <w:gridCol w:w="1984"/>
        <w:gridCol w:w="1878"/>
        <w:gridCol w:w="2303"/>
        <w:gridCol w:w="2304"/>
      </w:tblGrid>
      <w:tr w:rsidR="00C33E56" w:rsidRPr="001C0768" w14:paraId="2AF0124A" w14:textId="77777777" w:rsidTr="00440E4B">
        <w:tc>
          <w:tcPr>
            <w:tcW w:w="4957" w:type="dxa"/>
            <w:shd w:val="pct10" w:color="auto" w:fill="auto"/>
            <w:vAlign w:val="center"/>
          </w:tcPr>
          <w:p w14:paraId="6A7E02CB" w14:textId="514B3D55" w:rsidR="00C33E56" w:rsidRPr="001C0768" w:rsidRDefault="00C33E56" w:rsidP="00440E4B">
            <w:pPr>
              <w:spacing w:before="60" w:after="60"/>
              <w:jc w:val="center"/>
              <w:rPr>
                <w:b/>
                <w:sz w:val="20"/>
              </w:rPr>
            </w:pPr>
            <w:r w:rsidRPr="001C0768">
              <w:rPr>
                <w:b/>
                <w:sz w:val="20"/>
              </w:rPr>
              <w:t xml:space="preserve">Description des principaux travaux de nature et de complexité comparable (min. </w:t>
            </w:r>
            <w:r w:rsidR="002D5989" w:rsidRPr="001C0768">
              <w:rPr>
                <w:b/>
                <w:sz w:val="20"/>
              </w:rPr>
              <w:t>1</w:t>
            </w:r>
            <w:r w:rsidRPr="001C0768">
              <w:rPr>
                <w:b/>
                <w:sz w:val="20"/>
              </w:rPr>
              <w:t>)</w:t>
            </w:r>
          </w:p>
        </w:tc>
        <w:tc>
          <w:tcPr>
            <w:tcW w:w="1984" w:type="dxa"/>
            <w:shd w:val="pct10" w:color="auto" w:fill="auto"/>
            <w:vAlign w:val="center"/>
          </w:tcPr>
          <w:p w14:paraId="7F3E10E4" w14:textId="2F21B5E2" w:rsidR="00C33E56" w:rsidRPr="001C0768" w:rsidRDefault="00F43372" w:rsidP="00440E4B">
            <w:pPr>
              <w:spacing w:before="60" w:after="60"/>
              <w:jc w:val="center"/>
              <w:rPr>
                <w:b/>
                <w:sz w:val="20"/>
              </w:rPr>
            </w:pPr>
            <w:r w:rsidRPr="001C0768">
              <w:rPr>
                <w:b/>
                <w:sz w:val="20"/>
              </w:rPr>
              <w:t>Lieu d’exécution (min. 1 au Sénégal)</w:t>
            </w:r>
          </w:p>
        </w:tc>
        <w:tc>
          <w:tcPr>
            <w:tcW w:w="1878" w:type="dxa"/>
            <w:shd w:val="pct10" w:color="auto" w:fill="auto"/>
            <w:vAlign w:val="center"/>
          </w:tcPr>
          <w:p w14:paraId="0B1AF14B" w14:textId="111E0131" w:rsidR="00C33E56" w:rsidRPr="001C0768" w:rsidRDefault="006164A8" w:rsidP="00440E4B">
            <w:pPr>
              <w:spacing w:before="60" w:after="60"/>
              <w:jc w:val="center"/>
              <w:rPr>
                <w:b/>
                <w:sz w:val="20"/>
              </w:rPr>
            </w:pPr>
            <w:r w:rsidRPr="001C0768">
              <w:rPr>
                <w:b/>
                <w:sz w:val="20"/>
              </w:rPr>
              <w:t>Montant concernés (≥ montant offre)</w:t>
            </w:r>
          </w:p>
        </w:tc>
        <w:tc>
          <w:tcPr>
            <w:tcW w:w="2303" w:type="dxa"/>
            <w:shd w:val="pct10" w:color="auto" w:fill="auto"/>
            <w:vAlign w:val="center"/>
          </w:tcPr>
          <w:p w14:paraId="23A78478" w14:textId="77777777" w:rsidR="00C33E56" w:rsidRPr="001C0768" w:rsidRDefault="00C33E56" w:rsidP="00440E4B">
            <w:pPr>
              <w:spacing w:before="60" w:after="60"/>
              <w:jc w:val="center"/>
              <w:rPr>
                <w:b/>
                <w:sz w:val="20"/>
              </w:rPr>
            </w:pPr>
            <w:r w:rsidRPr="001C0768">
              <w:rPr>
                <w:b/>
                <w:sz w:val="20"/>
              </w:rPr>
              <w:t>Dates de réalisation au cours des 5 dernières années</w:t>
            </w:r>
          </w:p>
        </w:tc>
        <w:tc>
          <w:tcPr>
            <w:tcW w:w="2304" w:type="dxa"/>
            <w:shd w:val="pct10" w:color="auto" w:fill="auto"/>
            <w:vAlign w:val="center"/>
          </w:tcPr>
          <w:p w14:paraId="6C91A83D" w14:textId="77777777" w:rsidR="00C33E56" w:rsidRPr="001C0768" w:rsidRDefault="00C33E56" w:rsidP="00440E4B">
            <w:pPr>
              <w:spacing w:before="60" w:after="60"/>
              <w:jc w:val="center"/>
              <w:rPr>
                <w:b/>
                <w:sz w:val="20"/>
              </w:rPr>
            </w:pPr>
            <w:r w:rsidRPr="001C0768">
              <w:rPr>
                <w:b/>
                <w:sz w:val="20"/>
              </w:rPr>
              <w:t>Nom des organismes publics ou privés</w:t>
            </w:r>
          </w:p>
        </w:tc>
      </w:tr>
      <w:tr w:rsidR="00C33E56" w:rsidRPr="001C0768" w14:paraId="21D4FA7C" w14:textId="77777777" w:rsidTr="00440E4B">
        <w:tc>
          <w:tcPr>
            <w:tcW w:w="4957" w:type="dxa"/>
            <w:vAlign w:val="center"/>
          </w:tcPr>
          <w:p w14:paraId="56FA6A89" w14:textId="77777777" w:rsidR="00C33E56" w:rsidRPr="001C0768" w:rsidRDefault="00C33E56" w:rsidP="00440E4B">
            <w:pPr>
              <w:spacing w:before="60" w:after="60"/>
              <w:rPr>
                <w:b/>
                <w:sz w:val="20"/>
              </w:rPr>
            </w:pPr>
          </w:p>
        </w:tc>
        <w:tc>
          <w:tcPr>
            <w:tcW w:w="1984" w:type="dxa"/>
            <w:vAlign w:val="center"/>
          </w:tcPr>
          <w:p w14:paraId="5FD5F8D0" w14:textId="77777777" w:rsidR="00C33E56" w:rsidRPr="001C0768" w:rsidRDefault="00C33E56" w:rsidP="00440E4B">
            <w:pPr>
              <w:spacing w:before="60" w:after="60"/>
              <w:rPr>
                <w:b/>
                <w:sz w:val="20"/>
              </w:rPr>
            </w:pPr>
          </w:p>
        </w:tc>
        <w:tc>
          <w:tcPr>
            <w:tcW w:w="1878" w:type="dxa"/>
            <w:vAlign w:val="center"/>
          </w:tcPr>
          <w:p w14:paraId="2EB724BF" w14:textId="77777777" w:rsidR="00C33E56" w:rsidRPr="001C0768" w:rsidRDefault="00C33E56" w:rsidP="00440E4B">
            <w:pPr>
              <w:spacing w:before="60" w:after="60"/>
              <w:rPr>
                <w:b/>
                <w:sz w:val="20"/>
              </w:rPr>
            </w:pPr>
          </w:p>
        </w:tc>
        <w:tc>
          <w:tcPr>
            <w:tcW w:w="2303" w:type="dxa"/>
            <w:vAlign w:val="center"/>
          </w:tcPr>
          <w:p w14:paraId="43097D6A" w14:textId="77777777" w:rsidR="00C33E56" w:rsidRPr="001C0768" w:rsidRDefault="00C33E56" w:rsidP="00440E4B">
            <w:pPr>
              <w:spacing w:before="60" w:after="60"/>
              <w:rPr>
                <w:b/>
                <w:sz w:val="20"/>
              </w:rPr>
            </w:pPr>
          </w:p>
        </w:tc>
        <w:tc>
          <w:tcPr>
            <w:tcW w:w="2304" w:type="dxa"/>
            <w:vAlign w:val="center"/>
          </w:tcPr>
          <w:p w14:paraId="5E1D3707" w14:textId="77777777" w:rsidR="00C33E56" w:rsidRPr="001C0768" w:rsidRDefault="00C33E56" w:rsidP="00440E4B">
            <w:pPr>
              <w:spacing w:before="60" w:after="60"/>
              <w:rPr>
                <w:b/>
                <w:sz w:val="20"/>
              </w:rPr>
            </w:pPr>
          </w:p>
        </w:tc>
      </w:tr>
      <w:tr w:rsidR="00C33E56" w:rsidRPr="001C0768" w14:paraId="6F41FADC" w14:textId="77777777" w:rsidTr="00440E4B">
        <w:tc>
          <w:tcPr>
            <w:tcW w:w="4957" w:type="dxa"/>
            <w:vAlign w:val="center"/>
          </w:tcPr>
          <w:p w14:paraId="029A32F4" w14:textId="77777777" w:rsidR="00C33E56" w:rsidRPr="001C0768" w:rsidRDefault="00C33E56" w:rsidP="00440E4B">
            <w:pPr>
              <w:spacing w:before="60" w:after="60"/>
              <w:rPr>
                <w:b/>
                <w:sz w:val="20"/>
              </w:rPr>
            </w:pPr>
          </w:p>
        </w:tc>
        <w:tc>
          <w:tcPr>
            <w:tcW w:w="1984" w:type="dxa"/>
            <w:vAlign w:val="center"/>
          </w:tcPr>
          <w:p w14:paraId="70A16E30" w14:textId="77777777" w:rsidR="00C33E56" w:rsidRPr="001C0768" w:rsidRDefault="00C33E56" w:rsidP="00440E4B">
            <w:pPr>
              <w:spacing w:before="60" w:after="60"/>
              <w:rPr>
                <w:b/>
                <w:sz w:val="20"/>
              </w:rPr>
            </w:pPr>
          </w:p>
        </w:tc>
        <w:tc>
          <w:tcPr>
            <w:tcW w:w="1878" w:type="dxa"/>
            <w:vAlign w:val="center"/>
          </w:tcPr>
          <w:p w14:paraId="7C0D2671" w14:textId="77777777" w:rsidR="00C33E56" w:rsidRPr="001C0768" w:rsidRDefault="00C33E56" w:rsidP="00440E4B">
            <w:pPr>
              <w:spacing w:before="60" w:after="60"/>
              <w:rPr>
                <w:b/>
                <w:sz w:val="20"/>
              </w:rPr>
            </w:pPr>
          </w:p>
        </w:tc>
        <w:tc>
          <w:tcPr>
            <w:tcW w:w="2303" w:type="dxa"/>
            <w:vAlign w:val="center"/>
          </w:tcPr>
          <w:p w14:paraId="1F88A953" w14:textId="77777777" w:rsidR="00C33E56" w:rsidRPr="001C0768" w:rsidRDefault="00C33E56" w:rsidP="00440E4B">
            <w:pPr>
              <w:spacing w:before="60" w:after="60"/>
              <w:rPr>
                <w:b/>
                <w:sz w:val="20"/>
              </w:rPr>
            </w:pPr>
          </w:p>
        </w:tc>
        <w:tc>
          <w:tcPr>
            <w:tcW w:w="2304" w:type="dxa"/>
            <w:vAlign w:val="center"/>
          </w:tcPr>
          <w:p w14:paraId="58D49AC2" w14:textId="77777777" w:rsidR="00C33E56" w:rsidRPr="001C0768" w:rsidRDefault="00C33E56" w:rsidP="00440E4B">
            <w:pPr>
              <w:spacing w:before="60" w:after="60"/>
              <w:rPr>
                <w:b/>
                <w:sz w:val="20"/>
              </w:rPr>
            </w:pPr>
          </w:p>
        </w:tc>
      </w:tr>
      <w:tr w:rsidR="00C33E56" w:rsidRPr="001C0768" w14:paraId="4E7B605F" w14:textId="77777777" w:rsidTr="00440E4B">
        <w:tc>
          <w:tcPr>
            <w:tcW w:w="4957" w:type="dxa"/>
            <w:vAlign w:val="center"/>
          </w:tcPr>
          <w:p w14:paraId="5141C9D3" w14:textId="77777777" w:rsidR="00C33E56" w:rsidRPr="001C0768" w:rsidRDefault="00C33E56" w:rsidP="00440E4B">
            <w:pPr>
              <w:spacing w:before="60" w:after="60"/>
              <w:rPr>
                <w:b/>
                <w:sz w:val="20"/>
              </w:rPr>
            </w:pPr>
          </w:p>
        </w:tc>
        <w:tc>
          <w:tcPr>
            <w:tcW w:w="1984" w:type="dxa"/>
            <w:vAlign w:val="center"/>
          </w:tcPr>
          <w:p w14:paraId="63E87FE3" w14:textId="77777777" w:rsidR="00C33E56" w:rsidRPr="001C0768" w:rsidRDefault="00C33E56" w:rsidP="00440E4B">
            <w:pPr>
              <w:spacing w:before="60" w:after="60"/>
              <w:rPr>
                <w:b/>
                <w:sz w:val="20"/>
              </w:rPr>
            </w:pPr>
          </w:p>
        </w:tc>
        <w:tc>
          <w:tcPr>
            <w:tcW w:w="1878" w:type="dxa"/>
            <w:vAlign w:val="center"/>
          </w:tcPr>
          <w:p w14:paraId="697F184E" w14:textId="77777777" w:rsidR="00C33E56" w:rsidRPr="001C0768" w:rsidRDefault="00C33E56" w:rsidP="00440E4B">
            <w:pPr>
              <w:spacing w:before="60" w:after="60"/>
              <w:rPr>
                <w:b/>
                <w:sz w:val="20"/>
              </w:rPr>
            </w:pPr>
          </w:p>
        </w:tc>
        <w:tc>
          <w:tcPr>
            <w:tcW w:w="2303" w:type="dxa"/>
            <w:vAlign w:val="center"/>
          </w:tcPr>
          <w:p w14:paraId="4BD4574E" w14:textId="77777777" w:rsidR="00C33E56" w:rsidRPr="001C0768" w:rsidRDefault="00C33E56" w:rsidP="00440E4B">
            <w:pPr>
              <w:spacing w:before="60" w:after="60"/>
              <w:rPr>
                <w:b/>
                <w:sz w:val="20"/>
              </w:rPr>
            </w:pPr>
          </w:p>
        </w:tc>
        <w:tc>
          <w:tcPr>
            <w:tcW w:w="2304" w:type="dxa"/>
            <w:vAlign w:val="center"/>
          </w:tcPr>
          <w:p w14:paraId="2C26258D" w14:textId="77777777" w:rsidR="00C33E56" w:rsidRPr="001C0768" w:rsidRDefault="00C33E56" w:rsidP="00440E4B">
            <w:pPr>
              <w:spacing w:before="60" w:after="60"/>
              <w:rPr>
                <w:b/>
                <w:sz w:val="20"/>
              </w:rPr>
            </w:pPr>
          </w:p>
        </w:tc>
      </w:tr>
    </w:tbl>
    <w:p w14:paraId="2AD0A35A" w14:textId="77777777" w:rsidR="00BF3525" w:rsidRPr="001C0768" w:rsidRDefault="00BF3525" w:rsidP="00C33E56">
      <w:pPr>
        <w:spacing w:before="160"/>
        <w:jc w:val="both"/>
        <w:rPr>
          <w:b/>
        </w:rPr>
      </w:pPr>
    </w:p>
    <w:p w14:paraId="1EFF798E" w14:textId="77777777" w:rsidR="00BF3525" w:rsidRPr="001C0768" w:rsidRDefault="00BF3525">
      <w:pPr>
        <w:spacing w:line="259" w:lineRule="auto"/>
        <w:rPr>
          <w:b/>
        </w:rPr>
      </w:pPr>
      <w:r w:rsidRPr="001C0768">
        <w:rPr>
          <w:b/>
        </w:rPr>
        <w:br w:type="page"/>
      </w:r>
    </w:p>
    <w:p w14:paraId="5261B812" w14:textId="2117896A" w:rsidR="00C33E56" w:rsidRPr="001C0768" w:rsidRDefault="00C33E56" w:rsidP="00C33E56">
      <w:pPr>
        <w:spacing w:before="160"/>
        <w:jc w:val="both"/>
        <w:rPr>
          <w:b/>
        </w:rPr>
      </w:pPr>
      <w:r w:rsidRPr="001C0768">
        <w:rPr>
          <w:b/>
        </w:rPr>
        <w:lastRenderedPageBreak/>
        <w:t xml:space="preserve">Lot 3 : </w:t>
      </w:r>
      <w:r w:rsidR="000F19C9" w:rsidRPr="001C0768">
        <w:rPr>
          <w:b/>
        </w:rPr>
        <w:t>Installation du système de Phytoépuration et gestion des eaux pluviales</w:t>
      </w:r>
    </w:p>
    <w:tbl>
      <w:tblPr>
        <w:tblStyle w:val="Grilledutableau"/>
        <w:tblW w:w="0" w:type="auto"/>
        <w:tblInd w:w="0" w:type="dxa"/>
        <w:tblLook w:val="04A0" w:firstRow="1" w:lastRow="0" w:firstColumn="1" w:lastColumn="0" w:noHBand="0" w:noVBand="1"/>
      </w:tblPr>
      <w:tblGrid>
        <w:gridCol w:w="4957"/>
        <w:gridCol w:w="1984"/>
        <w:gridCol w:w="1878"/>
        <w:gridCol w:w="2303"/>
        <w:gridCol w:w="2304"/>
      </w:tblGrid>
      <w:tr w:rsidR="00C33E56" w:rsidRPr="001C0768" w14:paraId="2356C156" w14:textId="77777777" w:rsidTr="00440E4B">
        <w:tc>
          <w:tcPr>
            <w:tcW w:w="4957" w:type="dxa"/>
            <w:shd w:val="pct10" w:color="auto" w:fill="auto"/>
            <w:vAlign w:val="center"/>
          </w:tcPr>
          <w:p w14:paraId="09DF6F2C" w14:textId="77777777" w:rsidR="00C33E56" w:rsidRPr="001C0768" w:rsidRDefault="00C33E56" w:rsidP="00440E4B">
            <w:pPr>
              <w:spacing w:before="60" w:after="60"/>
              <w:jc w:val="center"/>
              <w:rPr>
                <w:b/>
                <w:sz w:val="20"/>
              </w:rPr>
            </w:pPr>
            <w:r w:rsidRPr="001C0768">
              <w:rPr>
                <w:b/>
                <w:sz w:val="20"/>
              </w:rPr>
              <w:t>Description des principaux travaux de nature et de complexité comparable (min. 2)</w:t>
            </w:r>
          </w:p>
        </w:tc>
        <w:tc>
          <w:tcPr>
            <w:tcW w:w="1984" w:type="dxa"/>
            <w:shd w:val="pct10" w:color="auto" w:fill="auto"/>
            <w:vAlign w:val="center"/>
          </w:tcPr>
          <w:p w14:paraId="5BB89C49" w14:textId="58D04E34" w:rsidR="00C33E56" w:rsidRPr="001C0768" w:rsidRDefault="00F43372" w:rsidP="00440E4B">
            <w:pPr>
              <w:spacing w:before="60" w:after="60"/>
              <w:jc w:val="center"/>
              <w:rPr>
                <w:b/>
                <w:sz w:val="20"/>
              </w:rPr>
            </w:pPr>
            <w:r w:rsidRPr="001C0768">
              <w:rPr>
                <w:b/>
                <w:sz w:val="20"/>
              </w:rPr>
              <w:t>Lieu d’exécution (min. 1 au Sénégal)</w:t>
            </w:r>
          </w:p>
        </w:tc>
        <w:tc>
          <w:tcPr>
            <w:tcW w:w="1878" w:type="dxa"/>
            <w:shd w:val="pct10" w:color="auto" w:fill="auto"/>
            <w:vAlign w:val="center"/>
          </w:tcPr>
          <w:p w14:paraId="54508A4A" w14:textId="44AB96AB" w:rsidR="00C33E56" w:rsidRPr="001C0768" w:rsidRDefault="006164A8" w:rsidP="00440E4B">
            <w:pPr>
              <w:spacing w:before="60" w:after="60"/>
              <w:jc w:val="center"/>
              <w:rPr>
                <w:b/>
                <w:sz w:val="20"/>
              </w:rPr>
            </w:pPr>
            <w:r w:rsidRPr="001C0768">
              <w:rPr>
                <w:b/>
                <w:sz w:val="20"/>
              </w:rPr>
              <w:t>Montant concernés (≥ montant offre)</w:t>
            </w:r>
          </w:p>
        </w:tc>
        <w:tc>
          <w:tcPr>
            <w:tcW w:w="2303" w:type="dxa"/>
            <w:shd w:val="pct10" w:color="auto" w:fill="auto"/>
            <w:vAlign w:val="center"/>
          </w:tcPr>
          <w:p w14:paraId="30D616B2" w14:textId="77777777" w:rsidR="00C33E56" w:rsidRPr="001C0768" w:rsidRDefault="00C33E56" w:rsidP="00440E4B">
            <w:pPr>
              <w:spacing w:before="60" w:after="60"/>
              <w:jc w:val="center"/>
              <w:rPr>
                <w:b/>
                <w:sz w:val="20"/>
              </w:rPr>
            </w:pPr>
            <w:r w:rsidRPr="001C0768">
              <w:rPr>
                <w:b/>
                <w:sz w:val="20"/>
              </w:rPr>
              <w:t>Dates de réalisation au cours des 5 dernières années</w:t>
            </w:r>
          </w:p>
        </w:tc>
        <w:tc>
          <w:tcPr>
            <w:tcW w:w="2304" w:type="dxa"/>
            <w:shd w:val="pct10" w:color="auto" w:fill="auto"/>
            <w:vAlign w:val="center"/>
          </w:tcPr>
          <w:p w14:paraId="20316E07" w14:textId="77777777" w:rsidR="00C33E56" w:rsidRPr="001C0768" w:rsidRDefault="00C33E56" w:rsidP="00440E4B">
            <w:pPr>
              <w:spacing w:before="60" w:after="60"/>
              <w:jc w:val="center"/>
              <w:rPr>
                <w:b/>
                <w:sz w:val="20"/>
              </w:rPr>
            </w:pPr>
            <w:r w:rsidRPr="001C0768">
              <w:rPr>
                <w:b/>
                <w:sz w:val="20"/>
              </w:rPr>
              <w:t>Nom des organismes publics ou privés</w:t>
            </w:r>
          </w:p>
        </w:tc>
      </w:tr>
      <w:tr w:rsidR="00C33E56" w:rsidRPr="001C0768" w14:paraId="390AF5CD" w14:textId="77777777" w:rsidTr="00440E4B">
        <w:tc>
          <w:tcPr>
            <w:tcW w:w="4957" w:type="dxa"/>
            <w:vAlign w:val="center"/>
          </w:tcPr>
          <w:p w14:paraId="5243BBF6" w14:textId="77777777" w:rsidR="00C33E56" w:rsidRPr="001C0768" w:rsidRDefault="00C33E56" w:rsidP="00440E4B">
            <w:pPr>
              <w:spacing w:before="60" w:after="60"/>
              <w:rPr>
                <w:b/>
                <w:sz w:val="20"/>
              </w:rPr>
            </w:pPr>
          </w:p>
        </w:tc>
        <w:tc>
          <w:tcPr>
            <w:tcW w:w="1984" w:type="dxa"/>
            <w:vAlign w:val="center"/>
          </w:tcPr>
          <w:p w14:paraId="0B8E9D4B" w14:textId="77777777" w:rsidR="00C33E56" w:rsidRPr="001C0768" w:rsidRDefault="00C33E56" w:rsidP="00440E4B">
            <w:pPr>
              <w:spacing w:before="60" w:after="60"/>
              <w:rPr>
                <w:b/>
                <w:sz w:val="20"/>
              </w:rPr>
            </w:pPr>
          </w:p>
        </w:tc>
        <w:tc>
          <w:tcPr>
            <w:tcW w:w="1878" w:type="dxa"/>
            <w:vAlign w:val="center"/>
          </w:tcPr>
          <w:p w14:paraId="79350050" w14:textId="77777777" w:rsidR="00C33E56" w:rsidRPr="001C0768" w:rsidRDefault="00C33E56" w:rsidP="00440E4B">
            <w:pPr>
              <w:spacing w:before="60" w:after="60"/>
              <w:rPr>
                <w:b/>
                <w:sz w:val="20"/>
              </w:rPr>
            </w:pPr>
          </w:p>
        </w:tc>
        <w:tc>
          <w:tcPr>
            <w:tcW w:w="2303" w:type="dxa"/>
            <w:vAlign w:val="center"/>
          </w:tcPr>
          <w:p w14:paraId="0159F481" w14:textId="77777777" w:rsidR="00C33E56" w:rsidRPr="001C0768" w:rsidRDefault="00C33E56" w:rsidP="00440E4B">
            <w:pPr>
              <w:spacing w:before="60" w:after="60"/>
              <w:rPr>
                <w:b/>
                <w:sz w:val="20"/>
              </w:rPr>
            </w:pPr>
          </w:p>
        </w:tc>
        <w:tc>
          <w:tcPr>
            <w:tcW w:w="2304" w:type="dxa"/>
            <w:vAlign w:val="center"/>
          </w:tcPr>
          <w:p w14:paraId="73059AA7" w14:textId="77777777" w:rsidR="00C33E56" w:rsidRPr="001C0768" w:rsidRDefault="00C33E56" w:rsidP="00440E4B">
            <w:pPr>
              <w:spacing w:before="60" w:after="60"/>
              <w:rPr>
                <w:b/>
                <w:sz w:val="20"/>
              </w:rPr>
            </w:pPr>
          </w:p>
        </w:tc>
      </w:tr>
      <w:tr w:rsidR="00C33E56" w:rsidRPr="001C0768" w14:paraId="05BF9FC4" w14:textId="77777777" w:rsidTr="00440E4B">
        <w:tc>
          <w:tcPr>
            <w:tcW w:w="4957" w:type="dxa"/>
            <w:vAlign w:val="center"/>
          </w:tcPr>
          <w:p w14:paraId="74848586" w14:textId="77777777" w:rsidR="00C33E56" w:rsidRPr="001C0768" w:rsidRDefault="00C33E56" w:rsidP="00440E4B">
            <w:pPr>
              <w:spacing w:before="60" w:after="60"/>
              <w:rPr>
                <w:b/>
                <w:sz w:val="20"/>
              </w:rPr>
            </w:pPr>
          </w:p>
        </w:tc>
        <w:tc>
          <w:tcPr>
            <w:tcW w:w="1984" w:type="dxa"/>
            <w:vAlign w:val="center"/>
          </w:tcPr>
          <w:p w14:paraId="1B034D88" w14:textId="77777777" w:rsidR="00C33E56" w:rsidRPr="001C0768" w:rsidRDefault="00C33E56" w:rsidP="00440E4B">
            <w:pPr>
              <w:spacing w:before="60" w:after="60"/>
              <w:rPr>
                <w:b/>
                <w:sz w:val="20"/>
              </w:rPr>
            </w:pPr>
          </w:p>
        </w:tc>
        <w:tc>
          <w:tcPr>
            <w:tcW w:w="1878" w:type="dxa"/>
            <w:vAlign w:val="center"/>
          </w:tcPr>
          <w:p w14:paraId="68C22AF4" w14:textId="77777777" w:rsidR="00C33E56" w:rsidRPr="001C0768" w:rsidRDefault="00C33E56" w:rsidP="00440E4B">
            <w:pPr>
              <w:spacing w:before="60" w:after="60"/>
              <w:rPr>
                <w:b/>
                <w:sz w:val="20"/>
              </w:rPr>
            </w:pPr>
          </w:p>
        </w:tc>
        <w:tc>
          <w:tcPr>
            <w:tcW w:w="2303" w:type="dxa"/>
            <w:vAlign w:val="center"/>
          </w:tcPr>
          <w:p w14:paraId="7BF6B697" w14:textId="77777777" w:rsidR="00C33E56" w:rsidRPr="001C0768" w:rsidRDefault="00C33E56" w:rsidP="00440E4B">
            <w:pPr>
              <w:spacing w:before="60" w:after="60"/>
              <w:rPr>
                <w:b/>
                <w:sz w:val="20"/>
              </w:rPr>
            </w:pPr>
          </w:p>
        </w:tc>
        <w:tc>
          <w:tcPr>
            <w:tcW w:w="2304" w:type="dxa"/>
            <w:vAlign w:val="center"/>
          </w:tcPr>
          <w:p w14:paraId="42C7CAE6" w14:textId="77777777" w:rsidR="00C33E56" w:rsidRPr="001C0768" w:rsidRDefault="00C33E56" w:rsidP="00440E4B">
            <w:pPr>
              <w:spacing w:before="60" w:after="60"/>
              <w:rPr>
                <w:b/>
                <w:sz w:val="20"/>
              </w:rPr>
            </w:pPr>
          </w:p>
        </w:tc>
      </w:tr>
      <w:tr w:rsidR="00C33E56" w:rsidRPr="001C0768" w14:paraId="358CD483" w14:textId="77777777" w:rsidTr="00440E4B">
        <w:tc>
          <w:tcPr>
            <w:tcW w:w="4957" w:type="dxa"/>
            <w:vAlign w:val="center"/>
          </w:tcPr>
          <w:p w14:paraId="2360DD40" w14:textId="77777777" w:rsidR="00C33E56" w:rsidRPr="001C0768" w:rsidRDefault="00C33E56" w:rsidP="00440E4B">
            <w:pPr>
              <w:spacing w:before="60" w:after="60"/>
              <w:rPr>
                <w:b/>
                <w:sz w:val="20"/>
              </w:rPr>
            </w:pPr>
          </w:p>
        </w:tc>
        <w:tc>
          <w:tcPr>
            <w:tcW w:w="1984" w:type="dxa"/>
            <w:vAlign w:val="center"/>
          </w:tcPr>
          <w:p w14:paraId="561498D2" w14:textId="77777777" w:rsidR="00C33E56" w:rsidRPr="001C0768" w:rsidRDefault="00C33E56" w:rsidP="00440E4B">
            <w:pPr>
              <w:spacing w:before="60" w:after="60"/>
              <w:rPr>
                <w:b/>
                <w:sz w:val="20"/>
              </w:rPr>
            </w:pPr>
          </w:p>
        </w:tc>
        <w:tc>
          <w:tcPr>
            <w:tcW w:w="1878" w:type="dxa"/>
            <w:vAlign w:val="center"/>
          </w:tcPr>
          <w:p w14:paraId="6F378F72" w14:textId="77777777" w:rsidR="00C33E56" w:rsidRPr="001C0768" w:rsidRDefault="00C33E56" w:rsidP="00440E4B">
            <w:pPr>
              <w:spacing w:before="60" w:after="60"/>
              <w:rPr>
                <w:b/>
                <w:sz w:val="20"/>
              </w:rPr>
            </w:pPr>
          </w:p>
        </w:tc>
        <w:tc>
          <w:tcPr>
            <w:tcW w:w="2303" w:type="dxa"/>
            <w:vAlign w:val="center"/>
          </w:tcPr>
          <w:p w14:paraId="4186FC7A" w14:textId="77777777" w:rsidR="00C33E56" w:rsidRPr="001C0768" w:rsidRDefault="00C33E56" w:rsidP="00440E4B">
            <w:pPr>
              <w:spacing w:before="60" w:after="60"/>
              <w:rPr>
                <w:b/>
                <w:sz w:val="20"/>
              </w:rPr>
            </w:pPr>
          </w:p>
        </w:tc>
        <w:tc>
          <w:tcPr>
            <w:tcW w:w="2304" w:type="dxa"/>
            <w:vAlign w:val="center"/>
          </w:tcPr>
          <w:p w14:paraId="7290BC18" w14:textId="77777777" w:rsidR="00C33E56" w:rsidRPr="001C0768" w:rsidRDefault="00C33E56" w:rsidP="00440E4B">
            <w:pPr>
              <w:spacing w:before="60" w:after="60"/>
              <w:rPr>
                <w:b/>
                <w:sz w:val="20"/>
              </w:rPr>
            </w:pPr>
          </w:p>
        </w:tc>
      </w:tr>
    </w:tbl>
    <w:p w14:paraId="7DDA6D56" w14:textId="28EDC4AF" w:rsidR="000F19C9" w:rsidRPr="001C0768" w:rsidRDefault="000F19C9" w:rsidP="000F19C9">
      <w:pPr>
        <w:spacing w:before="160"/>
        <w:jc w:val="both"/>
        <w:rPr>
          <w:b/>
        </w:rPr>
      </w:pPr>
      <w:r w:rsidRPr="001C0768">
        <w:rPr>
          <w:b/>
        </w:rPr>
        <w:t>Lot 4 : Travaux de forage et de pompage</w:t>
      </w:r>
    </w:p>
    <w:tbl>
      <w:tblPr>
        <w:tblStyle w:val="Grilledutableau"/>
        <w:tblW w:w="0" w:type="auto"/>
        <w:tblInd w:w="0" w:type="dxa"/>
        <w:tblLook w:val="04A0" w:firstRow="1" w:lastRow="0" w:firstColumn="1" w:lastColumn="0" w:noHBand="0" w:noVBand="1"/>
      </w:tblPr>
      <w:tblGrid>
        <w:gridCol w:w="4957"/>
        <w:gridCol w:w="1984"/>
        <w:gridCol w:w="1878"/>
        <w:gridCol w:w="2303"/>
        <w:gridCol w:w="2304"/>
      </w:tblGrid>
      <w:tr w:rsidR="000F19C9" w:rsidRPr="001C0768" w14:paraId="377F634E" w14:textId="77777777" w:rsidTr="00440E4B">
        <w:tc>
          <w:tcPr>
            <w:tcW w:w="4957" w:type="dxa"/>
            <w:shd w:val="pct10" w:color="auto" w:fill="auto"/>
            <w:vAlign w:val="center"/>
          </w:tcPr>
          <w:p w14:paraId="3FA169B6" w14:textId="77777777" w:rsidR="000F19C9" w:rsidRPr="001C0768" w:rsidRDefault="000F19C9" w:rsidP="00440E4B">
            <w:pPr>
              <w:spacing w:before="60" w:after="60"/>
              <w:jc w:val="center"/>
              <w:rPr>
                <w:b/>
                <w:sz w:val="20"/>
              </w:rPr>
            </w:pPr>
            <w:r w:rsidRPr="001C0768">
              <w:rPr>
                <w:b/>
                <w:sz w:val="20"/>
              </w:rPr>
              <w:t>Description des principaux travaux de nature et de complexité comparable (min. 2)</w:t>
            </w:r>
          </w:p>
        </w:tc>
        <w:tc>
          <w:tcPr>
            <w:tcW w:w="1984" w:type="dxa"/>
            <w:shd w:val="pct10" w:color="auto" w:fill="auto"/>
            <w:vAlign w:val="center"/>
          </w:tcPr>
          <w:p w14:paraId="2E61537E" w14:textId="3DACF55C" w:rsidR="000F19C9" w:rsidRPr="001C0768" w:rsidRDefault="00F43372" w:rsidP="00440E4B">
            <w:pPr>
              <w:spacing w:before="60" w:after="60"/>
              <w:jc w:val="center"/>
              <w:rPr>
                <w:b/>
                <w:sz w:val="20"/>
              </w:rPr>
            </w:pPr>
            <w:r w:rsidRPr="001C0768">
              <w:rPr>
                <w:b/>
                <w:sz w:val="20"/>
              </w:rPr>
              <w:t>Lieu d’exécution (min. 1 au Sénégal)</w:t>
            </w:r>
          </w:p>
        </w:tc>
        <w:tc>
          <w:tcPr>
            <w:tcW w:w="1878" w:type="dxa"/>
            <w:shd w:val="pct10" w:color="auto" w:fill="auto"/>
            <w:vAlign w:val="center"/>
          </w:tcPr>
          <w:p w14:paraId="66CCE396" w14:textId="2F39B9D1" w:rsidR="000F19C9" w:rsidRPr="001C0768" w:rsidRDefault="006164A8" w:rsidP="00440E4B">
            <w:pPr>
              <w:spacing w:before="60" w:after="60"/>
              <w:jc w:val="center"/>
              <w:rPr>
                <w:b/>
                <w:sz w:val="20"/>
              </w:rPr>
            </w:pPr>
            <w:r w:rsidRPr="001C0768">
              <w:rPr>
                <w:b/>
                <w:sz w:val="20"/>
              </w:rPr>
              <w:t>Montant concernés (≥ montant offre)</w:t>
            </w:r>
          </w:p>
        </w:tc>
        <w:tc>
          <w:tcPr>
            <w:tcW w:w="2303" w:type="dxa"/>
            <w:shd w:val="pct10" w:color="auto" w:fill="auto"/>
            <w:vAlign w:val="center"/>
          </w:tcPr>
          <w:p w14:paraId="5D43D106" w14:textId="77777777" w:rsidR="000F19C9" w:rsidRPr="001C0768" w:rsidRDefault="000F19C9" w:rsidP="00440E4B">
            <w:pPr>
              <w:spacing w:before="60" w:after="60"/>
              <w:jc w:val="center"/>
              <w:rPr>
                <w:b/>
                <w:sz w:val="20"/>
              </w:rPr>
            </w:pPr>
            <w:r w:rsidRPr="001C0768">
              <w:rPr>
                <w:b/>
                <w:sz w:val="20"/>
              </w:rPr>
              <w:t>Dates de réalisation au cours des 5 dernières années</w:t>
            </w:r>
          </w:p>
        </w:tc>
        <w:tc>
          <w:tcPr>
            <w:tcW w:w="2304" w:type="dxa"/>
            <w:shd w:val="pct10" w:color="auto" w:fill="auto"/>
            <w:vAlign w:val="center"/>
          </w:tcPr>
          <w:p w14:paraId="0DB6C3BA" w14:textId="77777777" w:rsidR="000F19C9" w:rsidRPr="001C0768" w:rsidRDefault="000F19C9" w:rsidP="00440E4B">
            <w:pPr>
              <w:spacing w:before="60" w:after="60"/>
              <w:jc w:val="center"/>
              <w:rPr>
                <w:b/>
                <w:sz w:val="20"/>
              </w:rPr>
            </w:pPr>
            <w:r w:rsidRPr="001C0768">
              <w:rPr>
                <w:b/>
                <w:sz w:val="20"/>
              </w:rPr>
              <w:t>Nom des organismes publics ou privés</w:t>
            </w:r>
          </w:p>
        </w:tc>
      </w:tr>
      <w:tr w:rsidR="000F19C9" w:rsidRPr="001C0768" w14:paraId="005E9585" w14:textId="77777777" w:rsidTr="00440E4B">
        <w:tc>
          <w:tcPr>
            <w:tcW w:w="4957" w:type="dxa"/>
            <w:vAlign w:val="center"/>
          </w:tcPr>
          <w:p w14:paraId="2D116BAC" w14:textId="77777777" w:rsidR="000F19C9" w:rsidRPr="001C0768" w:rsidRDefault="000F19C9" w:rsidP="00440E4B">
            <w:pPr>
              <w:spacing w:before="60" w:after="60"/>
              <w:rPr>
                <w:b/>
                <w:sz w:val="20"/>
              </w:rPr>
            </w:pPr>
          </w:p>
        </w:tc>
        <w:tc>
          <w:tcPr>
            <w:tcW w:w="1984" w:type="dxa"/>
            <w:vAlign w:val="center"/>
          </w:tcPr>
          <w:p w14:paraId="105C7224" w14:textId="77777777" w:rsidR="000F19C9" w:rsidRPr="001C0768" w:rsidRDefault="000F19C9" w:rsidP="00440E4B">
            <w:pPr>
              <w:spacing w:before="60" w:after="60"/>
              <w:rPr>
                <w:b/>
                <w:sz w:val="20"/>
              </w:rPr>
            </w:pPr>
          </w:p>
        </w:tc>
        <w:tc>
          <w:tcPr>
            <w:tcW w:w="1878" w:type="dxa"/>
            <w:vAlign w:val="center"/>
          </w:tcPr>
          <w:p w14:paraId="45937B96" w14:textId="77777777" w:rsidR="000F19C9" w:rsidRPr="001C0768" w:rsidRDefault="000F19C9" w:rsidP="00440E4B">
            <w:pPr>
              <w:spacing w:before="60" w:after="60"/>
              <w:rPr>
                <w:b/>
                <w:sz w:val="20"/>
              </w:rPr>
            </w:pPr>
          </w:p>
        </w:tc>
        <w:tc>
          <w:tcPr>
            <w:tcW w:w="2303" w:type="dxa"/>
            <w:vAlign w:val="center"/>
          </w:tcPr>
          <w:p w14:paraId="45F8FF49" w14:textId="77777777" w:rsidR="000F19C9" w:rsidRPr="001C0768" w:rsidRDefault="000F19C9" w:rsidP="00440E4B">
            <w:pPr>
              <w:spacing w:before="60" w:after="60"/>
              <w:rPr>
                <w:b/>
                <w:sz w:val="20"/>
              </w:rPr>
            </w:pPr>
          </w:p>
        </w:tc>
        <w:tc>
          <w:tcPr>
            <w:tcW w:w="2304" w:type="dxa"/>
            <w:vAlign w:val="center"/>
          </w:tcPr>
          <w:p w14:paraId="7C666C88" w14:textId="77777777" w:rsidR="000F19C9" w:rsidRPr="001C0768" w:rsidRDefault="000F19C9" w:rsidP="00440E4B">
            <w:pPr>
              <w:spacing w:before="60" w:after="60"/>
              <w:rPr>
                <w:b/>
                <w:sz w:val="20"/>
              </w:rPr>
            </w:pPr>
          </w:p>
        </w:tc>
      </w:tr>
      <w:tr w:rsidR="000F19C9" w:rsidRPr="001C0768" w14:paraId="1C0C85A4" w14:textId="77777777" w:rsidTr="00440E4B">
        <w:tc>
          <w:tcPr>
            <w:tcW w:w="4957" w:type="dxa"/>
            <w:vAlign w:val="center"/>
          </w:tcPr>
          <w:p w14:paraId="479AC963" w14:textId="77777777" w:rsidR="000F19C9" w:rsidRPr="001C0768" w:rsidRDefault="000F19C9" w:rsidP="00440E4B">
            <w:pPr>
              <w:spacing w:before="60" w:after="60"/>
              <w:rPr>
                <w:b/>
                <w:sz w:val="20"/>
              </w:rPr>
            </w:pPr>
          </w:p>
        </w:tc>
        <w:tc>
          <w:tcPr>
            <w:tcW w:w="1984" w:type="dxa"/>
            <w:vAlign w:val="center"/>
          </w:tcPr>
          <w:p w14:paraId="182CAC0B" w14:textId="77777777" w:rsidR="000F19C9" w:rsidRPr="001C0768" w:rsidRDefault="000F19C9" w:rsidP="00440E4B">
            <w:pPr>
              <w:spacing w:before="60" w:after="60"/>
              <w:rPr>
                <w:b/>
                <w:sz w:val="20"/>
              </w:rPr>
            </w:pPr>
          </w:p>
        </w:tc>
        <w:tc>
          <w:tcPr>
            <w:tcW w:w="1878" w:type="dxa"/>
            <w:vAlign w:val="center"/>
          </w:tcPr>
          <w:p w14:paraId="04D0D207" w14:textId="77777777" w:rsidR="000F19C9" w:rsidRPr="001C0768" w:rsidRDefault="000F19C9" w:rsidP="00440E4B">
            <w:pPr>
              <w:spacing w:before="60" w:after="60"/>
              <w:rPr>
                <w:b/>
                <w:sz w:val="20"/>
              </w:rPr>
            </w:pPr>
          </w:p>
        </w:tc>
        <w:tc>
          <w:tcPr>
            <w:tcW w:w="2303" w:type="dxa"/>
            <w:vAlign w:val="center"/>
          </w:tcPr>
          <w:p w14:paraId="5A161A94" w14:textId="77777777" w:rsidR="000F19C9" w:rsidRPr="001C0768" w:rsidRDefault="000F19C9" w:rsidP="00440E4B">
            <w:pPr>
              <w:spacing w:before="60" w:after="60"/>
              <w:rPr>
                <w:b/>
                <w:sz w:val="20"/>
              </w:rPr>
            </w:pPr>
          </w:p>
        </w:tc>
        <w:tc>
          <w:tcPr>
            <w:tcW w:w="2304" w:type="dxa"/>
            <w:vAlign w:val="center"/>
          </w:tcPr>
          <w:p w14:paraId="1D0676E9" w14:textId="77777777" w:rsidR="000F19C9" w:rsidRPr="001C0768" w:rsidRDefault="000F19C9" w:rsidP="00440E4B">
            <w:pPr>
              <w:spacing w:before="60" w:after="60"/>
              <w:rPr>
                <w:b/>
                <w:sz w:val="20"/>
              </w:rPr>
            </w:pPr>
          </w:p>
        </w:tc>
      </w:tr>
      <w:tr w:rsidR="000F19C9" w:rsidRPr="001C0768" w14:paraId="3B9114C8" w14:textId="77777777" w:rsidTr="00440E4B">
        <w:tc>
          <w:tcPr>
            <w:tcW w:w="4957" w:type="dxa"/>
            <w:vAlign w:val="center"/>
          </w:tcPr>
          <w:p w14:paraId="276F9283" w14:textId="77777777" w:rsidR="000F19C9" w:rsidRPr="001C0768" w:rsidRDefault="000F19C9" w:rsidP="00440E4B">
            <w:pPr>
              <w:spacing w:before="60" w:after="60"/>
              <w:rPr>
                <w:b/>
                <w:sz w:val="20"/>
              </w:rPr>
            </w:pPr>
          </w:p>
        </w:tc>
        <w:tc>
          <w:tcPr>
            <w:tcW w:w="1984" w:type="dxa"/>
            <w:vAlign w:val="center"/>
          </w:tcPr>
          <w:p w14:paraId="7E546C53" w14:textId="77777777" w:rsidR="000F19C9" w:rsidRPr="001C0768" w:rsidRDefault="000F19C9" w:rsidP="00440E4B">
            <w:pPr>
              <w:spacing w:before="60" w:after="60"/>
              <w:rPr>
                <w:b/>
                <w:sz w:val="20"/>
              </w:rPr>
            </w:pPr>
          </w:p>
        </w:tc>
        <w:tc>
          <w:tcPr>
            <w:tcW w:w="1878" w:type="dxa"/>
            <w:vAlign w:val="center"/>
          </w:tcPr>
          <w:p w14:paraId="07CCA9F6" w14:textId="77777777" w:rsidR="000F19C9" w:rsidRPr="001C0768" w:rsidRDefault="000F19C9" w:rsidP="00440E4B">
            <w:pPr>
              <w:spacing w:before="60" w:after="60"/>
              <w:rPr>
                <w:b/>
                <w:sz w:val="20"/>
              </w:rPr>
            </w:pPr>
          </w:p>
        </w:tc>
        <w:tc>
          <w:tcPr>
            <w:tcW w:w="2303" w:type="dxa"/>
            <w:vAlign w:val="center"/>
          </w:tcPr>
          <w:p w14:paraId="51A0F4F1" w14:textId="77777777" w:rsidR="000F19C9" w:rsidRPr="001C0768" w:rsidRDefault="000F19C9" w:rsidP="00440E4B">
            <w:pPr>
              <w:spacing w:before="60" w:after="60"/>
              <w:rPr>
                <w:b/>
                <w:sz w:val="20"/>
              </w:rPr>
            </w:pPr>
          </w:p>
        </w:tc>
        <w:tc>
          <w:tcPr>
            <w:tcW w:w="2304" w:type="dxa"/>
            <w:vAlign w:val="center"/>
          </w:tcPr>
          <w:p w14:paraId="26E1B2B2" w14:textId="77777777" w:rsidR="000F19C9" w:rsidRPr="001C0768" w:rsidRDefault="000F19C9" w:rsidP="00440E4B">
            <w:pPr>
              <w:spacing w:before="60" w:after="60"/>
              <w:rPr>
                <w:b/>
                <w:sz w:val="20"/>
              </w:rPr>
            </w:pPr>
          </w:p>
        </w:tc>
      </w:tr>
    </w:tbl>
    <w:p w14:paraId="76C17FBA" w14:textId="65EF5A90" w:rsidR="00C33E56" w:rsidRPr="001C0768" w:rsidRDefault="00C33E56" w:rsidP="00C33E56">
      <w:pPr>
        <w:spacing w:before="160"/>
        <w:jc w:val="both"/>
        <w:rPr>
          <w:b/>
        </w:rPr>
      </w:pPr>
      <w:r w:rsidRPr="001C0768">
        <w:rPr>
          <w:b/>
        </w:rPr>
        <w:t>Lot 5 : Plantation et gestion de la végétation des abords</w:t>
      </w:r>
    </w:p>
    <w:tbl>
      <w:tblPr>
        <w:tblStyle w:val="Grilledutableau"/>
        <w:tblW w:w="0" w:type="auto"/>
        <w:tblInd w:w="0" w:type="dxa"/>
        <w:tblLook w:val="04A0" w:firstRow="1" w:lastRow="0" w:firstColumn="1" w:lastColumn="0" w:noHBand="0" w:noVBand="1"/>
      </w:tblPr>
      <w:tblGrid>
        <w:gridCol w:w="4957"/>
        <w:gridCol w:w="1984"/>
        <w:gridCol w:w="1878"/>
        <w:gridCol w:w="2303"/>
        <w:gridCol w:w="2304"/>
      </w:tblGrid>
      <w:tr w:rsidR="00C33E56" w:rsidRPr="001C0768" w14:paraId="5548D98C" w14:textId="77777777" w:rsidTr="00440E4B">
        <w:tc>
          <w:tcPr>
            <w:tcW w:w="4957" w:type="dxa"/>
            <w:shd w:val="pct10" w:color="auto" w:fill="auto"/>
            <w:vAlign w:val="center"/>
          </w:tcPr>
          <w:p w14:paraId="784DF01D" w14:textId="508002F6" w:rsidR="00C33E56" w:rsidRPr="001C0768" w:rsidRDefault="00C33E56" w:rsidP="00440E4B">
            <w:pPr>
              <w:spacing w:before="60" w:after="60"/>
              <w:jc w:val="center"/>
              <w:rPr>
                <w:b/>
                <w:sz w:val="20"/>
              </w:rPr>
            </w:pPr>
            <w:r w:rsidRPr="001C0768">
              <w:rPr>
                <w:b/>
                <w:sz w:val="20"/>
              </w:rPr>
              <w:t xml:space="preserve">Description des principaux </w:t>
            </w:r>
            <w:r w:rsidR="002F0357">
              <w:rPr>
                <w:b/>
                <w:sz w:val="20"/>
              </w:rPr>
              <w:t>services</w:t>
            </w:r>
            <w:r w:rsidRPr="001C0768">
              <w:rPr>
                <w:b/>
                <w:sz w:val="20"/>
              </w:rPr>
              <w:t xml:space="preserve"> de nature et de complexité comparable (min. 2)</w:t>
            </w:r>
          </w:p>
        </w:tc>
        <w:tc>
          <w:tcPr>
            <w:tcW w:w="1984" w:type="dxa"/>
            <w:shd w:val="pct10" w:color="auto" w:fill="auto"/>
            <w:vAlign w:val="center"/>
          </w:tcPr>
          <w:p w14:paraId="610177F4" w14:textId="4E47CB2B" w:rsidR="00C33E56" w:rsidRPr="001C0768" w:rsidRDefault="00F43372" w:rsidP="00440E4B">
            <w:pPr>
              <w:spacing w:before="60" w:after="60"/>
              <w:jc w:val="center"/>
              <w:rPr>
                <w:b/>
                <w:sz w:val="20"/>
              </w:rPr>
            </w:pPr>
            <w:r w:rsidRPr="001C0768">
              <w:rPr>
                <w:b/>
                <w:sz w:val="20"/>
              </w:rPr>
              <w:t>Lieu d’exécution (min. 1 au Sénégal)</w:t>
            </w:r>
          </w:p>
        </w:tc>
        <w:tc>
          <w:tcPr>
            <w:tcW w:w="1878" w:type="dxa"/>
            <w:shd w:val="pct10" w:color="auto" w:fill="auto"/>
            <w:vAlign w:val="center"/>
          </w:tcPr>
          <w:p w14:paraId="1063A961" w14:textId="42090AAB" w:rsidR="00C33E56" w:rsidRPr="001C0768" w:rsidRDefault="006164A8" w:rsidP="00440E4B">
            <w:pPr>
              <w:spacing w:before="60" w:after="60"/>
              <w:jc w:val="center"/>
              <w:rPr>
                <w:b/>
                <w:sz w:val="20"/>
              </w:rPr>
            </w:pPr>
            <w:r w:rsidRPr="001C0768">
              <w:rPr>
                <w:b/>
                <w:sz w:val="20"/>
              </w:rPr>
              <w:t>Montant concernés (≥ montant offre)</w:t>
            </w:r>
          </w:p>
        </w:tc>
        <w:tc>
          <w:tcPr>
            <w:tcW w:w="2303" w:type="dxa"/>
            <w:shd w:val="pct10" w:color="auto" w:fill="auto"/>
            <w:vAlign w:val="center"/>
          </w:tcPr>
          <w:p w14:paraId="5A65AAA1" w14:textId="77777777" w:rsidR="00C33E56" w:rsidRPr="001C0768" w:rsidRDefault="00C33E56" w:rsidP="00440E4B">
            <w:pPr>
              <w:spacing w:before="60" w:after="60"/>
              <w:jc w:val="center"/>
              <w:rPr>
                <w:b/>
                <w:sz w:val="20"/>
              </w:rPr>
            </w:pPr>
            <w:r w:rsidRPr="001C0768">
              <w:rPr>
                <w:b/>
                <w:sz w:val="20"/>
              </w:rPr>
              <w:t>Dates de réalisation au cours des 5 dernières années</w:t>
            </w:r>
          </w:p>
        </w:tc>
        <w:tc>
          <w:tcPr>
            <w:tcW w:w="2304" w:type="dxa"/>
            <w:shd w:val="pct10" w:color="auto" w:fill="auto"/>
            <w:vAlign w:val="center"/>
          </w:tcPr>
          <w:p w14:paraId="094FCBC4" w14:textId="77777777" w:rsidR="00C33E56" w:rsidRPr="001C0768" w:rsidRDefault="00C33E56" w:rsidP="00440E4B">
            <w:pPr>
              <w:spacing w:before="60" w:after="60"/>
              <w:jc w:val="center"/>
              <w:rPr>
                <w:b/>
                <w:sz w:val="20"/>
              </w:rPr>
            </w:pPr>
            <w:r w:rsidRPr="001C0768">
              <w:rPr>
                <w:b/>
                <w:sz w:val="20"/>
              </w:rPr>
              <w:t>Nom des organismes publics ou privés</w:t>
            </w:r>
          </w:p>
        </w:tc>
      </w:tr>
      <w:tr w:rsidR="00C33E56" w:rsidRPr="001C0768" w14:paraId="3D35B275" w14:textId="77777777" w:rsidTr="00440E4B">
        <w:tc>
          <w:tcPr>
            <w:tcW w:w="4957" w:type="dxa"/>
            <w:vAlign w:val="center"/>
          </w:tcPr>
          <w:p w14:paraId="66CEA44D" w14:textId="77777777" w:rsidR="00C33E56" w:rsidRPr="001C0768" w:rsidRDefault="00C33E56" w:rsidP="00440E4B">
            <w:pPr>
              <w:spacing w:before="60" w:after="60"/>
              <w:rPr>
                <w:b/>
                <w:sz w:val="20"/>
              </w:rPr>
            </w:pPr>
          </w:p>
        </w:tc>
        <w:tc>
          <w:tcPr>
            <w:tcW w:w="1984" w:type="dxa"/>
            <w:vAlign w:val="center"/>
          </w:tcPr>
          <w:p w14:paraId="20821303" w14:textId="77777777" w:rsidR="00C33E56" w:rsidRPr="001C0768" w:rsidRDefault="00C33E56" w:rsidP="00440E4B">
            <w:pPr>
              <w:spacing w:before="60" w:after="60"/>
              <w:rPr>
                <w:b/>
                <w:sz w:val="20"/>
              </w:rPr>
            </w:pPr>
          </w:p>
        </w:tc>
        <w:tc>
          <w:tcPr>
            <w:tcW w:w="1878" w:type="dxa"/>
            <w:vAlign w:val="center"/>
          </w:tcPr>
          <w:p w14:paraId="3920294A" w14:textId="77777777" w:rsidR="00C33E56" w:rsidRPr="001C0768" w:rsidRDefault="00C33E56" w:rsidP="00440E4B">
            <w:pPr>
              <w:spacing w:before="60" w:after="60"/>
              <w:rPr>
                <w:b/>
                <w:sz w:val="20"/>
              </w:rPr>
            </w:pPr>
          </w:p>
        </w:tc>
        <w:tc>
          <w:tcPr>
            <w:tcW w:w="2303" w:type="dxa"/>
            <w:vAlign w:val="center"/>
          </w:tcPr>
          <w:p w14:paraId="21DCD580" w14:textId="77777777" w:rsidR="00C33E56" w:rsidRPr="001C0768" w:rsidRDefault="00C33E56" w:rsidP="00440E4B">
            <w:pPr>
              <w:spacing w:before="60" w:after="60"/>
              <w:rPr>
                <w:b/>
                <w:sz w:val="20"/>
              </w:rPr>
            </w:pPr>
          </w:p>
        </w:tc>
        <w:tc>
          <w:tcPr>
            <w:tcW w:w="2304" w:type="dxa"/>
            <w:vAlign w:val="center"/>
          </w:tcPr>
          <w:p w14:paraId="2FF74C45" w14:textId="77777777" w:rsidR="00C33E56" w:rsidRPr="001C0768" w:rsidRDefault="00C33E56" w:rsidP="00440E4B">
            <w:pPr>
              <w:spacing w:before="60" w:after="60"/>
              <w:rPr>
                <w:b/>
                <w:sz w:val="20"/>
              </w:rPr>
            </w:pPr>
          </w:p>
        </w:tc>
      </w:tr>
      <w:tr w:rsidR="00C33E56" w:rsidRPr="001C0768" w14:paraId="67C1FE6B" w14:textId="77777777" w:rsidTr="00440E4B">
        <w:tc>
          <w:tcPr>
            <w:tcW w:w="4957" w:type="dxa"/>
            <w:vAlign w:val="center"/>
          </w:tcPr>
          <w:p w14:paraId="500BFF9B" w14:textId="77777777" w:rsidR="00C33E56" w:rsidRPr="001C0768" w:rsidRDefault="00C33E56" w:rsidP="00440E4B">
            <w:pPr>
              <w:spacing w:before="60" w:after="60"/>
              <w:rPr>
                <w:b/>
                <w:sz w:val="20"/>
              </w:rPr>
            </w:pPr>
          </w:p>
        </w:tc>
        <w:tc>
          <w:tcPr>
            <w:tcW w:w="1984" w:type="dxa"/>
            <w:vAlign w:val="center"/>
          </w:tcPr>
          <w:p w14:paraId="7759B39F" w14:textId="77777777" w:rsidR="00C33E56" w:rsidRPr="001C0768" w:rsidRDefault="00C33E56" w:rsidP="00440E4B">
            <w:pPr>
              <w:spacing w:before="60" w:after="60"/>
              <w:rPr>
                <w:b/>
                <w:sz w:val="20"/>
              </w:rPr>
            </w:pPr>
          </w:p>
        </w:tc>
        <w:tc>
          <w:tcPr>
            <w:tcW w:w="1878" w:type="dxa"/>
            <w:vAlign w:val="center"/>
          </w:tcPr>
          <w:p w14:paraId="474CE48E" w14:textId="77777777" w:rsidR="00C33E56" w:rsidRPr="001C0768" w:rsidRDefault="00C33E56" w:rsidP="00440E4B">
            <w:pPr>
              <w:spacing w:before="60" w:after="60"/>
              <w:rPr>
                <w:b/>
                <w:sz w:val="20"/>
              </w:rPr>
            </w:pPr>
          </w:p>
        </w:tc>
        <w:tc>
          <w:tcPr>
            <w:tcW w:w="2303" w:type="dxa"/>
            <w:vAlign w:val="center"/>
          </w:tcPr>
          <w:p w14:paraId="6BE8F6EC" w14:textId="77777777" w:rsidR="00C33E56" w:rsidRPr="001C0768" w:rsidRDefault="00C33E56" w:rsidP="00440E4B">
            <w:pPr>
              <w:spacing w:before="60" w:after="60"/>
              <w:rPr>
                <w:b/>
                <w:sz w:val="20"/>
              </w:rPr>
            </w:pPr>
          </w:p>
        </w:tc>
        <w:tc>
          <w:tcPr>
            <w:tcW w:w="2304" w:type="dxa"/>
            <w:vAlign w:val="center"/>
          </w:tcPr>
          <w:p w14:paraId="6355A5AE" w14:textId="77777777" w:rsidR="00C33E56" w:rsidRPr="001C0768" w:rsidRDefault="00C33E56" w:rsidP="00440E4B">
            <w:pPr>
              <w:spacing w:before="60" w:after="60"/>
              <w:rPr>
                <w:b/>
                <w:sz w:val="20"/>
              </w:rPr>
            </w:pPr>
          </w:p>
        </w:tc>
      </w:tr>
      <w:tr w:rsidR="00C33E56" w:rsidRPr="001C0768" w14:paraId="3DF18A3E" w14:textId="77777777" w:rsidTr="00440E4B">
        <w:tc>
          <w:tcPr>
            <w:tcW w:w="4957" w:type="dxa"/>
            <w:vAlign w:val="center"/>
          </w:tcPr>
          <w:p w14:paraId="184A3287" w14:textId="77777777" w:rsidR="00C33E56" w:rsidRPr="001C0768" w:rsidRDefault="00C33E56" w:rsidP="00440E4B">
            <w:pPr>
              <w:spacing w:before="60" w:after="60"/>
              <w:rPr>
                <w:b/>
                <w:sz w:val="20"/>
              </w:rPr>
            </w:pPr>
          </w:p>
        </w:tc>
        <w:tc>
          <w:tcPr>
            <w:tcW w:w="1984" w:type="dxa"/>
            <w:vAlign w:val="center"/>
          </w:tcPr>
          <w:p w14:paraId="71812ED8" w14:textId="77777777" w:rsidR="00C33E56" w:rsidRPr="001C0768" w:rsidRDefault="00C33E56" w:rsidP="00440E4B">
            <w:pPr>
              <w:spacing w:before="60" w:after="60"/>
              <w:rPr>
                <w:b/>
                <w:sz w:val="20"/>
              </w:rPr>
            </w:pPr>
          </w:p>
        </w:tc>
        <w:tc>
          <w:tcPr>
            <w:tcW w:w="1878" w:type="dxa"/>
            <w:vAlign w:val="center"/>
          </w:tcPr>
          <w:p w14:paraId="03EF1174" w14:textId="77777777" w:rsidR="00C33E56" w:rsidRPr="001C0768" w:rsidRDefault="00C33E56" w:rsidP="00440E4B">
            <w:pPr>
              <w:spacing w:before="60" w:after="60"/>
              <w:rPr>
                <w:b/>
                <w:sz w:val="20"/>
              </w:rPr>
            </w:pPr>
          </w:p>
        </w:tc>
        <w:tc>
          <w:tcPr>
            <w:tcW w:w="2303" w:type="dxa"/>
            <w:vAlign w:val="center"/>
          </w:tcPr>
          <w:p w14:paraId="057D41B9" w14:textId="77777777" w:rsidR="00C33E56" w:rsidRPr="001C0768" w:rsidRDefault="00C33E56" w:rsidP="00440E4B">
            <w:pPr>
              <w:spacing w:before="60" w:after="60"/>
              <w:rPr>
                <w:b/>
                <w:sz w:val="20"/>
              </w:rPr>
            </w:pPr>
          </w:p>
        </w:tc>
        <w:tc>
          <w:tcPr>
            <w:tcW w:w="2304" w:type="dxa"/>
            <w:vAlign w:val="center"/>
          </w:tcPr>
          <w:p w14:paraId="314EFAA0" w14:textId="77777777" w:rsidR="00C33E56" w:rsidRPr="001C0768" w:rsidRDefault="00C33E56" w:rsidP="00440E4B">
            <w:pPr>
              <w:spacing w:before="60" w:after="60"/>
              <w:rPr>
                <w:b/>
                <w:sz w:val="20"/>
              </w:rPr>
            </w:pPr>
          </w:p>
        </w:tc>
      </w:tr>
    </w:tbl>
    <w:p w14:paraId="5C15D483" w14:textId="499D268E" w:rsidR="00C14B35" w:rsidRPr="001C0768" w:rsidRDefault="00C14B35" w:rsidP="00C14B35">
      <w:pPr>
        <w:pStyle w:val="Titre2"/>
      </w:pPr>
      <w:bookmarkStart w:id="148" w:name="_Ref149120952"/>
      <w:bookmarkStart w:id="149" w:name="_Ref149120954"/>
      <w:bookmarkStart w:id="150" w:name="_Toc191395996"/>
      <w:r w:rsidRPr="001C0768">
        <w:t>Certificat</w:t>
      </w:r>
      <w:r w:rsidR="00807AA6" w:rsidRPr="001C0768">
        <w:t>s de bonne exécution</w:t>
      </w:r>
      <w:bookmarkEnd w:id="148"/>
      <w:bookmarkEnd w:id="149"/>
      <w:bookmarkEnd w:id="150"/>
    </w:p>
    <w:p w14:paraId="48E10764" w14:textId="068CACA0" w:rsidR="0085310C" w:rsidRPr="001C0768" w:rsidRDefault="00807AA6" w:rsidP="00BF3525">
      <w:pPr>
        <w:spacing w:before="160"/>
        <w:jc w:val="both"/>
      </w:pPr>
      <w:r>
        <w:t xml:space="preserve">Pour chacun des </w:t>
      </w:r>
      <w:r w:rsidR="002F0357">
        <w:t>services</w:t>
      </w:r>
      <w:r>
        <w:t xml:space="preserve"> présentés dans le tableau ci-dessus, </w:t>
      </w:r>
      <w:bookmarkStart w:id="151" w:name="_Hlk24267433"/>
      <w:r w:rsidR="0085310C">
        <w:t xml:space="preserve">le soumissionnaire doit joindre </w:t>
      </w:r>
      <w:bookmarkEnd w:id="151"/>
      <w:r>
        <w:t>les copies des certificats de bonne exécution (PV de réception) et tout document justificatif (contrats, factures, etc.) approuvé par l'entité qui a attribué le marché</w:t>
      </w:r>
      <w:r w:rsidR="0821CC4F">
        <w:t>.</w:t>
      </w:r>
      <w:r>
        <w:br w:type="page"/>
      </w:r>
    </w:p>
    <w:p w14:paraId="2D06D9B0" w14:textId="2D5B4172" w:rsidR="00C04704" w:rsidRPr="001C0768" w:rsidRDefault="00C04704" w:rsidP="00C04704">
      <w:pPr>
        <w:pStyle w:val="Titre2"/>
      </w:pPr>
      <w:bookmarkStart w:id="152" w:name="_Ref171952008"/>
      <w:bookmarkStart w:id="153" w:name="_Ref171952015"/>
      <w:bookmarkStart w:id="154" w:name="_Ref189496328"/>
      <w:bookmarkStart w:id="155" w:name="_Ref189496332"/>
      <w:bookmarkStart w:id="156" w:name="_Ref189498923"/>
      <w:bookmarkStart w:id="157" w:name="_Ref189498926"/>
      <w:bookmarkStart w:id="158" w:name="_Toc191395997"/>
      <w:r w:rsidRPr="001C0768">
        <w:lastRenderedPageBreak/>
        <w:t>Qualifications et expérience du personnel clé</w:t>
      </w:r>
      <w:bookmarkEnd w:id="152"/>
      <w:bookmarkEnd w:id="153"/>
      <w:bookmarkEnd w:id="154"/>
      <w:bookmarkEnd w:id="155"/>
      <w:bookmarkEnd w:id="156"/>
      <w:bookmarkEnd w:id="157"/>
      <w:bookmarkEnd w:id="158"/>
    </w:p>
    <w:p w14:paraId="23DB4A98" w14:textId="7B9F3206" w:rsidR="00C04704" w:rsidRPr="001C0768" w:rsidRDefault="00606A5C" w:rsidP="00B41C20">
      <w:pPr>
        <w:spacing w:before="120" w:after="120"/>
        <w:jc w:val="both"/>
        <w:rPr>
          <w:kern w:val="18"/>
          <w:szCs w:val="21"/>
        </w:rPr>
      </w:pPr>
      <w:r w:rsidRPr="001C0768">
        <w:rPr>
          <w:kern w:val="18"/>
          <w:szCs w:val="21"/>
        </w:rPr>
        <w:t>Le soumissionnaire doit compléter et joindre le tableau ci-dessous. Le CV de</w:t>
      </w:r>
      <w:r w:rsidR="00820C66" w:rsidRPr="001C0768">
        <w:rPr>
          <w:kern w:val="18"/>
          <w:szCs w:val="21"/>
        </w:rPr>
        <w:t xml:space="preserve"> chaque membre</w:t>
      </w:r>
      <w:r w:rsidRPr="001C0768">
        <w:rPr>
          <w:kern w:val="18"/>
          <w:szCs w:val="21"/>
        </w:rPr>
        <w:t xml:space="preserve"> d</w:t>
      </w:r>
      <w:r w:rsidR="00E81515" w:rsidRPr="001C0768">
        <w:rPr>
          <w:kern w:val="18"/>
          <w:szCs w:val="21"/>
        </w:rPr>
        <w:t>oi</w:t>
      </w:r>
      <w:r w:rsidRPr="001C0768">
        <w:rPr>
          <w:kern w:val="18"/>
          <w:szCs w:val="21"/>
        </w:rPr>
        <w:t xml:space="preserve">t se limiter à 3 pages et un seul CV doit être fourni pour chaque poste identifié </w:t>
      </w:r>
      <w:r w:rsidR="00820C66" w:rsidRPr="001C0768">
        <w:rPr>
          <w:kern w:val="18"/>
          <w:szCs w:val="21"/>
        </w:rPr>
        <w:t>ci-dessous</w:t>
      </w:r>
      <w:r w:rsidRPr="001C0768">
        <w:rPr>
          <w:kern w:val="18"/>
          <w:szCs w:val="21"/>
        </w:rPr>
        <w:t xml:space="preserve">. Les qualifications et l'expérience de chaque </w:t>
      </w:r>
      <w:r w:rsidR="00820C66" w:rsidRPr="001C0768">
        <w:rPr>
          <w:kern w:val="18"/>
          <w:szCs w:val="21"/>
        </w:rPr>
        <w:t xml:space="preserve">membre </w:t>
      </w:r>
      <w:r w:rsidRPr="001C0768">
        <w:rPr>
          <w:kern w:val="18"/>
          <w:szCs w:val="21"/>
        </w:rPr>
        <w:t xml:space="preserve">doivent clairement correspondre aux profils indiqués </w:t>
      </w:r>
      <w:r w:rsidR="00820C66" w:rsidRPr="001C0768">
        <w:rPr>
          <w:kern w:val="18"/>
          <w:szCs w:val="21"/>
        </w:rPr>
        <w:t>ci-dessous</w:t>
      </w:r>
      <w:r w:rsidR="00E12625" w:rsidRPr="001C0768">
        <w:rPr>
          <w:kern w:val="18"/>
          <w:szCs w:val="21"/>
        </w:rPr>
        <w:t xml:space="preserve"> et démontrer leur capacité à réaliser les travaux</w:t>
      </w:r>
      <w:r w:rsidRPr="001C0768">
        <w:rPr>
          <w:kern w:val="18"/>
          <w:szCs w:val="21"/>
        </w:rPr>
        <w:t>.</w:t>
      </w:r>
      <w:r w:rsidR="00BB5E28" w:rsidRPr="001C0768">
        <w:rPr>
          <w:kern w:val="18"/>
          <w:szCs w:val="21"/>
        </w:rPr>
        <w:t xml:space="preserve"> </w:t>
      </w:r>
      <w:r w:rsidRPr="001C0768">
        <w:rPr>
          <w:kern w:val="18"/>
          <w:szCs w:val="21"/>
        </w:rPr>
        <w:t xml:space="preserve">Les copies des diplômes de chaque </w:t>
      </w:r>
      <w:r w:rsidR="00820C66" w:rsidRPr="001C0768">
        <w:rPr>
          <w:kern w:val="18"/>
          <w:szCs w:val="21"/>
        </w:rPr>
        <w:t>membre</w:t>
      </w:r>
      <w:r w:rsidRPr="001C0768">
        <w:rPr>
          <w:kern w:val="18"/>
          <w:szCs w:val="21"/>
        </w:rPr>
        <w:t xml:space="preserve"> doivent être jointes à l’offre.</w:t>
      </w:r>
      <w:r w:rsidR="00B41C20" w:rsidRPr="001C0768">
        <w:rPr>
          <w:kern w:val="18"/>
          <w:szCs w:val="21"/>
        </w:rPr>
        <w:t xml:space="preserve"> </w:t>
      </w:r>
      <w:r w:rsidR="00C04704" w:rsidRPr="001C0768">
        <w:rPr>
          <w:kern w:val="18"/>
          <w:szCs w:val="21"/>
        </w:rPr>
        <w:t>Le personnel clé doit avoir une expérience appropriée et doit avoir les qualifications, attestées, afférentes à des travaux de nature similaire à celle du projet considéré. Le soumissionnaire devra présenter les profils suivants :</w:t>
      </w:r>
    </w:p>
    <w:p w14:paraId="158E1B80" w14:textId="77777777" w:rsidR="009A72B2" w:rsidRPr="001C0768" w:rsidRDefault="009A72B2" w:rsidP="003A72A8">
      <w:pPr>
        <w:spacing w:before="240" w:after="120"/>
        <w:jc w:val="both"/>
        <w:rPr>
          <w:b/>
        </w:rPr>
      </w:pPr>
      <w:r w:rsidRPr="001C0768">
        <w:rPr>
          <w:b/>
        </w:rPr>
        <w:t>Lot 1 : Construction des bâtiments et aménagement des abords (hors végétation et lots spécialisés)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188"/>
        <w:gridCol w:w="1309"/>
        <w:gridCol w:w="4488"/>
        <w:gridCol w:w="2967"/>
      </w:tblGrid>
      <w:tr w:rsidR="004A785B" w:rsidRPr="001C0768" w14:paraId="0BEA593D" w14:textId="23CCD5FC" w:rsidTr="00E76ACD">
        <w:trPr>
          <w:tblHeader/>
        </w:trPr>
        <w:tc>
          <w:tcPr>
            <w:tcW w:w="479" w:type="dxa"/>
            <w:shd w:val="clear" w:color="auto" w:fill="D9D9D9"/>
            <w:vAlign w:val="center"/>
          </w:tcPr>
          <w:p w14:paraId="2EC96E4E" w14:textId="77777777" w:rsidR="00C25C50" w:rsidRPr="001C0768" w:rsidRDefault="00C25C50" w:rsidP="003A72A8">
            <w:pPr>
              <w:spacing w:before="120" w:after="120" w:line="240" w:lineRule="auto"/>
              <w:jc w:val="center"/>
              <w:rPr>
                <w:rFonts w:cs="Arial"/>
                <w:b/>
                <w:sz w:val="20"/>
                <w:szCs w:val="20"/>
              </w:rPr>
            </w:pPr>
            <w:r w:rsidRPr="001C0768">
              <w:rPr>
                <w:rFonts w:cs="Arial"/>
                <w:b/>
                <w:sz w:val="20"/>
                <w:szCs w:val="20"/>
              </w:rPr>
              <w:t>N</w:t>
            </w:r>
            <w:r w:rsidRPr="001C0768">
              <w:rPr>
                <w:rFonts w:cs="Arial"/>
                <w:b/>
                <w:sz w:val="20"/>
                <w:szCs w:val="20"/>
                <w:vertAlign w:val="superscript"/>
              </w:rPr>
              <w:t>o</w:t>
            </w:r>
          </w:p>
        </w:tc>
        <w:tc>
          <w:tcPr>
            <w:tcW w:w="4199" w:type="dxa"/>
            <w:shd w:val="clear" w:color="auto" w:fill="D9D9D9"/>
            <w:vAlign w:val="center"/>
          </w:tcPr>
          <w:p w14:paraId="00996BF3" w14:textId="77777777" w:rsidR="00C25C50" w:rsidRPr="001C0768" w:rsidRDefault="00C25C50" w:rsidP="003A72A8">
            <w:pPr>
              <w:spacing w:before="120" w:after="120" w:line="240" w:lineRule="auto"/>
              <w:jc w:val="center"/>
              <w:rPr>
                <w:rFonts w:cs="Arial"/>
                <w:b/>
                <w:sz w:val="20"/>
                <w:szCs w:val="20"/>
              </w:rPr>
            </w:pPr>
            <w:r w:rsidRPr="001C0768">
              <w:rPr>
                <w:rFonts w:cs="Arial"/>
                <w:b/>
                <w:sz w:val="20"/>
                <w:szCs w:val="20"/>
              </w:rPr>
              <w:t>Personnel clé</w:t>
            </w:r>
          </w:p>
        </w:tc>
        <w:tc>
          <w:tcPr>
            <w:tcW w:w="1310" w:type="dxa"/>
            <w:shd w:val="clear" w:color="auto" w:fill="D9D9D9"/>
            <w:vAlign w:val="center"/>
          </w:tcPr>
          <w:p w14:paraId="470995BB" w14:textId="323F080D" w:rsidR="00C25C50" w:rsidRPr="001C0768" w:rsidRDefault="006B4C1D" w:rsidP="003A72A8">
            <w:pPr>
              <w:spacing w:before="120" w:after="120" w:line="240" w:lineRule="auto"/>
              <w:jc w:val="center"/>
              <w:rPr>
                <w:rFonts w:cs="Arial"/>
                <w:b/>
                <w:sz w:val="20"/>
                <w:szCs w:val="20"/>
              </w:rPr>
            </w:pPr>
            <w:r w:rsidRPr="001C0768">
              <w:rPr>
                <w:rFonts w:cs="Arial"/>
                <w:b/>
                <w:sz w:val="20"/>
                <w:szCs w:val="20"/>
              </w:rPr>
              <w:t>Site</w:t>
            </w:r>
          </w:p>
        </w:tc>
        <w:tc>
          <w:tcPr>
            <w:tcW w:w="4502" w:type="dxa"/>
            <w:shd w:val="clear" w:color="auto" w:fill="D9D9D9"/>
            <w:vAlign w:val="center"/>
          </w:tcPr>
          <w:p w14:paraId="6900930C" w14:textId="00C60063" w:rsidR="00C25C50" w:rsidRPr="001C0768" w:rsidRDefault="00C25C50" w:rsidP="003A72A8">
            <w:pPr>
              <w:spacing w:before="120" w:after="120" w:line="240" w:lineRule="auto"/>
              <w:jc w:val="center"/>
              <w:rPr>
                <w:b/>
                <w:bCs/>
                <w:sz w:val="20"/>
                <w:szCs w:val="20"/>
              </w:rPr>
            </w:pPr>
            <w:r w:rsidRPr="001C0768">
              <w:rPr>
                <w:rFonts w:cs="Arial"/>
                <w:b/>
                <w:sz w:val="20"/>
                <w:szCs w:val="20"/>
              </w:rPr>
              <w:t>Profil requis</w:t>
            </w:r>
          </w:p>
        </w:tc>
        <w:tc>
          <w:tcPr>
            <w:tcW w:w="2977" w:type="dxa"/>
            <w:shd w:val="clear" w:color="auto" w:fill="D9D9D9"/>
            <w:vAlign w:val="center"/>
          </w:tcPr>
          <w:p w14:paraId="130614D8" w14:textId="52D5A3FA" w:rsidR="00C25C50" w:rsidRPr="001C0768" w:rsidRDefault="00C25C50" w:rsidP="003A72A8">
            <w:pPr>
              <w:spacing w:before="120" w:after="120" w:line="240" w:lineRule="auto"/>
              <w:jc w:val="center"/>
              <w:rPr>
                <w:rFonts w:cs="Arial"/>
                <w:b/>
                <w:sz w:val="20"/>
                <w:szCs w:val="20"/>
              </w:rPr>
            </w:pPr>
            <w:r w:rsidRPr="001C0768">
              <w:rPr>
                <w:b/>
                <w:bCs/>
                <w:sz w:val="20"/>
                <w:szCs w:val="20"/>
              </w:rPr>
              <w:t>Nom, prénom</w:t>
            </w:r>
          </w:p>
        </w:tc>
      </w:tr>
      <w:tr w:rsidR="003A72A8" w:rsidRPr="001C0768" w14:paraId="7954E452" w14:textId="0C7CDC7F" w:rsidTr="00E76ACD">
        <w:tc>
          <w:tcPr>
            <w:tcW w:w="479" w:type="dxa"/>
            <w:shd w:val="clear" w:color="auto" w:fill="auto"/>
            <w:vAlign w:val="center"/>
          </w:tcPr>
          <w:p w14:paraId="386E24EB" w14:textId="55360961"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1.</w:t>
            </w:r>
          </w:p>
        </w:tc>
        <w:tc>
          <w:tcPr>
            <w:tcW w:w="4199" w:type="dxa"/>
            <w:shd w:val="clear" w:color="auto" w:fill="auto"/>
            <w:vAlign w:val="center"/>
          </w:tcPr>
          <w:p w14:paraId="748B2834" w14:textId="5C11B75C" w:rsidR="00C25C50" w:rsidRPr="001C0768" w:rsidRDefault="00C25C50" w:rsidP="003A72A8">
            <w:pPr>
              <w:pStyle w:val="Default"/>
              <w:spacing w:before="120" w:after="120"/>
              <w:rPr>
                <w:rFonts w:ascii="Georgia" w:hAnsi="Georgia"/>
                <w:color w:val="585756"/>
                <w:sz w:val="20"/>
                <w:szCs w:val="20"/>
                <w:lang w:val="fr-FR"/>
              </w:rPr>
            </w:pPr>
            <w:r w:rsidRPr="001C0768">
              <w:rPr>
                <w:rFonts w:ascii="Georgia" w:hAnsi="Georgia"/>
                <w:color w:val="585756"/>
                <w:sz w:val="20"/>
                <w:szCs w:val="20"/>
                <w:lang w:val="fr-FR"/>
              </w:rPr>
              <w:t>Directeur des travaux/Chef de projet</w:t>
            </w:r>
          </w:p>
        </w:tc>
        <w:tc>
          <w:tcPr>
            <w:tcW w:w="1310" w:type="dxa"/>
            <w:vAlign w:val="center"/>
          </w:tcPr>
          <w:p w14:paraId="1B293CBE" w14:textId="64D50584"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Nioro et Koungheul</w:t>
            </w:r>
          </w:p>
        </w:tc>
        <w:tc>
          <w:tcPr>
            <w:tcW w:w="4502" w:type="dxa"/>
            <w:vAlign w:val="center"/>
          </w:tcPr>
          <w:p w14:paraId="2177EEC3" w14:textId="5F7B6046" w:rsidR="00C25C50" w:rsidRPr="001C0768" w:rsidRDefault="00C25C50"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Ingénieur en génie civil avec au moins 15 années d’expériences dans des projets similaires</w:t>
            </w:r>
          </w:p>
        </w:tc>
        <w:tc>
          <w:tcPr>
            <w:tcW w:w="2977" w:type="dxa"/>
            <w:vAlign w:val="center"/>
          </w:tcPr>
          <w:p w14:paraId="4430619F" w14:textId="7EC688B8"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40D783D4" w14:textId="1E7DE25F" w:rsidTr="00E76ACD">
        <w:tc>
          <w:tcPr>
            <w:tcW w:w="479" w:type="dxa"/>
            <w:shd w:val="clear" w:color="auto" w:fill="auto"/>
            <w:vAlign w:val="center"/>
          </w:tcPr>
          <w:p w14:paraId="48C824A9" w14:textId="60B9DBE7"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2.</w:t>
            </w:r>
          </w:p>
        </w:tc>
        <w:tc>
          <w:tcPr>
            <w:tcW w:w="4199" w:type="dxa"/>
            <w:shd w:val="clear" w:color="auto" w:fill="auto"/>
            <w:vAlign w:val="center"/>
          </w:tcPr>
          <w:p w14:paraId="41333F6F" w14:textId="621C6176" w:rsidR="00C25C50" w:rsidRPr="001C0768" w:rsidRDefault="00C25C50" w:rsidP="003A72A8">
            <w:pPr>
              <w:pStyle w:val="Default"/>
              <w:spacing w:before="120" w:after="120"/>
              <w:rPr>
                <w:rFonts w:ascii="Georgia" w:hAnsi="Georgia"/>
                <w:color w:val="585756"/>
                <w:sz w:val="20"/>
                <w:szCs w:val="20"/>
                <w:lang w:val="fr-FR"/>
              </w:rPr>
            </w:pPr>
            <w:r w:rsidRPr="001C0768">
              <w:rPr>
                <w:rFonts w:ascii="Georgia" w:hAnsi="Georgia"/>
                <w:color w:val="585756"/>
                <w:sz w:val="20"/>
                <w:szCs w:val="20"/>
                <w:lang w:val="fr-FR"/>
              </w:rPr>
              <w:t>Responsable lots techniques</w:t>
            </w:r>
          </w:p>
        </w:tc>
        <w:tc>
          <w:tcPr>
            <w:tcW w:w="1310" w:type="dxa"/>
            <w:vAlign w:val="center"/>
          </w:tcPr>
          <w:p w14:paraId="49349AF7" w14:textId="4419941F"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Nioro</w:t>
            </w:r>
          </w:p>
        </w:tc>
        <w:tc>
          <w:tcPr>
            <w:tcW w:w="4502" w:type="dxa"/>
            <w:vMerge w:val="restart"/>
            <w:vAlign w:val="center"/>
          </w:tcPr>
          <w:p w14:paraId="050C6F30" w14:textId="4BCB16C0" w:rsidR="00C25C50" w:rsidRPr="001C0768" w:rsidRDefault="00C25C50"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Ingénieur électromécanicien avec au moins 08 années d’expériences dans des projets similaires</w:t>
            </w:r>
          </w:p>
        </w:tc>
        <w:tc>
          <w:tcPr>
            <w:tcW w:w="2977" w:type="dxa"/>
            <w:vAlign w:val="center"/>
          </w:tcPr>
          <w:p w14:paraId="78EA86B0" w14:textId="05ED8B7A"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6C888B51" w14:textId="77777777" w:rsidTr="00E76ACD">
        <w:tc>
          <w:tcPr>
            <w:tcW w:w="479" w:type="dxa"/>
            <w:shd w:val="clear" w:color="auto" w:fill="auto"/>
            <w:vAlign w:val="center"/>
          </w:tcPr>
          <w:p w14:paraId="71CB3A3D" w14:textId="64EE8734"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3.</w:t>
            </w:r>
          </w:p>
        </w:tc>
        <w:tc>
          <w:tcPr>
            <w:tcW w:w="4199" w:type="dxa"/>
            <w:shd w:val="clear" w:color="auto" w:fill="auto"/>
            <w:vAlign w:val="center"/>
          </w:tcPr>
          <w:p w14:paraId="1C862189" w14:textId="1DFAADEF" w:rsidR="00C25C50" w:rsidRPr="001C0768" w:rsidRDefault="00C25C50" w:rsidP="003A72A8">
            <w:pPr>
              <w:pStyle w:val="Default"/>
              <w:spacing w:before="120" w:after="120"/>
              <w:rPr>
                <w:rFonts w:ascii="Georgia" w:hAnsi="Georgia"/>
                <w:color w:val="585756"/>
                <w:sz w:val="20"/>
                <w:szCs w:val="20"/>
                <w:lang w:val="fr-FR"/>
              </w:rPr>
            </w:pPr>
            <w:r w:rsidRPr="001C0768">
              <w:rPr>
                <w:rFonts w:ascii="Georgia" w:hAnsi="Georgia"/>
                <w:color w:val="585756"/>
                <w:sz w:val="20"/>
                <w:szCs w:val="20"/>
                <w:lang w:val="fr-FR"/>
              </w:rPr>
              <w:t>Responsable lots techniques</w:t>
            </w:r>
          </w:p>
        </w:tc>
        <w:tc>
          <w:tcPr>
            <w:tcW w:w="1310" w:type="dxa"/>
            <w:vAlign w:val="center"/>
          </w:tcPr>
          <w:p w14:paraId="4E135D10" w14:textId="668A76BF"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Koungheul</w:t>
            </w:r>
          </w:p>
        </w:tc>
        <w:tc>
          <w:tcPr>
            <w:tcW w:w="4502" w:type="dxa"/>
            <w:vMerge/>
            <w:vAlign w:val="center"/>
          </w:tcPr>
          <w:p w14:paraId="7146C728" w14:textId="63585074" w:rsidR="00C25C50" w:rsidRPr="001C0768" w:rsidRDefault="00C25C50" w:rsidP="003A72A8">
            <w:pPr>
              <w:pStyle w:val="Default"/>
              <w:spacing w:before="120" w:after="120"/>
              <w:jc w:val="center"/>
              <w:rPr>
                <w:rFonts w:ascii="Georgia" w:hAnsi="Georgia"/>
                <w:color w:val="585756"/>
                <w:sz w:val="20"/>
                <w:szCs w:val="20"/>
                <w:lang w:val="fr-FR"/>
              </w:rPr>
            </w:pPr>
          </w:p>
        </w:tc>
        <w:tc>
          <w:tcPr>
            <w:tcW w:w="2977" w:type="dxa"/>
            <w:vAlign w:val="center"/>
          </w:tcPr>
          <w:p w14:paraId="435344F0" w14:textId="77777777"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7CCAEB34" w14:textId="73E20F20" w:rsidTr="00E76ACD">
        <w:tc>
          <w:tcPr>
            <w:tcW w:w="479" w:type="dxa"/>
            <w:shd w:val="clear" w:color="auto" w:fill="auto"/>
            <w:vAlign w:val="center"/>
          </w:tcPr>
          <w:p w14:paraId="26E923E0" w14:textId="51024FBD"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3.</w:t>
            </w:r>
          </w:p>
        </w:tc>
        <w:tc>
          <w:tcPr>
            <w:tcW w:w="4199" w:type="dxa"/>
            <w:shd w:val="clear" w:color="auto" w:fill="auto"/>
            <w:vAlign w:val="center"/>
          </w:tcPr>
          <w:p w14:paraId="59120344" w14:textId="5F4AB467" w:rsidR="00C25C50" w:rsidRPr="001C0768" w:rsidRDefault="00C25C50" w:rsidP="003A72A8">
            <w:pPr>
              <w:pStyle w:val="Default"/>
              <w:spacing w:before="120" w:after="120"/>
              <w:rPr>
                <w:rFonts w:ascii="Georgia" w:hAnsi="Georgia"/>
                <w:color w:val="585756"/>
                <w:sz w:val="20"/>
                <w:szCs w:val="20"/>
                <w:lang w:val="fr-FR"/>
              </w:rPr>
            </w:pPr>
            <w:r w:rsidRPr="001C0768">
              <w:rPr>
                <w:rFonts w:ascii="Georgia" w:hAnsi="Georgia"/>
                <w:color w:val="585756"/>
                <w:sz w:val="20"/>
                <w:szCs w:val="20"/>
                <w:lang w:val="fr-FR"/>
              </w:rPr>
              <w:t>Conducteur des travaux Bâtiments</w:t>
            </w:r>
          </w:p>
        </w:tc>
        <w:tc>
          <w:tcPr>
            <w:tcW w:w="1310" w:type="dxa"/>
            <w:vAlign w:val="center"/>
          </w:tcPr>
          <w:p w14:paraId="0DC723C0" w14:textId="24545430"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Nioro</w:t>
            </w:r>
          </w:p>
        </w:tc>
        <w:tc>
          <w:tcPr>
            <w:tcW w:w="4502" w:type="dxa"/>
            <w:vMerge w:val="restart"/>
            <w:vAlign w:val="center"/>
          </w:tcPr>
          <w:p w14:paraId="210A3D0D" w14:textId="43C23DBC" w:rsidR="00C25C50" w:rsidRPr="001C0768" w:rsidRDefault="00C25C50"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Technicien en génie civil avec au moins 08 années d’expériences dans des projets similaires</w:t>
            </w:r>
          </w:p>
        </w:tc>
        <w:tc>
          <w:tcPr>
            <w:tcW w:w="2977" w:type="dxa"/>
            <w:vAlign w:val="center"/>
          </w:tcPr>
          <w:p w14:paraId="03E69FA0" w14:textId="764A7227"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32012589" w14:textId="77777777" w:rsidTr="00E76ACD">
        <w:tc>
          <w:tcPr>
            <w:tcW w:w="479" w:type="dxa"/>
            <w:shd w:val="clear" w:color="auto" w:fill="auto"/>
            <w:vAlign w:val="center"/>
          </w:tcPr>
          <w:p w14:paraId="6ABF6D8C" w14:textId="1ECFDF79"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4.</w:t>
            </w:r>
          </w:p>
        </w:tc>
        <w:tc>
          <w:tcPr>
            <w:tcW w:w="4199" w:type="dxa"/>
            <w:shd w:val="clear" w:color="auto" w:fill="auto"/>
            <w:vAlign w:val="center"/>
          </w:tcPr>
          <w:p w14:paraId="4CDA8467" w14:textId="61E20530" w:rsidR="00C25C50" w:rsidRPr="001C0768" w:rsidRDefault="00C25C50" w:rsidP="003A72A8">
            <w:pPr>
              <w:pStyle w:val="Default"/>
              <w:spacing w:before="120" w:after="120"/>
              <w:rPr>
                <w:rFonts w:ascii="Georgia" w:hAnsi="Georgia"/>
                <w:color w:val="585756"/>
                <w:sz w:val="20"/>
                <w:szCs w:val="20"/>
                <w:lang w:val="fr-FR"/>
              </w:rPr>
            </w:pPr>
            <w:r w:rsidRPr="001C0768">
              <w:rPr>
                <w:rFonts w:ascii="Georgia" w:hAnsi="Georgia"/>
                <w:color w:val="585756"/>
                <w:sz w:val="20"/>
                <w:szCs w:val="20"/>
                <w:lang w:val="fr-FR"/>
              </w:rPr>
              <w:t>Conducteur des travaux Bâtiments</w:t>
            </w:r>
          </w:p>
        </w:tc>
        <w:tc>
          <w:tcPr>
            <w:tcW w:w="1310" w:type="dxa"/>
            <w:vAlign w:val="center"/>
          </w:tcPr>
          <w:p w14:paraId="5248FF2F" w14:textId="68FA6576"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Koungheul</w:t>
            </w:r>
          </w:p>
        </w:tc>
        <w:tc>
          <w:tcPr>
            <w:tcW w:w="4502" w:type="dxa"/>
            <w:vMerge/>
            <w:vAlign w:val="center"/>
          </w:tcPr>
          <w:p w14:paraId="76163683" w14:textId="406DE077" w:rsidR="00C25C50" w:rsidRPr="001C0768" w:rsidRDefault="00C25C50" w:rsidP="003A72A8">
            <w:pPr>
              <w:pStyle w:val="Default"/>
              <w:spacing w:before="120" w:after="120"/>
              <w:jc w:val="center"/>
              <w:rPr>
                <w:rFonts w:ascii="Georgia" w:hAnsi="Georgia"/>
                <w:color w:val="585756"/>
                <w:sz w:val="20"/>
                <w:szCs w:val="20"/>
                <w:lang w:val="fr-FR"/>
              </w:rPr>
            </w:pPr>
          </w:p>
        </w:tc>
        <w:tc>
          <w:tcPr>
            <w:tcW w:w="2977" w:type="dxa"/>
            <w:vAlign w:val="center"/>
          </w:tcPr>
          <w:p w14:paraId="4D362A4A" w14:textId="77777777"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497C31F2" w14:textId="72CE0615" w:rsidTr="00E76ACD">
        <w:tc>
          <w:tcPr>
            <w:tcW w:w="479" w:type="dxa"/>
            <w:shd w:val="clear" w:color="auto" w:fill="auto"/>
            <w:vAlign w:val="center"/>
          </w:tcPr>
          <w:p w14:paraId="72600B1D" w14:textId="4F56439B"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5.</w:t>
            </w:r>
          </w:p>
        </w:tc>
        <w:tc>
          <w:tcPr>
            <w:tcW w:w="4199" w:type="dxa"/>
            <w:shd w:val="clear" w:color="auto" w:fill="auto"/>
            <w:vAlign w:val="center"/>
          </w:tcPr>
          <w:p w14:paraId="69975A82" w14:textId="68F5140C" w:rsidR="00C25C50" w:rsidRPr="001C0768" w:rsidRDefault="00C25C50" w:rsidP="003A72A8">
            <w:pPr>
              <w:pStyle w:val="Default"/>
              <w:spacing w:before="120" w:after="120"/>
              <w:rPr>
                <w:rFonts w:ascii="Georgia" w:hAnsi="Georgia"/>
                <w:color w:val="585756"/>
                <w:sz w:val="20"/>
                <w:szCs w:val="20"/>
                <w:lang w:val="fr-FR"/>
              </w:rPr>
            </w:pPr>
            <w:r w:rsidRPr="001C0768">
              <w:rPr>
                <w:rFonts w:ascii="Georgia" w:hAnsi="Georgia"/>
                <w:color w:val="585756"/>
                <w:sz w:val="20"/>
                <w:szCs w:val="20"/>
                <w:lang w:val="fr-FR"/>
              </w:rPr>
              <w:t>Conducteur des travaux Voirie</w:t>
            </w:r>
          </w:p>
        </w:tc>
        <w:tc>
          <w:tcPr>
            <w:tcW w:w="1310" w:type="dxa"/>
            <w:vAlign w:val="center"/>
          </w:tcPr>
          <w:p w14:paraId="5117802A" w14:textId="522E70A1"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Nioro</w:t>
            </w:r>
          </w:p>
        </w:tc>
        <w:tc>
          <w:tcPr>
            <w:tcW w:w="4502" w:type="dxa"/>
            <w:vMerge w:val="restart"/>
            <w:vAlign w:val="center"/>
          </w:tcPr>
          <w:p w14:paraId="472CFC0F" w14:textId="0E042BF8" w:rsidR="00C25C50" w:rsidRPr="001C0768" w:rsidRDefault="00C25C50"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 xml:space="preserve">Technicien en génie civil avec au moins 05 années d’expériences dans des projets similaires </w:t>
            </w:r>
          </w:p>
        </w:tc>
        <w:tc>
          <w:tcPr>
            <w:tcW w:w="2977" w:type="dxa"/>
            <w:vAlign w:val="center"/>
          </w:tcPr>
          <w:p w14:paraId="63F9A17B" w14:textId="3D5D810F"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0FC96DB2" w14:textId="77777777" w:rsidTr="00E76ACD">
        <w:tc>
          <w:tcPr>
            <w:tcW w:w="479" w:type="dxa"/>
            <w:shd w:val="clear" w:color="auto" w:fill="auto"/>
            <w:vAlign w:val="center"/>
          </w:tcPr>
          <w:p w14:paraId="246E30A2" w14:textId="5B18C75B"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6.</w:t>
            </w:r>
          </w:p>
        </w:tc>
        <w:tc>
          <w:tcPr>
            <w:tcW w:w="4199" w:type="dxa"/>
            <w:shd w:val="clear" w:color="auto" w:fill="auto"/>
            <w:vAlign w:val="center"/>
          </w:tcPr>
          <w:p w14:paraId="324C8168" w14:textId="434EA38E" w:rsidR="00C25C50" w:rsidRPr="001C0768" w:rsidRDefault="00C25C50" w:rsidP="003A72A8">
            <w:pPr>
              <w:pStyle w:val="Default"/>
              <w:spacing w:before="120" w:after="120"/>
              <w:rPr>
                <w:rFonts w:ascii="Georgia" w:hAnsi="Georgia"/>
                <w:color w:val="585756"/>
                <w:sz w:val="20"/>
                <w:szCs w:val="20"/>
                <w:lang w:val="fr-FR"/>
              </w:rPr>
            </w:pPr>
            <w:r w:rsidRPr="001C0768">
              <w:rPr>
                <w:rFonts w:ascii="Georgia" w:hAnsi="Georgia"/>
                <w:color w:val="585756"/>
                <w:sz w:val="20"/>
                <w:szCs w:val="20"/>
                <w:lang w:val="fr-FR"/>
              </w:rPr>
              <w:t>Conducteur des travaux Voirie</w:t>
            </w:r>
          </w:p>
        </w:tc>
        <w:tc>
          <w:tcPr>
            <w:tcW w:w="1310" w:type="dxa"/>
            <w:vAlign w:val="center"/>
          </w:tcPr>
          <w:p w14:paraId="1108219C" w14:textId="6913452B"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Koungheul</w:t>
            </w:r>
          </w:p>
        </w:tc>
        <w:tc>
          <w:tcPr>
            <w:tcW w:w="4502" w:type="dxa"/>
            <w:vMerge/>
            <w:vAlign w:val="center"/>
          </w:tcPr>
          <w:p w14:paraId="3C0D425B" w14:textId="6799C42F" w:rsidR="00C25C50" w:rsidRPr="001C0768" w:rsidRDefault="00C25C50" w:rsidP="003A72A8">
            <w:pPr>
              <w:pStyle w:val="Default"/>
              <w:spacing w:before="120" w:after="120"/>
              <w:jc w:val="center"/>
              <w:rPr>
                <w:rFonts w:ascii="Georgia" w:hAnsi="Georgia"/>
                <w:color w:val="585756"/>
                <w:sz w:val="20"/>
                <w:szCs w:val="20"/>
                <w:lang w:val="fr-FR"/>
              </w:rPr>
            </w:pPr>
          </w:p>
        </w:tc>
        <w:tc>
          <w:tcPr>
            <w:tcW w:w="2977" w:type="dxa"/>
            <w:vAlign w:val="center"/>
          </w:tcPr>
          <w:p w14:paraId="63B77326" w14:textId="77777777"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6DEDA6DE" w14:textId="290A386C" w:rsidTr="00E76ACD">
        <w:tc>
          <w:tcPr>
            <w:tcW w:w="479" w:type="dxa"/>
            <w:shd w:val="clear" w:color="auto" w:fill="auto"/>
            <w:vAlign w:val="center"/>
          </w:tcPr>
          <w:p w14:paraId="793235FD" w14:textId="4629D588"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7.</w:t>
            </w:r>
          </w:p>
        </w:tc>
        <w:tc>
          <w:tcPr>
            <w:tcW w:w="4199" w:type="dxa"/>
            <w:shd w:val="clear" w:color="auto" w:fill="auto"/>
            <w:vAlign w:val="center"/>
          </w:tcPr>
          <w:p w14:paraId="164E1DB4" w14:textId="70BF99FC" w:rsidR="00C25C50" w:rsidRPr="001C0768" w:rsidRDefault="00C25C50" w:rsidP="003A72A8">
            <w:pPr>
              <w:tabs>
                <w:tab w:val="left" w:pos="1260"/>
              </w:tabs>
              <w:spacing w:before="120" w:after="120" w:line="240" w:lineRule="auto"/>
              <w:rPr>
                <w:rFonts w:cs="Arial"/>
                <w:sz w:val="20"/>
                <w:szCs w:val="20"/>
              </w:rPr>
            </w:pPr>
            <w:r w:rsidRPr="001C0768">
              <w:rPr>
                <w:sz w:val="20"/>
                <w:szCs w:val="20"/>
              </w:rPr>
              <w:t>Chef de chantier</w:t>
            </w:r>
          </w:p>
        </w:tc>
        <w:tc>
          <w:tcPr>
            <w:tcW w:w="1310" w:type="dxa"/>
            <w:vAlign w:val="center"/>
          </w:tcPr>
          <w:p w14:paraId="4D1B4269" w14:textId="5AA3BD5C"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Nioro</w:t>
            </w:r>
          </w:p>
        </w:tc>
        <w:tc>
          <w:tcPr>
            <w:tcW w:w="4502" w:type="dxa"/>
            <w:vMerge w:val="restart"/>
            <w:vAlign w:val="center"/>
          </w:tcPr>
          <w:p w14:paraId="2FC1EE87" w14:textId="7E3EDFC3" w:rsidR="00C25C50" w:rsidRPr="001C0768" w:rsidRDefault="00C25C50"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Ouvrier spécialisé avec au moins 05 années d’expériences dans des projets similaires</w:t>
            </w:r>
          </w:p>
        </w:tc>
        <w:tc>
          <w:tcPr>
            <w:tcW w:w="2977" w:type="dxa"/>
            <w:vAlign w:val="center"/>
          </w:tcPr>
          <w:p w14:paraId="1C44DE8E" w14:textId="4F69FAA8"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2558830C" w14:textId="6A6EB754" w:rsidTr="00E76ACD">
        <w:tc>
          <w:tcPr>
            <w:tcW w:w="479" w:type="dxa"/>
            <w:shd w:val="clear" w:color="auto" w:fill="auto"/>
            <w:vAlign w:val="center"/>
          </w:tcPr>
          <w:p w14:paraId="51C921EC" w14:textId="479F7E98"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8.</w:t>
            </w:r>
          </w:p>
        </w:tc>
        <w:tc>
          <w:tcPr>
            <w:tcW w:w="4199" w:type="dxa"/>
            <w:shd w:val="clear" w:color="auto" w:fill="auto"/>
            <w:vAlign w:val="center"/>
          </w:tcPr>
          <w:p w14:paraId="2C27497B" w14:textId="24FF45F2" w:rsidR="00C25C50" w:rsidRPr="001C0768" w:rsidRDefault="00C25C50" w:rsidP="003A72A8">
            <w:pPr>
              <w:tabs>
                <w:tab w:val="left" w:pos="1260"/>
              </w:tabs>
              <w:spacing w:before="120" w:after="120" w:line="240" w:lineRule="auto"/>
              <w:rPr>
                <w:rFonts w:cs="Arial"/>
                <w:sz w:val="20"/>
                <w:szCs w:val="20"/>
              </w:rPr>
            </w:pPr>
            <w:r w:rsidRPr="001C0768">
              <w:rPr>
                <w:sz w:val="20"/>
                <w:szCs w:val="20"/>
              </w:rPr>
              <w:t>Chef de chantier</w:t>
            </w:r>
          </w:p>
        </w:tc>
        <w:tc>
          <w:tcPr>
            <w:tcW w:w="1310" w:type="dxa"/>
            <w:vAlign w:val="center"/>
          </w:tcPr>
          <w:p w14:paraId="4B00430B" w14:textId="235172A4"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Koungheul</w:t>
            </w:r>
          </w:p>
        </w:tc>
        <w:tc>
          <w:tcPr>
            <w:tcW w:w="4502" w:type="dxa"/>
            <w:vMerge/>
            <w:vAlign w:val="center"/>
          </w:tcPr>
          <w:p w14:paraId="0ACB3766" w14:textId="3805A10D" w:rsidR="00C25C50" w:rsidRPr="001C0768" w:rsidRDefault="00C25C50" w:rsidP="003A72A8">
            <w:pPr>
              <w:pStyle w:val="Default"/>
              <w:spacing w:before="120" w:after="120"/>
              <w:jc w:val="center"/>
              <w:rPr>
                <w:rFonts w:ascii="Georgia" w:hAnsi="Georgia"/>
                <w:color w:val="585756"/>
                <w:sz w:val="20"/>
                <w:szCs w:val="20"/>
                <w:lang w:val="fr-FR"/>
              </w:rPr>
            </w:pPr>
          </w:p>
        </w:tc>
        <w:tc>
          <w:tcPr>
            <w:tcW w:w="2977" w:type="dxa"/>
            <w:vAlign w:val="center"/>
          </w:tcPr>
          <w:p w14:paraId="27F90FFE" w14:textId="23583A8F"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470A6828" w14:textId="01F83CA9" w:rsidTr="00E76ACD">
        <w:tc>
          <w:tcPr>
            <w:tcW w:w="479" w:type="dxa"/>
            <w:shd w:val="clear" w:color="auto" w:fill="auto"/>
            <w:vAlign w:val="center"/>
          </w:tcPr>
          <w:p w14:paraId="68684E8A" w14:textId="18C6EA1A"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9.</w:t>
            </w:r>
          </w:p>
        </w:tc>
        <w:tc>
          <w:tcPr>
            <w:tcW w:w="4199" w:type="dxa"/>
            <w:shd w:val="clear" w:color="auto" w:fill="auto"/>
            <w:vAlign w:val="center"/>
          </w:tcPr>
          <w:p w14:paraId="049A00F8" w14:textId="43B4E418" w:rsidR="00C25C50" w:rsidRPr="001C0768" w:rsidRDefault="00C25C50" w:rsidP="003A72A8">
            <w:pPr>
              <w:tabs>
                <w:tab w:val="left" w:pos="1260"/>
              </w:tabs>
              <w:spacing w:before="120" w:after="120" w:line="240" w:lineRule="auto"/>
              <w:rPr>
                <w:rFonts w:cs="Arial"/>
                <w:sz w:val="20"/>
                <w:szCs w:val="20"/>
                <w:highlight w:val="yellow"/>
              </w:rPr>
            </w:pPr>
            <w:r w:rsidRPr="001C0768">
              <w:rPr>
                <w:sz w:val="20"/>
                <w:szCs w:val="20"/>
              </w:rPr>
              <w:t>Topographe</w:t>
            </w:r>
          </w:p>
        </w:tc>
        <w:tc>
          <w:tcPr>
            <w:tcW w:w="1310" w:type="dxa"/>
            <w:vAlign w:val="center"/>
          </w:tcPr>
          <w:p w14:paraId="32801C29" w14:textId="56A44956"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Nioro</w:t>
            </w:r>
          </w:p>
        </w:tc>
        <w:tc>
          <w:tcPr>
            <w:tcW w:w="4502" w:type="dxa"/>
            <w:vMerge w:val="restart"/>
            <w:vAlign w:val="center"/>
          </w:tcPr>
          <w:p w14:paraId="6D56BC3E" w14:textId="4967E9C6" w:rsidR="00C25C50" w:rsidRPr="001C0768" w:rsidRDefault="00C25C50"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Technicien Topographe avec au moins 05 années d’expériences dans des projets similaires</w:t>
            </w:r>
          </w:p>
        </w:tc>
        <w:tc>
          <w:tcPr>
            <w:tcW w:w="2977" w:type="dxa"/>
            <w:vAlign w:val="center"/>
          </w:tcPr>
          <w:p w14:paraId="12B4C3CF" w14:textId="79F5FF79"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512AA356" w14:textId="77777777" w:rsidTr="00E76ACD">
        <w:tc>
          <w:tcPr>
            <w:tcW w:w="479" w:type="dxa"/>
            <w:shd w:val="clear" w:color="auto" w:fill="auto"/>
            <w:vAlign w:val="center"/>
          </w:tcPr>
          <w:p w14:paraId="1469B4BF" w14:textId="5E8E54CF"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10.</w:t>
            </w:r>
          </w:p>
        </w:tc>
        <w:tc>
          <w:tcPr>
            <w:tcW w:w="4199" w:type="dxa"/>
            <w:shd w:val="clear" w:color="auto" w:fill="auto"/>
            <w:vAlign w:val="center"/>
          </w:tcPr>
          <w:p w14:paraId="3647AFF8" w14:textId="3B908264" w:rsidR="00C25C50" w:rsidRPr="001C0768" w:rsidRDefault="00C25C50" w:rsidP="003A72A8">
            <w:pPr>
              <w:tabs>
                <w:tab w:val="left" w:pos="1260"/>
              </w:tabs>
              <w:spacing w:before="120" w:after="120" w:line="240" w:lineRule="auto"/>
              <w:rPr>
                <w:sz w:val="20"/>
                <w:szCs w:val="20"/>
              </w:rPr>
            </w:pPr>
            <w:r w:rsidRPr="001C0768">
              <w:rPr>
                <w:sz w:val="20"/>
                <w:szCs w:val="20"/>
              </w:rPr>
              <w:t>Topographe</w:t>
            </w:r>
          </w:p>
        </w:tc>
        <w:tc>
          <w:tcPr>
            <w:tcW w:w="1310" w:type="dxa"/>
            <w:vAlign w:val="center"/>
          </w:tcPr>
          <w:p w14:paraId="12CE2F52" w14:textId="06A7C643"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Koungheul</w:t>
            </w:r>
          </w:p>
        </w:tc>
        <w:tc>
          <w:tcPr>
            <w:tcW w:w="4502" w:type="dxa"/>
            <w:vMerge/>
            <w:vAlign w:val="center"/>
          </w:tcPr>
          <w:p w14:paraId="773699DA" w14:textId="6D55E20E" w:rsidR="00C25C50" w:rsidRPr="001C0768" w:rsidRDefault="00C25C50" w:rsidP="003A72A8">
            <w:pPr>
              <w:pStyle w:val="Default"/>
              <w:spacing w:before="120" w:after="120"/>
              <w:jc w:val="center"/>
              <w:rPr>
                <w:rFonts w:ascii="Georgia" w:hAnsi="Georgia"/>
                <w:color w:val="585756"/>
                <w:sz w:val="20"/>
                <w:szCs w:val="20"/>
                <w:lang w:val="fr-FR"/>
              </w:rPr>
            </w:pPr>
          </w:p>
        </w:tc>
        <w:tc>
          <w:tcPr>
            <w:tcW w:w="2977" w:type="dxa"/>
            <w:vAlign w:val="center"/>
          </w:tcPr>
          <w:p w14:paraId="04B93B75" w14:textId="77777777"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07655019" w14:textId="1F6379FF" w:rsidTr="00E76ACD">
        <w:tc>
          <w:tcPr>
            <w:tcW w:w="479" w:type="dxa"/>
            <w:shd w:val="clear" w:color="auto" w:fill="auto"/>
            <w:vAlign w:val="center"/>
          </w:tcPr>
          <w:p w14:paraId="50251794" w14:textId="63C9C7CE"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11.</w:t>
            </w:r>
          </w:p>
        </w:tc>
        <w:tc>
          <w:tcPr>
            <w:tcW w:w="4199" w:type="dxa"/>
            <w:shd w:val="clear" w:color="auto" w:fill="auto"/>
            <w:vAlign w:val="center"/>
          </w:tcPr>
          <w:p w14:paraId="3A067A0F" w14:textId="64A92ECA" w:rsidR="00C25C50" w:rsidRPr="001C0768" w:rsidRDefault="00C25C50" w:rsidP="003A72A8">
            <w:pPr>
              <w:tabs>
                <w:tab w:val="left" w:pos="1260"/>
              </w:tabs>
              <w:spacing w:before="120" w:after="120" w:line="240" w:lineRule="auto"/>
              <w:rPr>
                <w:rFonts w:cs="Arial"/>
                <w:sz w:val="20"/>
                <w:szCs w:val="20"/>
              </w:rPr>
            </w:pPr>
            <w:r w:rsidRPr="001C0768">
              <w:rPr>
                <w:sz w:val="20"/>
                <w:szCs w:val="20"/>
              </w:rPr>
              <w:t>Environnementaliste et Responsable QHSE</w:t>
            </w:r>
          </w:p>
        </w:tc>
        <w:tc>
          <w:tcPr>
            <w:tcW w:w="1310" w:type="dxa"/>
            <w:vAlign w:val="center"/>
          </w:tcPr>
          <w:p w14:paraId="16DAFDF7" w14:textId="779E5D0D"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Nioro</w:t>
            </w:r>
          </w:p>
        </w:tc>
        <w:tc>
          <w:tcPr>
            <w:tcW w:w="4502" w:type="dxa"/>
            <w:vMerge w:val="restart"/>
            <w:vAlign w:val="center"/>
          </w:tcPr>
          <w:p w14:paraId="38A11127" w14:textId="38044515" w:rsidR="00C25C50" w:rsidRPr="001C0768" w:rsidRDefault="00C25C50"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Technicien QHSE avec au moins 05 années d’expériences dans des projets similaires</w:t>
            </w:r>
          </w:p>
        </w:tc>
        <w:tc>
          <w:tcPr>
            <w:tcW w:w="2977" w:type="dxa"/>
            <w:vAlign w:val="center"/>
          </w:tcPr>
          <w:p w14:paraId="4D8383C4" w14:textId="273BB525" w:rsidR="00C25C50" w:rsidRPr="001C0768" w:rsidRDefault="00C25C50" w:rsidP="003A72A8">
            <w:pPr>
              <w:pStyle w:val="Default"/>
              <w:spacing w:before="120" w:after="120"/>
              <w:jc w:val="center"/>
              <w:rPr>
                <w:rFonts w:ascii="Georgia" w:hAnsi="Georgia"/>
                <w:color w:val="585756"/>
                <w:sz w:val="20"/>
                <w:szCs w:val="20"/>
                <w:lang w:val="fr-FR"/>
              </w:rPr>
            </w:pPr>
          </w:p>
        </w:tc>
      </w:tr>
      <w:tr w:rsidR="003A72A8" w:rsidRPr="001C0768" w14:paraId="392D877D" w14:textId="77777777" w:rsidTr="00E76ACD">
        <w:tc>
          <w:tcPr>
            <w:tcW w:w="479" w:type="dxa"/>
            <w:shd w:val="clear" w:color="auto" w:fill="auto"/>
            <w:vAlign w:val="center"/>
          </w:tcPr>
          <w:p w14:paraId="02AEB296" w14:textId="2DB60A3E" w:rsidR="00C25C50" w:rsidRPr="001C0768" w:rsidRDefault="00C25C50" w:rsidP="003A72A8">
            <w:pPr>
              <w:tabs>
                <w:tab w:val="left" w:pos="1260"/>
              </w:tabs>
              <w:spacing w:before="120" w:after="120" w:line="240" w:lineRule="auto"/>
              <w:jc w:val="center"/>
              <w:rPr>
                <w:rFonts w:cs="Arial"/>
                <w:sz w:val="20"/>
                <w:szCs w:val="20"/>
              </w:rPr>
            </w:pPr>
            <w:r w:rsidRPr="001C0768">
              <w:rPr>
                <w:rFonts w:cs="Arial"/>
                <w:sz w:val="20"/>
                <w:szCs w:val="20"/>
              </w:rPr>
              <w:t>12.</w:t>
            </w:r>
          </w:p>
        </w:tc>
        <w:tc>
          <w:tcPr>
            <w:tcW w:w="4199" w:type="dxa"/>
            <w:shd w:val="clear" w:color="auto" w:fill="auto"/>
            <w:vAlign w:val="center"/>
          </w:tcPr>
          <w:p w14:paraId="0305DB92" w14:textId="587F9B1B" w:rsidR="00C25C50" w:rsidRPr="001C0768" w:rsidRDefault="00994DE5" w:rsidP="003A72A8">
            <w:pPr>
              <w:tabs>
                <w:tab w:val="left" w:pos="1260"/>
              </w:tabs>
              <w:spacing w:before="120" w:after="120" w:line="240" w:lineRule="auto"/>
              <w:rPr>
                <w:sz w:val="20"/>
                <w:szCs w:val="20"/>
              </w:rPr>
            </w:pPr>
            <w:r w:rsidRPr="001C0768">
              <w:rPr>
                <w:sz w:val="20"/>
                <w:szCs w:val="20"/>
              </w:rPr>
              <w:t>Environnementaliste et Responsable QHSE</w:t>
            </w:r>
          </w:p>
        </w:tc>
        <w:tc>
          <w:tcPr>
            <w:tcW w:w="1310" w:type="dxa"/>
            <w:vAlign w:val="center"/>
          </w:tcPr>
          <w:p w14:paraId="129D3C87" w14:textId="6D6DB328" w:rsidR="00C25C50" w:rsidRPr="001C0768" w:rsidRDefault="006B4C1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Koungheul</w:t>
            </w:r>
          </w:p>
        </w:tc>
        <w:tc>
          <w:tcPr>
            <w:tcW w:w="4502" w:type="dxa"/>
            <w:vMerge/>
            <w:vAlign w:val="center"/>
          </w:tcPr>
          <w:p w14:paraId="12C51090" w14:textId="7198EBDC" w:rsidR="00C25C50" w:rsidRPr="001C0768" w:rsidRDefault="00C25C50" w:rsidP="003A72A8">
            <w:pPr>
              <w:pStyle w:val="Default"/>
              <w:spacing w:before="120" w:after="120"/>
              <w:jc w:val="center"/>
              <w:rPr>
                <w:rFonts w:ascii="Georgia" w:hAnsi="Georgia"/>
                <w:color w:val="585756"/>
                <w:sz w:val="20"/>
                <w:szCs w:val="20"/>
                <w:lang w:val="fr-FR"/>
              </w:rPr>
            </w:pPr>
          </w:p>
        </w:tc>
        <w:tc>
          <w:tcPr>
            <w:tcW w:w="2977" w:type="dxa"/>
            <w:vAlign w:val="center"/>
          </w:tcPr>
          <w:p w14:paraId="2D192858" w14:textId="77777777" w:rsidR="00C25C50" w:rsidRPr="001C0768" w:rsidRDefault="00C25C50" w:rsidP="003A72A8">
            <w:pPr>
              <w:pStyle w:val="Default"/>
              <w:spacing w:before="120" w:after="120"/>
              <w:jc w:val="center"/>
              <w:rPr>
                <w:rFonts w:ascii="Georgia" w:hAnsi="Georgia"/>
                <w:color w:val="585756"/>
                <w:sz w:val="20"/>
                <w:szCs w:val="20"/>
                <w:lang w:val="fr-FR"/>
              </w:rPr>
            </w:pPr>
          </w:p>
        </w:tc>
      </w:tr>
    </w:tbl>
    <w:p w14:paraId="1FEF7CF9" w14:textId="71B105BD" w:rsidR="009A72B2" w:rsidRPr="001C0768" w:rsidRDefault="009A72B2" w:rsidP="0006492D">
      <w:pPr>
        <w:spacing w:before="240" w:after="120"/>
        <w:jc w:val="both"/>
        <w:rPr>
          <w:b/>
        </w:rPr>
      </w:pPr>
      <w:r w:rsidRPr="001C0768">
        <w:rPr>
          <w:b/>
        </w:rPr>
        <w:lastRenderedPageBreak/>
        <w:t>Lot 2 : Réalisation des toitures en Chaume-Typha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161"/>
        <w:gridCol w:w="1255"/>
        <w:gridCol w:w="4588"/>
        <w:gridCol w:w="2924"/>
      </w:tblGrid>
      <w:tr w:rsidR="004A785B" w:rsidRPr="001C0768" w14:paraId="5A75CD0A" w14:textId="77777777" w:rsidTr="00E76ACD">
        <w:trPr>
          <w:trHeight w:val="83"/>
          <w:tblHeader/>
        </w:trPr>
        <w:tc>
          <w:tcPr>
            <w:tcW w:w="503" w:type="dxa"/>
            <w:shd w:val="clear" w:color="auto" w:fill="D9D9D9"/>
            <w:vAlign w:val="center"/>
          </w:tcPr>
          <w:p w14:paraId="2DE5A6DE" w14:textId="77777777" w:rsidR="003D7571" w:rsidRPr="001C0768" w:rsidRDefault="003D7571" w:rsidP="003A72A8">
            <w:pPr>
              <w:spacing w:before="120" w:after="120" w:line="240" w:lineRule="auto"/>
              <w:jc w:val="center"/>
              <w:rPr>
                <w:rFonts w:cs="Arial"/>
                <w:b/>
                <w:sz w:val="20"/>
                <w:szCs w:val="20"/>
              </w:rPr>
            </w:pPr>
            <w:r w:rsidRPr="001C0768">
              <w:rPr>
                <w:rFonts w:cs="Arial"/>
                <w:b/>
                <w:sz w:val="20"/>
                <w:szCs w:val="20"/>
              </w:rPr>
              <w:t>N</w:t>
            </w:r>
            <w:r w:rsidRPr="001C0768">
              <w:rPr>
                <w:rFonts w:cs="Arial"/>
                <w:b/>
                <w:sz w:val="20"/>
                <w:szCs w:val="20"/>
                <w:vertAlign w:val="superscript"/>
              </w:rPr>
              <w:t>o</w:t>
            </w:r>
          </w:p>
        </w:tc>
        <w:tc>
          <w:tcPr>
            <w:tcW w:w="4161" w:type="dxa"/>
            <w:shd w:val="clear" w:color="auto" w:fill="D9D9D9"/>
            <w:vAlign w:val="center"/>
          </w:tcPr>
          <w:p w14:paraId="281769B4" w14:textId="77777777" w:rsidR="003D7571" w:rsidRPr="001C0768" w:rsidRDefault="003D7571" w:rsidP="003A72A8">
            <w:pPr>
              <w:spacing w:before="120" w:after="120" w:line="240" w:lineRule="auto"/>
              <w:jc w:val="center"/>
              <w:rPr>
                <w:rFonts w:cs="Arial"/>
                <w:b/>
                <w:sz w:val="20"/>
                <w:szCs w:val="20"/>
              </w:rPr>
            </w:pPr>
            <w:r w:rsidRPr="001C0768">
              <w:rPr>
                <w:rFonts w:cs="Arial"/>
                <w:b/>
                <w:sz w:val="20"/>
                <w:szCs w:val="20"/>
              </w:rPr>
              <w:t>Personnel clé</w:t>
            </w:r>
          </w:p>
        </w:tc>
        <w:tc>
          <w:tcPr>
            <w:tcW w:w="1255" w:type="dxa"/>
            <w:shd w:val="clear" w:color="auto" w:fill="D9D9D9"/>
            <w:vAlign w:val="center"/>
          </w:tcPr>
          <w:p w14:paraId="5E3F5495" w14:textId="3EE66DE1" w:rsidR="003D7571" w:rsidRPr="001C0768" w:rsidRDefault="003D7571" w:rsidP="003A72A8">
            <w:pPr>
              <w:spacing w:before="120" w:after="120" w:line="240" w:lineRule="auto"/>
              <w:jc w:val="center"/>
              <w:rPr>
                <w:rFonts w:cs="Arial"/>
                <w:b/>
                <w:sz w:val="20"/>
                <w:szCs w:val="20"/>
              </w:rPr>
            </w:pPr>
            <w:r w:rsidRPr="001C0768">
              <w:rPr>
                <w:rFonts w:cs="Arial"/>
                <w:b/>
                <w:sz w:val="20"/>
                <w:szCs w:val="20"/>
              </w:rPr>
              <w:t>Site</w:t>
            </w:r>
          </w:p>
        </w:tc>
        <w:tc>
          <w:tcPr>
            <w:tcW w:w="4588" w:type="dxa"/>
            <w:shd w:val="clear" w:color="auto" w:fill="D9D9D9"/>
            <w:vAlign w:val="center"/>
          </w:tcPr>
          <w:p w14:paraId="3E9CD256" w14:textId="47897368" w:rsidR="003D7571" w:rsidRPr="001C0768" w:rsidRDefault="003D7571" w:rsidP="003A72A8">
            <w:pPr>
              <w:spacing w:before="120" w:after="120" w:line="240" w:lineRule="auto"/>
              <w:jc w:val="center"/>
              <w:rPr>
                <w:rFonts w:cs="Arial"/>
                <w:b/>
                <w:sz w:val="20"/>
                <w:szCs w:val="20"/>
              </w:rPr>
            </w:pPr>
            <w:r w:rsidRPr="001C0768">
              <w:rPr>
                <w:rFonts w:cs="Arial"/>
                <w:b/>
                <w:sz w:val="20"/>
                <w:szCs w:val="20"/>
              </w:rPr>
              <w:t>Profil requis</w:t>
            </w:r>
          </w:p>
        </w:tc>
        <w:tc>
          <w:tcPr>
            <w:tcW w:w="2924" w:type="dxa"/>
            <w:shd w:val="clear" w:color="auto" w:fill="D9D9D9"/>
            <w:vAlign w:val="center"/>
          </w:tcPr>
          <w:p w14:paraId="213E10E6" w14:textId="51719B35" w:rsidR="003D7571" w:rsidRPr="001C0768" w:rsidRDefault="003D7571" w:rsidP="003A72A8">
            <w:pPr>
              <w:spacing w:before="120" w:after="120" w:line="240" w:lineRule="auto"/>
              <w:jc w:val="center"/>
              <w:rPr>
                <w:b/>
                <w:bCs/>
                <w:sz w:val="20"/>
                <w:szCs w:val="20"/>
              </w:rPr>
            </w:pPr>
            <w:r w:rsidRPr="001C0768">
              <w:rPr>
                <w:b/>
                <w:bCs/>
                <w:sz w:val="20"/>
                <w:szCs w:val="20"/>
              </w:rPr>
              <w:t>Nom, prénom</w:t>
            </w:r>
          </w:p>
        </w:tc>
      </w:tr>
      <w:tr w:rsidR="003D7571" w:rsidRPr="001C0768" w14:paraId="2EE8A0DA" w14:textId="77777777" w:rsidTr="00E76ACD">
        <w:tc>
          <w:tcPr>
            <w:tcW w:w="503" w:type="dxa"/>
            <w:shd w:val="clear" w:color="auto" w:fill="auto"/>
            <w:vAlign w:val="center"/>
          </w:tcPr>
          <w:p w14:paraId="7447D192" w14:textId="77777777" w:rsidR="003D7571" w:rsidRPr="001C0768" w:rsidRDefault="003D7571" w:rsidP="003A72A8">
            <w:pPr>
              <w:tabs>
                <w:tab w:val="left" w:pos="1260"/>
              </w:tabs>
              <w:spacing w:before="120" w:after="120" w:line="240" w:lineRule="auto"/>
              <w:jc w:val="center"/>
              <w:rPr>
                <w:rFonts w:cs="Arial"/>
                <w:sz w:val="20"/>
                <w:szCs w:val="20"/>
              </w:rPr>
            </w:pPr>
            <w:r w:rsidRPr="001C0768">
              <w:rPr>
                <w:rFonts w:cs="Arial"/>
                <w:sz w:val="20"/>
                <w:szCs w:val="20"/>
              </w:rPr>
              <w:t>1.</w:t>
            </w:r>
          </w:p>
        </w:tc>
        <w:tc>
          <w:tcPr>
            <w:tcW w:w="4161" w:type="dxa"/>
            <w:shd w:val="clear" w:color="auto" w:fill="auto"/>
            <w:vAlign w:val="center"/>
          </w:tcPr>
          <w:p w14:paraId="0CDD1DC2" w14:textId="77777777" w:rsidR="003D7571" w:rsidRPr="001C0768" w:rsidRDefault="003D7571" w:rsidP="003A72A8">
            <w:pPr>
              <w:tabs>
                <w:tab w:val="left" w:pos="1260"/>
              </w:tabs>
              <w:spacing w:before="120" w:after="120" w:line="240" w:lineRule="auto"/>
              <w:rPr>
                <w:rFonts w:cs="Arial"/>
                <w:sz w:val="20"/>
                <w:szCs w:val="20"/>
              </w:rPr>
            </w:pPr>
            <w:r w:rsidRPr="001C0768">
              <w:rPr>
                <w:sz w:val="20"/>
                <w:szCs w:val="20"/>
              </w:rPr>
              <w:t>Chef de projet</w:t>
            </w:r>
          </w:p>
        </w:tc>
        <w:tc>
          <w:tcPr>
            <w:tcW w:w="1255" w:type="dxa"/>
            <w:shd w:val="clear" w:color="auto" w:fill="auto"/>
            <w:vAlign w:val="center"/>
          </w:tcPr>
          <w:p w14:paraId="023FBF2F" w14:textId="29121BB5" w:rsidR="003D7571" w:rsidRPr="001C0768" w:rsidRDefault="003D7571" w:rsidP="003A72A8">
            <w:pPr>
              <w:tabs>
                <w:tab w:val="left" w:pos="1260"/>
              </w:tabs>
              <w:spacing w:before="120" w:after="120" w:line="240" w:lineRule="auto"/>
              <w:jc w:val="center"/>
              <w:rPr>
                <w:rFonts w:cs="Arial"/>
                <w:sz w:val="20"/>
                <w:szCs w:val="20"/>
              </w:rPr>
            </w:pPr>
            <w:r w:rsidRPr="001C0768">
              <w:rPr>
                <w:sz w:val="20"/>
                <w:szCs w:val="20"/>
              </w:rPr>
              <w:t>Nioro et Koungheul</w:t>
            </w:r>
          </w:p>
        </w:tc>
        <w:tc>
          <w:tcPr>
            <w:tcW w:w="4588" w:type="dxa"/>
            <w:shd w:val="clear" w:color="auto" w:fill="auto"/>
            <w:vAlign w:val="center"/>
          </w:tcPr>
          <w:p w14:paraId="62962C56" w14:textId="4763D0ED" w:rsidR="003D7571" w:rsidRPr="001C0768" w:rsidRDefault="003D7571"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Ingénieur en génie civil spécialisé en construction durable avec au moins 05 années d’expériences dans des projets similaires</w:t>
            </w:r>
          </w:p>
        </w:tc>
        <w:tc>
          <w:tcPr>
            <w:tcW w:w="2924" w:type="dxa"/>
            <w:vAlign w:val="center"/>
          </w:tcPr>
          <w:p w14:paraId="362FDD46" w14:textId="2F0BDC05" w:rsidR="003D7571" w:rsidRPr="001C0768" w:rsidRDefault="003D7571" w:rsidP="003A72A8">
            <w:pPr>
              <w:pStyle w:val="Default"/>
              <w:spacing w:before="120" w:after="120"/>
              <w:jc w:val="center"/>
              <w:rPr>
                <w:rFonts w:ascii="Georgia" w:hAnsi="Georgia"/>
                <w:color w:val="585756"/>
                <w:sz w:val="20"/>
                <w:szCs w:val="20"/>
                <w:lang w:val="fr-FR"/>
              </w:rPr>
            </w:pPr>
          </w:p>
        </w:tc>
      </w:tr>
      <w:tr w:rsidR="00E76ACD" w:rsidRPr="001C0768" w14:paraId="2496D261" w14:textId="77777777" w:rsidTr="00E76ACD">
        <w:tc>
          <w:tcPr>
            <w:tcW w:w="503" w:type="dxa"/>
            <w:shd w:val="clear" w:color="auto" w:fill="auto"/>
            <w:vAlign w:val="center"/>
          </w:tcPr>
          <w:p w14:paraId="2D6F8F62" w14:textId="77777777" w:rsidR="00E76ACD" w:rsidRPr="001C0768" w:rsidRDefault="00E76ACD" w:rsidP="003A72A8">
            <w:pPr>
              <w:tabs>
                <w:tab w:val="left" w:pos="1260"/>
              </w:tabs>
              <w:spacing w:before="120" w:after="120" w:line="240" w:lineRule="auto"/>
              <w:jc w:val="center"/>
              <w:rPr>
                <w:rFonts w:cs="Arial"/>
                <w:sz w:val="20"/>
                <w:szCs w:val="20"/>
              </w:rPr>
            </w:pPr>
            <w:r w:rsidRPr="001C0768">
              <w:rPr>
                <w:rFonts w:cs="Arial"/>
                <w:sz w:val="20"/>
                <w:szCs w:val="20"/>
              </w:rPr>
              <w:t>2.</w:t>
            </w:r>
          </w:p>
        </w:tc>
        <w:tc>
          <w:tcPr>
            <w:tcW w:w="4161" w:type="dxa"/>
            <w:shd w:val="clear" w:color="auto" w:fill="auto"/>
            <w:vAlign w:val="center"/>
          </w:tcPr>
          <w:p w14:paraId="7CDA557A" w14:textId="2D39C68E" w:rsidR="00E76ACD" w:rsidRPr="001C0768" w:rsidRDefault="00E76ACD" w:rsidP="003A72A8">
            <w:pPr>
              <w:tabs>
                <w:tab w:val="left" w:pos="1260"/>
              </w:tabs>
              <w:spacing w:before="120" w:after="120" w:line="240" w:lineRule="auto"/>
              <w:rPr>
                <w:rFonts w:cs="Arial"/>
                <w:sz w:val="20"/>
                <w:szCs w:val="20"/>
              </w:rPr>
            </w:pPr>
            <w:r w:rsidRPr="001C0768">
              <w:rPr>
                <w:sz w:val="20"/>
                <w:szCs w:val="20"/>
              </w:rPr>
              <w:t>Chef de chantier spécialisé en toiture chaume typha</w:t>
            </w:r>
          </w:p>
        </w:tc>
        <w:tc>
          <w:tcPr>
            <w:tcW w:w="1255" w:type="dxa"/>
            <w:shd w:val="clear" w:color="auto" w:fill="auto"/>
            <w:vAlign w:val="center"/>
          </w:tcPr>
          <w:p w14:paraId="2BDC6151" w14:textId="46EBFE17" w:rsidR="00E76ACD" w:rsidRPr="001C0768" w:rsidRDefault="00E76ACD" w:rsidP="003A72A8">
            <w:pPr>
              <w:tabs>
                <w:tab w:val="left" w:pos="1260"/>
              </w:tabs>
              <w:spacing w:before="120" w:after="120" w:line="240" w:lineRule="auto"/>
              <w:jc w:val="center"/>
              <w:rPr>
                <w:rFonts w:cs="Arial"/>
                <w:sz w:val="20"/>
                <w:szCs w:val="20"/>
              </w:rPr>
            </w:pPr>
            <w:r w:rsidRPr="001C0768">
              <w:rPr>
                <w:sz w:val="20"/>
                <w:szCs w:val="20"/>
              </w:rPr>
              <w:t>Nioro</w:t>
            </w:r>
          </w:p>
        </w:tc>
        <w:tc>
          <w:tcPr>
            <w:tcW w:w="4588" w:type="dxa"/>
            <w:vMerge w:val="restart"/>
            <w:shd w:val="clear" w:color="auto" w:fill="auto"/>
            <w:vAlign w:val="center"/>
          </w:tcPr>
          <w:p w14:paraId="408E3B8A" w14:textId="5B52EDDC" w:rsidR="00E76ACD" w:rsidRPr="001C0768" w:rsidRDefault="00E76AC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Technicien en génie civil avec au moins 05 années d’expériences dans des projets similaires</w:t>
            </w:r>
          </w:p>
        </w:tc>
        <w:tc>
          <w:tcPr>
            <w:tcW w:w="2924" w:type="dxa"/>
            <w:vAlign w:val="center"/>
          </w:tcPr>
          <w:p w14:paraId="2B8EF22E" w14:textId="750469B4" w:rsidR="00E76ACD" w:rsidRPr="001C0768" w:rsidRDefault="00E76ACD" w:rsidP="003A72A8">
            <w:pPr>
              <w:pStyle w:val="Default"/>
              <w:spacing w:before="120" w:after="120"/>
              <w:jc w:val="center"/>
              <w:rPr>
                <w:rFonts w:ascii="Georgia" w:hAnsi="Georgia"/>
                <w:color w:val="585756"/>
                <w:sz w:val="20"/>
                <w:szCs w:val="20"/>
                <w:lang w:val="fr-FR"/>
              </w:rPr>
            </w:pPr>
          </w:p>
        </w:tc>
      </w:tr>
      <w:tr w:rsidR="00E76ACD" w:rsidRPr="001C0768" w14:paraId="470B3554" w14:textId="77777777" w:rsidTr="00E76ACD">
        <w:tc>
          <w:tcPr>
            <w:tcW w:w="503" w:type="dxa"/>
            <w:shd w:val="clear" w:color="auto" w:fill="auto"/>
            <w:vAlign w:val="center"/>
          </w:tcPr>
          <w:p w14:paraId="420BAB16" w14:textId="51D4AE04" w:rsidR="00E76ACD" w:rsidRPr="001C0768" w:rsidRDefault="00E76ACD" w:rsidP="003A72A8">
            <w:pPr>
              <w:tabs>
                <w:tab w:val="left" w:pos="1260"/>
              </w:tabs>
              <w:spacing w:before="120" w:after="120" w:line="240" w:lineRule="auto"/>
              <w:jc w:val="center"/>
              <w:rPr>
                <w:rFonts w:cs="Arial"/>
                <w:sz w:val="20"/>
                <w:szCs w:val="20"/>
              </w:rPr>
            </w:pPr>
            <w:r w:rsidRPr="001C0768">
              <w:rPr>
                <w:rFonts w:cs="Arial"/>
                <w:sz w:val="20"/>
                <w:szCs w:val="20"/>
              </w:rPr>
              <w:t>3.</w:t>
            </w:r>
          </w:p>
        </w:tc>
        <w:tc>
          <w:tcPr>
            <w:tcW w:w="4161" w:type="dxa"/>
            <w:shd w:val="clear" w:color="auto" w:fill="auto"/>
            <w:vAlign w:val="center"/>
          </w:tcPr>
          <w:p w14:paraId="50AC3278" w14:textId="77777777" w:rsidR="00E76ACD" w:rsidRPr="001C0768" w:rsidRDefault="00E76ACD" w:rsidP="003A72A8">
            <w:pPr>
              <w:tabs>
                <w:tab w:val="left" w:pos="1260"/>
              </w:tabs>
              <w:spacing w:before="120" w:after="120" w:line="240" w:lineRule="auto"/>
              <w:rPr>
                <w:sz w:val="20"/>
                <w:szCs w:val="20"/>
              </w:rPr>
            </w:pPr>
            <w:r w:rsidRPr="001C0768">
              <w:rPr>
                <w:sz w:val="20"/>
                <w:szCs w:val="20"/>
              </w:rPr>
              <w:t>Chef de chantier spécialisé en toiture chaume typha</w:t>
            </w:r>
          </w:p>
        </w:tc>
        <w:tc>
          <w:tcPr>
            <w:tcW w:w="1255" w:type="dxa"/>
            <w:shd w:val="clear" w:color="auto" w:fill="auto"/>
            <w:vAlign w:val="center"/>
          </w:tcPr>
          <w:p w14:paraId="54AF5431" w14:textId="667F87B4" w:rsidR="00E76ACD" w:rsidRPr="001C0768" w:rsidRDefault="00E76ACD" w:rsidP="003A72A8">
            <w:pPr>
              <w:tabs>
                <w:tab w:val="left" w:pos="1260"/>
              </w:tabs>
              <w:spacing w:before="120" w:after="120" w:line="240" w:lineRule="auto"/>
              <w:jc w:val="center"/>
              <w:rPr>
                <w:sz w:val="20"/>
                <w:szCs w:val="20"/>
              </w:rPr>
            </w:pPr>
            <w:r w:rsidRPr="001C0768">
              <w:rPr>
                <w:sz w:val="20"/>
                <w:szCs w:val="20"/>
              </w:rPr>
              <w:t>Koungheul</w:t>
            </w:r>
          </w:p>
        </w:tc>
        <w:tc>
          <w:tcPr>
            <w:tcW w:w="4588" w:type="dxa"/>
            <w:vMerge/>
            <w:shd w:val="clear" w:color="auto" w:fill="auto"/>
            <w:vAlign w:val="center"/>
          </w:tcPr>
          <w:p w14:paraId="653DB689" w14:textId="77777777" w:rsidR="00E76ACD" w:rsidRPr="001C0768" w:rsidRDefault="00E76ACD" w:rsidP="003A72A8">
            <w:pPr>
              <w:pStyle w:val="Default"/>
              <w:spacing w:before="120" w:after="120"/>
              <w:jc w:val="center"/>
              <w:rPr>
                <w:rFonts w:ascii="Georgia" w:hAnsi="Georgia"/>
                <w:color w:val="585756"/>
                <w:sz w:val="20"/>
                <w:szCs w:val="20"/>
                <w:lang w:val="fr-FR"/>
              </w:rPr>
            </w:pPr>
          </w:p>
        </w:tc>
        <w:tc>
          <w:tcPr>
            <w:tcW w:w="2924" w:type="dxa"/>
            <w:vAlign w:val="center"/>
          </w:tcPr>
          <w:p w14:paraId="0B90A4B4" w14:textId="77777777" w:rsidR="00E76ACD" w:rsidRPr="001C0768" w:rsidRDefault="00E76ACD" w:rsidP="003A72A8">
            <w:pPr>
              <w:pStyle w:val="Default"/>
              <w:spacing w:before="120" w:after="120"/>
              <w:jc w:val="center"/>
              <w:rPr>
                <w:rFonts w:ascii="Georgia" w:hAnsi="Georgia"/>
                <w:color w:val="585756"/>
                <w:sz w:val="20"/>
                <w:szCs w:val="20"/>
                <w:lang w:val="fr-FR"/>
              </w:rPr>
            </w:pPr>
          </w:p>
        </w:tc>
      </w:tr>
      <w:tr w:rsidR="005343FF" w:rsidRPr="001C0768" w14:paraId="5FADBBF6" w14:textId="77777777" w:rsidTr="001E3386">
        <w:tc>
          <w:tcPr>
            <w:tcW w:w="503" w:type="dxa"/>
            <w:shd w:val="clear" w:color="auto" w:fill="auto"/>
            <w:vAlign w:val="center"/>
          </w:tcPr>
          <w:p w14:paraId="4911897C" w14:textId="059C071E" w:rsidR="005343FF" w:rsidRPr="001C0768" w:rsidRDefault="005343FF" w:rsidP="003A72A8">
            <w:pPr>
              <w:tabs>
                <w:tab w:val="left" w:pos="1260"/>
              </w:tabs>
              <w:spacing w:before="120" w:after="120" w:line="240" w:lineRule="auto"/>
              <w:jc w:val="center"/>
              <w:rPr>
                <w:rFonts w:cs="Arial"/>
                <w:sz w:val="20"/>
                <w:szCs w:val="20"/>
              </w:rPr>
            </w:pPr>
            <w:r w:rsidRPr="001C0768">
              <w:rPr>
                <w:rFonts w:cs="Arial"/>
                <w:sz w:val="20"/>
                <w:szCs w:val="20"/>
              </w:rPr>
              <w:t>4.</w:t>
            </w:r>
          </w:p>
        </w:tc>
        <w:tc>
          <w:tcPr>
            <w:tcW w:w="4161" w:type="dxa"/>
            <w:shd w:val="clear" w:color="auto" w:fill="auto"/>
            <w:vAlign w:val="center"/>
          </w:tcPr>
          <w:p w14:paraId="117C77AB" w14:textId="678121F8" w:rsidR="005343FF" w:rsidRPr="001C0768" w:rsidRDefault="005343FF" w:rsidP="003A72A8">
            <w:pPr>
              <w:tabs>
                <w:tab w:val="left" w:pos="1260"/>
              </w:tabs>
              <w:spacing w:before="120" w:after="120" w:line="240" w:lineRule="auto"/>
              <w:rPr>
                <w:rFonts w:cs="Arial"/>
                <w:sz w:val="20"/>
                <w:szCs w:val="20"/>
              </w:rPr>
            </w:pPr>
            <w:r w:rsidRPr="001C0768">
              <w:rPr>
                <w:rFonts w:cs="Arial"/>
                <w:sz w:val="20"/>
                <w:szCs w:val="20"/>
              </w:rPr>
              <w:t>Couvreurs spécialisés en chaume et typha</w:t>
            </w:r>
          </w:p>
        </w:tc>
        <w:tc>
          <w:tcPr>
            <w:tcW w:w="1255" w:type="dxa"/>
            <w:shd w:val="clear" w:color="auto" w:fill="auto"/>
            <w:vAlign w:val="center"/>
          </w:tcPr>
          <w:p w14:paraId="40D4475E" w14:textId="25BCE859" w:rsidR="005343FF" w:rsidRPr="001C0768" w:rsidRDefault="005343FF" w:rsidP="003A72A8">
            <w:pPr>
              <w:tabs>
                <w:tab w:val="left" w:pos="1260"/>
              </w:tabs>
              <w:spacing w:before="120" w:after="120" w:line="240" w:lineRule="auto"/>
              <w:jc w:val="center"/>
              <w:rPr>
                <w:rFonts w:cs="Arial"/>
                <w:sz w:val="20"/>
                <w:szCs w:val="20"/>
              </w:rPr>
            </w:pPr>
            <w:r w:rsidRPr="001C0768">
              <w:rPr>
                <w:sz w:val="20"/>
                <w:szCs w:val="20"/>
              </w:rPr>
              <w:t>Nioro et Koungheul</w:t>
            </w:r>
          </w:p>
        </w:tc>
        <w:tc>
          <w:tcPr>
            <w:tcW w:w="7512" w:type="dxa"/>
            <w:gridSpan w:val="2"/>
            <w:shd w:val="clear" w:color="auto" w:fill="auto"/>
            <w:vAlign w:val="center"/>
          </w:tcPr>
          <w:p w14:paraId="240100EE" w14:textId="1340B62B" w:rsidR="005343FF" w:rsidRPr="001C0768" w:rsidRDefault="005343FF"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w:t>
            </w:r>
          </w:p>
        </w:tc>
      </w:tr>
    </w:tbl>
    <w:p w14:paraId="7D1DBA03" w14:textId="5093B8A8" w:rsidR="009A72B2" w:rsidRPr="001C0768" w:rsidRDefault="009A72B2" w:rsidP="0006492D">
      <w:pPr>
        <w:spacing w:before="240"/>
        <w:jc w:val="both"/>
        <w:rPr>
          <w:b/>
        </w:rPr>
      </w:pPr>
      <w:r w:rsidRPr="001C0768">
        <w:rPr>
          <w:b/>
        </w:rPr>
        <w:t>Lot 3 : Installation du système de Phytoépuration et gestion des eaux pluviales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161"/>
        <w:gridCol w:w="1255"/>
        <w:gridCol w:w="4588"/>
        <w:gridCol w:w="2924"/>
      </w:tblGrid>
      <w:tr w:rsidR="004A785B" w:rsidRPr="001C0768" w14:paraId="3ED3E9FE" w14:textId="77777777" w:rsidTr="001E3386">
        <w:trPr>
          <w:trHeight w:val="83"/>
          <w:tblHeader/>
        </w:trPr>
        <w:tc>
          <w:tcPr>
            <w:tcW w:w="503" w:type="dxa"/>
            <w:shd w:val="clear" w:color="auto" w:fill="D9D9D9"/>
            <w:vAlign w:val="center"/>
          </w:tcPr>
          <w:p w14:paraId="19093CD9" w14:textId="77777777" w:rsidR="00E2081C" w:rsidRPr="001C0768" w:rsidRDefault="00E2081C" w:rsidP="003A72A8">
            <w:pPr>
              <w:spacing w:before="120" w:after="120" w:line="240" w:lineRule="auto"/>
              <w:jc w:val="center"/>
              <w:rPr>
                <w:rFonts w:cs="Arial"/>
                <w:b/>
                <w:sz w:val="20"/>
                <w:szCs w:val="20"/>
              </w:rPr>
            </w:pPr>
            <w:r w:rsidRPr="001C0768">
              <w:rPr>
                <w:rFonts w:cs="Arial"/>
                <w:b/>
                <w:sz w:val="20"/>
                <w:szCs w:val="20"/>
              </w:rPr>
              <w:t>N</w:t>
            </w:r>
            <w:r w:rsidRPr="001C0768">
              <w:rPr>
                <w:rFonts w:cs="Arial"/>
                <w:b/>
                <w:sz w:val="20"/>
                <w:szCs w:val="20"/>
                <w:vertAlign w:val="superscript"/>
              </w:rPr>
              <w:t>o</w:t>
            </w:r>
          </w:p>
        </w:tc>
        <w:tc>
          <w:tcPr>
            <w:tcW w:w="4161" w:type="dxa"/>
            <w:shd w:val="clear" w:color="auto" w:fill="D9D9D9"/>
            <w:vAlign w:val="center"/>
          </w:tcPr>
          <w:p w14:paraId="1270085B" w14:textId="77777777" w:rsidR="00E2081C" w:rsidRPr="001C0768" w:rsidRDefault="00E2081C" w:rsidP="003A72A8">
            <w:pPr>
              <w:spacing w:before="120" w:after="120" w:line="240" w:lineRule="auto"/>
              <w:jc w:val="center"/>
              <w:rPr>
                <w:rFonts w:cs="Arial"/>
                <w:b/>
                <w:sz w:val="20"/>
                <w:szCs w:val="20"/>
              </w:rPr>
            </w:pPr>
            <w:r w:rsidRPr="001C0768">
              <w:rPr>
                <w:rFonts w:cs="Arial"/>
                <w:b/>
                <w:sz w:val="20"/>
                <w:szCs w:val="20"/>
              </w:rPr>
              <w:t>Personnel clé</w:t>
            </w:r>
          </w:p>
        </w:tc>
        <w:tc>
          <w:tcPr>
            <w:tcW w:w="1255" w:type="dxa"/>
            <w:shd w:val="clear" w:color="auto" w:fill="D9D9D9"/>
            <w:vAlign w:val="center"/>
          </w:tcPr>
          <w:p w14:paraId="6EFD5563" w14:textId="77777777" w:rsidR="00E2081C" w:rsidRPr="001C0768" w:rsidRDefault="00E2081C" w:rsidP="003A72A8">
            <w:pPr>
              <w:spacing w:before="120" w:after="120" w:line="240" w:lineRule="auto"/>
              <w:jc w:val="center"/>
              <w:rPr>
                <w:rFonts w:cs="Arial"/>
                <w:b/>
                <w:sz w:val="20"/>
                <w:szCs w:val="20"/>
              </w:rPr>
            </w:pPr>
            <w:r w:rsidRPr="001C0768">
              <w:rPr>
                <w:rFonts w:cs="Arial"/>
                <w:b/>
                <w:sz w:val="20"/>
                <w:szCs w:val="20"/>
              </w:rPr>
              <w:t>Site</w:t>
            </w:r>
          </w:p>
        </w:tc>
        <w:tc>
          <w:tcPr>
            <w:tcW w:w="4588" w:type="dxa"/>
            <w:shd w:val="clear" w:color="auto" w:fill="D9D9D9"/>
            <w:vAlign w:val="center"/>
          </w:tcPr>
          <w:p w14:paraId="07C19800" w14:textId="77777777" w:rsidR="00E2081C" w:rsidRPr="001C0768" w:rsidRDefault="00E2081C" w:rsidP="003A72A8">
            <w:pPr>
              <w:spacing w:before="120" w:after="120" w:line="240" w:lineRule="auto"/>
              <w:jc w:val="center"/>
              <w:rPr>
                <w:rFonts w:cs="Arial"/>
                <w:b/>
                <w:sz w:val="20"/>
                <w:szCs w:val="20"/>
              </w:rPr>
            </w:pPr>
            <w:r w:rsidRPr="001C0768">
              <w:rPr>
                <w:rFonts w:cs="Arial"/>
                <w:b/>
                <w:sz w:val="20"/>
                <w:szCs w:val="20"/>
              </w:rPr>
              <w:t>Profil requis</w:t>
            </w:r>
          </w:p>
        </w:tc>
        <w:tc>
          <w:tcPr>
            <w:tcW w:w="2924" w:type="dxa"/>
            <w:shd w:val="clear" w:color="auto" w:fill="D9D9D9"/>
            <w:vAlign w:val="center"/>
          </w:tcPr>
          <w:p w14:paraId="28F0F42B" w14:textId="77777777" w:rsidR="00E2081C" w:rsidRPr="001C0768" w:rsidRDefault="00E2081C" w:rsidP="003A72A8">
            <w:pPr>
              <w:spacing w:before="120" w:after="120" w:line="240" w:lineRule="auto"/>
              <w:jc w:val="center"/>
              <w:rPr>
                <w:b/>
                <w:bCs/>
                <w:sz w:val="20"/>
                <w:szCs w:val="20"/>
              </w:rPr>
            </w:pPr>
            <w:r w:rsidRPr="001C0768">
              <w:rPr>
                <w:b/>
                <w:bCs/>
                <w:sz w:val="20"/>
                <w:szCs w:val="20"/>
              </w:rPr>
              <w:t>Nom, prénom</w:t>
            </w:r>
          </w:p>
        </w:tc>
      </w:tr>
      <w:tr w:rsidR="003A72A8" w:rsidRPr="001C0768" w14:paraId="58787F7E" w14:textId="77777777" w:rsidTr="000745A3">
        <w:tc>
          <w:tcPr>
            <w:tcW w:w="503" w:type="dxa"/>
            <w:shd w:val="clear" w:color="auto" w:fill="auto"/>
            <w:vAlign w:val="center"/>
          </w:tcPr>
          <w:p w14:paraId="62C47CFA" w14:textId="77777777" w:rsidR="000745A3" w:rsidRPr="001C0768" w:rsidRDefault="000745A3" w:rsidP="003A72A8">
            <w:pPr>
              <w:tabs>
                <w:tab w:val="left" w:pos="1260"/>
              </w:tabs>
              <w:spacing w:before="120" w:after="120" w:line="240" w:lineRule="auto"/>
              <w:jc w:val="center"/>
              <w:rPr>
                <w:rFonts w:cs="Arial"/>
                <w:sz w:val="20"/>
                <w:szCs w:val="20"/>
              </w:rPr>
            </w:pPr>
            <w:r w:rsidRPr="001C0768">
              <w:rPr>
                <w:rFonts w:cs="Arial"/>
                <w:sz w:val="20"/>
                <w:szCs w:val="20"/>
              </w:rPr>
              <w:t>1.</w:t>
            </w:r>
          </w:p>
        </w:tc>
        <w:tc>
          <w:tcPr>
            <w:tcW w:w="4161" w:type="dxa"/>
            <w:shd w:val="clear" w:color="auto" w:fill="auto"/>
            <w:vAlign w:val="center"/>
          </w:tcPr>
          <w:p w14:paraId="26FB7C81" w14:textId="3D05ECE7" w:rsidR="000745A3" w:rsidRPr="001C0768" w:rsidRDefault="000745A3" w:rsidP="003A72A8">
            <w:pPr>
              <w:tabs>
                <w:tab w:val="left" w:pos="1260"/>
              </w:tabs>
              <w:spacing w:before="120" w:after="120" w:line="240" w:lineRule="auto"/>
              <w:rPr>
                <w:rFonts w:cs="Arial"/>
                <w:sz w:val="20"/>
                <w:szCs w:val="20"/>
              </w:rPr>
            </w:pPr>
            <w:r w:rsidRPr="001C0768">
              <w:rPr>
                <w:rFonts w:cs="Arial"/>
                <w:sz w:val="20"/>
                <w:szCs w:val="20"/>
              </w:rPr>
              <w:t>Chef de projet</w:t>
            </w:r>
          </w:p>
        </w:tc>
        <w:tc>
          <w:tcPr>
            <w:tcW w:w="1255" w:type="dxa"/>
            <w:shd w:val="clear" w:color="auto" w:fill="auto"/>
            <w:vAlign w:val="center"/>
          </w:tcPr>
          <w:p w14:paraId="18E43A1B" w14:textId="77777777" w:rsidR="000745A3" w:rsidRPr="001C0768" w:rsidRDefault="000745A3" w:rsidP="003A72A8">
            <w:pPr>
              <w:tabs>
                <w:tab w:val="left" w:pos="1260"/>
              </w:tabs>
              <w:spacing w:before="120" w:after="120" w:line="240" w:lineRule="auto"/>
              <w:jc w:val="center"/>
              <w:rPr>
                <w:rFonts w:cs="Arial"/>
                <w:sz w:val="20"/>
                <w:szCs w:val="20"/>
              </w:rPr>
            </w:pPr>
            <w:r w:rsidRPr="001C0768">
              <w:rPr>
                <w:sz w:val="20"/>
                <w:szCs w:val="20"/>
              </w:rPr>
              <w:t>Nioro et Koungheul</w:t>
            </w:r>
          </w:p>
        </w:tc>
        <w:tc>
          <w:tcPr>
            <w:tcW w:w="4588" w:type="dxa"/>
            <w:shd w:val="clear" w:color="auto" w:fill="auto"/>
            <w:vAlign w:val="center"/>
          </w:tcPr>
          <w:p w14:paraId="0695DE1A" w14:textId="27EB7297" w:rsidR="000745A3" w:rsidRPr="001C0768" w:rsidRDefault="000745A3"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Ingénieur en hydraulique ou en assainissement avec au moins 08 années d’expériences dans des projets similaires</w:t>
            </w:r>
          </w:p>
        </w:tc>
        <w:tc>
          <w:tcPr>
            <w:tcW w:w="2924" w:type="dxa"/>
            <w:vAlign w:val="center"/>
          </w:tcPr>
          <w:p w14:paraId="3E763914" w14:textId="77777777" w:rsidR="000745A3" w:rsidRPr="001C0768" w:rsidRDefault="000745A3" w:rsidP="003A72A8">
            <w:pPr>
              <w:pStyle w:val="Default"/>
              <w:spacing w:before="120" w:after="120"/>
              <w:jc w:val="center"/>
              <w:rPr>
                <w:rFonts w:ascii="Georgia" w:hAnsi="Georgia"/>
                <w:color w:val="585756"/>
                <w:sz w:val="20"/>
                <w:szCs w:val="20"/>
                <w:lang w:val="fr-FR"/>
              </w:rPr>
            </w:pPr>
          </w:p>
        </w:tc>
      </w:tr>
      <w:tr w:rsidR="003A72A8" w:rsidRPr="001C0768" w14:paraId="5A477AC3" w14:textId="77777777" w:rsidTr="000745A3">
        <w:tc>
          <w:tcPr>
            <w:tcW w:w="503" w:type="dxa"/>
            <w:shd w:val="clear" w:color="auto" w:fill="auto"/>
            <w:vAlign w:val="center"/>
          </w:tcPr>
          <w:p w14:paraId="21BFECB3" w14:textId="77777777" w:rsidR="000745A3" w:rsidRPr="001C0768" w:rsidRDefault="000745A3" w:rsidP="003A72A8">
            <w:pPr>
              <w:tabs>
                <w:tab w:val="left" w:pos="1260"/>
              </w:tabs>
              <w:spacing w:before="120" w:after="120" w:line="240" w:lineRule="auto"/>
              <w:jc w:val="center"/>
              <w:rPr>
                <w:rFonts w:cs="Arial"/>
                <w:sz w:val="20"/>
                <w:szCs w:val="20"/>
              </w:rPr>
            </w:pPr>
            <w:r w:rsidRPr="001C0768">
              <w:rPr>
                <w:rFonts w:cs="Arial"/>
                <w:sz w:val="20"/>
                <w:szCs w:val="20"/>
              </w:rPr>
              <w:t>2.</w:t>
            </w:r>
          </w:p>
        </w:tc>
        <w:tc>
          <w:tcPr>
            <w:tcW w:w="4161" w:type="dxa"/>
            <w:shd w:val="clear" w:color="auto" w:fill="auto"/>
            <w:vAlign w:val="center"/>
          </w:tcPr>
          <w:p w14:paraId="5AE86664" w14:textId="057E9AA7" w:rsidR="000745A3" w:rsidRPr="001C0768" w:rsidRDefault="000745A3" w:rsidP="003A72A8">
            <w:pPr>
              <w:tabs>
                <w:tab w:val="left" w:pos="1260"/>
              </w:tabs>
              <w:spacing w:before="120" w:after="120" w:line="240" w:lineRule="auto"/>
              <w:rPr>
                <w:rFonts w:cs="Arial"/>
                <w:sz w:val="20"/>
                <w:szCs w:val="20"/>
              </w:rPr>
            </w:pPr>
            <w:r w:rsidRPr="001C0768">
              <w:rPr>
                <w:rFonts w:cs="Arial"/>
                <w:sz w:val="20"/>
                <w:szCs w:val="20"/>
              </w:rPr>
              <w:t>Conducteur de travaux spécialisé en gestion des eaux</w:t>
            </w:r>
          </w:p>
        </w:tc>
        <w:tc>
          <w:tcPr>
            <w:tcW w:w="1255" w:type="dxa"/>
            <w:shd w:val="clear" w:color="auto" w:fill="auto"/>
            <w:vAlign w:val="center"/>
          </w:tcPr>
          <w:p w14:paraId="20AD0297" w14:textId="77777777" w:rsidR="000745A3" w:rsidRPr="001C0768" w:rsidRDefault="000745A3" w:rsidP="003A72A8">
            <w:pPr>
              <w:tabs>
                <w:tab w:val="left" w:pos="1260"/>
              </w:tabs>
              <w:spacing w:before="120" w:after="120" w:line="240" w:lineRule="auto"/>
              <w:jc w:val="center"/>
              <w:rPr>
                <w:rFonts w:cs="Arial"/>
                <w:sz w:val="20"/>
                <w:szCs w:val="20"/>
              </w:rPr>
            </w:pPr>
            <w:r w:rsidRPr="001C0768">
              <w:rPr>
                <w:sz w:val="20"/>
                <w:szCs w:val="20"/>
              </w:rPr>
              <w:t>Nioro</w:t>
            </w:r>
          </w:p>
        </w:tc>
        <w:tc>
          <w:tcPr>
            <w:tcW w:w="4588" w:type="dxa"/>
            <w:vMerge w:val="restart"/>
            <w:shd w:val="clear" w:color="auto" w:fill="auto"/>
            <w:vAlign w:val="center"/>
          </w:tcPr>
          <w:p w14:paraId="284922CA" w14:textId="5F3B6163" w:rsidR="000745A3" w:rsidRPr="001C0768" w:rsidRDefault="000745A3"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Technicien en hydraulique ou en assainissement avec au moins 03 années d’expériences dans des dans des projets similaires</w:t>
            </w:r>
          </w:p>
        </w:tc>
        <w:tc>
          <w:tcPr>
            <w:tcW w:w="2924" w:type="dxa"/>
            <w:vAlign w:val="center"/>
          </w:tcPr>
          <w:p w14:paraId="18C8613F" w14:textId="77777777" w:rsidR="000745A3" w:rsidRPr="001C0768" w:rsidRDefault="000745A3" w:rsidP="003A72A8">
            <w:pPr>
              <w:pStyle w:val="Default"/>
              <w:spacing w:before="120" w:after="120"/>
              <w:jc w:val="center"/>
              <w:rPr>
                <w:rFonts w:ascii="Georgia" w:hAnsi="Georgia"/>
                <w:color w:val="585756"/>
                <w:sz w:val="20"/>
                <w:szCs w:val="20"/>
                <w:lang w:val="fr-FR"/>
              </w:rPr>
            </w:pPr>
          </w:p>
        </w:tc>
      </w:tr>
      <w:tr w:rsidR="0016419F" w:rsidRPr="001C0768" w14:paraId="68238B1F" w14:textId="77777777" w:rsidTr="001E3386">
        <w:tc>
          <w:tcPr>
            <w:tcW w:w="503" w:type="dxa"/>
            <w:shd w:val="clear" w:color="auto" w:fill="auto"/>
            <w:vAlign w:val="center"/>
          </w:tcPr>
          <w:p w14:paraId="033D729F" w14:textId="77777777" w:rsidR="00E2081C" w:rsidRPr="001C0768" w:rsidRDefault="00E2081C" w:rsidP="003A72A8">
            <w:pPr>
              <w:tabs>
                <w:tab w:val="left" w:pos="1260"/>
              </w:tabs>
              <w:spacing w:before="120" w:after="120" w:line="240" w:lineRule="auto"/>
              <w:jc w:val="center"/>
              <w:rPr>
                <w:rFonts w:cs="Arial"/>
                <w:sz w:val="20"/>
                <w:szCs w:val="20"/>
              </w:rPr>
            </w:pPr>
            <w:r w:rsidRPr="001C0768">
              <w:rPr>
                <w:rFonts w:cs="Arial"/>
                <w:sz w:val="20"/>
                <w:szCs w:val="20"/>
              </w:rPr>
              <w:t>3.</w:t>
            </w:r>
          </w:p>
        </w:tc>
        <w:tc>
          <w:tcPr>
            <w:tcW w:w="4161" w:type="dxa"/>
            <w:shd w:val="clear" w:color="auto" w:fill="auto"/>
            <w:vAlign w:val="center"/>
          </w:tcPr>
          <w:p w14:paraId="6762E0D3" w14:textId="574DB656" w:rsidR="00E2081C" w:rsidRPr="001C0768" w:rsidRDefault="00C86609" w:rsidP="003A72A8">
            <w:pPr>
              <w:tabs>
                <w:tab w:val="left" w:pos="1260"/>
              </w:tabs>
              <w:spacing w:before="120" w:after="120" w:line="240" w:lineRule="auto"/>
              <w:rPr>
                <w:sz w:val="20"/>
                <w:szCs w:val="20"/>
              </w:rPr>
            </w:pPr>
            <w:r w:rsidRPr="001C0768">
              <w:rPr>
                <w:sz w:val="20"/>
                <w:szCs w:val="20"/>
              </w:rPr>
              <w:t>Conducteur de travaux spécialisé en gestion des eaux</w:t>
            </w:r>
          </w:p>
        </w:tc>
        <w:tc>
          <w:tcPr>
            <w:tcW w:w="1255" w:type="dxa"/>
            <w:shd w:val="clear" w:color="auto" w:fill="auto"/>
            <w:vAlign w:val="center"/>
          </w:tcPr>
          <w:p w14:paraId="5757FF28" w14:textId="77777777" w:rsidR="00E2081C" w:rsidRPr="001C0768" w:rsidRDefault="00E2081C" w:rsidP="003A72A8">
            <w:pPr>
              <w:tabs>
                <w:tab w:val="left" w:pos="1260"/>
              </w:tabs>
              <w:spacing w:before="120" w:after="120" w:line="240" w:lineRule="auto"/>
              <w:jc w:val="center"/>
              <w:rPr>
                <w:sz w:val="20"/>
                <w:szCs w:val="20"/>
              </w:rPr>
            </w:pPr>
            <w:r w:rsidRPr="001C0768">
              <w:rPr>
                <w:sz w:val="20"/>
                <w:szCs w:val="20"/>
              </w:rPr>
              <w:t>Koungheul</w:t>
            </w:r>
          </w:p>
        </w:tc>
        <w:tc>
          <w:tcPr>
            <w:tcW w:w="4588" w:type="dxa"/>
            <w:vMerge/>
            <w:shd w:val="clear" w:color="auto" w:fill="auto"/>
            <w:vAlign w:val="center"/>
          </w:tcPr>
          <w:p w14:paraId="65E47FB7" w14:textId="77777777" w:rsidR="00E2081C" w:rsidRPr="001C0768" w:rsidRDefault="00E2081C" w:rsidP="003A72A8">
            <w:pPr>
              <w:pStyle w:val="Default"/>
              <w:spacing w:before="120" w:after="120"/>
              <w:jc w:val="center"/>
              <w:rPr>
                <w:rFonts w:ascii="Georgia" w:hAnsi="Georgia"/>
                <w:color w:val="585756"/>
                <w:sz w:val="20"/>
                <w:szCs w:val="20"/>
                <w:lang w:val="fr-FR"/>
              </w:rPr>
            </w:pPr>
          </w:p>
        </w:tc>
        <w:tc>
          <w:tcPr>
            <w:tcW w:w="2924" w:type="dxa"/>
            <w:vAlign w:val="center"/>
          </w:tcPr>
          <w:p w14:paraId="0A0475B0" w14:textId="77777777" w:rsidR="00E2081C" w:rsidRPr="001C0768" w:rsidRDefault="00E2081C" w:rsidP="003A72A8">
            <w:pPr>
              <w:pStyle w:val="Default"/>
              <w:spacing w:before="120" w:after="120"/>
              <w:jc w:val="center"/>
              <w:rPr>
                <w:rFonts w:ascii="Georgia" w:hAnsi="Georgia"/>
                <w:color w:val="585756"/>
                <w:sz w:val="20"/>
                <w:szCs w:val="20"/>
                <w:lang w:val="fr-FR"/>
              </w:rPr>
            </w:pPr>
          </w:p>
        </w:tc>
      </w:tr>
    </w:tbl>
    <w:p w14:paraId="475B2F9A" w14:textId="77777777" w:rsidR="003A72A8" w:rsidRPr="001C0768" w:rsidRDefault="003A72A8" w:rsidP="003A72A8">
      <w:pPr>
        <w:spacing w:before="240"/>
        <w:jc w:val="both"/>
        <w:rPr>
          <w:b/>
        </w:rPr>
      </w:pPr>
    </w:p>
    <w:p w14:paraId="3571B38A" w14:textId="77777777" w:rsidR="003A72A8" w:rsidRPr="001C0768" w:rsidRDefault="003A72A8">
      <w:pPr>
        <w:spacing w:line="259" w:lineRule="auto"/>
        <w:rPr>
          <w:b/>
        </w:rPr>
      </w:pPr>
      <w:r w:rsidRPr="001C0768">
        <w:rPr>
          <w:b/>
        </w:rPr>
        <w:br w:type="page"/>
      </w:r>
    </w:p>
    <w:p w14:paraId="68460569" w14:textId="103DFF24" w:rsidR="009A72B2" w:rsidRPr="001C0768" w:rsidRDefault="009A72B2" w:rsidP="003A72A8">
      <w:pPr>
        <w:spacing w:before="240"/>
        <w:jc w:val="both"/>
        <w:rPr>
          <w:b/>
        </w:rPr>
      </w:pPr>
      <w:r w:rsidRPr="001C0768">
        <w:rPr>
          <w:b/>
        </w:rPr>
        <w:lastRenderedPageBreak/>
        <w:t>Lot 4 : Travaux de forage et de pompage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161"/>
        <w:gridCol w:w="1255"/>
        <w:gridCol w:w="4588"/>
        <w:gridCol w:w="2924"/>
      </w:tblGrid>
      <w:tr w:rsidR="004A785B" w:rsidRPr="001C0768" w14:paraId="6834473B" w14:textId="77777777" w:rsidTr="001E3386">
        <w:trPr>
          <w:trHeight w:val="83"/>
          <w:tblHeader/>
        </w:trPr>
        <w:tc>
          <w:tcPr>
            <w:tcW w:w="503" w:type="dxa"/>
            <w:shd w:val="clear" w:color="auto" w:fill="D9D9D9"/>
            <w:vAlign w:val="center"/>
          </w:tcPr>
          <w:p w14:paraId="7C562354" w14:textId="77777777" w:rsidR="000745A3" w:rsidRPr="001C0768" w:rsidRDefault="000745A3" w:rsidP="003A72A8">
            <w:pPr>
              <w:spacing w:before="120" w:after="120" w:line="240" w:lineRule="auto"/>
              <w:jc w:val="center"/>
              <w:rPr>
                <w:rFonts w:cs="Arial"/>
                <w:b/>
                <w:sz w:val="20"/>
                <w:szCs w:val="20"/>
              </w:rPr>
            </w:pPr>
            <w:r w:rsidRPr="001C0768">
              <w:rPr>
                <w:rFonts w:cs="Arial"/>
                <w:b/>
                <w:sz w:val="20"/>
                <w:szCs w:val="20"/>
              </w:rPr>
              <w:t>N</w:t>
            </w:r>
            <w:r w:rsidRPr="001C0768">
              <w:rPr>
                <w:rFonts w:cs="Arial"/>
                <w:b/>
                <w:sz w:val="20"/>
                <w:szCs w:val="20"/>
                <w:vertAlign w:val="superscript"/>
              </w:rPr>
              <w:t>o</w:t>
            </w:r>
          </w:p>
        </w:tc>
        <w:tc>
          <w:tcPr>
            <w:tcW w:w="4161" w:type="dxa"/>
            <w:shd w:val="clear" w:color="auto" w:fill="D9D9D9"/>
            <w:vAlign w:val="center"/>
          </w:tcPr>
          <w:p w14:paraId="0F9655AA" w14:textId="77777777" w:rsidR="000745A3" w:rsidRPr="001C0768" w:rsidRDefault="000745A3" w:rsidP="003A72A8">
            <w:pPr>
              <w:spacing w:before="120" w:after="120" w:line="240" w:lineRule="auto"/>
              <w:jc w:val="center"/>
              <w:rPr>
                <w:rFonts w:cs="Arial"/>
                <w:b/>
                <w:sz w:val="20"/>
                <w:szCs w:val="20"/>
              </w:rPr>
            </w:pPr>
            <w:r w:rsidRPr="001C0768">
              <w:rPr>
                <w:rFonts w:cs="Arial"/>
                <w:b/>
                <w:sz w:val="20"/>
                <w:szCs w:val="20"/>
              </w:rPr>
              <w:t>Personnel clé</w:t>
            </w:r>
          </w:p>
        </w:tc>
        <w:tc>
          <w:tcPr>
            <w:tcW w:w="1255" w:type="dxa"/>
            <w:shd w:val="clear" w:color="auto" w:fill="D9D9D9"/>
            <w:vAlign w:val="center"/>
          </w:tcPr>
          <w:p w14:paraId="15610FE3" w14:textId="77777777" w:rsidR="000745A3" w:rsidRPr="001C0768" w:rsidRDefault="000745A3" w:rsidP="003A72A8">
            <w:pPr>
              <w:spacing w:before="120" w:after="120" w:line="240" w:lineRule="auto"/>
              <w:jc w:val="center"/>
              <w:rPr>
                <w:rFonts w:cs="Arial"/>
                <w:b/>
                <w:sz w:val="20"/>
                <w:szCs w:val="20"/>
              </w:rPr>
            </w:pPr>
            <w:r w:rsidRPr="001C0768">
              <w:rPr>
                <w:rFonts w:cs="Arial"/>
                <w:b/>
                <w:sz w:val="20"/>
                <w:szCs w:val="20"/>
              </w:rPr>
              <w:t>Site</w:t>
            </w:r>
          </w:p>
        </w:tc>
        <w:tc>
          <w:tcPr>
            <w:tcW w:w="4588" w:type="dxa"/>
            <w:shd w:val="clear" w:color="auto" w:fill="D9D9D9"/>
            <w:vAlign w:val="center"/>
          </w:tcPr>
          <w:p w14:paraId="47AB22A0" w14:textId="77777777" w:rsidR="000745A3" w:rsidRPr="001C0768" w:rsidRDefault="000745A3" w:rsidP="003A72A8">
            <w:pPr>
              <w:spacing w:before="120" w:after="120" w:line="240" w:lineRule="auto"/>
              <w:jc w:val="center"/>
              <w:rPr>
                <w:rFonts w:cs="Arial"/>
                <w:b/>
                <w:sz w:val="20"/>
                <w:szCs w:val="20"/>
              </w:rPr>
            </w:pPr>
            <w:r w:rsidRPr="001C0768">
              <w:rPr>
                <w:rFonts w:cs="Arial"/>
                <w:b/>
                <w:sz w:val="20"/>
                <w:szCs w:val="20"/>
              </w:rPr>
              <w:t>Profil requis</w:t>
            </w:r>
          </w:p>
        </w:tc>
        <w:tc>
          <w:tcPr>
            <w:tcW w:w="2924" w:type="dxa"/>
            <w:shd w:val="clear" w:color="auto" w:fill="D9D9D9"/>
            <w:vAlign w:val="center"/>
          </w:tcPr>
          <w:p w14:paraId="0B5C1F95" w14:textId="77777777" w:rsidR="000745A3" w:rsidRPr="001C0768" w:rsidRDefault="000745A3" w:rsidP="003A72A8">
            <w:pPr>
              <w:spacing w:before="120" w:after="120" w:line="240" w:lineRule="auto"/>
              <w:jc w:val="center"/>
              <w:rPr>
                <w:b/>
                <w:bCs/>
                <w:sz w:val="20"/>
                <w:szCs w:val="20"/>
              </w:rPr>
            </w:pPr>
            <w:r w:rsidRPr="001C0768">
              <w:rPr>
                <w:b/>
                <w:bCs/>
                <w:sz w:val="20"/>
                <w:szCs w:val="20"/>
              </w:rPr>
              <w:t>Nom, prénom</w:t>
            </w:r>
          </w:p>
        </w:tc>
      </w:tr>
      <w:tr w:rsidR="0016419F" w:rsidRPr="001C0768" w14:paraId="796D7A6E" w14:textId="77777777" w:rsidTr="001E3386">
        <w:tc>
          <w:tcPr>
            <w:tcW w:w="503" w:type="dxa"/>
            <w:shd w:val="clear" w:color="auto" w:fill="auto"/>
            <w:vAlign w:val="center"/>
          </w:tcPr>
          <w:p w14:paraId="389D93CD" w14:textId="77777777" w:rsidR="000745A3" w:rsidRPr="001C0768" w:rsidRDefault="000745A3" w:rsidP="003A72A8">
            <w:pPr>
              <w:tabs>
                <w:tab w:val="left" w:pos="1260"/>
              </w:tabs>
              <w:spacing w:before="120" w:after="120" w:line="240" w:lineRule="auto"/>
              <w:jc w:val="center"/>
              <w:rPr>
                <w:rFonts w:cs="Arial"/>
                <w:sz w:val="20"/>
                <w:szCs w:val="20"/>
              </w:rPr>
            </w:pPr>
            <w:r w:rsidRPr="001C0768">
              <w:rPr>
                <w:rFonts w:cs="Arial"/>
                <w:sz w:val="20"/>
                <w:szCs w:val="20"/>
              </w:rPr>
              <w:t>1.</w:t>
            </w:r>
          </w:p>
        </w:tc>
        <w:tc>
          <w:tcPr>
            <w:tcW w:w="4161" w:type="dxa"/>
            <w:shd w:val="clear" w:color="auto" w:fill="auto"/>
            <w:vAlign w:val="center"/>
          </w:tcPr>
          <w:p w14:paraId="103BF27F" w14:textId="63106EB2" w:rsidR="000745A3" w:rsidRPr="001C0768" w:rsidRDefault="00A5226E" w:rsidP="003A72A8">
            <w:pPr>
              <w:tabs>
                <w:tab w:val="left" w:pos="1260"/>
              </w:tabs>
              <w:spacing w:before="120" w:after="120" w:line="240" w:lineRule="auto"/>
              <w:rPr>
                <w:rFonts w:cs="Arial"/>
                <w:sz w:val="20"/>
                <w:szCs w:val="20"/>
              </w:rPr>
            </w:pPr>
            <w:r w:rsidRPr="001C0768">
              <w:rPr>
                <w:rFonts w:cs="Arial"/>
                <w:sz w:val="20"/>
                <w:szCs w:val="20"/>
              </w:rPr>
              <w:t>Chef de projet</w:t>
            </w:r>
          </w:p>
        </w:tc>
        <w:tc>
          <w:tcPr>
            <w:tcW w:w="1255" w:type="dxa"/>
            <w:shd w:val="clear" w:color="auto" w:fill="auto"/>
            <w:vAlign w:val="center"/>
          </w:tcPr>
          <w:p w14:paraId="66D2AF80" w14:textId="77777777" w:rsidR="000745A3" w:rsidRPr="001C0768" w:rsidRDefault="000745A3" w:rsidP="003A72A8">
            <w:pPr>
              <w:tabs>
                <w:tab w:val="left" w:pos="1260"/>
              </w:tabs>
              <w:spacing w:before="120" w:after="120" w:line="240" w:lineRule="auto"/>
              <w:jc w:val="center"/>
              <w:rPr>
                <w:rFonts w:cs="Arial"/>
                <w:sz w:val="20"/>
                <w:szCs w:val="20"/>
              </w:rPr>
            </w:pPr>
            <w:r w:rsidRPr="001C0768">
              <w:rPr>
                <w:sz w:val="20"/>
                <w:szCs w:val="20"/>
              </w:rPr>
              <w:t>Nioro et Koungheul</w:t>
            </w:r>
          </w:p>
        </w:tc>
        <w:tc>
          <w:tcPr>
            <w:tcW w:w="4588" w:type="dxa"/>
            <w:shd w:val="clear" w:color="auto" w:fill="auto"/>
            <w:vAlign w:val="center"/>
          </w:tcPr>
          <w:p w14:paraId="3BA3B8A3" w14:textId="034660E0" w:rsidR="000745A3" w:rsidRPr="001C0768" w:rsidRDefault="00B34278"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Ingénieur hydrogéologue Ingénieur hydrogéologue avec au moins 10 années d’expériences</w:t>
            </w:r>
          </w:p>
        </w:tc>
        <w:tc>
          <w:tcPr>
            <w:tcW w:w="2924" w:type="dxa"/>
            <w:vAlign w:val="center"/>
          </w:tcPr>
          <w:p w14:paraId="12EF17B7" w14:textId="77777777" w:rsidR="000745A3" w:rsidRPr="001C0768" w:rsidRDefault="000745A3" w:rsidP="003A72A8">
            <w:pPr>
              <w:pStyle w:val="Default"/>
              <w:spacing w:before="120" w:after="120"/>
              <w:jc w:val="center"/>
              <w:rPr>
                <w:rFonts w:ascii="Georgia" w:hAnsi="Georgia"/>
                <w:color w:val="585756"/>
                <w:sz w:val="20"/>
                <w:szCs w:val="20"/>
                <w:lang w:val="fr-FR"/>
              </w:rPr>
            </w:pPr>
          </w:p>
        </w:tc>
      </w:tr>
      <w:tr w:rsidR="0016419F" w:rsidRPr="001C0768" w14:paraId="488558D4" w14:textId="77777777" w:rsidTr="001E3386">
        <w:tc>
          <w:tcPr>
            <w:tcW w:w="503" w:type="dxa"/>
            <w:shd w:val="clear" w:color="auto" w:fill="auto"/>
            <w:vAlign w:val="center"/>
          </w:tcPr>
          <w:p w14:paraId="77FEBB94" w14:textId="77777777" w:rsidR="000745A3" w:rsidRPr="001C0768" w:rsidRDefault="000745A3" w:rsidP="003A72A8">
            <w:pPr>
              <w:tabs>
                <w:tab w:val="left" w:pos="1260"/>
              </w:tabs>
              <w:spacing w:before="120" w:after="120" w:line="240" w:lineRule="auto"/>
              <w:jc w:val="center"/>
              <w:rPr>
                <w:rFonts w:cs="Arial"/>
                <w:sz w:val="20"/>
                <w:szCs w:val="20"/>
              </w:rPr>
            </w:pPr>
            <w:r w:rsidRPr="001C0768">
              <w:rPr>
                <w:rFonts w:cs="Arial"/>
                <w:sz w:val="20"/>
                <w:szCs w:val="20"/>
              </w:rPr>
              <w:t>2.</w:t>
            </w:r>
          </w:p>
        </w:tc>
        <w:tc>
          <w:tcPr>
            <w:tcW w:w="4161" w:type="dxa"/>
            <w:shd w:val="clear" w:color="auto" w:fill="auto"/>
            <w:vAlign w:val="center"/>
          </w:tcPr>
          <w:p w14:paraId="026F1315" w14:textId="77EA5FF3" w:rsidR="000745A3" w:rsidRPr="001C0768" w:rsidRDefault="00E03287" w:rsidP="003A72A8">
            <w:pPr>
              <w:tabs>
                <w:tab w:val="left" w:pos="1260"/>
              </w:tabs>
              <w:spacing w:before="120" w:after="120" w:line="240" w:lineRule="auto"/>
              <w:rPr>
                <w:rFonts w:cs="Arial"/>
                <w:sz w:val="20"/>
                <w:szCs w:val="20"/>
              </w:rPr>
            </w:pPr>
            <w:r w:rsidRPr="001C0768">
              <w:rPr>
                <w:rFonts w:cs="Arial"/>
                <w:sz w:val="20"/>
                <w:szCs w:val="20"/>
              </w:rPr>
              <w:t>Chef de chantier spécialisé en forage</w:t>
            </w:r>
          </w:p>
        </w:tc>
        <w:tc>
          <w:tcPr>
            <w:tcW w:w="1255" w:type="dxa"/>
            <w:shd w:val="clear" w:color="auto" w:fill="auto"/>
            <w:vAlign w:val="center"/>
          </w:tcPr>
          <w:p w14:paraId="7A3BB8E9" w14:textId="77777777" w:rsidR="000745A3" w:rsidRPr="001C0768" w:rsidRDefault="000745A3" w:rsidP="003A72A8">
            <w:pPr>
              <w:tabs>
                <w:tab w:val="left" w:pos="1260"/>
              </w:tabs>
              <w:spacing w:before="120" w:after="120" w:line="240" w:lineRule="auto"/>
              <w:jc w:val="center"/>
              <w:rPr>
                <w:rFonts w:cs="Arial"/>
                <w:sz w:val="20"/>
                <w:szCs w:val="20"/>
              </w:rPr>
            </w:pPr>
            <w:r w:rsidRPr="001C0768">
              <w:rPr>
                <w:sz w:val="20"/>
                <w:szCs w:val="20"/>
              </w:rPr>
              <w:t>Nioro</w:t>
            </w:r>
          </w:p>
        </w:tc>
        <w:tc>
          <w:tcPr>
            <w:tcW w:w="4588" w:type="dxa"/>
            <w:vMerge w:val="restart"/>
            <w:shd w:val="clear" w:color="auto" w:fill="auto"/>
            <w:vAlign w:val="center"/>
          </w:tcPr>
          <w:p w14:paraId="6031A9E5" w14:textId="28E73392" w:rsidR="000745A3" w:rsidRPr="001C0768" w:rsidRDefault="00E66EAD"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Technicien hydrogéologue hydrogéologue avec minimum 05 années d’expériences</w:t>
            </w:r>
          </w:p>
        </w:tc>
        <w:tc>
          <w:tcPr>
            <w:tcW w:w="2924" w:type="dxa"/>
            <w:vAlign w:val="center"/>
          </w:tcPr>
          <w:p w14:paraId="6C4FB2A5" w14:textId="77777777" w:rsidR="000745A3" w:rsidRPr="001C0768" w:rsidRDefault="000745A3" w:rsidP="003A72A8">
            <w:pPr>
              <w:pStyle w:val="Default"/>
              <w:spacing w:before="120" w:after="120"/>
              <w:jc w:val="center"/>
              <w:rPr>
                <w:rFonts w:ascii="Georgia" w:hAnsi="Georgia"/>
                <w:color w:val="585756"/>
                <w:sz w:val="20"/>
                <w:szCs w:val="20"/>
                <w:lang w:val="fr-FR"/>
              </w:rPr>
            </w:pPr>
          </w:p>
        </w:tc>
      </w:tr>
      <w:tr w:rsidR="0016419F" w:rsidRPr="001C0768" w14:paraId="0C33888A" w14:textId="77777777" w:rsidTr="001E3386">
        <w:tc>
          <w:tcPr>
            <w:tcW w:w="503" w:type="dxa"/>
            <w:shd w:val="clear" w:color="auto" w:fill="auto"/>
            <w:vAlign w:val="center"/>
          </w:tcPr>
          <w:p w14:paraId="3EADA4A4" w14:textId="77777777" w:rsidR="000745A3" w:rsidRPr="001C0768" w:rsidRDefault="000745A3" w:rsidP="003A72A8">
            <w:pPr>
              <w:tabs>
                <w:tab w:val="left" w:pos="1260"/>
              </w:tabs>
              <w:spacing w:before="120" w:after="120" w:line="240" w:lineRule="auto"/>
              <w:jc w:val="center"/>
              <w:rPr>
                <w:rFonts w:cs="Arial"/>
                <w:sz w:val="20"/>
                <w:szCs w:val="20"/>
              </w:rPr>
            </w:pPr>
            <w:r w:rsidRPr="001C0768">
              <w:rPr>
                <w:rFonts w:cs="Arial"/>
                <w:sz w:val="20"/>
                <w:szCs w:val="20"/>
              </w:rPr>
              <w:t>3.</w:t>
            </w:r>
          </w:p>
        </w:tc>
        <w:tc>
          <w:tcPr>
            <w:tcW w:w="4161" w:type="dxa"/>
            <w:shd w:val="clear" w:color="auto" w:fill="auto"/>
            <w:vAlign w:val="center"/>
          </w:tcPr>
          <w:p w14:paraId="26920970" w14:textId="49E4EB6B" w:rsidR="000745A3" w:rsidRPr="001C0768" w:rsidRDefault="004D069A" w:rsidP="003A72A8">
            <w:pPr>
              <w:tabs>
                <w:tab w:val="left" w:pos="1260"/>
              </w:tabs>
              <w:spacing w:before="120" w:after="120" w:line="240" w:lineRule="auto"/>
              <w:rPr>
                <w:sz w:val="20"/>
                <w:szCs w:val="20"/>
              </w:rPr>
            </w:pPr>
            <w:r w:rsidRPr="001C0768">
              <w:rPr>
                <w:sz w:val="20"/>
                <w:szCs w:val="20"/>
              </w:rPr>
              <w:t>Chef de chantier spécialisé en forage</w:t>
            </w:r>
          </w:p>
        </w:tc>
        <w:tc>
          <w:tcPr>
            <w:tcW w:w="1255" w:type="dxa"/>
            <w:shd w:val="clear" w:color="auto" w:fill="auto"/>
            <w:vAlign w:val="center"/>
          </w:tcPr>
          <w:p w14:paraId="4B80C9B4" w14:textId="77777777" w:rsidR="000745A3" w:rsidRPr="001C0768" w:rsidRDefault="000745A3" w:rsidP="003A72A8">
            <w:pPr>
              <w:tabs>
                <w:tab w:val="left" w:pos="1260"/>
              </w:tabs>
              <w:spacing w:before="120" w:after="120" w:line="240" w:lineRule="auto"/>
              <w:jc w:val="center"/>
              <w:rPr>
                <w:sz w:val="20"/>
                <w:szCs w:val="20"/>
              </w:rPr>
            </w:pPr>
            <w:r w:rsidRPr="001C0768">
              <w:rPr>
                <w:sz w:val="20"/>
                <w:szCs w:val="20"/>
              </w:rPr>
              <w:t>Koungheul</w:t>
            </w:r>
          </w:p>
        </w:tc>
        <w:tc>
          <w:tcPr>
            <w:tcW w:w="4588" w:type="dxa"/>
            <w:vMerge/>
            <w:shd w:val="clear" w:color="auto" w:fill="auto"/>
            <w:vAlign w:val="center"/>
          </w:tcPr>
          <w:p w14:paraId="26C6EB30" w14:textId="77777777" w:rsidR="000745A3" w:rsidRPr="001C0768" w:rsidRDefault="000745A3" w:rsidP="003A72A8">
            <w:pPr>
              <w:pStyle w:val="Default"/>
              <w:spacing w:before="120" w:after="120"/>
              <w:jc w:val="center"/>
              <w:rPr>
                <w:rFonts w:ascii="Georgia" w:hAnsi="Georgia"/>
                <w:color w:val="585756"/>
                <w:sz w:val="20"/>
                <w:szCs w:val="20"/>
                <w:lang w:val="fr-FR"/>
              </w:rPr>
            </w:pPr>
          </w:p>
        </w:tc>
        <w:tc>
          <w:tcPr>
            <w:tcW w:w="2924" w:type="dxa"/>
            <w:vAlign w:val="center"/>
          </w:tcPr>
          <w:p w14:paraId="38396063" w14:textId="77777777" w:rsidR="000745A3" w:rsidRPr="001C0768" w:rsidRDefault="000745A3" w:rsidP="003A72A8">
            <w:pPr>
              <w:pStyle w:val="Default"/>
              <w:spacing w:before="120" w:after="120"/>
              <w:jc w:val="center"/>
              <w:rPr>
                <w:rFonts w:ascii="Georgia" w:hAnsi="Georgia"/>
                <w:color w:val="585756"/>
                <w:sz w:val="20"/>
                <w:szCs w:val="20"/>
                <w:lang w:val="fr-FR"/>
              </w:rPr>
            </w:pPr>
          </w:p>
        </w:tc>
      </w:tr>
      <w:tr w:rsidR="000745A3" w:rsidRPr="001C0768" w14:paraId="23F804CB" w14:textId="77777777" w:rsidTr="001E3386">
        <w:tc>
          <w:tcPr>
            <w:tcW w:w="503" w:type="dxa"/>
            <w:shd w:val="clear" w:color="auto" w:fill="auto"/>
            <w:vAlign w:val="center"/>
          </w:tcPr>
          <w:p w14:paraId="3009D00E" w14:textId="77777777" w:rsidR="000745A3" w:rsidRPr="001C0768" w:rsidRDefault="000745A3" w:rsidP="003A72A8">
            <w:pPr>
              <w:tabs>
                <w:tab w:val="left" w:pos="1260"/>
              </w:tabs>
              <w:spacing w:before="120" w:after="120" w:line="240" w:lineRule="auto"/>
              <w:jc w:val="center"/>
              <w:rPr>
                <w:rFonts w:cs="Arial"/>
                <w:sz w:val="20"/>
                <w:szCs w:val="20"/>
              </w:rPr>
            </w:pPr>
            <w:r w:rsidRPr="001C0768">
              <w:rPr>
                <w:rFonts w:cs="Arial"/>
                <w:sz w:val="20"/>
                <w:szCs w:val="20"/>
              </w:rPr>
              <w:t>4.</w:t>
            </w:r>
          </w:p>
        </w:tc>
        <w:tc>
          <w:tcPr>
            <w:tcW w:w="4161" w:type="dxa"/>
            <w:shd w:val="clear" w:color="auto" w:fill="auto"/>
            <w:vAlign w:val="center"/>
          </w:tcPr>
          <w:p w14:paraId="037F6C3A" w14:textId="5A1768DA" w:rsidR="000745A3" w:rsidRPr="001C0768" w:rsidRDefault="004231ED" w:rsidP="003A72A8">
            <w:pPr>
              <w:tabs>
                <w:tab w:val="left" w:pos="1260"/>
              </w:tabs>
              <w:spacing w:before="120" w:after="120" w:line="240" w:lineRule="auto"/>
              <w:rPr>
                <w:rFonts w:cs="Arial"/>
                <w:sz w:val="20"/>
                <w:szCs w:val="20"/>
              </w:rPr>
            </w:pPr>
            <w:r w:rsidRPr="001C0768">
              <w:rPr>
                <w:rFonts w:cs="Arial"/>
                <w:sz w:val="20"/>
                <w:szCs w:val="20"/>
              </w:rPr>
              <w:t>Foreurs spécialisés</w:t>
            </w:r>
          </w:p>
        </w:tc>
        <w:tc>
          <w:tcPr>
            <w:tcW w:w="1255" w:type="dxa"/>
            <w:shd w:val="clear" w:color="auto" w:fill="auto"/>
            <w:vAlign w:val="center"/>
          </w:tcPr>
          <w:p w14:paraId="4A6796F4" w14:textId="77777777" w:rsidR="000745A3" w:rsidRPr="001C0768" w:rsidRDefault="000745A3" w:rsidP="003A72A8">
            <w:pPr>
              <w:tabs>
                <w:tab w:val="left" w:pos="1260"/>
              </w:tabs>
              <w:spacing w:before="120" w:after="120" w:line="240" w:lineRule="auto"/>
              <w:jc w:val="center"/>
              <w:rPr>
                <w:rFonts w:cs="Arial"/>
                <w:sz w:val="20"/>
                <w:szCs w:val="20"/>
              </w:rPr>
            </w:pPr>
            <w:r w:rsidRPr="001C0768">
              <w:rPr>
                <w:sz w:val="20"/>
                <w:szCs w:val="20"/>
              </w:rPr>
              <w:t>Nioro et Koungheul</w:t>
            </w:r>
          </w:p>
        </w:tc>
        <w:tc>
          <w:tcPr>
            <w:tcW w:w="7512" w:type="dxa"/>
            <w:gridSpan w:val="2"/>
            <w:shd w:val="clear" w:color="auto" w:fill="auto"/>
            <w:vAlign w:val="center"/>
          </w:tcPr>
          <w:p w14:paraId="0316FD17" w14:textId="77777777" w:rsidR="000745A3" w:rsidRPr="001C0768" w:rsidRDefault="000745A3"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w:t>
            </w:r>
          </w:p>
        </w:tc>
      </w:tr>
      <w:tr w:rsidR="004231ED" w:rsidRPr="001C0768" w14:paraId="69B48698" w14:textId="77777777" w:rsidTr="001E3386">
        <w:tc>
          <w:tcPr>
            <w:tcW w:w="503" w:type="dxa"/>
            <w:shd w:val="clear" w:color="auto" w:fill="auto"/>
            <w:vAlign w:val="center"/>
          </w:tcPr>
          <w:p w14:paraId="6F60AD67" w14:textId="01387CA0" w:rsidR="004231ED" w:rsidRPr="001C0768" w:rsidRDefault="004231ED" w:rsidP="003A72A8">
            <w:pPr>
              <w:tabs>
                <w:tab w:val="left" w:pos="1260"/>
              </w:tabs>
              <w:spacing w:before="120" w:after="120" w:line="240" w:lineRule="auto"/>
              <w:jc w:val="center"/>
              <w:rPr>
                <w:rFonts w:cs="Arial"/>
                <w:sz w:val="20"/>
                <w:szCs w:val="20"/>
              </w:rPr>
            </w:pPr>
            <w:r w:rsidRPr="001C0768">
              <w:rPr>
                <w:rFonts w:cs="Arial"/>
                <w:sz w:val="20"/>
                <w:szCs w:val="20"/>
              </w:rPr>
              <w:t>5.</w:t>
            </w:r>
          </w:p>
        </w:tc>
        <w:tc>
          <w:tcPr>
            <w:tcW w:w="4161" w:type="dxa"/>
            <w:shd w:val="clear" w:color="auto" w:fill="auto"/>
            <w:vAlign w:val="center"/>
          </w:tcPr>
          <w:p w14:paraId="6AE92E05" w14:textId="2537345E" w:rsidR="004231ED" w:rsidRPr="001C0768" w:rsidRDefault="008518D4" w:rsidP="003A72A8">
            <w:pPr>
              <w:tabs>
                <w:tab w:val="left" w:pos="1260"/>
              </w:tabs>
              <w:spacing w:before="120" w:after="120" w:line="240" w:lineRule="auto"/>
              <w:rPr>
                <w:rFonts w:cs="Arial"/>
                <w:sz w:val="20"/>
                <w:szCs w:val="20"/>
              </w:rPr>
            </w:pPr>
            <w:r w:rsidRPr="001C0768">
              <w:rPr>
                <w:rFonts w:cs="Arial"/>
                <w:sz w:val="20"/>
                <w:szCs w:val="20"/>
              </w:rPr>
              <w:t>Soudeurs et techniciens en tuyauterie</w:t>
            </w:r>
          </w:p>
        </w:tc>
        <w:tc>
          <w:tcPr>
            <w:tcW w:w="1255" w:type="dxa"/>
            <w:shd w:val="clear" w:color="auto" w:fill="auto"/>
            <w:vAlign w:val="center"/>
          </w:tcPr>
          <w:p w14:paraId="0E975B59" w14:textId="3290B9E3" w:rsidR="004231ED" w:rsidRPr="001C0768" w:rsidRDefault="004231ED" w:rsidP="003A72A8">
            <w:pPr>
              <w:tabs>
                <w:tab w:val="left" w:pos="1260"/>
              </w:tabs>
              <w:spacing w:before="120" w:after="120" w:line="240" w:lineRule="auto"/>
              <w:jc w:val="center"/>
              <w:rPr>
                <w:sz w:val="20"/>
                <w:szCs w:val="20"/>
              </w:rPr>
            </w:pPr>
            <w:r w:rsidRPr="001C0768">
              <w:rPr>
                <w:sz w:val="20"/>
                <w:szCs w:val="20"/>
              </w:rPr>
              <w:t>Nioro et Koungheul</w:t>
            </w:r>
          </w:p>
        </w:tc>
        <w:tc>
          <w:tcPr>
            <w:tcW w:w="7512" w:type="dxa"/>
            <w:gridSpan w:val="2"/>
            <w:shd w:val="clear" w:color="auto" w:fill="auto"/>
            <w:vAlign w:val="center"/>
          </w:tcPr>
          <w:p w14:paraId="5F981D9A" w14:textId="51E0B950" w:rsidR="004231ED" w:rsidRPr="001C0768" w:rsidRDefault="008518D4"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w:t>
            </w:r>
          </w:p>
        </w:tc>
      </w:tr>
    </w:tbl>
    <w:p w14:paraId="20BC8E67" w14:textId="77777777" w:rsidR="009A72B2" w:rsidRPr="001C0768" w:rsidRDefault="009A72B2" w:rsidP="003A72A8">
      <w:pPr>
        <w:spacing w:before="240"/>
        <w:jc w:val="both"/>
        <w:rPr>
          <w:b/>
        </w:rPr>
      </w:pPr>
      <w:r w:rsidRPr="001C0768">
        <w:rPr>
          <w:b/>
        </w:rPr>
        <w:t>Lot 5 : Plantation et gestion de la végétation des abords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161"/>
        <w:gridCol w:w="1255"/>
        <w:gridCol w:w="4588"/>
        <w:gridCol w:w="2924"/>
      </w:tblGrid>
      <w:tr w:rsidR="004A785B" w:rsidRPr="001C0768" w14:paraId="3617E674" w14:textId="77777777" w:rsidTr="001E3386">
        <w:trPr>
          <w:trHeight w:val="83"/>
          <w:tblHeader/>
        </w:trPr>
        <w:tc>
          <w:tcPr>
            <w:tcW w:w="503" w:type="dxa"/>
            <w:shd w:val="clear" w:color="auto" w:fill="D9D9D9"/>
            <w:vAlign w:val="center"/>
          </w:tcPr>
          <w:p w14:paraId="0298E4FB" w14:textId="77777777" w:rsidR="008518D4" w:rsidRPr="001C0768" w:rsidRDefault="008518D4" w:rsidP="003A72A8">
            <w:pPr>
              <w:spacing w:before="120" w:after="120" w:line="240" w:lineRule="auto"/>
              <w:jc w:val="center"/>
              <w:rPr>
                <w:rFonts w:cs="Arial"/>
                <w:b/>
                <w:sz w:val="20"/>
                <w:szCs w:val="20"/>
              </w:rPr>
            </w:pPr>
            <w:r w:rsidRPr="001C0768">
              <w:rPr>
                <w:rFonts w:cs="Arial"/>
                <w:b/>
                <w:sz w:val="20"/>
                <w:szCs w:val="20"/>
              </w:rPr>
              <w:t>N</w:t>
            </w:r>
            <w:r w:rsidRPr="001C0768">
              <w:rPr>
                <w:rFonts w:cs="Arial"/>
                <w:b/>
                <w:sz w:val="20"/>
                <w:szCs w:val="20"/>
                <w:vertAlign w:val="superscript"/>
              </w:rPr>
              <w:t>o</w:t>
            </w:r>
          </w:p>
        </w:tc>
        <w:tc>
          <w:tcPr>
            <w:tcW w:w="4161" w:type="dxa"/>
            <w:shd w:val="clear" w:color="auto" w:fill="D9D9D9"/>
            <w:vAlign w:val="center"/>
          </w:tcPr>
          <w:p w14:paraId="3E9514B3" w14:textId="77777777" w:rsidR="008518D4" w:rsidRPr="001C0768" w:rsidRDefault="008518D4" w:rsidP="003A72A8">
            <w:pPr>
              <w:spacing w:before="120" w:after="120" w:line="240" w:lineRule="auto"/>
              <w:jc w:val="center"/>
              <w:rPr>
                <w:rFonts w:cs="Arial"/>
                <w:b/>
                <w:sz w:val="20"/>
                <w:szCs w:val="20"/>
              </w:rPr>
            </w:pPr>
            <w:r w:rsidRPr="001C0768">
              <w:rPr>
                <w:rFonts w:cs="Arial"/>
                <w:b/>
                <w:sz w:val="20"/>
                <w:szCs w:val="20"/>
              </w:rPr>
              <w:t>Personnel clé</w:t>
            </w:r>
          </w:p>
        </w:tc>
        <w:tc>
          <w:tcPr>
            <w:tcW w:w="1255" w:type="dxa"/>
            <w:shd w:val="clear" w:color="auto" w:fill="D9D9D9"/>
            <w:vAlign w:val="center"/>
          </w:tcPr>
          <w:p w14:paraId="7847F49D" w14:textId="77777777" w:rsidR="008518D4" w:rsidRPr="001C0768" w:rsidRDefault="008518D4" w:rsidP="003A72A8">
            <w:pPr>
              <w:spacing w:before="120" w:after="120" w:line="240" w:lineRule="auto"/>
              <w:jc w:val="center"/>
              <w:rPr>
                <w:rFonts w:cs="Arial"/>
                <w:b/>
                <w:sz w:val="20"/>
                <w:szCs w:val="20"/>
              </w:rPr>
            </w:pPr>
            <w:r w:rsidRPr="001C0768">
              <w:rPr>
                <w:rFonts w:cs="Arial"/>
                <w:b/>
                <w:sz w:val="20"/>
                <w:szCs w:val="20"/>
              </w:rPr>
              <w:t>Site</w:t>
            </w:r>
          </w:p>
        </w:tc>
        <w:tc>
          <w:tcPr>
            <w:tcW w:w="4588" w:type="dxa"/>
            <w:shd w:val="clear" w:color="auto" w:fill="D9D9D9"/>
            <w:vAlign w:val="center"/>
          </w:tcPr>
          <w:p w14:paraId="7B8016DB" w14:textId="77777777" w:rsidR="008518D4" w:rsidRPr="001C0768" w:rsidRDefault="008518D4" w:rsidP="003A72A8">
            <w:pPr>
              <w:spacing w:before="120" w:after="120" w:line="240" w:lineRule="auto"/>
              <w:jc w:val="center"/>
              <w:rPr>
                <w:rFonts w:cs="Arial"/>
                <w:b/>
                <w:sz w:val="20"/>
                <w:szCs w:val="20"/>
              </w:rPr>
            </w:pPr>
            <w:r w:rsidRPr="001C0768">
              <w:rPr>
                <w:rFonts w:cs="Arial"/>
                <w:b/>
                <w:sz w:val="20"/>
                <w:szCs w:val="20"/>
              </w:rPr>
              <w:t>Profil requis</w:t>
            </w:r>
          </w:p>
        </w:tc>
        <w:tc>
          <w:tcPr>
            <w:tcW w:w="2924" w:type="dxa"/>
            <w:shd w:val="clear" w:color="auto" w:fill="D9D9D9"/>
            <w:vAlign w:val="center"/>
          </w:tcPr>
          <w:p w14:paraId="7BF9B815" w14:textId="77777777" w:rsidR="008518D4" w:rsidRPr="001C0768" w:rsidRDefault="008518D4" w:rsidP="003A72A8">
            <w:pPr>
              <w:spacing w:before="120" w:after="120" w:line="240" w:lineRule="auto"/>
              <w:jc w:val="center"/>
              <w:rPr>
                <w:b/>
                <w:bCs/>
                <w:sz w:val="20"/>
                <w:szCs w:val="20"/>
              </w:rPr>
            </w:pPr>
            <w:r w:rsidRPr="001C0768">
              <w:rPr>
                <w:b/>
                <w:bCs/>
                <w:sz w:val="20"/>
                <w:szCs w:val="20"/>
              </w:rPr>
              <w:t>Nom, prénom</w:t>
            </w:r>
          </w:p>
        </w:tc>
      </w:tr>
      <w:tr w:rsidR="0016419F" w:rsidRPr="001C0768" w14:paraId="552CF4D6" w14:textId="77777777" w:rsidTr="001E3386">
        <w:tc>
          <w:tcPr>
            <w:tcW w:w="503" w:type="dxa"/>
            <w:shd w:val="clear" w:color="auto" w:fill="auto"/>
            <w:vAlign w:val="center"/>
          </w:tcPr>
          <w:p w14:paraId="4DF0CE7A" w14:textId="77777777" w:rsidR="008518D4" w:rsidRPr="001C0768" w:rsidRDefault="008518D4" w:rsidP="003A72A8">
            <w:pPr>
              <w:tabs>
                <w:tab w:val="left" w:pos="1260"/>
              </w:tabs>
              <w:spacing w:before="120" w:after="120" w:line="240" w:lineRule="auto"/>
              <w:jc w:val="center"/>
              <w:rPr>
                <w:rFonts w:cs="Arial"/>
                <w:sz w:val="20"/>
                <w:szCs w:val="20"/>
              </w:rPr>
            </w:pPr>
            <w:r w:rsidRPr="001C0768">
              <w:rPr>
                <w:rFonts w:cs="Arial"/>
                <w:sz w:val="20"/>
                <w:szCs w:val="20"/>
              </w:rPr>
              <w:t>1.</w:t>
            </w:r>
          </w:p>
        </w:tc>
        <w:tc>
          <w:tcPr>
            <w:tcW w:w="4161" w:type="dxa"/>
            <w:shd w:val="clear" w:color="auto" w:fill="auto"/>
            <w:vAlign w:val="center"/>
          </w:tcPr>
          <w:p w14:paraId="2A2DEC19" w14:textId="77777777" w:rsidR="008518D4" w:rsidRPr="001C0768" w:rsidRDefault="008518D4" w:rsidP="003A72A8">
            <w:pPr>
              <w:tabs>
                <w:tab w:val="left" w:pos="1260"/>
              </w:tabs>
              <w:spacing w:before="120" w:after="120" w:line="240" w:lineRule="auto"/>
              <w:rPr>
                <w:rFonts w:cs="Arial"/>
                <w:sz w:val="20"/>
                <w:szCs w:val="20"/>
              </w:rPr>
            </w:pPr>
            <w:r w:rsidRPr="001C0768">
              <w:rPr>
                <w:rFonts w:cs="Arial"/>
                <w:sz w:val="20"/>
                <w:szCs w:val="20"/>
              </w:rPr>
              <w:t>Chef de projet</w:t>
            </w:r>
          </w:p>
        </w:tc>
        <w:tc>
          <w:tcPr>
            <w:tcW w:w="1255" w:type="dxa"/>
            <w:shd w:val="clear" w:color="auto" w:fill="auto"/>
            <w:vAlign w:val="center"/>
          </w:tcPr>
          <w:p w14:paraId="3EC74363" w14:textId="77777777" w:rsidR="008518D4" w:rsidRPr="001C0768" w:rsidRDefault="008518D4" w:rsidP="003A72A8">
            <w:pPr>
              <w:tabs>
                <w:tab w:val="left" w:pos="1260"/>
              </w:tabs>
              <w:spacing w:before="120" w:after="120" w:line="240" w:lineRule="auto"/>
              <w:jc w:val="center"/>
              <w:rPr>
                <w:rFonts w:cs="Arial"/>
                <w:sz w:val="20"/>
                <w:szCs w:val="20"/>
              </w:rPr>
            </w:pPr>
            <w:r w:rsidRPr="001C0768">
              <w:rPr>
                <w:sz w:val="20"/>
                <w:szCs w:val="20"/>
              </w:rPr>
              <w:t>Nioro et Koungheul</w:t>
            </w:r>
          </w:p>
        </w:tc>
        <w:tc>
          <w:tcPr>
            <w:tcW w:w="4588" w:type="dxa"/>
            <w:shd w:val="clear" w:color="auto" w:fill="auto"/>
            <w:vAlign w:val="center"/>
          </w:tcPr>
          <w:p w14:paraId="7D7111AA" w14:textId="3F54A54D" w:rsidR="008518D4" w:rsidRPr="001C0768" w:rsidRDefault="00E559D3"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Architecte paysagiste avec minimum 10 années d’expériences</w:t>
            </w:r>
          </w:p>
        </w:tc>
        <w:tc>
          <w:tcPr>
            <w:tcW w:w="2924" w:type="dxa"/>
            <w:vAlign w:val="center"/>
          </w:tcPr>
          <w:p w14:paraId="75BFABC1" w14:textId="77777777" w:rsidR="008518D4" w:rsidRPr="001C0768" w:rsidRDefault="008518D4" w:rsidP="003A72A8">
            <w:pPr>
              <w:pStyle w:val="Default"/>
              <w:spacing w:before="120" w:after="120"/>
              <w:jc w:val="center"/>
              <w:rPr>
                <w:rFonts w:ascii="Georgia" w:hAnsi="Georgia"/>
                <w:color w:val="585756"/>
                <w:sz w:val="20"/>
                <w:szCs w:val="20"/>
                <w:lang w:val="fr-FR"/>
              </w:rPr>
            </w:pPr>
          </w:p>
        </w:tc>
      </w:tr>
      <w:tr w:rsidR="0016419F" w:rsidRPr="001C0768" w14:paraId="0F9507BA" w14:textId="77777777" w:rsidTr="001E3386">
        <w:tc>
          <w:tcPr>
            <w:tcW w:w="503" w:type="dxa"/>
            <w:shd w:val="clear" w:color="auto" w:fill="auto"/>
            <w:vAlign w:val="center"/>
          </w:tcPr>
          <w:p w14:paraId="38B99AF9" w14:textId="77777777" w:rsidR="008518D4" w:rsidRPr="001C0768" w:rsidRDefault="008518D4" w:rsidP="003A72A8">
            <w:pPr>
              <w:tabs>
                <w:tab w:val="left" w:pos="1260"/>
              </w:tabs>
              <w:spacing w:before="120" w:after="120" w:line="240" w:lineRule="auto"/>
              <w:jc w:val="center"/>
              <w:rPr>
                <w:rFonts w:cs="Arial"/>
                <w:sz w:val="20"/>
                <w:szCs w:val="20"/>
              </w:rPr>
            </w:pPr>
            <w:r w:rsidRPr="001C0768">
              <w:rPr>
                <w:rFonts w:cs="Arial"/>
                <w:sz w:val="20"/>
                <w:szCs w:val="20"/>
              </w:rPr>
              <w:t>2.</w:t>
            </w:r>
          </w:p>
        </w:tc>
        <w:tc>
          <w:tcPr>
            <w:tcW w:w="4161" w:type="dxa"/>
            <w:shd w:val="clear" w:color="auto" w:fill="auto"/>
            <w:vAlign w:val="center"/>
          </w:tcPr>
          <w:p w14:paraId="437B0525" w14:textId="3F7CF517" w:rsidR="008518D4" w:rsidRPr="001C0768" w:rsidRDefault="008518D4" w:rsidP="003A72A8">
            <w:pPr>
              <w:tabs>
                <w:tab w:val="left" w:pos="1260"/>
              </w:tabs>
              <w:spacing w:before="120" w:after="120" w:line="240" w:lineRule="auto"/>
              <w:rPr>
                <w:rFonts w:cs="Arial"/>
                <w:sz w:val="20"/>
                <w:szCs w:val="20"/>
              </w:rPr>
            </w:pPr>
            <w:r w:rsidRPr="001C0768">
              <w:rPr>
                <w:rFonts w:cs="Arial"/>
                <w:sz w:val="20"/>
                <w:szCs w:val="20"/>
              </w:rPr>
              <w:t>Chef de chantier</w:t>
            </w:r>
          </w:p>
        </w:tc>
        <w:tc>
          <w:tcPr>
            <w:tcW w:w="1255" w:type="dxa"/>
            <w:shd w:val="clear" w:color="auto" w:fill="auto"/>
            <w:vAlign w:val="center"/>
          </w:tcPr>
          <w:p w14:paraId="6181293E" w14:textId="77777777" w:rsidR="008518D4" w:rsidRPr="001C0768" w:rsidRDefault="008518D4" w:rsidP="003A72A8">
            <w:pPr>
              <w:tabs>
                <w:tab w:val="left" w:pos="1260"/>
              </w:tabs>
              <w:spacing w:before="120" w:after="120" w:line="240" w:lineRule="auto"/>
              <w:jc w:val="center"/>
              <w:rPr>
                <w:rFonts w:cs="Arial"/>
                <w:sz w:val="20"/>
                <w:szCs w:val="20"/>
              </w:rPr>
            </w:pPr>
            <w:r w:rsidRPr="001C0768">
              <w:rPr>
                <w:sz w:val="20"/>
                <w:szCs w:val="20"/>
              </w:rPr>
              <w:t>Nioro</w:t>
            </w:r>
          </w:p>
        </w:tc>
        <w:tc>
          <w:tcPr>
            <w:tcW w:w="4588" w:type="dxa"/>
            <w:vMerge w:val="restart"/>
            <w:shd w:val="clear" w:color="auto" w:fill="auto"/>
            <w:vAlign w:val="center"/>
          </w:tcPr>
          <w:p w14:paraId="33181055" w14:textId="7877B15B" w:rsidR="008518D4" w:rsidRPr="001C0768" w:rsidRDefault="00E96AAC" w:rsidP="003A72A8">
            <w:pPr>
              <w:pStyle w:val="Default"/>
              <w:spacing w:before="120" w:after="120"/>
              <w:jc w:val="center"/>
              <w:rPr>
                <w:rFonts w:ascii="Georgia" w:hAnsi="Georgia"/>
                <w:color w:val="585756"/>
                <w:sz w:val="20"/>
                <w:szCs w:val="20"/>
                <w:lang w:val="fr-FR"/>
              </w:rPr>
            </w:pPr>
            <w:r w:rsidRPr="001C0768">
              <w:rPr>
                <w:rFonts w:ascii="Georgia" w:hAnsi="Georgia"/>
                <w:color w:val="585756"/>
                <w:sz w:val="20"/>
                <w:szCs w:val="20"/>
                <w:lang w:val="fr-FR"/>
              </w:rPr>
              <w:t>Technicien ou ouvrier spécialisé en aménagement paysager avec minimum 05 années d’expériences</w:t>
            </w:r>
          </w:p>
        </w:tc>
        <w:tc>
          <w:tcPr>
            <w:tcW w:w="2924" w:type="dxa"/>
            <w:vAlign w:val="center"/>
          </w:tcPr>
          <w:p w14:paraId="3D375A6E" w14:textId="77777777" w:rsidR="008518D4" w:rsidRPr="001C0768" w:rsidRDefault="008518D4" w:rsidP="003A72A8">
            <w:pPr>
              <w:pStyle w:val="Default"/>
              <w:spacing w:before="120" w:after="120"/>
              <w:jc w:val="center"/>
              <w:rPr>
                <w:rFonts w:ascii="Georgia" w:hAnsi="Georgia"/>
                <w:color w:val="585756"/>
                <w:sz w:val="20"/>
                <w:szCs w:val="20"/>
                <w:lang w:val="fr-FR"/>
              </w:rPr>
            </w:pPr>
          </w:p>
        </w:tc>
      </w:tr>
      <w:tr w:rsidR="0016419F" w:rsidRPr="001C0768" w14:paraId="246A0501" w14:textId="77777777" w:rsidTr="001E3386">
        <w:tc>
          <w:tcPr>
            <w:tcW w:w="503" w:type="dxa"/>
            <w:shd w:val="clear" w:color="auto" w:fill="auto"/>
            <w:vAlign w:val="center"/>
          </w:tcPr>
          <w:p w14:paraId="63563546" w14:textId="77777777" w:rsidR="008518D4" w:rsidRPr="001C0768" w:rsidRDefault="008518D4" w:rsidP="003A72A8">
            <w:pPr>
              <w:tabs>
                <w:tab w:val="left" w:pos="1260"/>
              </w:tabs>
              <w:spacing w:before="120" w:after="120" w:line="240" w:lineRule="auto"/>
              <w:jc w:val="center"/>
              <w:rPr>
                <w:rFonts w:cs="Arial"/>
                <w:sz w:val="20"/>
                <w:szCs w:val="20"/>
              </w:rPr>
            </w:pPr>
            <w:r w:rsidRPr="001C0768">
              <w:rPr>
                <w:rFonts w:cs="Arial"/>
                <w:sz w:val="20"/>
                <w:szCs w:val="20"/>
              </w:rPr>
              <w:t>3.</w:t>
            </w:r>
          </w:p>
        </w:tc>
        <w:tc>
          <w:tcPr>
            <w:tcW w:w="4161" w:type="dxa"/>
            <w:shd w:val="clear" w:color="auto" w:fill="auto"/>
            <w:vAlign w:val="center"/>
          </w:tcPr>
          <w:p w14:paraId="7D469BF0" w14:textId="3FDDCD7E" w:rsidR="008518D4" w:rsidRPr="001C0768" w:rsidRDefault="008518D4" w:rsidP="003A72A8">
            <w:pPr>
              <w:tabs>
                <w:tab w:val="left" w:pos="1260"/>
              </w:tabs>
              <w:spacing w:before="120" w:after="120" w:line="240" w:lineRule="auto"/>
              <w:rPr>
                <w:sz w:val="20"/>
                <w:szCs w:val="20"/>
              </w:rPr>
            </w:pPr>
            <w:r w:rsidRPr="001C0768">
              <w:rPr>
                <w:sz w:val="20"/>
                <w:szCs w:val="20"/>
              </w:rPr>
              <w:t>Chef de chantier</w:t>
            </w:r>
          </w:p>
        </w:tc>
        <w:tc>
          <w:tcPr>
            <w:tcW w:w="1255" w:type="dxa"/>
            <w:shd w:val="clear" w:color="auto" w:fill="auto"/>
            <w:vAlign w:val="center"/>
          </w:tcPr>
          <w:p w14:paraId="18D93A67" w14:textId="77777777" w:rsidR="008518D4" w:rsidRPr="001C0768" w:rsidRDefault="008518D4" w:rsidP="003A72A8">
            <w:pPr>
              <w:tabs>
                <w:tab w:val="left" w:pos="1260"/>
              </w:tabs>
              <w:spacing w:before="120" w:after="120" w:line="240" w:lineRule="auto"/>
              <w:jc w:val="center"/>
              <w:rPr>
                <w:sz w:val="20"/>
                <w:szCs w:val="20"/>
              </w:rPr>
            </w:pPr>
            <w:r w:rsidRPr="001C0768">
              <w:rPr>
                <w:sz w:val="20"/>
                <w:szCs w:val="20"/>
              </w:rPr>
              <w:t>Koungheul</w:t>
            </w:r>
          </w:p>
        </w:tc>
        <w:tc>
          <w:tcPr>
            <w:tcW w:w="4588" w:type="dxa"/>
            <w:vMerge/>
            <w:shd w:val="clear" w:color="auto" w:fill="auto"/>
            <w:vAlign w:val="center"/>
          </w:tcPr>
          <w:p w14:paraId="60A250C4" w14:textId="77777777" w:rsidR="008518D4" w:rsidRPr="001C0768" w:rsidRDefault="008518D4" w:rsidP="003A72A8">
            <w:pPr>
              <w:pStyle w:val="Default"/>
              <w:spacing w:before="120" w:after="120"/>
              <w:jc w:val="center"/>
              <w:rPr>
                <w:rFonts w:ascii="Georgia" w:hAnsi="Georgia"/>
                <w:color w:val="585756"/>
                <w:sz w:val="20"/>
                <w:szCs w:val="20"/>
                <w:lang w:val="fr-FR"/>
              </w:rPr>
            </w:pPr>
          </w:p>
        </w:tc>
        <w:tc>
          <w:tcPr>
            <w:tcW w:w="2924" w:type="dxa"/>
            <w:vAlign w:val="center"/>
          </w:tcPr>
          <w:p w14:paraId="4E0156C1" w14:textId="77777777" w:rsidR="008518D4" w:rsidRPr="001C0768" w:rsidRDefault="008518D4" w:rsidP="003A72A8">
            <w:pPr>
              <w:pStyle w:val="Default"/>
              <w:spacing w:before="120" w:after="120"/>
              <w:jc w:val="center"/>
              <w:rPr>
                <w:rFonts w:ascii="Georgia" w:hAnsi="Georgia"/>
                <w:color w:val="585756"/>
                <w:sz w:val="20"/>
                <w:szCs w:val="20"/>
                <w:lang w:val="fr-FR"/>
              </w:rPr>
            </w:pPr>
          </w:p>
        </w:tc>
      </w:tr>
    </w:tbl>
    <w:p w14:paraId="0F7218EB" w14:textId="77777777" w:rsidR="008518D4" w:rsidRPr="001C0768" w:rsidRDefault="008518D4" w:rsidP="009A72B2">
      <w:pPr>
        <w:spacing w:before="160"/>
        <w:jc w:val="both"/>
        <w:rPr>
          <w:b/>
        </w:rPr>
      </w:pPr>
    </w:p>
    <w:p w14:paraId="23DF596E" w14:textId="77777777" w:rsidR="009A72B2" w:rsidRPr="001C0768" w:rsidRDefault="009A72B2" w:rsidP="00C04704">
      <w:pPr>
        <w:spacing w:before="160"/>
        <w:jc w:val="both"/>
        <w:rPr>
          <w:kern w:val="18"/>
          <w:szCs w:val="21"/>
        </w:rPr>
      </w:pPr>
    </w:p>
    <w:p w14:paraId="79F2C701" w14:textId="77777777" w:rsidR="00C04704" w:rsidRPr="001C0768" w:rsidRDefault="00C04704" w:rsidP="00C04704">
      <w:pPr>
        <w:spacing w:before="160"/>
        <w:jc w:val="both"/>
        <w:rPr>
          <w:kern w:val="18"/>
          <w:szCs w:val="21"/>
        </w:rPr>
        <w:sectPr w:rsidR="00C04704" w:rsidRPr="001C0768" w:rsidSect="00EF380B">
          <w:pgSz w:w="16838" w:h="11906" w:orient="landscape"/>
          <w:pgMar w:top="1247" w:right="1531" w:bottom="1247" w:left="1871" w:header="709" w:footer="709" w:gutter="0"/>
          <w:cols w:space="708"/>
          <w:titlePg/>
          <w:docGrid w:linePitch="360"/>
        </w:sectPr>
      </w:pPr>
    </w:p>
    <w:p w14:paraId="18C6C6AC" w14:textId="11310919" w:rsidR="00D26033" w:rsidRPr="001C0768" w:rsidRDefault="00722FB4" w:rsidP="00D26033">
      <w:pPr>
        <w:pStyle w:val="Titre2"/>
      </w:pPr>
      <w:bookmarkStart w:id="159" w:name="_Ref189500019"/>
      <w:bookmarkStart w:id="160" w:name="_Toc191395998"/>
      <w:r w:rsidRPr="001C0768">
        <w:lastRenderedPageBreak/>
        <w:t>Offre technique</w:t>
      </w:r>
      <w:bookmarkEnd w:id="159"/>
      <w:bookmarkEnd w:id="160"/>
    </w:p>
    <w:p w14:paraId="1CC077D9" w14:textId="4D876B21" w:rsidR="00D26033" w:rsidRPr="001C0768" w:rsidRDefault="00D26033" w:rsidP="00D26033">
      <w:pPr>
        <w:spacing w:before="160"/>
        <w:jc w:val="both"/>
      </w:pPr>
      <w:r w:rsidRPr="001C0768">
        <w:rPr>
          <w:b/>
        </w:rPr>
        <w:t>Pour chaque lot</w:t>
      </w:r>
      <w:r w:rsidR="004B5326" w:rsidRPr="001C0768">
        <w:rPr>
          <w:b/>
        </w:rPr>
        <w:t xml:space="preserve"> et chaque site</w:t>
      </w:r>
      <w:r w:rsidRPr="001C0768">
        <w:t xml:space="preserve">, le soumissionnaire doit joindre à son offre une </w:t>
      </w:r>
      <w:r w:rsidR="00CC717F" w:rsidRPr="001C0768">
        <w:t>offre technique</w:t>
      </w:r>
      <w:r w:rsidRPr="001C0768">
        <w:t xml:space="preserve"> basée sur les instructions ci-dessous</w:t>
      </w:r>
      <w:r w:rsidR="00CC717F" w:rsidRPr="001C0768">
        <w:t> :</w:t>
      </w:r>
    </w:p>
    <w:tbl>
      <w:tblPr>
        <w:tblStyle w:val="Grilledutableau"/>
        <w:tblW w:w="8500" w:type="dxa"/>
        <w:tblInd w:w="0" w:type="dxa"/>
        <w:tblLook w:val="04A0" w:firstRow="1" w:lastRow="0" w:firstColumn="1" w:lastColumn="0" w:noHBand="0" w:noVBand="1"/>
      </w:tblPr>
      <w:tblGrid>
        <w:gridCol w:w="562"/>
        <w:gridCol w:w="7938"/>
      </w:tblGrid>
      <w:tr w:rsidR="00EC3651" w:rsidRPr="001C0768" w14:paraId="56F382B7" w14:textId="77777777" w:rsidTr="00D150A8">
        <w:tc>
          <w:tcPr>
            <w:tcW w:w="562" w:type="dxa"/>
          </w:tcPr>
          <w:p w14:paraId="32DB40D4" w14:textId="77777777" w:rsidR="00EC3651" w:rsidRPr="001C0768" w:rsidRDefault="00EC3651" w:rsidP="00EC3651">
            <w:pPr>
              <w:spacing w:before="60" w:after="60"/>
              <w:jc w:val="center"/>
              <w:rPr>
                <w:sz w:val="20"/>
                <w:szCs w:val="20"/>
              </w:rPr>
            </w:pPr>
            <w:r w:rsidRPr="001C0768">
              <w:rPr>
                <w:sz w:val="20"/>
                <w:szCs w:val="20"/>
              </w:rPr>
              <w:t>1.</w:t>
            </w:r>
          </w:p>
        </w:tc>
        <w:tc>
          <w:tcPr>
            <w:tcW w:w="7938" w:type="dxa"/>
            <w:vAlign w:val="center"/>
          </w:tcPr>
          <w:p w14:paraId="2052C2D5" w14:textId="6AEDD487" w:rsidR="00EC3651" w:rsidRPr="001C0768" w:rsidRDefault="00EC3651" w:rsidP="00EC3651">
            <w:pPr>
              <w:spacing w:before="60" w:after="60"/>
              <w:rPr>
                <w:sz w:val="20"/>
                <w:szCs w:val="20"/>
              </w:rPr>
            </w:pPr>
            <w:r w:rsidRPr="001C0768">
              <w:rPr>
                <w:sz w:val="20"/>
                <w:szCs w:val="20"/>
              </w:rPr>
              <w:t>Planning d’exécution récapitulatif (clair et concis) et détaillé</w:t>
            </w:r>
            <w:r w:rsidR="00411F3F">
              <w:rPr>
                <w:sz w:val="20"/>
                <w:szCs w:val="20"/>
              </w:rPr>
              <w:t xml:space="preserve"> avec affectation des ressources</w:t>
            </w:r>
            <w:r w:rsidRPr="001C0768">
              <w:rPr>
                <w:sz w:val="20"/>
                <w:szCs w:val="20"/>
              </w:rPr>
              <w:t>, dans la limite des délais impartis par site</w:t>
            </w:r>
          </w:p>
        </w:tc>
      </w:tr>
      <w:tr w:rsidR="00EC3651" w:rsidRPr="001C0768" w14:paraId="247301DE" w14:textId="77777777" w:rsidTr="00D150A8">
        <w:tc>
          <w:tcPr>
            <w:tcW w:w="562" w:type="dxa"/>
          </w:tcPr>
          <w:p w14:paraId="56EA820B" w14:textId="77777777" w:rsidR="00EC3651" w:rsidRPr="001C0768" w:rsidRDefault="00EC3651" w:rsidP="00EC3651">
            <w:pPr>
              <w:spacing w:before="60" w:after="60"/>
              <w:jc w:val="center"/>
              <w:rPr>
                <w:sz w:val="20"/>
                <w:szCs w:val="20"/>
              </w:rPr>
            </w:pPr>
            <w:r w:rsidRPr="001C0768">
              <w:rPr>
                <w:sz w:val="20"/>
                <w:szCs w:val="20"/>
              </w:rPr>
              <w:t>2.</w:t>
            </w:r>
          </w:p>
        </w:tc>
        <w:tc>
          <w:tcPr>
            <w:tcW w:w="7938" w:type="dxa"/>
            <w:vAlign w:val="center"/>
          </w:tcPr>
          <w:p w14:paraId="7D8BB87C" w14:textId="5B98DCE0" w:rsidR="00EC3651" w:rsidRPr="001C0768" w:rsidRDefault="00EC3651" w:rsidP="00EC3651">
            <w:pPr>
              <w:spacing w:before="60" w:after="60"/>
              <w:rPr>
                <w:sz w:val="20"/>
                <w:szCs w:val="20"/>
              </w:rPr>
            </w:pPr>
            <w:r w:rsidRPr="001C0768">
              <w:rPr>
                <w:sz w:val="20"/>
                <w:szCs w:val="20"/>
              </w:rPr>
              <w:t>Modalités d’organisation et de la répartition des moyens humains et des moyens matériels</w:t>
            </w:r>
            <w:r w:rsidR="00314996" w:rsidRPr="001C0768">
              <w:rPr>
                <w:sz w:val="20"/>
                <w:szCs w:val="20"/>
              </w:rPr>
              <w:t xml:space="preserve"> (liste </w:t>
            </w:r>
            <w:r w:rsidR="00E8128D" w:rsidRPr="001C0768">
              <w:rPr>
                <w:sz w:val="20"/>
                <w:szCs w:val="20"/>
              </w:rPr>
              <w:t>à joindre</w:t>
            </w:r>
            <w:r w:rsidR="00C93A58" w:rsidRPr="001C0768">
              <w:rPr>
                <w:sz w:val="20"/>
                <w:szCs w:val="20"/>
              </w:rPr>
              <w:t xml:space="preserve"> au point </w:t>
            </w:r>
            <w:r w:rsidR="00C93A58" w:rsidRPr="001C0768">
              <w:rPr>
                <w:sz w:val="20"/>
                <w:szCs w:val="20"/>
              </w:rPr>
              <w:fldChar w:fldCharType="begin"/>
            </w:r>
            <w:r w:rsidR="00C93A58" w:rsidRPr="001C0768">
              <w:rPr>
                <w:sz w:val="20"/>
                <w:szCs w:val="20"/>
              </w:rPr>
              <w:instrText xml:space="preserve"> REF _Ref189496321 \r \h </w:instrText>
            </w:r>
            <w:r w:rsidR="00C93A58" w:rsidRPr="001C0768">
              <w:rPr>
                <w:sz w:val="20"/>
                <w:szCs w:val="20"/>
              </w:rPr>
            </w:r>
            <w:r w:rsidR="00C93A58" w:rsidRPr="001C0768">
              <w:rPr>
                <w:sz w:val="20"/>
                <w:szCs w:val="20"/>
              </w:rPr>
              <w:fldChar w:fldCharType="separate"/>
            </w:r>
            <w:r w:rsidR="004825EF">
              <w:rPr>
                <w:sz w:val="20"/>
                <w:szCs w:val="20"/>
              </w:rPr>
              <w:t>6.15</w:t>
            </w:r>
            <w:r w:rsidR="00C93A58" w:rsidRPr="001C0768">
              <w:rPr>
                <w:sz w:val="20"/>
                <w:szCs w:val="20"/>
              </w:rPr>
              <w:fldChar w:fldCharType="end"/>
            </w:r>
            <w:r w:rsidR="00C93A58" w:rsidRPr="001C0768">
              <w:rPr>
                <w:sz w:val="20"/>
                <w:szCs w:val="20"/>
              </w:rPr>
              <w:t xml:space="preserve"> « </w:t>
            </w:r>
            <w:r w:rsidR="00C93A58" w:rsidRPr="001C0768">
              <w:rPr>
                <w:sz w:val="20"/>
                <w:szCs w:val="20"/>
              </w:rPr>
              <w:fldChar w:fldCharType="begin"/>
            </w:r>
            <w:r w:rsidR="00C93A58" w:rsidRPr="001C0768">
              <w:rPr>
                <w:sz w:val="20"/>
                <w:szCs w:val="20"/>
              </w:rPr>
              <w:instrText xml:space="preserve"> REF _Ref189496321 \h </w:instrText>
            </w:r>
            <w:r w:rsidR="00C93A58" w:rsidRPr="001C0768">
              <w:rPr>
                <w:sz w:val="20"/>
                <w:szCs w:val="20"/>
              </w:rPr>
            </w:r>
            <w:r w:rsidR="00C93A58" w:rsidRPr="001C0768">
              <w:rPr>
                <w:sz w:val="20"/>
                <w:szCs w:val="20"/>
              </w:rPr>
              <w:fldChar w:fldCharType="separate"/>
            </w:r>
            <w:r w:rsidR="004825EF" w:rsidRPr="001C0768">
              <w:t>Liste du matériel</w:t>
            </w:r>
            <w:r w:rsidR="00C93A58" w:rsidRPr="001C0768">
              <w:rPr>
                <w:sz w:val="20"/>
                <w:szCs w:val="20"/>
              </w:rPr>
              <w:fldChar w:fldCharType="end"/>
            </w:r>
            <w:r w:rsidR="00C93A58" w:rsidRPr="001C0768">
              <w:rPr>
                <w:sz w:val="20"/>
                <w:szCs w:val="20"/>
              </w:rPr>
              <w:t> »</w:t>
            </w:r>
            <w:r w:rsidR="00E8128D" w:rsidRPr="001C0768">
              <w:rPr>
                <w:sz w:val="20"/>
                <w:szCs w:val="20"/>
              </w:rPr>
              <w:t>)</w:t>
            </w:r>
            <w:r w:rsidRPr="001C0768">
              <w:rPr>
                <w:sz w:val="20"/>
                <w:szCs w:val="20"/>
              </w:rPr>
              <w:t>, y compris les procédés de mise à disposition de l’eau, de l’électricité, des matériaux et du matériel sur le chantier par site (format A4, max. 2 pages)</w:t>
            </w:r>
          </w:p>
        </w:tc>
      </w:tr>
      <w:tr w:rsidR="00EC3651" w:rsidRPr="001C0768" w14:paraId="75A10E4C" w14:textId="77777777" w:rsidTr="00D150A8">
        <w:tc>
          <w:tcPr>
            <w:tcW w:w="562" w:type="dxa"/>
          </w:tcPr>
          <w:p w14:paraId="6B1B6934" w14:textId="77777777" w:rsidR="00EC3651" w:rsidRPr="001C0768" w:rsidRDefault="00EC3651" w:rsidP="00EC3651">
            <w:pPr>
              <w:spacing w:before="60" w:after="60"/>
              <w:jc w:val="center"/>
              <w:rPr>
                <w:sz w:val="20"/>
                <w:szCs w:val="20"/>
              </w:rPr>
            </w:pPr>
            <w:r w:rsidRPr="001C0768">
              <w:rPr>
                <w:sz w:val="20"/>
                <w:szCs w:val="20"/>
              </w:rPr>
              <w:t>3.</w:t>
            </w:r>
          </w:p>
        </w:tc>
        <w:tc>
          <w:tcPr>
            <w:tcW w:w="7938" w:type="dxa"/>
            <w:vAlign w:val="center"/>
          </w:tcPr>
          <w:p w14:paraId="5C7BA84F" w14:textId="77777777" w:rsidR="00EC3651" w:rsidRPr="001C0768" w:rsidRDefault="00EC3651" w:rsidP="00EC3651">
            <w:pPr>
              <w:spacing w:before="60" w:after="60"/>
              <w:rPr>
                <w:sz w:val="20"/>
                <w:szCs w:val="20"/>
              </w:rPr>
            </w:pPr>
            <w:r w:rsidRPr="001C0768">
              <w:rPr>
                <w:sz w:val="20"/>
                <w:szCs w:val="20"/>
              </w:rPr>
              <w:t>Méthodologie proposée pour réaliser la mission (claire et concise) comprenant au minium :</w:t>
            </w:r>
          </w:p>
          <w:p w14:paraId="0EF4B88B" w14:textId="77777777" w:rsidR="00EC3651" w:rsidRPr="001C0768" w:rsidRDefault="00EC3651" w:rsidP="00255679">
            <w:pPr>
              <w:pStyle w:val="Paragraphedeliste"/>
              <w:numPr>
                <w:ilvl w:val="0"/>
                <w:numId w:val="12"/>
              </w:numPr>
              <w:spacing w:before="60" w:after="60"/>
              <w:ind w:left="313" w:hanging="266"/>
              <w:rPr>
                <w:sz w:val="20"/>
                <w:szCs w:val="20"/>
              </w:rPr>
            </w:pPr>
            <w:r w:rsidRPr="001C0768">
              <w:rPr>
                <w:sz w:val="20"/>
                <w:szCs w:val="20"/>
              </w:rPr>
              <w:t>Un plan d’installation de chantier ;</w:t>
            </w:r>
          </w:p>
          <w:p w14:paraId="67A8963C" w14:textId="5D5857CE" w:rsidR="00EC3651" w:rsidRPr="001C0768" w:rsidRDefault="00EC3651" w:rsidP="00255679">
            <w:pPr>
              <w:pStyle w:val="Paragraphedeliste"/>
              <w:numPr>
                <w:ilvl w:val="0"/>
                <w:numId w:val="12"/>
              </w:numPr>
              <w:spacing w:before="60" w:after="60"/>
              <w:ind w:left="313" w:hanging="266"/>
              <w:rPr>
                <w:strike/>
                <w:sz w:val="20"/>
                <w:szCs w:val="20"/>
              </w:rPr>
            </w:pPr>
            <w:r w:rsidRPr="001C0768">
              <w:rPr>
                <w:sz w:val="20"/>
                <w:szCs w:val="20"/>
              </w:rPr>
              <w:t>Une méthodologie d’exécution des différents corps d’état.</w:t>
            </w:r>
          </w:p>
        </w:tc>
      </w:tr>
      <w:tr w:rsidR="00EC3651" w:rsidRPr="001C0768" w14:paraId="5AAAE613" w14:textId="77777777" w:rsidTr="00D150A8">
        <w:tc>
          <w:tcPr>
            <w:tcW w:w="562" w:type="dxa"/>
          </w:tcPr>
          <w:p w14:paraId="3EAE61FC" w14:textId="77777777" w:rsidR="00EC3651" w:rsidRPr="001C0768" w:rsidRDefault="00EC3651" w:rsidP="00EC3651">
            <w:pPr>
              <w:spacing w:before="60" w:after="60"/>
              <w:jc w:val="center"/>
              <w:rPr>
                <w:sz w:val="20"/>
                <w:szCs w:val="20"/>
              </w:rPr>
            </w:pPr>
            <w:r w:rsidRPr="001C0768">
              <w:rPr>
                <w:sz w:val="20"/>
                <w:szCs w:val="20"/>
              </w:rPr>
              <w:t>4.</w:t>
            </w:r>
          </w:p>
        </w:tc>
        <w:tc>
          <w:tcPr>
            <w:tcW w:w="7938" w:type="dxa"/>
            <w:vAlign w:val="center"/>
          </w:tcPr>
          <w:p w14:paraId="42F1DB6F" w14:textId="589C6022" w:rsidR="00EC3651" w:rsidRPr="001C0768" w:rsidRDefault="00EC3651" w:rsidP="00EC3651">
            <w:pPr>
              <w:spacing w:before="60" w:after="60"/>
              <w:rPr>
                <w:sz w:val="20"/>
                <w:szCs w:val="20"/>
              </w:rPr>
            </w:pPr>
            <w:r w:rsidRPr="001C0768">
              <w:rPr>
                <w:sz w:val="20"/>
                <w:szCs w:val="20"/>
              </w:rPr>
              <w:t>Adéquation de la méthodologie avec les activités à mettre en œuvre concernant l’intégration du dispositif chantier école (sauf le lot 4) et la mise en œuvre des clauses environnementales et sociales lors de la phase d'exécution des travaux</w:t>
            </w:r>
          </w:p>
        </w:tc>
      </w:tr>
    </w:tbl>
    <w:p w14:paraId="62C8D337" w14:textId="77777777" w:rsidR="00E8128D" w:rsidRPr="001C0768" w:rsidRDefault="00E8128D" w:rsidP="00D26033">
      <w:pPr>
        <w:spacing w:before="160"/>
        <w:jc w:val="both"/>
      </w:pPr>
    </w:p>
    <w:p w14:paraId="352453A8" w14:textId="77777777" w:rsidR="002C69EB" w:rsidRPr="001C0768" w:rsidRDefault="002C69EB" w:rsidP="00D26033">
      <w:pPr>
        <w:spacing w:before="160"/>
        <w:jc w:val="both"/>
      </w:pPr>
    </w:p>
    <w:p w14:paraId="146998CA" w14:textId="77777777" w:rsidR="002C69EB" w:rsidRPr="001C0768" w:rsidRDefault="002C69EB" w:rsidP="00D26033">
      <w:pPr>
        <w:spacing w:before="160"/>
        <w:jc w:val="both"/>
      </w:pPr>
    </w:p>
    <w:p w14:paraId="059FAF78" w14:textId="77777777" w:rsidR="002C69EB" w:rsidRPr="001C0768" w:rsidRDefault="002C69EB" w:rsidP="00D26033">
      <w:pPr>
        <w:spacing w:before="160"/>
        <w:jc w:val="both"/>
      </w:pPr>
    </w:p>
    <w:p w14:paraId="79848135" w14:textId="53B602BB" w:rsidR="002C69EB" w:rsidRPr="001C0768" w:rsidRDefault="002C69EB" w:rsidP="002C69EB">
      <w:pPr>
        <w:pStyle w:val="Titre2"/>
      </w:pPr>
      <w:bookmarkStart w:id="161" w:name="_Ref189496321"/>
      <w:bookmarkStart w:id="162" w:name="_Ref189496323"/>
      <w:bookmarkStart w:id="163" w:name="_Ref189499000"/>
      <w:bookmarkStart w:id="164" w:name="_Ref189499002"/>
      <w:bookmarkStart w:id="165" w:name="_Toc191395999"/>
      <w:r w:rsidRPr="001C0768">
        <w:t>Liste d</w:t>
      </w:r>
      <w:r w:rsidR="00C93A58" w:rsidRPr="001C0768">
        <w:t>u matériel</w:t>
      </w:r>
      <w:bookmarkEnd w:id="161"/>
      <w:bookmarkEnd w:id="162"/>
      <w:bookmarkEnd w:id="163"/>
      <w:bookmarkEnd w:id="164"/>
      <w:bookmarkEnd w:id="165"/>
    </w:p>
    <w:p w14:paraId="4AF4CD59" w14:textId="2743A523" w:rsidR="002C69EB" w:rsidRPr="001C0768" w:rsidRDefault="002C69EB" w:rsidP="002C69EB">
      <w:pPr>
        <w:spacing w:before="160"/>
        <w:jc w:val="both"/>
      </w:pPr>
      <w:r w:rsidRPr="001C0768">
        <w:rPr>
          <w:b/>
        </w:rPr>
        <w:t>Pour chaque lot et chaque site</w:t>
      </w:r>
      <w:r w:rsidRPr="001C0768">
        <w:t xml:space="preserve">, le soumissionnaire doit joindre une déclaration sur l’honneur descriptive par laquelle il atteste </w:t>
      </w:r>
      <w:r w:rsidR="000365AD" w:rsidRPr="001C0768">
        <w:t xml:space="preserve">qu’il </w:t>
      </w:r>
      <w:r w:rsidRPr="001C0768">
        <w:t xml:space="preserve">dispose du matériel </w:t>
      </w:r>
      <w:r w:rsidR="00DE307D" w:rsidRPr="001C0768">
        <w:t>nécessaire pour la mise en œuvre du marché</w:t>
      </w:r>
      <w:r w:rsidR="000365AD" w:rsidRPr="001C0768">
        <w:t>, et qu</w:t>
      </w:r>
      <w:r w:rsidR="00D07CEA" w:rsidRPr="001C0768">
        <w:t xml:space="preserve">e </w:t>
      </w:r>
      <w:r w:rsidR="00D07CEA" w:rsidRPr="001C0768">
        <w:rPr>
          <w:kern w:val="18"/>
          <w:szCs w:val="21"/>
        </w:rPr>
        <w:t>c</w:t>
      </w:r>
      <w:r w:rsidR="00DE307D" w:rsidRPr="001C0768">
        <w:rPr>
          <w:kern w:val="18"/>
          <w:szCs w:val="21"/>
        </w:rPr>
        <w:t>e</w:t>
      </w:r>
      <w:r w:rsidR="00D07CEA" w:rsidRPr="001C0768">
        <w:rPr>
          <w:kern w:val="18"/>
          <w:szCs w:val="21"/>
        </w:rPr>
        <w:t xml:space="preserve"> matériel </w:t>
      </w:r>
      <w:r w:rsidR="00DE307D" w:rsidRPr="001C0768">
        <w:rPr>
          <w:kern w:val="18"/>
          <w:szCs w:val="21"/>
        </w:rPr>
        <w:t>ser</w:t>
      </w:r>
      <w:r w:rsidR="00D07CEA" w:rsidRPr="001C0768">
        <w:rPr>
          <w:kern w:val="18"/>
          <w:szCs w:val="21"/>
        </w:rPr>
        <w:t>a</w:t>
      </w:r>
      <w:r w:rsidR="00DE307D" w:rsidRPr="001C0768">
        <w:rPr>
          <w:kern w:val="18"/>
          <w:szCs w:val="21"/>
        </w:rPr>
        <w:t xml:space="preserve"> disponible </w:t>
      </w:r>
      <w:r w:rsidR="00DE307D" w:rsidRPr="001C0768">
        <w:rPr>
          <w:b/>
          <w:bCs/>
          <w:kern w:val="18"/>
          <w:szCs w:val="21"/>
        </w:rPr>
        <w:t>sur les 2 sites (Nioro et Koungheul)</w:t>
      </w:r>
      <w:r w:rsidR="00DE307D" w:rsidRPr="001C0768">
        <w:rPr>
          <w:kern w:val="18"/>
          <w:szCs w:val="21"/>
        </w:rPr>
        <w:t xml:space="preserve"> pendant toute la période de mise en œuvre </w:t>
      </w:r>
      <w:r w:rsidR="00351EE0" w:rsidRPr="001C0768">
        <w:rPr>
          <w:kern w:val="18"/>
          <w:szCs w:val="21"/>
        </w:rPr>
        <w:t>d</w:t>
      </w:r>
      <w:r w:rsidR="00DE307D" w:rsidRPr="001C0768">
        <w:rPr>
          <w:kern w:val="18"/>
          <w:szCs w:val="21"/>
        </w:rPr>
        <w:t>es tâches</w:t>
      </w:r>
      <w:r w:rsidR="00351EE0" w:rsidRPr="001C0768">
        <w:rPr>
          <w:kern w:val="18"/>
          <w:szCs w:val="21"/>
        </w:rPr>
        <w:t>.</w:t>
      </w:r>
    </w:p>
    <w:p w14:paraId="2C76AC2B" w14:textId="77777777" w:rsidR="002C69EB" w:rsidRPr="001C0768" w:rsidRDefault="002C69EB" w:rsidP="002C69EB">
      <w:pPr>
        <w:spacing w:before="160"/>
        <w:jc w:val="both"/>
        <w:rPr>
          <w:kern w:val="18"/>
          <w:szCs w:val="21"/>
        </w:rPr>
      </w:pPr>
      <w:r w:rsidRPr="001C0768">
        <w:rPr>
          <w:b/>
          <w:bCs/>
          <w:kern w:val="18"/>
          <w:szCs w:val="21"/>
        </w:rPr>
        <w:t xml:space="preserve">A la demande du pouvoir adjudicateur </w:t>
      </w:r>
      <w:r w:rsidRPr="001C0768">
        <w:rPr>
          <w:b/>
          <w:bCs/>
          <w:kern w:val="18"/>
          <w:szCs w:val="21"/>
          <w:u w:val="single"/>
        </w:rPr>
        <w:t>uniquement</w:t>
      </w:r>
      <w:r w:rsidRPr="001C0768">
        <w:rPr>
          <w:kern w:val="18"/>
          <w:szCs w:val="21"/>
        </w:rPr>
        <w:t>, les équipements devront être justifiés par des copies certifiées des reçus d’achat ou liste notarié.</w:t>
      </w:r>
    </w:p>
    <w:p w14:paraId="7DF408E1" w14:textId="77777777" w:rsidR="002C69EB" w:rsidRPr="001C0768" w:rsidRDefault="002C69EB" w:rsidP="00D26033">
      <w:pPr>
        <w:spacing w:before="160"/>
        <w:jc w:val="both"/>
      </w:pPr>
    </w:p>
    <w:p w14:paraId="728A9EA3" w14:textId="77777777" w:rsidR="002C69EB" w:rsidRPr="001C0768" w:rsidRDefault="002C69EB" w:rsidP="00D26033">
      <w:pPr>
        <w:spacing w:before="160"/>
        <w:jc w:val="both"/>
      </w:pPr>
    </w:p>
    <w:p w14:paraId="6A50F5B1" w14:textId="77777777" w:rsidR="002C69EB" w:rsidRPr="001C0768" w:rsidRDefault="002C69EB" w:rsidP="00D26033">
      <w:pPr>
        <w:spacing w:before="160"/>
        <w:jc w:val="both"/>
        <w:sectPr w:rsidR="002C69EB" w:rsidRPr="001C0768" w:rsidSect="00421B40">
          <w:pgSz w:w="11906" w:h="16838"/>
          <w:pgMar w:top="1418" w:right="1531" w:bottom="1418" w:left="1871" w:header="709" w:footer="709" w:gutter="0"/>
          <w:cols w:space="708"/>
          <w:titlePg/>
          <w:docGrid w:linePitch="360"/>
        </w:sectPr>
      </w:pPr>
    </w:p>
    <w:p w14:paraId="7FD3672E" w14:textId="28EB0608" w:rsidR="00E8128D" w:rsidRPr="001C0768" w:rsidRDefault="00E8128D" w:rsidP="00E8128D">
      <w:pPr>
        <w:spacing w:before="160" w:after="120"/>
        <w:jc w:val="both"/>
        <w:rPr>
          <w:kern w:val="18"/>
          <w:szCs w:val="21"/>
        </w:rPr>
      </w:pPr>
      <w:r w:rsidRPr="001C0768">
        <w:lastRenderedPageBreak/>
        <w:t xml:space="preserve">En déposant son offre, le soumissionnaire déclare explicitement </w:t>
      </w:r>
      <w:r w:rsidR="000365AD" w:rsidRPr="001C0768">
        <w:t xml:space="preserve">qu’il </w:t>
      </w:r>
      <w:r w:rsidR="00684F19" w:rsidRPr="001C0768">
        <w:t>dispose du matériel nécessaire pour la mise en œuvre du marché</w:t>
      </w:r>
      <w:r w:rsidR="000733FF" w:rsidRPr="001C0768">
        <w:t>, et</w:t>
      </w:r>
      <w:r w:rsidR="00684F19" w:rsidRPr="001C0768">
        <w:t xml:space="preserve"> </w:t>
      </w:r>
      <w:r w:rsidRPr="001C0768">
        <w:rPr>
          <w:kern w:val="18"/>
          <w:szCs w:val="21"/>
        </w:rPr>
        <w:t xml:space="preserve">que le </w:t>
      </w:r>
      <w:r w:rsidR="00912A5A" w:rsidRPr="001C0768">
        <w:rPr>
          <w:kern w:val="18"/>
          <w:szCs w:val="21"/>
        </w:rPr>
        <w:t>matériel</w:t>
      </w:r>
      <w:r w:rsidRPr="001C0768">
        <w:rPr>
          <w:kern w:val="18"/>
          <w:szCs w:val="21"/>
        </w:rPr>
        <w:t xml:space="preserve"> ci-dessous ser</w:t>
      </w:r>
      <w:r w:rsidR="00912A5A" w:rsidRPr="001C0768">
        <w:rPr>
          <w:kern w:val="18"/>
          <w:szCs w:val="21"/>
        </w:rPr>
        <w:t>a</w:t>
      </w:r>
      <w:r w:rsidRPr="001C0768">
        <w:rPr>
          <w:kern w:val="18"/>
          <w:szCs w:val="21"/>
        </w:rPr>
        <w:t xml:space="preserve"> disponible </w:t>
      </w:r>
      <w:r w:rsidR="00DC4B4F" w:rsidRPr="001C0768">
        <w:rPr>
          <w:b/>
          <w:bCs/>
          <w:kern w:val="18"/>
          <w:szCs w:val="21"/>
        </w:rPr>
        <w:t>sur les 2 sites (Nioro et Koungheul)</w:t>
      </w:r>
      <w:r w:rsidR="00DC4B4F" w:rsidRPr="001C0768">
        <w:rPr>
          <w:kern w:val="18"/>
          <w:szCs w:val="21"/>
        </w:rPr>
        <w:t xml:space="preserve"> </w:t>
      </w:r>
      <w:r w:rsidRPr="001C0768">
        <w:rPr>
          <w:kern w:val="18"/>
          <w:szCs w:val="21"/>
        </w:rPr>
        <w:t xml:space="preserve">pendant toute la période de mise en œuvre </w:t>
      </w:r>
      <w:r w:rsidR="00351EE0" w:rsidRPr="001C0768">
        <w:rPr>
          <w:kern w:val="18"/>
          <w:szCs w:val="21"/>
        </w:rPr>
        <w:t>des tâches</w:t>
      </w:r>
      <w:r w:rsidRPr="001C0768">
        <w:rPr>
          <w:kern w:val="18"/>
          <w:szCs w:val="21"/>
        </w:rPr>
        <w:t> :</w:t>
      </w:r>
    </w:p>
    <w:p w14:paraId="6C2A4C3D" w14:textId="77777777" w:rsidR="00E8128D" w:rsidRPr="001C0768" w:rsidRDefault="00E8128D" w:rsidP="00E8128D">
      <w:pPr>
        <w:pStyle w:val="Paragraphedeliste"/>
        <w:numPr>
          <w:ilvl w:val="0"/>
          <w:numId w:val="11"/>
        </w:numPr>
        <w:ind w:left="709" w:hanging="349"/>
        <w:jc w:val="both"/>
      </w:pPr>
      <w:r w:rsidRPr="001C0768">
        <w:t>Le matériel, les équipement, engins et véhicules nécessaires aux travaux à réaliser ;</w:t>
      </w:r>
    </w:p>
    <w:p w14:paraId="2DBBBC2B" w14:textId="77777777" w:rsidR="00E8128D" w:rsidRPr="001C0768" w:rsidRDefault="00E8128D" w:rsidP="00E8128D">
      <w:pPr>
        <w:pStyle w:val="Paragraphedeliste"/>
        <w:numPr>
          <w:ilvl w:val="0"/>
          <w:numId w:val="11"/>
        </w:numPr>
        <w:spacing w:before="160"/>
        <w:ind w:left="709" w:hanging="349"/>
        <w:jc w:val="both"/>
      </w:pPr>
      <w:r w:rsidRPr="001C0768">
        <w:t>Les Equipements de Protection Individuelle (EPI) ;</w:t>
      </w:r>
    </w:p>
    <w:p w14:paraId="162E88C7" w14:textId="77777777" w:rsidR="00E8128D" w:rsidRPr="001C0768" w:rsidRDefault="00E8128D" w:rsidP="00E8128D">
      <w:pPr>
        <w:pStyle w:val="Paragraphedeliste"/>
        <w:numPr>
          <w:ilvl w:val="0"/>
          <w:numId w:val="11"/>
        </w:numPr>
        <w:spacing w:before="160"/>
        <w:ind w:left="709" w:hanging="349"/>
        <w:jc w:val="both"/>
      </w:pPr>
      <w:r w:rsidRPr="001C0768">
        <w:t>Le matériel et équipement informatique, de télécommunication et de bureau ;</w:t>
      </w:r>
    </w:p>
    <w:p w14:paraId="1241F4E4" w14:textId="77777777" w:rsidR="00E8128D" w:rsidRPr="001C0768" w:rsidRDefault="00E8128D" w:rsidP="00E8128D">
      <w:pPr>
        <w:pStyle w:val="Paragraphedeliste"/>
        <w:numPr>
          <w:ilvl w:val="0"/>
          <w:numId w:val="11"/>
        </w:numPr>
        <w:spacing w:before="160"/>
        <w:ind w:left="709" w:hanging="349"/>
        <w:jc w:val="both"/>
      </w:pPr>
      <w:r w:rsidRPr="001C0768">
        <w:t>Le matériel et équipements sanitaires ;</w:t>
      </w:r>
    </w:p>
    <w:p w14:paraId="075C83F5" w14:textId="77777777" w:rsidR="00E8128D" w:rsidRPr="001C0768" w:rsidRDefault="00E8128D" w:rsidP="00E8128D">
      <w:pPr>
        <w:pStyle w:val="Paragraphedeliste"/>
        <w:numPr>
          <w:ilvl w:val="0"/>
          <w:numId w:val="11"/>
        </w:numPr>
        <w:spacing w:before="160"/>
        <w:ind w:left="709" w:hanging="352"/>
        <w:contextualSpacing w:val="0"/>
        <w:jc w:val="both"/>
      </w:pPr>
      <w:r w:rsidRPr="001C0768">
        <w:t>Le matériel et équipement nécessaire aux travaux de contrôle de la qualité, de l’hygiène, de la sécurité et de l’environnement (QHSE).</w:t>
      </w:r>
    </w:p>
    <w:tbl>
      <w:tblPr>
        <w:tblStyle w:val="Grilledutableau"/>
        <w:tblW w:w="0" w:type="auto"/>
        <w:tblInd w:w="0" w:type="dxa"/>
        <w:tblLook w:val="04A0" w:firstRow="1" w:lastRow="0" w:firstColumn="1" w:lastColumn="0" w:noHBand="0" w:noVBand="1"/>
      </w:tblPr>
      <w:tblGrid>
        <w:gridCol w:w="842"/>
        <w:gridCol w:w="10175"/>
        <w:gridCol w:w="1059"/>
        <w:gridCol w:w="1350"/>
      </w:tblGrid>
      <w:tr w:rsidR="00E8128D" w:rsidRPr="001C0768" w14:paraId="38F21774" w14:textId="77777777" w:rsidTr="001633D3">
        <w:tc>
          <w:tcPr>
            <w:tcW w:w="842" w:type="dxa"/>
            <w:shd w:val="pct10" w:color="auto" w:fill="auto"/>
            <w:vAlign w:val="center"/>
          </w:tcPr>
          <w:p w14:paraId="033EF92B" w14:textId="77777777" w:rsidR="00E8128D" w:rsidRPr="001C0768" w:rsidRDefault="00E8128D" w:rsidP="001633D3">
            <w:pPr>
              <w:spacing w:before="60" w:after="60" w:line="240" w:lineRule="auto"/>
              <w:jc w:val="center"/>
              <w:rPr>
                <w:b/>
                <w:bCs/>
                <w:sz w:val="20"/>
                <w:szCs w:val="20"/>
              </w:rPr>
            </w:pPr>
            <w:r w:rsidRPr="001C0768">
              <w:rPr>
                <w:b/>
                <w:bCs/>
                <w:sz w:val="20"/>
                <w:szCs w:val="20"/>
              </w:rPr>
              <w:t>Lot</w:t>
            </w:r>
          </w:p>
        </w:tc>
        <w:tc>
          <w:tcPr>
            <w:tcW w:w="10175" w:type="dxa"/>
            <w:shd w:val="pct10" w:color="auto" w:fill="auto"/>
            <w:vAlign w:val="center"/>
          </w:tcPr>
          <w:p w14:paraId="21E98BB6" w14:textId="77777777" w:rsidR="00E8128D" w:rsidRPr="001C0768" w:rsidRDefault="00E8128D" w:rsidP="001633D3">
            <w:pPr>
              <w:spacing w:before="60" w:after="60" w:line="240" w:lineRule="auto"/>
              <w:jc w:val="center"/>
              <w:rPr>
                <w:b/>
                <w:bCs/>
                <w:sz w:val="20"/>
                <w:szCs w:val="20"/>
              </w:rPr>
            </w:pPr>
            <w:r w:rsidRPr="001C0768">
              <w:rPr>
                <w:b/>
                <w:bCs/>
                <w:sz w:val="20"/>
                <w:szCs w:val="20"/>
              </w:rPr>
              <w:t>Description</w:t>
            </w:r>
          </w:p>
        </w:tc>
        <w:tc>
          <w:tcPr>
            <w:tcW w:w="1059" w:type="dxa"/>
            <w:shd w:val="pct10" w:color="auto" w:fill="auto"/>
            <w:vAlign w:val="center"/>
          </w:tcPr>
          <w:p w14:paraId="17A19B97" w14:textId="77777777" w:rsidR="00E8128D" w:rsidRPr="001C0768" w:rsidRDefault="00E8128D" w:rsidP="001633D3">
            <w:pPr>
              <w:spacing w:before="60" w:after="60" w:line="240" w:lineRule="auto"/>
              <w:jc w:val="center"/>
              <w:rPr>
                <w:b/>
                <w:bCs/>
                <w:sz w:val="20"/>
                <w:szCs w:val="20"/>
              </w:rPr>
            </w:pPr>
            <w:r w:rsidRPr="001C0768">
              <w:rPr>
                <w:b/>
                <w:bCs/>
                <w:sz w:val="20"/>
                <w:szCs w:val="20"/>
              </w:rPr>
              <w:t>Site Nioro</w:t>
            </w:r>
          </w:p>
        </w:tc>
        <w:tc>
          <w:tcPr>
            <w:tcW w:w="1350" w:type="dxa"/>
            <w:shd w:val="pct10" w:color="auto" w:fill="auto"/>
          </w:tcPr>
          <w:p w14:paraId="2DDAAB80" w14:textId="77777777" w:rsidR="00E8128D" w:rsidRPr="001C0768" w:rsidRDefault="00E8128D" w:rsidP="001633D3">
            <w:pPr>
              <w:spacing w:before="60" w:after="60" w:line="240" w:lineRule="auto"/>
              <w:jc w:val="center"/>
              <w:rPr>
                <w:b/>
                <w:bCs/>
                <w:sz w:val="20"/>
                <w:szCs w:val="20"/>
              </w:rPr>
            </w:pPr>
            <w:r w:rsidRPr="001C0768">
              <w:rPr>
                <w:b/>
                <w:bCs/>
                <w:sz w:val="20"/>
                <w:szCs w:val="20"/>
              </w:rPr>
              <w:t>Site de Koungheul</w:t>
            </w:r>
          </w:p>
        </w:tc>
      </w:tr>
      <w:tr w:rsidR="00E8128D" w:rsidRPr="001C0768" w14:paraId="49E0DC62" w14:textId="77777777" w:rsidTr="001633D3">
        <w:tc>
          <w:tcPr>
            <w:tcW w:w="842" w:type="dxa"/>
            <w:vAlign w:val="center"/>
          </w:tcPr>
          <w:p w14:paraId="3A7AA1B2" w14:textId="77777777" w:rsidR="00E8128D" w:rsidRPr="001C0768" w:rsidRDefault="00E8128D" w:rsidP="001633D3">
            <w:pPr>
              <w:spacing w:before="60" w:after="60" w:line="240" w:lineRule="auto"/>
              <w:jc w:val="both"/>
              <w:rPr>
                <w:sz w:val="20"/>
                <w:szCs w:val="20"/>
              </w:rPr>
            </w:pPr>
            <w:r w:rsidRPr="001C0768">
              <w:rPr>
                <w:sz w:val="20"/>
                <w:szCs w:val="20"/>
              </w:rPr>
              <w:t>Lot 1 :</w:t>
            </w:r>
          </w:p>
        </w:tc>
        <w:tc>
          <w:tcPr>
            <w:tcW w:w="10175" w:type="dxa"/>
            <w:vAlign w:val="center"/>
          </w:tcPr>
          <w:p w14:paraId="0D99FA5E" w14:textId="77777777" w:rsidR="00E8128D" w:rsidRPr="001C0768" w:rsidRDefault="00E8128D" w:rsidP="001633D3">
            <w:pPr>
              <w:spacing w:before="60" w:after="60" w:line="240" w:lineRule="auto"/>
              <w:rPr>
                <w:sz w:val="20"/>
                <w:szCs w:val="20"/>
              </w:rPr>
            </w:pPr>
            <w:r w:rsidRPr="001C0768">
              <w:rPr>
                <w:sz w:val="20"/>
                <w:szCs w:val="20"/>
              </w:rPr>
              <w:t>Construction des bâtiments et aménagement des abords (hors végétation et lots spécialisés) sur les 2 plateformes</w:t>
            </w:r>
          </w:p>
        </w:tc>
        <w:tc>
          <w:tcPr>
            <w:tcW w:w="1059" w:type="dxa"/>
            <w:vAlign w:val="center"/>
          </w:tcPr>
          <w:p w14:paraId="67268D50" w14:textId="77777777" w:rsidR="00E8128D" w:rsidRPr="001C0768" w:rsidRDefault="00E8128D" w:rsidP="001633D3">
            <w:pPr>
              <w:spacing w:before="60" w:after="60" w:line="240" w:lineRule="auto"/>
              <w:jc w:val="center"/>
              <w:rPr>
                <w:sz w:val="20"/>
                <w:szCs w:val="20"/>
              </w:rPr>
            </w:pPr>
            <w:r w:rsidRPr="001C0768">
              <w:rPr>
                <w:sz w:val="20"/>
                <w:szCs w:val="20"/>
              </w:rPr>
              <w:t>□</w:t>
            </w:r>
          </w:p>
        </w:tc>
        <w:tc>
          <w:tcPr>
            <w:tcW w:w="1350" w:type="dxa"/>
          </w:tcPr>
          <w:p w14:paraId="4D08137F" w14:textId="77777777" w:rsidR="00E8128D" w:rsidRPr="001C0768" w:rsidRDefault="00E8128D" w:rsidP="001633D3">
            <w:pPr>
              <w:spacing w:before="60" w:after="60" w:line="240" w:lineRule="auto"/>
              <w:jc w:val="center"/>
              <w:rPr>
                <w:sz w:val="20"/>
                <w:szCs w:val="20"/>
              </w:rPr>
            </w:pPr>
            <w:r w:rsidRPr="001C0768">
              <w:rPr>
                <w:sz w:val="20"/>
                <w:szCs w:val="20"/>
              </w:rPr>
              <w:t>□</w:t>
            </w:r>
          </w:p>
        </w:tc>
      </w:tr>
      <w:tr w:rsidR="00E8128D" w:rsidRPr="001C0768" w14:paraId="296F4D38" w14:textId="77777777" w:rsidTr="001633D3">
        <w:tc>
          <w:tcPr>
            <w:tcW w:w="842" w:type="dxa"/>
            <w:vAlign w:val="center"/>
          </w:tcPr>
          <w:p w14:paraId="52736EFF" w14:textId="77777777" w:rsidR="00E8128D" w:rsidRPr="001C0768" w:rsidRDefault="00E8128D" w:rsidP="001633D3">
            <w:pPr>
              <w:spacing w:before="60" w:after="60" w:line="240" w:lineRule="auto"/>
              <w:jc w:val="both"/>
              <w:rPr>
                <w:sz w:val="20"/>
                <w:szCs w:val="20"/>
              </w:rPr>
            </w:pPr>
            <w:r w:rsidRPr="001C0768">
              <w:rPr>
                <w:sz w:val="20"/>
                <w:szCs w:val="20"/>
              </w:rPr>
              <w:t>Lot 2 :</w:t>
            </w:r>
          </w:p>
        </w:tc>
        <w:tc>
          <w:tcPr>
            <w:tcW w:w="10175" w:type="dxa"/>
            <w:vAlign w:val="center"/>
          </w:tcPr>
          <w:p w14:paraId="31760CD9" w14:textId="77777777" w:rsidR="00E8128D" w:rsidRPr="001C0768" w:rsidRDefault="00E8128D" w:rsidP="001633D3">
            <w:pPr>
              <w:spacing w:before="60" w:after="60" w:line="240" w:lineRule="auto"/>
              <w:rPr>
                <w:sz w:val="20"/>
                <w:szCs w:val="20"/>
              </w:rPr>
            </w:pPr>
            <w:r w:rsidRPr="001C0768">
              <w:rPr>
                <w:sz w:val="20"/>
                <w:szCs w:val="20"/>
              </w:rPr>
              <w:t>Réalisation des toitures en Chaume-Typha sur les 2 plateformes</w:t>
            </w:r>
          </w:p>
        </w:tc>
        <w:tc>
          <w:tcPr>
            <w:tcW w:w="1059" w:type="dxa"/>
            <w:vAlign w:val="center"/>
          </w:tcPr>
          <w:p w14:paraId="18D79D01" w14:textId="77777777" w:rsidR="00E8128D" w:rsidRPr="001C0768" w:rsidRDefault="00E8128D" w:rsidP="001633D3">
            <w:pPr>
              <w:spacing w:before="60" w:after="60" w:line="240" w:lineRule="auto"/>
              <w:jc w:val="center"/>
              <w:rPr>
                <w:sz w:val="20"/>
                <w:szCs w:val="20"/>
              </w:rPr>
            </w:pPr>
            <w:r w:rsidRPr="001C0768">
              <w:rPr>
                <w:sz w:val="20"/>
                <w:szCs w:val="20"/>
              </w:rPr>
              <w:t>□</w:t>
            </w:r>
          </w:p>
        </w:tc>
        <w:tc>
          <w:tcPr>
            <w:tcW w:w="1350" w:type="dxa"/>
          </w:tcPr>
          <w:p w14:paraId="22AEDD5F" w14:textId="77777777" w:rsidR="00E8128D" w:rsidRPr="001C0768" w:rsidRDefault="00E8128D" w:rsidP="001633D3">
            <w:pPr>
              <w:spacing w:before="60" w:after="60" w:line="240" w:lineRule="auto"/>
              <w:jc w:val="center"/>
              <w:rPr>
                <w:sz w:val="20"/>
                <w:szCs w:val="20"/>
              </w:rPr>
            </w:pPr>
            <w:r w:rsidRPr="001C0768">
              <w:rPr>
                <w:sz w:val="20"/>
                <w:szCs w:val="20"/>
              </w:rPr>
              <w:t>□</w:t>
            </w:r>
          </w:p>
        </w:tc>
      </w:tr>
      <w:tr w:rsidR="00E8128D" w:rsidRPr="001C0768" w14:paraId="3BFE13F8" w14:textId="77777777" w:rsidTr="001633D3">
        <w:tc>
          <w:tcPr>
            <w:tcW w:w="842" w:type="dxa"/>
            <w:vAlign w:val="center"/>
          </w:tcPr>
          <w:p w14:paraId="2DF230AA" w14:textId="77777777" w:rsidR="00E8128D" w:rsidRPr="001C0768" w:rsidRDefault="00E8128D" w:rsidP="001633D3">
            <w:pPr>
              <w:spacing w:before="60" w:after="60" w:line="240" w:lineRule="auto"/>
              <w:jc w:val="both"/>
              <w:rPr>
                <w:sz w:val="20"/>
                <w:szCs w:val="20"/>
              </w:rPr>
            </w:pPr>
            <w:r w:rsidRPr="001C0768">
              <w:rPr>
                <w:sz w:val="20"/>
                <w:szCs w:val="20"/>
              </w:rPr>
              <w:t>Lot 3 :</w:t>
            </w:r>
          </w:p>
        </w:tc>
        <w:tc>
          <w:tcPr>
            <w:tcW w:w="10175" w:type="dxa"/>
            <w:vAlign w:val="center"/>
          </w:tcPr>
          <w:p w14:paraId="3F41C2FF" w14:textId="77777777" w:rsidR="00E8128D" w:rsidRPr="001C0768" w:rsidRDefault="00E8128D" w:rsidP="001633D3">
            <w:pPr>
              <w:spacing w:before="60" w:after="60" w:line="240" w:lineRule="auto"/>
              <w:rPr>
                <w:sz w:val="20"/>
                <w:szCs w:val="20"/>
              </w:rPr>
            </w:pPr>
            <w:r w:rsidRPr="001C0768">
              <w:rPr>
                <w:sz w:val="20"/>
                <w:szCs w:val="20"/>
              </w:rPr>
              <w:t>Installation du système de Phytoépuration et gestion des eaux pluviales sur les 2 plateformes</w:t>
            </w:r>
          </w:p>
        </w:tc>
        <w:tc>
          <w:tcPr>
            <w:tcW w:w="1059" w:type="dxa"/>
            <w:vAlign w:val="center"/>
          </w:tcPr>
          <w:p w14:paraId="58E2974A" w14:textId="77777777" w:rsidR="00E8128D" w:rsidRPr="001C0768" w:rsidRDefault="00E8128D" w:rsidP="001633D3">
            <w:pPr>
              <w:spacing w:before="60" w:after="60" w:line="240" w:lineRule="auto"/>
              <w:jc w:val="center"/>
              <w:rPr>
                <w:sz w:val="20"/>
                <w:szCs w:val="20"/>
              </w:rPr>
            </w:pPr>
            <w:r w:rsidRPr="001C0768">
              <w:rPr>
                <w:sz w:val="20"/>
                <w:szCs w:val="20"/>
              </w:rPr>
              <w:t>□</w:t>
            </w:r>
          </w:p>
        </w:tc>
        <w:tc>
          <w:tcPr>
            <w:tcW w:w="1350" w:type="dxa"/>
          </w:tcPr>
          <w:p w14:paraId="07D2C5E2" w14:textId="77777777" w:rsidR="00E8128D" w:rsidRPr="001C0768" w:rsidRDefault="00E8128D" w:rsidP="001633D3">
            <w:pPr>
              <w:spacing w:before="60" w:after="60" w:line="240" w:lineRule="auto"/>
              <w:jc w:val="center"/>
              <w:rPr>
                <w:sz w:val="20"/>
                <w:szCs w:val="20"/>
              </w:rPr>
            </w:pPr>
            <w:r w:rsidRPr="001C0768">
              <w:rPr>
                <w:sz w:val="20"/>
                <w:szCs w:val="20"/>
              </w:rPr>
              <w:t>□</w:t>
            </w:r>
          </w:p>
        </w:tc>
      </w:tr>
      <w:tr w:rsidR="00E8128D" w:rsidRPr="001C0768" w14:paraId="77B9B143" w14:textId="77777777" w:rsidTr="001633D3">
        <w:tc>
          <w:tcPr>
            <w:tcW w:w="842" w:type="dxa"/>
            <w:vAlign w:val="center"/>
          </w:tcPr>
          <w:p w14:paraId="1D50D2A9" w14:textId="77777777" w:rsidR="00E8128D" w:rsidRPr="001C0768" w:rsidRDefault="00E8128D" w:rsidP="001633D3">
            <w:pPr>
              <w:spacing w:before="60" w:after="60" w:line="240" w:lineRule="auto"/>
              <w:jc w:val="both"/>
              <w:rPr>
                <w:sz w:val="20"/>
                <w:szCs w:val="20"/>
              </w:rPr>
            </w:pPr>
            <w:r w:rsidRPr="001C0768">
              <w:rPr>
                <w:sz w:val="20"/>
                <w:szCs w:val="20"/>
              </w:rPr>
              <w:t>Lot 4 :</w:t>
            </w:r>
          </w:p>
        </w:tc>
        <w:tc>
          <w:tcPr>
            <w:tcW w:w="10175" w:type="dxa"/>
            <w:vAlign w:val="center"/>
          </w:tcPr>
          <w:p w14:paraId="40AE4E66" w14:textId="77777777" w:rsidR="00E8128D" w:rsidRPr="001C0768" w:rsidRDefault="00E8128D" w:rsidP="001633D3">
            <w:pPr>
              <w:spacing w:before="60" w:after="60" w:line="240" w:lineRule="auto"/>
              <w:rPr>
                <w:sz w:val="20"/>
                <w:szCs w:val="20"/>
              </w:rPr>
            </w:pPr>
            <w:r w:rsidRPr="001C0768">
              <w:rPr>
                <w:sz w:val="20"/>
                <w:szCs w:val="20"/>
              </w:rPr>
              <w:t>Travaux de forage et de pompage sur les 2 plateformes</w:t>
            </w:r>
          </w:p>
        </w:tc>
        <w:tc>
          <w:tcPr>
            <w:tcW w:w="1059" w:type="dxa"/>
            <w:vAlign w:val="center"/>
          </w:tcPr>
          <w:p w14:paraId="7A0270F3" w14:textId="77777777" w:rsidR="00E8128D" w:rsidRPr="001C0768" w:rsidRDefault="00E8128D" w:rsidP="001633D3">
            <w:pPr>
              <w:spacing w:before="60" w:after="60" w:line="240" w:lineRule="auto"/>
              <w:jc w:val="center"/>
              <w:rPr>
                <w:sz w:val="20"/>
                <w:szCs w:val="20"/>
              </w:rPr>
            </w:pPr>
            <w:r w:rsidRPr="001C0768">
              <w:rPr>
                <w:sz w:val="20"/>
                <w:szCs w:val="20"/>
              </w:rPr>
              <w:t>□</w:t>
            </w:r>
          </w:p>
        </w:tc>
        <w:tc>
          <w:tcPr>
            <w:tcW w:w="1350" w:type="dxa"/>
          </w:tcPr>
          <w:p w14:paraId="4AB40892" w14:textId="77777777" w:rsidR="00E8128D" w:rsidRPr="001C0768" w:rsidRDefault="00E8128D" w:rsidP="001633D3">
            <w:pPr>
              <w:spacing w:before="60" w:after="60" w:line="240" w:lineRule="auto"/>
              <w:jc w:val="center"/>
              <w:rPr>
                <w:sz w:val="20"/>
                <w:szCs w:val="20"/>
              </w:rPr>
            </w:pPr>
            <w:r w:rsidRPr="001C0768">
              <w:rPr>
                <w:sz w:val="20"/>
                <w:szCs w:val="20"/>
              </w:rPr>
              <w:t>□</w:t>
            </w:r>
          </w:p>
        </w:tc>
      </w:tr>
      <w:tr w:rsidR="00E8128D" w:rsidRPr="001C0768" w14:paraId="310DC9D3" w14:textId="77777777" w:rsidTr="001633D3">
        <w:tc>
          <w:tcPr>
            <w:tcW w:w="842" w:type="dxa"/>
            <w:vAlign w:val="center"/>
          </w:tcPr>
          <w:p w14:paraId="29D24A95" w14:textId="77777777" w:rsidR="00E8128D" w:rsidRPr="001C0768" w:rsidRDefault="00E8128D" w:rsidP="001633D3">
            <w:pPr>
              <w:spacing w:before="60" w:after="60" w:line="240" w:lineRule="auto"/>
              <w:jc w:val="both"/>
              <w:rPr>
                <w:sz w:val="20"/>
                <w:szCs w:val="20"/>
              </w:rPr>
            </w:pPr>
            <w:r w:rsidRPr="001C0768">
              <w:rPr>
                <w:sz w:val="20"/>
                <w:szCs w:val="20"/>
              </w:rPr>
              <w:t>Lot 5 :</w:t>
            </w:r>
          </w:p>
        </w:tc>
        <w:tc>
          <w:tcPr>
            <w:tcW w:w="10175" w:type="dxa"/>
            <w:vAlign w:val="center"/>
          </w:tcPr>
          <w:p w14:paraId="0383F7B2" w14:textId="77777777" w:rsidR="00E8128D" w:rsidRPr="001C0768" w:rsidRDefault="00E8128D" w:rsidP="001633D3">
            <w:pPr>
              <w:spacing w:before="60" w:after="60" w:line="240" w:lineRule="auto"/>
              <w:rPr>
                <w:sz w:val="20"/>
                <w:szCs w:val="20"/>
              </w:rPr>
            </w:pPr>
            <w:r w:rsidRPr="001C0768">
              <w:rPr>
                <w:sz w:val="20"/>
                <w:szCs w:val="20"/>
              </w:rPr>
              <w:t>Plantation et gestion de la végétation des abords sur les 2 plateformes</w:t>
            </w:r>
          </w:p>
        </w:tc>
        <w:tc>
          <w:tcPr>
            <w:tcW w:w="1059" w:type="dxa"/>
            <w:vAlign w:val="center"/>
          </w:tcPr>
          <w:p w14:paraId="78C218AA" w14:textId="77777777" w:rsidR="00E8128D" w:rsidRPr="001C0768" w:rsidRDefault="00E8128D" w:rsidP="001633D3">
            <w:pPr>
              <w:spacing w:before="60" w:after="60" w:line="240" w:lineRule="auto"/>
              <w:jc w:val="center"/>
              <w:rPr>
                <w:sz w:val="20"/>
                <w:szCs w:val="20"/>
              </w:rPr>
            </w:pPr>
            <w:r w:rsidRPr="001C0768">
              <w:rPr>
                <w:sz w:val="20"/>
                <w:szCs w:val="20"/>
              </w:rPr>
              <w:t>□</w:t>
            </w:r>
          </w:p>
        </w:tc>
        <w:tc>
          <w:tcPr>
            <w:tcW w:w="1350" w:type="dxa"/>
          </w:tcPr>
          <w:p w14:paraId="49392A04" w14:textId="77777777" w:rsidR="00E8128D" w:rsidRPr="001C0768" w:rsidRDefault="00E8128D" w:rsidP="001633D3">
            <w:pPr>
              <w:spacing w:before="60" w:after="60" w:line="240" w:lineRule="auto"/>
              <w:jc w:val="center"/>
              <w:rPr>
                <w:sz w:val="20"/>
                <w:szCs w:val="20"/>
              </w:rPr>
            </w:pPr>
            <w:r w:rsidRPr="001C0768">
              <w:rPr>
                <w:sz w:val="20"/>
                <w:szCs w:val="20"/>
              </w:rPr>
              <w:t>□</w:t>
            </w:r>
          </w:p>
        </w:tc>
      </w:tr>
    </w:tbl>
    <w:p w14:paraId="79046C7B" w14:textId="77777777" w:rsidR="00E8128D" w:rsidRPr="001C0768" w:rsidRDefault="00E8128D" w:rsidP="00E8128D">
      <w:pPr>
        <w:spacing w:after="0"/>
        <w:jc w:val="both"/>
        <w:rPr>
          <w:b/>
        </w:rPr>
      </w:pPr>
    </w:p>
    <w:tbl>
      <w:tblPr>
        <w:tblStyle w:val="Grilledutableau"/>
        <w:tblW w:w="0" w:type="auto"/>
        <w:tblInd w:w="0" w:type="dxa"/>
        <w:tblLook w:val="04A0" w:firstRow="1" w:lastRow="0" w:firstColumn="1" w:lastColumn="0" w:noHBand="0" w:noVBand="1"/>
      </w:tblPr>
      <w:tblGrid>
        <w:gridCol w:w="5382"/>
        <w:gridCol w:w="1227"/>
        <w:gridCol w:w="1183"/>
        <w:gridCol w:w="1275"/>
        <w:gridCol w:w="1418"/>
        <w:gridCol w:w="1417"/>
        <w:gridCol w:w="1524"/>
      </w:tblGrid>
      <w:tr w:rsidR="00E8128D" w:rsidRPr="001C0768" w14:paraId="2484AB74" w14:textId="77777777" w:rsidTr="001633D3">
        <w:tc>
          <w:tcPr>
            <w:tcW w:w="5382" w:type="dxa"/>
            <w:tcBorders>
              <w:bottom w:val="single" w:sz="4" w:space="0" w:color="auto"/>
            </w:tcBorders>
            <w:shd w:val="pct10" w:color="auto" w:fill="auto"/>
            <w:vAlign w:val="center"/>
          </w:tcPr>
          <w:p w14:paraId="39C299CE" w14:textId="4032EB37" w:rsidR="00E8128D" w:rsidRPr="001C0768" w:rsidRDefault="00E8128D" w:rsidP="001633D3">
            <w:pPr>
              <w:spacing w:before="40" w:after="40" w:line="240" w:lineRule="auto"/>
              <w:jc w:val="center"/>
              <w:rPr>
                <w:b/>
                <w:sz w:val="20"/>
                <w:szCs w:val="20"/>
              </w:rPr>
            </w:pPr>
            <w:r w:rsidRPr="001C0768">
              <w:rPr>
                <w:b/>
                <w:sz w:val="20"/>
                <w:szCs w:val="20"/>
              </w:rPr>
              <w:t>Description</w:t>
            </w:r>
            <w:r w:rsidR="008D7C77" w:rsidRPr="001C0768">
              <w:rPr>
                <w:b/>
                <w:sz w:val="20"/>
                <w:szCs w:val="20"/>
              </w:rPr>
              <w:t xml:space="preserve"> à compléter</w:t>
            </w:r>
          </w:p>
        </w:tc>
        <w:tc>
          <w:tcPr>
            <w:tcW w:w="1227" w:type="dxa"/>
            <w:tcBorders>
              <w:bottom w:val="single" w:sz="4" w:space="0" w:color="auto"/>
            </w:tcBorders>
            <w:shd w:val="pct10" w:color="auto" w:fill="auto"/>
            <w:vAlign w:val="center"/>
          </w:tcPr>
          <w:p w14:paraId="799335B2" w14:textId="77777777" w:rsidR="00E8128D" w:rsidRPr="001C0768" w:rsidRDefault="00E8128D" w:rsidP="001633D3">
            <w:pPr>
              <w:spacing w:before="40" w:after="40" w:line="240" w:lineRule="auto"/>
              <w:jc w:val="center"/>
              <w:rPr>
                <w:b/>
                <w:sz w:val="20"/>
                <w:szCs w:val="20"/>
              </w:rPr>
            </w:pPr>
            <w:r w:rsidRPr="001C0768">
              <w:rPr>
                <w:b/>
                <w:sz w:val="20"/>
                <w:szCs w:val="20"/>
              </w:rPr>
              <w:t>No. d’unités</w:t>
            </w:r>
          </w:p>
        </w:tc>
        <w:tc>
          <w:tcPr>
            <w:tcW w:w="1183" w:type="dxa"/>
            <w:tcBorders>
              <w:bottom w:val="single" w:sz="4" w:space="0" w:color="auto"/>
            </w:tcBorders>
            <w:shd w:val="pct10" w:color="auto" w:fill="auto"/>
            <w:vAlign w:val="center"/>
          </w:tcPr>
          <w:p w14:paraId="1F7FE0E8" w14:textId="77777777" w:rsidR="00E8128D" w:rsidRPr="001C0768" w:rsidRDefault="00E8128D" w:rsidP="001633D3">
            <w:pPr>
              <w:spacing w:before="40" w:after="40" w:line="240" w:lineRule="auto"/>
              <w:jc w:val="center"/>
              <w:rPr>
                <w:b/>
                <w:sz w:val="20"/>
                <w:szCs w:val="20"/>
              </w:rPr>
            </w:pPr>
            <w:r w:rsidRPr="001C0768">
              <w:rPr>
                <w:b/>
                <w:sz w:val="20"/>
                <w:szCs w:val="20"/>
              </w:rPr>
              <w:t>Marque</w:t>
            </w:r>
          </w:p>
        </w:tc>
        <w:tc>
          <w:tcPr>
            <w:tcW w:w="1275" w:type="dxa"/>
            <w:tcBorders>
              <w:bottom w:val="single" w:sz="4" w:space="0" w:color="auto"/>
            </w:tcBorders>
            <w:shd w:val="pct10" w:color="auto" w:fill="auto"/>
            <w:vAlign w:val="center"/>
          </w:tcPr>
          <w:p w14:paraId="07E3E5D9" w14:textId="77777777" w:rsidR="00E8128D" w:rsidRPr="001C0768" w:rsidRDefault="00E8128D" w:rsidP="001633D3">
            <w:pPr>
              <w:spacing w:before="40" w:after="40" w:line="240" w:lineRule="auto"/>
              <w:jc w:val="center"/>
              <w:rPr>
                <w:b/>
                <w:sz w:val="20"/>
                <w:szCs w:val="20"/>
              </w:rPr>
            </w:pPr>
            <w:r w:rsidRPr="001C0768">
              <w:rPr>
                <w:b/>
                <w:sz w:val="20"/>
                <w:szCs w:val="20"/>
              </w:rPr>
              <w:t>Puissance / capacité</w:t>
            </w:r>
          </w:p>
        </w:tc>
        <w:tc>
          <w:tcPr>
            <w:tcW w:w="1418" w:type="dxa"/>
            <w:tcBorders>
              <w:bottom w:val="single" w:sz="4" w:space="0" w:color="auto"/>
            </w:tcBorders>
            <w:shd w:val="pct10" w:color="auto" w:fill="auto"/>
            <w:vAlign w:val="center"/>
          </w:tcPr>
          <w:p w14:paraId="4CF566D6" w14:textId="77777777" w:rsidR="00E8128D" w:rsidRPr="001C0768" w:rsidRDefault="00E8128D" w:rsidP="001633D3">
            <w:pPr>
              <w:spacing w:before="40" w:after="40" w:line="240" w:lineRule="auto"/>
              <w:jc w:val="center"/>
              <w:rPr>
                <w:b/>
                <w:sz w:val="20"/>
                <w:szCs w:val="20"/>
              </w:rPr>
            </w:pPr>
            <w:r w:rsidRPr="001C0768">
              <w:rPr>
                <w:b/>
                <w:sz w:val="20"/>
                <w:szCs w:val="20"/>
              </w:rPr>
              <w:t>Année mise en service</w:t>
            </w:r>
          </w:p>
        </w:tc>
        <w:tc>
          <w:tcPr>
            <w:tcW w:w="1417" w:type="dxa"/>
            <w:tcBorders>
              <w:bottom w:val="single" w:sz="4" w:space="0" w:color="auto"/>
            </w:tcBorders>
            <w:shd w:val="pct10" w:color="auto" w:fill="auto"/>
            <w:vAlign w:val="center"/>
          </w:tcPr>
          <w:p w14:paraId="7D76F1A3" w14:textId="77777777" w:rsidR="00E8128D" w:rsidRPr="001C0768" w:rsidRDefault="00E8128D" w:rsidP="001633D3">
            <w:pPr>
              <w:spacing w:before="40" w:after="40" w:line="240" w:lineRule="auto"/>
              <w:jc w:val="center"/>
              <w:rPr>
                <w:b/>
                <w:sz w:val="20"/>
                <w:szCs w:val="20"/>
              </w:rPr>
            </w:pPr>
            <w:r w:rsidRPr="001C0768">
              <w:rPr>
                <w:b/>
                <w:sz w:val="20"/>
                <w:szCs w:val="20"/>
              </w:rPr>
              <w:t>Etat (neuf, bon, usagé)</w:t>
            </w:r>
          </w:p>
        </w:tc>
        <w:tc>
          <w:tcPr>
            <w:tcW w:w="1524" w:type="dxa"/>
            <w:tcBorders>
              <w:bottom w:val="single" w:sz="4" w:space="0" w:color="auto"/>
            </w:tcBorders>
            <w:shd w:val="pct10" w:color="auto" w:fill="auto"/>
            <w:vAlign w:val="center"/>
          </w:tcPr>
          <w:p w14:paraId="5720E882" w14:textId="77777777" w:rsidR="00E8128D" w:rsidRPr="001C0768" w:rsidRDefault="00E8128D" w:rsidP="001633D3">
            <w:pPr>
              <w:spacing w:before="40" w:after="40" w:line="240" w:lineRule="auto"/>
              <w:jc w:val="center"/>
              <w:rPr>
                <w:b/>
                <w:sz w:val="20"/>
                <w:szCs w:val="20"/>
              </w:rPr>
            </w:pPr>
            <w:r w:rsidRPr="001C0768">
              <w:rPr>
                <w:b/>
                <w:sz w:val="20"/>
                <w:szCs w:val="20"/>
              </w:rPr>
              <w:t>Possédé (P) ou loué (L)</w:t>
            </w:r>
          </w:p>
        </w:tc>
      </w:tr>
      <w:tr w:rsidR="00E8128D" w:rsidRPr="001C0768" w14:paraId="2367D73B" w14:textId="77777777" w:rsidTr="001633D3">
        <w:tc>
          <w:tcPr>
            <w:tcW w:w="13426" w:type="dxa"/>
            <w:gridSpan w:val="7"/>
            <w:shd w:val="clear" w:color="auto" w:fill="auto"/>
            <w:vAlign w:val="center"/>
          </w:tcPr>
          <w:p w14:paraId="10B24E05" w14:textId="77777777" w:rsidR="00E8128D" w:rsidRPr="001C0768" w:rsidRDefault="00E8128D" w:rsidP="001633D3">
            <w:pPr>
              <w:spacing w:before="40" w:after="40" w:line="240" w:lineRule="auto"/>
              <w:rPr>
                <w:b/>
                <w:sz w:val="20"/>
                <w:szCs w:val="20"/>
              </w:rPr>
            </w:pPr>
            <w:r w:rsidRPr="001C0768">
              <w:rPr>
                <w:b/>
                <w:sz w:val="20"/>
                <w:szCs w:val="20"/>
              </w:rPr>
              <w:t>Équipement de construction</w:t>
            </w:r>
          </w:p>
        </w:tc>
      </w:tr>
      <w:tr w:rsidR="00E8128D" w:rsidRPr="001C0768" w14:paraId="794C5514" w14:textId="77777777" w:rsidTr="001633D3">
        <w:tc>
          <w:tcPr>
            <w:tcW w:w="5382" w:type="dxa"/>
            <w:shd w:val="clear" w:color="auto" w:fill="auto"/>
            <w:vAlign w:val="center"/>
          </w:tcPr>
          <w:p w14:paraId="61B8BBDD" w14:textId="77777777" w:rsidR="00E8128D" w:rsidRPr="001C0768" w:rsidRDefault="00E8128D" w:rsidP="001633D3">
            <w:pPr>
              <w:spacing w:before="40" w:after="40" w:line="240" w:lineRule="auto"/>
              <w:rPr>
                <w:bCs/>
                <w:sz w:val="20"/>
                <w:szCs w:val="20"/>
              </w:rPr>
            </w:pPr>
            <w:r w:rsidRPr="001C0768">
              <w:rPr>
                <w:bCs/>
                <w:sz w:val="20"/>
                <w:szCs w:val="20"/>
              </w:rPr>
              <w:t>…</w:t>
            </w:r>
          </w:p>
        </w:tc>
        <w:tc>
          <w:tcPr>
            <w:tcW w:w="1227" w:type="dxa"/>
            <w:shd w:val="clear" w:color="auto" w:fill="auto"/>
            <w:vAlign w:val="center"/>
          </w:tcPr>
          <w:p w14:paraId="070BE76D" w14:textId="77777777" w:rsidR="00E8128D" w:rsidRPr="001C0768" w:rsidRDefault="00E8128D" w:rsidP="001633D3">
            <w:pPr>
              <w:spacing w:before="40" w:after="40" w:line="240" w:lineRule="auto"/>
              <w:jc w:val="center"/>
              <w:rPr>
                <w:b/>
                <w:sz w:val="20"/>
                <w:szCs w:val="20"/>
              </w:rPr>
            </w:pPr>
          </w:p>
        </w:tc>
        <w:tc>
          <w:tcPr>
            <w:tcW w:w="1183" w:type="dxa"/>
            <w:shd w:val="clear" w:color="auto" w:fill="auto"/>
            <w:vAlign w:val="center"/>
          </w:tcPr>
          <w:p w14:paraId="6EBA07C7" w14:textId="77777777" w:rsidR="00E8128D" w:rsidRPr="001C0768" w:rsidRDefault="00E8128D" w:rsidP="001633D3">
            <w:pPr>
              <w:spacing w:before="40" w:after="40" w:line="240" w:lineRule="auto"/>
              <w:jc w:val="center"/>
              <w:rPr>
                <w:b/>
                <w:sz w:val="20"/>
                <w:szCs w:val="20"/>
              </w:rPr>
            </w:pPr>
          </w:p>
        </w:tc>
        <w:tc>
          <w:tcPr>
            <w:tcW w:w="1275" w:type="dxa"/>
            <w:shd w:val="clear" w:color="auto" w:fill="auto"/>
            <w:vAlign w:val="center"/>
          </w:tcPr>
          <w:p w14:paraId="71C94C8F" w14:textId="77777777" w:rsidR="00E8128D" w:rsidRPr="001C0768" w:rsidRDefault="00E8128D" w:rsidP="001633D3">
            <w:pPr>
              <w:spacing w:before="40" w:after="40" w:line="240" w:lineRule="auto"/>
              <w:jc w:val="center"/>
              <w:rPr>
                <w:b/>
                <w:sz w:val="20"/>
                <w:szCs w:val="20"/>
              </w:rPr>
            </w:pPr>
          </w:p>
        </w:tc>
        <w:tc>
          <w:tcPr>
            <w:tcW w:w="1418" w:type="dxa"/>
            <w:shd w:val="clear" w:color="auto" w:fill="auto"/>
            <w:vAlign w:val="center"/>
          </w:tcPr>
          <w:p w14:paraId="528B001C" w14:textId="77777777" w:rsidR="00E8128D" w:rsidRPr="001C0768" w:rsidRDefault="00E8128D" w:rsidP="001633D3">
            <w:pPr>
              <w:spacing w:before="40" w:after="40" w:line="240" w:lineRule="auto"/>
              <w:jc w:val="center"/>
              <w:rPr>
                <w:b/>
                <w:sz w:val="20"/>
                <w:szCs w:val="20"/>
              </w:rPr>
            </w:pPr>
          </w:p>
        </w:tc>
        <w:tc>
          <w:tcPr>
            <w:tcW w:w="1417" w:type="dxa"/>
            <w:shd w:val="clear" w:color="auto" w:fill="auto"/>
            <w:vAlign w:val="center"/>
          </w:tcPr>
          <w:p w14:paraId="39901D3F" w14:textId="77777777" w:rsidR="00E8128D" w:rsidRPr="001C0768" w:rsidRDefault="00E8128D" w:rsidP="001633D3">
            <w:pPr>
              <w:spacing w:before="40" w:after="40" w:line="240" w:lineRule="auto"/>
              <w:jc w:val="center"/>
              <w:rPr>
                <w:b/>
                <w:sz w:val="20"/>
                <w:szCs w:val="20"/>
              </w:rPr>
            </w:pPr>
          </w:p>
        </w:tc>
        <w:tc>
          <w:tcPr>
            <w:tcW w:w="1524" w:type="dxa"/>
            <w:shd w:val="clear" w:color="auto" w:fill="auto"/>
            <w:vAlign w:val="center"/>
          </w:tcPr>
          <w:p w14:paraId="68BEC304" w14:textId="77777777" w:rsidR="00E8128D" w:rsidRPr="001C0768" w:rsidRDefault="00E8128D" w:rsidP="001633D3">
            <w:pPr>
              <w:spacing w:before="40" w:after="40" w:line="240" w:lineRule="auto"/>
              <w:jc w:val="center"/>
              <w:rPr>
                <w:b/>
                <w:sz w:val="20"/>
                <w:szCs w:val="20"/>
              </w:rPr>
            </w:pPr>
          </w:p>
        </w:tc>
      </w:tr>
      <w:tr w:rsidR="00E8128D" w:rsidRPr="001C0768" w14:paraId="21D6EF82" w14:textId="77777777" w:rsidTr="001633D3">
        <w:tc>
          <w:tcPr>
            <w:tcW w:w="5382" w:type="dxa"/>
            <w:shd w:val="clear" w:color="auto" w:fill="auto"/>
            <w:vAlign w:val="center"/>
          </w:tcPr>
          <w:p w14:paraId="0068DE4D" w14:textId="77777777" w:rsidR="00E8128D" w:rsidRPr="001C0768" w:rsidRDefault="00E8128D" w:rsidP="001633D3">
            <w:pPr>
              <w:spacing w:before="40" w:after="40" w:line="240" w:lineRule="auto"/>
              <w:rPr>
                <w:bCs/>
                <w:sz w:val="20"/>
                <w:szCs w:val="20"/>
              </w:rPr>
            </w:pPr>
            <w:r w:rsidRPr="001C0768">
              <w:rPr>
                <w:bCs/>
                <w:sz w:val="20"/>
                <w:szCs w:val="20"/>
              </w:rPr>
              <w:t>…</w:t>
            </w:r>
          </w:p>
        </w:tc>
        <w:tc>
          <w:tcPr>
            <w:tcW w:w="1227" w:type="dxa"/>
            <w:shd w:val="clear" w:color="auto" w:fill="auto"/>
            <w:vAlign w:val="center"/>
          </w:tcPr>
          <w:p w14:paraId="5224D12A" w14:textId="77777777" w:rsidR="00E8128D" w:rsidRPr="001C0768" w:rsidRDefault="00E8128D" w:rsidP="001633D3">
            <w:pPr>
              <w:spacing w:before="40" w:after="40" w:line="240" w:lineRule="auto"/>
              <w:jc w:val="center"/>
              <w:rPr>
                <w:b/>
                <w:sz w:val="20"/>
                <w:szCs w:val="20"/>
              </w:rPr>
            </w:pPr>
          </w:p>
        </w:tc>
        <w:tc>
          <w:tcPr>
            <w:tcW w:w="1183" w:type="dxa"/>
            <w:shd w:val="clear" w:color="auto" w:fill="auto"/>
            <w:vAlign w:val="center"/>
          </w:tcPr>
          <w:p w14:paraId="69792401" w14:textId="77777777" w:rsidR="00E8128D" w:rsidRPr="001C0768" w:rsidRDefault="00E8128D" w:rsidP="001633D3">
            <w:pPr>
              <w:spacing w:before="40" w:after="40" w:line="240" w:lineRule="auto"/>
              <w:jc w:val="center"/>
              <w:rPr>
                <w:b/>
                <w:sz w:val="20"/>
                <w:szCs w:val="20"/>
              </w:rPr>
            </w:pPr>
          </w:p>
        </w:tc>
        <w:tc>
          <w:tcPr>
            <w:tcW w:w="1275" w:type="dxa"/>
            <w:shd w:val="clear" w:color="auto" w:fill="auto"/>
            <w:vAlign w:val="center"/>
          </w:tcPr>
          <w:p w14:paraId="67672A3B" w14:textId="77777777" w:rsidR="00E8128D" w:rsidRPr="001C0768" w:rsidRDefault="00E8128D" w:rsidP="001633D3">
            <w:pPr>
              <w:spacing w:before="40" w:after="40" w:line="240" w:lineRule="auto"/>
              <w:jc w:val="center"/>
              <w:rPr>
                <w:b/>
                <w:sz w:val="20"/>
                <w:szCs w:val="20"/>
              </w:rPr>
            </w:pPr>
          </w:p>
        </w:tc>
        <w:tc>
          <w:tcPr>
            <w:tcW w:w="1418" w:type="dxa"/>
            <w:shd w:val="clear" w:color="auto" w:fill="auto"/>
            <w:vAlign w:val="center"/>
          </w:tcPr>
          <w:p w14:paraId="7BCBFA8A" w14:textId="77777777" w:rsidR="00E8128D" w:rsidRPr="001C0768" w:rsidRDefault="00E8128D" w:rsidP="001633D3">
            <w:pPr>
              <w:spacing w:before="40" w:after="40" w:line="240" w:lineRule="auto"/>
              <w:jc w:val="center"/>
              <w:rPr>
                <w:b/>
                <w:sz w:val="20"/>
                <w:szCs w:val="20"/>
              </w:rPr>
            </w:pPr>
          </w:p>
        </w:tc>
        <w:tc>
          <w:tcPr>
            <w:tcW w:w="1417" w:type="dxa"/>
            <w:shd w:val="clear" w:color="auto" w:fill="auto"/>
            <w:vAlign w:val="center"/>
          </w:tcPr>
          <w:p w14:paraId="5B57698E" w14:textId="77777777" w:rsidR="00E8128D" w:rsidRPr="001C0768" w:rsidRDefault="00E8128D" w:rsidP="001633D3">
            <w:pPr>
              <w:spacing w:before="40" w:after="40" w:line="240" w:lineRule="auto"/>
              <w:jc w:val="center"/>
              <w:rPr>
                <w:b/>
                <w:sz w:val="20"/>
                <w:szCs w:val="20"/>
              </w:rPr>
            </w:pPr>
          </w:p>
        </w:tc>
        <w:tc>
          <w:tcPr>
            <w:tcW w:w="1524" w:type="dxa"/>
            <w:shd w:val="clear" w:color="auto" w:fill="auto"/>
            <w:vAlign w:val="center"/>
          </w:tcPr>
          <w:p w14:paraId="43795C4E" w14:textId="77777777" w:rsidR="00E8128D" w:rsidRPr="001C0768" w:rsidRDefault="00E8128D" w:rsidP="001633D3">
            <w:pPr>
              <w:spacing w:before="40" w:after="40" w:line="240" w:lineRule="auto"/>
              <w:jc w:val="center"/>
              <w:rPr>
                <w:b/>
                <w:sz w:val="20"/>
                <w:szCs w:val="20"/>
              </w:rPr>
            </w:pPr>
          </w:p>
        </w:tc>
      </w:tr>
      <w:tr w:rsidR="00E8128D" w:rsidRPr="001C0768" w14:paraId="264AAAB8" w14:textId="77777777" w:rsidTr="001633D3">
        <w:tc>
          <w:tcPr>
            <w:tcW w:w="5382" w:type="dxa"/>
            <w:shd w:val="clear" w:color="auto" w:fill="auto"/>
            <w:vAlign w:val="center"/>
          </w:tcPr>
          <w:p w14:paraId="4DAF1987" w14:textId="77777777" w:rsidR="00E8128D" w:rsidRPr="001C0768" w:rsidRDefault="00E8128D" w:rsidP="001633D3">
            <w:pPr>
              <w:spacing w:before="40" w:after="40" w:line="240" w:lineRule="auto"/>
              <w:rPr>
                <w:bCs/>
                <w:sz w:val="20"/>
                <w:szCs w:val="20"/>
              </w:rPr>
            </w:pPr>
            <w:r w:rsidRPr="001C0768">
              <w:rPr>
                <w:bCs/>
                <w:sz w:val="20"/>
                <w:szCs w:val="20"/>
              </w:rPr>
              <w:t>…</w:t>
            </w:r>
          </w:p>
        </w:tc>
        <w:tc>
          <w:tcPr>
            <w:tcW w:w="1227" w:type="dxa"/>
            <w:shd w:val="clear" w:color="auto" w:fill="auto"/>
            <w:vAlign w:val="center"/>
          </w:tcPr>
          <w:p w14:paraId="51733EF0" w14:textId="77777777" w:rsidR="00E8128D" w:rsidRPr="001C0768" w:rsidRDefault="00E8128D" w:rsidP="001633D3">
            <w:pPr>
              <w:spacing w:before="40" w:after="40" w:line="240" w:lineRule="auto"/>
              <w:jc w:val="center"/>
              <w:rPr>
                <w:b/>
                <w:sz w:val="20"/>
                <w:szCs w:val="20"/>
              </w:rPr>
            </w:pPr>
          </w:p>
        </w:tc>
        <w:tc>
          <w:tcPr>
            <w:tcW w:w="1183" w:type="dxa"/>
            <w:shd w:val="clear" w:color="auto" w:fill="auto"/>
            <w:vAlign w:val="center"/>
          </w:tcPr>
          <w:p w14:paraId="4D42506F" w14:textId="77777777" w:rsidR="00E8128D" w:rsidRPr="001C0768" w:rsidRDefault="00E8128D" w:rsidP="001633D3">
            <w:pPr>
              <w:spacing w:before="40" w:after="40" w:line="240" w:lineRule="auto"/>
              <w:jc w:val="center"/>
              <w:rPr>
                <w:b/>
                <w:sz w:val="20"/>
                <w:szCs w:val="20"/>
              </w:rPr>
            </w:pPr>
          </w:p>
        </w:tc>
        <w:tc>
          <w:tcPr>
            <w:tcW w:w="1275" w:type="dxa"/>
            <w:shd w:val="clear" w:color="auto" w:fill="auto"/>
            <w:vAlign w:val="center"/>
          </w:tcPr>
          <w:p w14:paraId="04148499" w14:textId="77777777" w:rsidR="00E8128D" w:rsidRPr="001C0768" w:rsidRDefault="00E8128D" w:rsidP="001633D3">
            <w:pPr>
              <w:spacing w:before="40" w:after="40" w:line="240" w:lineRule="auto"/>
              <w:jc w:val="center"/>
              <w:rPr>
                <w:b/>
                <w:sz w:val="20"/>
                <w:szCs w:val="20"/>
              </w:rPr>
            </w:pPr>
          </w:p>
        </w:tc>
        <w:tc>
          <w:tcPr>
            <w:tcW w:w="1418" w:type="dxa"/>
            <w:shd w:val="clear" w:color="auto" w:fill="auto"/>
            <w:vAlign w:val="center"/>
          </w:tcPr>
          <w:p w14:paraId="222FA5FE" w14:textId="77777777" w:rsidR="00E8128D" w:rsidRPr="001C0768" w:rsidRDefault="00E8128D" w:rsidP="001633D3">
            <w:pPr>
              <w:spacing w:before="40" w:after="40" w:line="240" w:lineRule="auto"/>
              <w:jc w:val="center"/>
              <w:rPr>
                <w:b/>
                <w:sz w:val="20"/>
                <w:szCs w:val="20"/>
              </w:rPr>
            </w:pPr>
          </w:p>
        </w:tc>
        <w:tc>
          <w:tcPr>
            <w:tcW w:w="1417" w:type="dxa"/>
            <w:shd w:val="clear" w:color="auto" w:fill="auto"/>
            <w:vAlign w:val="center"/>
          </w:tcPr>
          <w:p w14:paraId="18FFD4E5" w14:textId="77777777" w:rsidR="00E8128D" w:rsidRPr="001C0768" w:rsidRDefault="00E8128D" w:rsidP="001633D3">
            <w:pPr>
              <w:spacing w:before="40" w:after="40" w:line="240" w:lineRule="auto"/>
              <w:jc w:val="center"/>
              <w:rPr>
                <w:b/>
                <w:sz w:val="20"/>
                <w:szCs w:val="20"/>
              </w:rPr>
            </w:pPr>
          </w:p>
        </w:tc>
        <w:tc>
          <w:tcPr>
            <w:tcW w:w="1524" w:type="dxa"/>
            <w:shd w:val="clear" w:color="auto" w:fill="auto"/>
            <w:vAlign w:val="center"/>
          </w:tcPr>
          <w:p w14:paraId="299723F1" w14:textId="77777777" w:rsidR="00E8128D" w:rsidRPr="001C0768" w:rsidRDefault="00E8128D" w:rsidP="001633D3">
            <w:pPr>
              <w:spacing w:before="40" w:after="40" w:line="240" w:lineRule="auto"/>
              <w:jc w:val="center"/>
              <w:rPr>
                <w:b/>
                <w:sz w:val="20"/>
                <w:szCs w:val="20"/>
              </w:rPr>
            </w:pPr>
          </w:p>
        </w:tc>
      </w:tr>
      <w:tr w:rsidR="00E8128D" w:rsidRPr="001C0768" w14:paraId="7E5908BE" w14:textId="77777777" w:rsidTr="001633D3">
        <w:tc>
          <w:tcPr>
            <w:tcW w:w="13426" w:type="dxa"/>
            <w:gridSpan w:val="7"/>
            <w:shd w:val="clear" w:color="auto" w:fill="auto"/>
            <w:vAlign w:val="center"/>
          </w:tcPr>
          <w:p w14:paraId="19842A57" w14:textId="77777777" w:rsidR="00E8128D" w:rsidRPr="001C0768" w:rsidRDefault="00E8128D" w:rsidP="001633D3">
            <w:pPr>
              <w:spacing w:before="40" w:after="40" w:line="240" w:lineRule="auto"/>
              <w:rPr>
                <w:b/>
                <w:sz w:val="20"/>
                <w:szCs w:val="20"/>
              </w:rPr>
            </w:pPr>
            <w:r w:rsidRPr="001C0768">
              <w:rPr>
                <w:b/>
                <w:sz w:val="20"/>
                <w:szCs w:val="20"/>
              </w:rPr>
              <w:t>Véhicules et engin</w:t>
            </w:r>
          </w:p>
        </w:tc>
      </w:tr>
      <w:tr w:rsidR="00E8128D" w:rsidRPr="001C0768" w14:paraId="766E74B4" w14:textId="77777777" w:rsidTr="001633D3">
        <w:tc>
          <w:tcPr>
            <w:tcW w:w="5382" w:type="dxa"/>
            <w:shd w:val="clear" w:color="auto" w:fill="auto"/>
            <w:vAlign w:val="center"/>
          </w:tcPr>
          <w:p w14:paraId="38B1699E" w14:textId="77777777" w:rsidR="00E8128D" w:rsidRPr="001C0768" w:rsidRDefault="00E8128D" w:rsidP="001633D3">
            <w:pPr>
              <w:spacing w:before="40" w:after="40" w:line="240" w:lineRule="auto"/>
              <w:rPr>
                <w:bCs/>
                <w:sz w:val="20"/>
                <w:szCs w:val="20"/>
              </w:rPr>
            </w:pPr>
            <w:r w:rsidRPr="001C0768">
              <w:rPr>
                <w:bCs/>
                <w:sz w:val="20"/>
                <w:szCs w:val="20"/>
              </w:rPr>
              <w:t>…</w:t>
            </w:r>
          </w:p>
        </w:tc>
        <w:tc>
          <w:tcPr>
            <w:tcW w:w="1227" w:type="dxa"/>
            <w:shd w:val="clear" w:color="auto" w:fill="auto"/>
            <w:vAlign w:val="center"/>
          </w:tcPr>
          <w:p w14:paraId="092DB156" w14:textId="77777777" w:rsidR="00E8128D" w:rsidRPr="001C0768" w:rsidRDefault="00E8128D" w:rsidP="001633D3">
            <w:pPr>
              <w:spacing w:before="40" w:after="40" w:line="240" w:lineRule="auto"/>
              <w:jc w:val="center"/>
              <w:rPr>
                <w:b/>
                <w:sz w:val="20"/>
                <w:szCs w:val="20"/>
              </w:rPr>
            </w:pPr>
          </w:p>
        </w:tc>
        <w:tc>
          <w:tcPr>
            <w:tcW w:w="1183" w:type="dxa"/>
            <w:shd w:val="clear" w:color="auto" w:fill="auto"/>
            <w:vAlign w:val="center"/>
          </w:tcPr>
          <w:p w14:paraId="38F8E90A" w14:textId="77777777" w:rsidR="00E8128D" w:rsidRPr="001C0768" w:rsidRDefault="00E8128D" w:rsidP="001633D3">
            <w:pPr>
              <w:spacing w:before="40" w:after="40" w:line="240" w:lineRule="auto"/>
              <w:jc w:val="center"/>
              <w:rPr>
                <w:b/>
                <w:sz w:val="20"/>
                <w:szCs w:val="20"/>
              </w:rPr>
            </w:pPr>
          </w:p>
        </w:tc>
        <w:tc>
          <w:tcPr>
            <w:tcW w:w="1275" w:type="dxa"/>
            <w:shd w:val="clear" w:color="auto" w:fill="auto"/>
            <w:vAlign w:val="center"/>
          </w:tcPr>
          <w:p w14:paraId="4010F255" w14:textId="77777777" w:rsidR="00E8128D" w:rsidRPr="001C0768" w:rsidRDefault="00E8128D" w:rsidP="001633D3">
            <w:pPr>
              <w:spacing w:before="40" w:after="40" w:line="240" w:lineRule="auto"/>
              <w:jc w:val="center"/>
              <w:rPr>
                <w:b/>
                <w:sz w:val="20"/>
                <w:szCs w:val="20"/>
              </w:rPr>
            </w:pPr>
          </w:p>
        </w:tc>
        <w:tc>
          <w:tcPr>
            <w:tcW w:w="1418" w:type="dxa"/>
            <w:shd w:val="clear" w:color="auto" w:fill="auto"/>
            <w:vAlign w:val="center"/>
          </w:tcPr>
          <w:p w14:paraId="652D8E94" w14:textId="77777777" w:rsidR="00E8128D" w:rsidRPr="001C0768" w:rsidRDefault="00E8128D" w:rsidP="001633D3">
            <w:pPr>
              <w:spacing w:before="40" w:after="40" w:line="240" w:lineRule="auto"/>
              <w:jc w:val="center"/>
              <w:rPr>
                <w:b/>
                <w:sz w:val="20"/>
                <w:szCs w:val="20"/>
              </w:rPr>
            </w:pPr>
          </w:p>
        </w:tc>
        <w:tc>
          <w:tcPr>
            <w:tcW w:w="1417" w:type="dxa"/>
            <w:shd w:val="clear" w:color="auto" w:fill="auto"/>
            <w:vAlign w:val="center"/>
          </w:tcPr>
          <w:p w14:paraId="1FC3AC98" w14:textId="77777777" w:rsidR="00E8128D" w:rsidRPr="001C0768" w:rsidRDefault="00E8128D" w:rsidP="001633D3">
            <w:pPr>
              <w:spacing w:before="40" w:after="40" w:line="240" w:lineRule="auto"/>
              <w:jc w:val="center"/>
              <w:rPr>
                <w:b/>
                <w:sz w:val="20"/>
                <w:szCs w:val="20"/>
              </w:rPr>
            </w:pPr>
          </w:p>
        </w:tc>
        <w:tc>
          <w:tcPr>
            <w:tcW w:w="1524" w:type="dxa"/>
            <w:shd w:val="clear" w:color="auto" w:fill="auto"/>
            <w:vAlign w:val="center"/>
          </w:tcPr>
          <w:p w14:paraId="30C0FB1E" w14:textId="77777777" w:rsidR="00E8128D" w:rsidRPr="001C0768" w:rsidRDefault="00E8128D" w:rsidP="001633D3">
            <w:pPr>
              <w:spacing w:before="40" w:after="40" w:line="240" w:lineRule="auto"/>
              <w:jc w:val="center"/>
              <w:rPr>
                <w:b/>
                <w:sz w:val="20"/>
                <w:szCs w:val="20"/>
              </w:rPr>
            </w:pPr>
          </w:p>
        </w:tc>
      </w:tr>
      <w:tr w:rsidR="00E8128D" w:rsidRPr="001C0768" w14:paraId="242C9895" w14:textId="77777777" w:rsidTr="001633D3">
        <w:tc>
          <w:tcPr>
            <w:tcW w:w="5382" w:type="dxa"/>
            <w:shd w:val="clear" w:color="auto" w:fill="auto"/>
            <w:vAlign w:val="center"/>
          </w:tcPr>
          <w:p w14:paraId="0680102F" w14:textId="77777777" w:rsidR="00E8128D" w:rsidRPr="001C0768" w:rsidRDefault="00E8128D" w:rsidP="001633D3">
            <w:pPr>
              <w:spacing w:before="40" w:after="40" w:line="240" w:lineRule="auto"/>
              <w:rPr>
                <w:bCs/>
                <w:sz w:val="20"/>
                <w:szCs w:val="20"/>
              </w:rPr>
            </w:pPr>
            <w:r w:rsidRPr="001C0768">
              <w:rPr>
                <w:bCs/>
                <w:sz w:val="20"/>
                <w:szCs w:val="20"/>
              </w:rPr>
              <w:t>…</w:t>
            </w:r>
          </w:p>
        </w:tc>
        <w:tc>
          <w:tcPr>
            <w:tcW w:w="1227" w:type="dxa"/>
            <w:shd w:val="clear" w:color="auto" w:fill="auto"/>
            <w:vAlign w:val="center"/>
          </w:tcPr>
          <w:p w14:paraId="79F99909" w14:textId="77777777" w:rsidR="00E8128D" w:rsidRPr="001C0768" w:rsidRDefault="00E8128D" w:rsidP="001633D3">
            <w:pPr>
              <w:spacing w:before="40" w:after="40" w:line="240" w:lineRule="auto"/>
              <w:jc w:val="center"/>
              <w:rPr>
                <w:b/>
                <w:sz w:val="20"/>
                <w:szCs w:val="20"/>
              </w:rPr>
            </w:pPr>
          </w:p>
        </w:tc>
        <w:tc>
          <w:tcPr>
            <w:tcW w:w="1183" w:type="dxa"/>
            <w:shd w:val="clear" w:color="auto" w:fill="auto"/>
            <w:vAlign w:val="center"/>
          </w:tcPr>
          <w:p w14:paraId="7770F6C9" w14:textId="77777777" w:rsidR="00E8128D" w:rsidRPr="001C0768" w:rsidRDefault="00E8128D" w:rsidP="001633D3">
            <w:pPr>
              <w:spacing w:before="40" w:after="40" w:line="240" w:lineRule="auto"/>
              <w:jc w:val="center"/>
              <w:rPr>
                <w:b/>
                <w:sz w:val="20"/>
                <w:szCs w:val="20"/>
              </w:rPr>
            </w:pPr>
          </w:p>
        </w:tc>
        <w:tc>
          <w:tcPr>
            <w:tcW w:w="1275" w:type="dxa"/>
            <w:shd w:val="clear" w:color="auto" w:fill="auto"/>
            <w:vAlign w:val="center"/>
          </w:tcPr>
          <w:p w14:paraId="43B87B6C" w14:textId="77777777" w:rsidR="00E8128D" w:rsidRPr="001C0768" w:rsidRDefault="00E8128D" w:rsidP="001633D3">
            <w:pPr>
              <w:spacing w:before="40" w:after="40" w:line="240" w:lineRule="auto"/>
              <w:jc w:val="center"/>
              <w:rPr>
                <w:b/>
                <w:sz w:val="20"/>
                <w:szCs w:val="20"/>
              </w:rPr>
            </w:pPr>
          </w:p>
        </w:tc>
        <w:tc>
          <w:tcPr>
            <w:tcW w:w="1418" w:type="dxa"/>
            <w:shd w:val="clear" w:color="auto" w:fill="auto"/>
            <w:vAlign w:val="center"/>
          </w:tcPr>
          <w:p w14:paraId="1763C88F" w14:textId="77777777" w:rsidR="00E8128D" w:rsidRPr="001C0768" w:rsidRDefault="00E8128D" w:rsidP="001633D3">
            <w:pPr>
              <w:spacing w:before="40" w:after="40" w:line="240" w:lineRule="auto"/>
              <w:jc w:val="center"/>
              <w:rPr>
                <w:b/>
                <w:sz w:val="20"/>
                <w:szCs w:val="20"/>
              </w:rPr>
            </w:pPr>
          </w:p>
        </w:tc>
        <w:tc>
          <w:tcPr>
            <w:tcW w:w="1417" w:type="dxa"/>
            <w:shd w:val="clear" w:color="auto" w:fill="auto"/>
            <w:vAlign w:val="center"/>
          </w:tcPr>
          <w:p w14:paraId="6A11E61F" w14:textId="77777777" w:rsidR="00E8128D" w:rsidRPr="001C0768" w:rsidRDefault="00E8128D" w:rsidP="001633D3">
            <w:pPr>
              <w:spacing w:before="40" w:after="40" w:line="240" w:lineRule="auto"/>
              <w:jc w:val="center"/>
              <w:rPr>
                <w:b/>
                <w:sz w:val="20"/>
                <w:szCs w:val="20"/>
              </w:rPr>
            </w:pPr>
          </w:p>
        </w:tc>
        <w:tc>
          <w:tcPr>
            <w:tcW w:w="1524" w:type="dxa"/>
            <w:shd w:val="clear" w:color="auto" w:fill="auto"/>
            <w:vAlign w:val="center"/>
          </w:tcPr>
          <w:p w14:paraId="4BB61ABD" w14:textId="77777777" w:rsidR="00E8128D" w:rsidRPr="001C0768" w:rsidRDefault="00E8128D" w:rsidP="001633D3">
            <w:pPr>
              <w:spacing w:before="40" w:after="40" w:line="240" w:lineRule="auto"/>
              <w:jc w:val="center"/>
              <w:rPr>
                <w:b/>
                <w:sz w:val="20"/>
                <w:szCs w:val="20"/>
              </w:rPr>
            </w:pPr>
          </w:p>
        </w:tc>
      </w:tr>
      <w:tr w:rsidR="00E8128D" w:rsidRPr="001C0768" w14:paraId="69AB9FE6" w14:textId="77777777" w:rsidTr="001633D3">
        <w:tc>
          <w:tcPr>
            <w:tcW w:w="5382" w:type="dxa"/>
            <w:shd w:val="clear" w:color="auto" w:fill="auto"/>
            <w:vAlign w:val="center"/>
          </w:tcPr>
          <w:p w14:paraId="5DE65063" w14:textId="77777777" w:rsidR="00E8128D" w:rsidRPr="001C0768" w:rsidRDefault="00E8128D" w:rsidP="001633D3">
            <w:pPr>
              <w:spacing w:before="40" w:after="40" w:line="240" w:lineRule="auto"/>
              <w:rPr>
                <w:bCs/>
                <w:sz w:val="20"/>
                <w:szCs w:val="20"/>
              </w:rPr>
            </w:pPr>
            <w:r w:rsidRPr="001C0768">
              <w:rPr>
                <w:bCs/>
                <w:sz w:val="20"/>
                <w:szCs w:val="20"/>
              </w:rPr>
              <w:t>…</w:t>
            </w:r>
          </w:p>
        </w:tc>
        <w:tc>
          <w:tcPr>
            <w:tcW w:w="1227" w:type="dxa"/>
            <w:shd w:val="clear" w:color="auto" w:fill="auto"/>
            <w:vAlign w:val="center"/>
          </w:tcPr>
          <w:p w14:paraId="67A6D202" w14:textId="77777777" w:rsidR="00E8128D" w:rsidRPr="001C0768" w:rsidRDefault="00E8128D" w:rsidP="001633D3">
            <w:pPr>
              <w:spacing w:before="40" w:after="40" w:line="240" w:lineRule="auto"/>
              <w:jc w:val="center"/>
              <w:rPr>
                <w:b/>
                <w:sz w:val="20"/>
                <w:szCs w:val="20"/>
              </w:rPr>
            </w:pPr>
          </w:p>
        </w:tc>
        <w:tc>
          <w:tcPr>
            <w:tcW w:w="1183" w:type="dxa"/>
            <w:shd w:val="clear" w:color="auto" w:fill="auto"/>
            <w:vAlign w:val="center"/>
          </w:tcPr>
          <w:p w14:paraId="05D39416" w14:textId="77777777" w:rsidR="00E8128D" w:rsidRPr="001C0768" w:rsidRDefault="00E8128D" w:rsidP="001633D3">
            <w:pPr>
              <w:spacing w:before="40" w:after="40" w:line="240" w:lineRule="auto"/>
              <w:jc w:val="center"/>
              <w:rPr>
                <w:b/>
                <w:sz w:val="20"/>
                <w:szCs w:val="20"/>
              </w:rPr>
            </w:pPr>
          </w:p>
        </w:tc>
        <w:tc>
          <w:tcPr>
            <w:tcW w:w="1275" w:type="dxa"/>
            <w:shd w:val="clear" w:color="auto" w:fill="auto"/>
            <w:vAlign w:val="center"/>
          </w:tcPr>
          <w:p w14:paraId="20E4BF0D" w14:textId="77777777" w:rsidR="00E8128D" w:rsidRPr="001C0768" w:rsidRDefault="00E8128D" w:rsidP="001633D3">
            <w:pPr>
              <w:spacing w:before="40" w:after="40" w:line="240" w:lineRule="auto"/>
              <w:jc w:val="center"/>
              <w:rPr>
                <w:b/>
                <w:sz w:val="20"/>
                <w:szCs w:val="20"/>
              </w:rPr>
            </w:pPr>
          </w:p>
        </w:tc>
        <w:tc>
          <w:tcPr>
            <w:tcW w:w="1418" w:type="dxa"/>
            <w:shd w:val="clear" w:color="auto" w:fill="auto"/>
            <w:vAlign w:val="center"/>
          </w:tcPr>
          <w:p w14:paraId="02820BE6" w14:textId="77777777" w:rsidR="00E8128D" w:rsidRPr="001C0768" w:rsidRDefault="00E8128D" w:rsidP="001633D3">
            <w:pPr>
              <w:spacing w:before="40" w:after="40" w:line="240" w:lineRule="auto"/>
              <w:jc w:val="center"/>
              <w:rPr>
                <w:b/>
                <w:sz w:val="20"/>
                <w:szCs w:val="20"/>
              </w:rPr>
            </w:pPr>
          </w:p>
        </w:tc>
        <w:tc>
          <w:tcPr>
            <w:tcW w:w="1417" w:type="dxa"/>
            <w:shd w:val="clear" w:color="auto" w:fill="auto"/>
            <w:vAlign w:val="center"/>
          </w:tcPr>
          <w:p w14:paraId="520F368B" w14:textId="77777777" w:rsidR="00E8128D" w:rsidRPr="001C0768" w:rsidRDefault="00E8128D" w:rsidP="001633D3">
            <w:pPr>
              <w:spacing w:before="40" w:after="40" w:line="240" w:lineRule="auto"/>
              <w:jc w:val="center"/>
              <w:rPr>
                <w:b/>
                <w:sz w:val="20"/>
                <w:szCs w:val="20"/>
              </w:rPr>
            </w:pPr>
          </w:p>
        </w:tc>
        <w:tc>
          <w:tcPr>
            <w:tcW w:w="1524" w:type="dxa"/>
            <w:shd w:val="clear" w:color="auto" w:fill="auto"/>
            <w:vAlign w:val="center"/>
          </w:tcPr>
          <w:p w14:paraId="2CAC50FC" w14:textId="77777777" w:rsidR="00E8128D" w:rsidRPr="001C0768" w:rsidRDefault="00E8128D" w:rsidP="001633D3">
            <w:pPr>
              <w:spacing w:before="40" w:after="40" w:line="240" w:lineRule="auto"/>
              <w:jc w:val="center"/>
              <w:rPr>
                <w:b/>
                <w:sz w:val="20"/>
                <w:szCs w:val="20"/>
              </w:rPr>
            </w:pPr>
          </w:p>
        </w:tc>
      </w:tr>
      <w:tr w:rsidR="00E8128D" w:rsidRPr="001C0768" w14:paraId="4EFC5249" w14:textId="77777777" w:rsidTr="001633D3">
        <w:tc>
          <w:tcPr>
            <w:tcW w:w="13426" w:type="dxa"/>
            <w:gridSpan w:val="7"/>
            <w:shd w:val="clear" w:color="auto" w:fill="auto"/>
            <w:vAlign w:val="center"/>
          </w:tcPr>
          <w:p w14:paraId="782217EA" w14:textId="77777777" w:rsidR="00E8128D" w:rsidRPr="001C0768" w:rsidRDefault="00E8128D" w:rsidP="001633D3">
            <w:pPr>
              <w:spacing w:before="40" w:after="40" w:line="240" w:lineRule="auto"/>
              <w:rPr>
                <w:b/>
                <w:sz w:val="20"/>
                <w:szCs w:val="20"/>
              </w:rPr>
            </w:pPr>
            <w:r w:rsidRPr="001C0768">
              <w:rPr>
                <w:b/>
                <w:sz w:val="20"/>
                <w:szCs w:val="20"/>
              </w:rPr>
              <w:t>Autres équipements</w:t>
            </w:r>
          </w:p>
        </w:tc>
      </w:tr>
      <w:tr w:rsidR="00E8128D" w:rsidRPr="001C0768" w14:paraId="7F8D2468" w14:textId="77777777" w:rsidTr="001633D3">
        <w:tc>
          <w:tcPr>
            <w:tcW w:w="5382" w:type="dxa"/>
            <w:shd w:val="clear" w:color="auto" w:fill="auto"/>
            <w:vAlign w:val="center"/>
          </w:tcPr>
          <w:p w14:paraId="40ED921C" w14:textId="77777777" w:rsidR="00E8128D" w:rsidRPr="001C0768" w:rsidRDefault="00E8128D" w:rsidP="001633D3">
            <w:pPr>
              <w:spacing w:before="40" w:after="40" w:line="240" w:lineRule="auto"/>
              <w:rPr>
                <w:bCs/>
                <w:sz w:val="20"/>
                <w:szCs w:val="20"/>
              </w:rPr>
            </w:pPr>
            <w:r w:rsidRPr="001C0768">
              <w:rPr>
                <w:bCs/>
                <w:sz w:val="20"/>
                <w:szCs w:val="20"/>
              </w:rPr>
              <w:t>…</w:t>
            </w:r>
          </w:p>
        </w:tc>
        <w:tc>
          <w:tcPr>
            <w:tcW w:w="1227" w:type="dxa"/>
            <w:shd w:val="clear" w:color="auto" w:fill="auto"/>
            <w:vAlign w:val="center"/>
          </w:tcPr>
          <w:p w14:paraId="750B22F8" w14:textId="77777777" w:rsidR="00E8128D" w:rsidRPr="001C0768" w:rsidRDefault="00E8128D" w:rsidP="001633D3">
            <w:pPr>
              <w:spacing w:before="40" w:after="40" w:line="240" w:lineRule="auto"/>
              <w:jc w:val="center"/>
              <w:rPr>
                <w:bCs/>
                <w:sz w:val="20"/>
                <w:szCs w:val="20"/>
              </w:rPr>
            </w:pPr>
          </w:p>
        </w:tc>
        <w:tc>
          <w:tcPr>
            <w:tcW w:w="1183" w:type="dxa"/>
            <w:shd w:val="clear" w:color="auto" w:fill="auto"/>
            <w:vAlign w:val="center"/>
          </w:tcPr>
          <w:p w14:paraId="47498C63" w14:textId="77777777" w:rsidR="00E8128D" w:rsidRPr="001C0768" w:rsidRDefault="00E8128D" w:rsidP="001633D3">
            <w:pPr>
              <w:spacing w:before="40" w:after="40" w:line="240" w:lineRule="auto"/>
              <w:jc w:val="center"/>
              <w:rPr>
                <w:b/>
                <w:sz w:val="20"/>
                <w:szCs w:val="20"/>
              </w:rPr>
            </w:pPr>
          </w:p>
        </w:tc>
        <w:tc>
          <w:tcPr>
            <w:tcW w:w="1275" w:type="dxa"/>
            <w:shd w:val="clear" w:color="auto" w:fill="auto"/>
            <w:vAlign w:val="center"/>
          </w:tcPr>
          <w:p w14:paraId="6B9B9B63" w14:textId="77777777" w:rsidR="00E8128D" w:rsidRPr="001C0768" w:rsidRDefault="00E8128D" w:rsidP="001633D3">
            <w:pPr>
              <w:spacing w:before="40" w:after="40" w:line="240" w:lineRule="auto"/>
              <w:jc w:val="center"/>
              <w:rPr>
                <w:b/>
                <w:sz w:val="20"/>
                <w:szCs w:val="20"/>
              </w:rPr>
            </w:pPr>
          </w:p>
        </w:tc>
        <w:tc>
          <w:tcPr>
            <w:tcW w:w="1418" w:type="dxa"/>
            <w:shd w:val="clear" w:color="auto" w:fill="auto"/>
            <w:vAlign w:val="center"/>
          </w:tcPr>
          <w:p w14:paraId="4BA5149C" w14:textId="77777777" w:rsidR="00E8128D" w:rsidRPr="001C0768" w:rsidRDefault="00E8128D" w:rsidP="001633D3">
            <w:pPr>
              <w:spacing w:before="40" w:after="40" w:line="240" w:lineRule="auto"/>
              <w:jc w:val="center"/>
              <w:rPr>
                <w:b/>
                <w:sz w:val="20"/>
                <w:szCs w:val="20"/>
              </w:rPr>
            </w:pPr>
          </w:p>
        </w:tc>
        <w:tc>
          <w:tcPr>
            <w:tcW w:w="1417" w:type="dxa"/>
            <w:shd w:val="clear" w:color="auto" w:fill="auto"/>
            <w:vAlign w:val="center"/>
          </w:tcPr>
          <w:p w14:paraId="17147107" w14:textId="77777777" w:rsidR="00E8128D" w:rsidRPr="001C0768" w:rsidRDefault="00E8128D" w:rsidP="001633D3">
            <w:pPr>
              <w:spacing w:before="40" w:after="40" w:line="240" w:lineRule="auto"/>
              <w:jc w:val="center"/>
              <w:rPr>
                <w:b/>
                <w:sz w:val="20"/>
                <w:szCs w:val="20"/>
              </w:rPr>
            </w:pPr>
          </w:p>
        </w:tc>
        <w:tc>
          <w:tcPr>
            <w:tcW w:w="1524" w:type="dxa"/>
            <w:shd w:val="clear" w:color="auto" w:fill="auto"/>
            <w:vAlign w:val="center"/>
          </w:tcPr>
          <w:p w14:paraId="0640D08B" w14:textId="77777777" w:rsidR="00E8128D" w:rsidRPr="001C0768" w:rsidRDefault="00E8128D" w:rsidP="001633D3">
            <w:pPr>
              <w:spacing w:before="40" w:after="40" w:line="240" w:lineRule="auto"/>
              <w:jc w:val="center"/>
              <w:rPr>
                <w:b/>
                <w:sz w:val="20"/>
                <w:szCs w:val="20"/>
              </w:rPr>
            </w:pPr>
          </w:p>
        </w:tc>
      </w:tr>
      <w:tr w:rsidR="00E8128D" w:rsidRPr="001C0768" w14:paraId="7ACEF29C" w14:textId="77777777" w:rsidTr="001633D3">
        <w:tc>
          <w:tcPr>
            <w:tcW w:w="5382" w:type="dxa"/>
            <w:shd w:val="clear" w:color="auto" w:fill="auto"/>
            <w:vAlign w:val="center"/>
          </w:tcPr>
          <w:p w14:paraId="64BAA7A9" w14:textId="77777777" w:rsidR="00E8128D" w:rsidRPr="001C0768" w:rsidRDefault="00E8128D" w:rsidP="001633D3">
            <w:pPr>
              <w:spacing w:before="40" w:after="40" w:line="240" w:lineRule="auto"/>
              <w:rPr>
                <w:bCs/>
                <w:sz w:val="20"/>
                <w:szCs w:val="20"/>
              </w:rPr>
            </w:pPr>
            <w:r w:rsidRPr="001C0768">
              <w:rPr>
                <w:bCs/>
                <w:sz w:val="20"/>
                <w:szCs w:val="20"/>
              </w:rPr>
              <w:t>…</w:t>
            </w:r>
          </w:p>
        </w:tc>
        <w:tc>
          <w:tcPr>
            <w:tcW w:w="1227" w:type="dxa"/>
            <w:shd w:val="clear" w:color="auto" w:fill="auto"/>
            <w:vAlign w:val="center"/>
          </w:tcPr>
          <w:p w14:paraId="67BEDE3A" w14:textId="77777777" w:rsidR="00E8128D" w:rsidRPr="001C0768" w:rsidRDefault="00E8128D" w:rsidP="001633D3">
            <w:pPr>
              <w:spacing w:before="40" w:after="40" w:line="240" w:lineRule="auto"/>
              <w:jc w:val="center"/>
              <w:rPr>
                <w:b/>
                <w:sz w:val="20"/>
                <w:szCs w:val="20"/>
              </w:rPr>
            </w:pPr>
          </w:p>
        </w:tc>
        <w:tc>
          <w:tcPr>
            <w:tcW w:w="1183" w:type="dxa"/>
            <w:shd w:val="clear" w:color="auto" w:fill="auto"/>
            <w:vAlign w:val="center"/>
          </w:tcPr>
          <w:p w14:paraId="20603D20" w14:textId="77777777" w:rsidR="00E8128D" w:rsidRPr="001C0768" w:rsidRDefault="00E8128D" w:rsidP="001633D3">
            <w:pPr>
              <w:spacing w:before="40" w:after="40" w:line="240" w:lineRule="auto"/>
              <w:jc w:val="center"/>
              <w:rPr>
                <w:b/>
                <w:sz w:val="20"/>
                <w:szCs w:val="20"/>
              </w:rPr>
            </w:pPr>
          </w:p>
        </w:tc>
        <w:tc>
          <w:tcPr>
            <w:tcW w:w="1275" w:type="dxa"/>
            <w:shd w:val="clear" w:color="auto" w:fill="auto"/>
            <w:vAlign w:val="center"/>
          </w:tcPr>
          <w:p w14:paraId="2715B73D" w14:textId="77777777" w:rsidR="00E8128D" w:rsidRPr="001C0768" w:rsidRDefault="00E8128D" w:rsidP="001633D3">
            <w:pPr>
              <w:spacing w:before="40" w:after="40" w:line="240" w:lineRule="auto"/>
              <w:jc w:val="center"/>
              <w:rPr>
                <w:b/>
                <w:sz w:val="20"/>
                <w:szCs w:val="20"/>
              </w:rPr>
            </w:pPr>
          </w:p>
        </w:tc>
        <w:tc>
          <w:tcPr>
            <w:tcW w:w="1418" w:type="dxa"/>
            <w:shd w:val="clear" w:color="auto" w:fill="auto"/>
            <w:vAlign w:val="center"/>
          </w:tcPr>
          <w:p w14:paraId="072364FF" w14:textId="77777777" w:rsidR="00E8128D" w:rsidRPr="001C0768" w:rsidRDefault="00E8128D" w:rsidP="001633D3">
            <w:pPr>
              <w:spacing w:before="40" w:after="40" w:line="240" w:lineRule="auto"/>
              <w:jc w:val="center"/>
              <w:rPr>
                <w:b/>
                <w:sz w:val="20"/>
                <w:szCs w:val="20"/>
              </w:rPr>
            </w:pPr>
          </w:p>
        </w:tc>
        <w:tc>
          <w:tcPr>
            <w:tcW w:w="1417" w:type="dxa"/>
            <w:shd w:val="clear" w:color="auto" w:fill="auto"/>
            <w:vAlign w:val="center"/>
          </w:tcPr>
          <w:p w14:paraId="73E64933" w14:textId="77777777" w:rsidR="00E8128D" w:rsidRPr="001C0768" w:rsidRDefault="00E8128D" w:rsidP="001633D3">
            <w:pPr>
              <w:spacing w:before="40" w:after="40" w:line="240" w:lineRule="auto"/>
              <w:jc w:val="center"/>
              <w:rPr>
                <w:b/>
                <w:sz w:val="20"/>
                <w:szCs w:val="20"/>
              </w:rPr>
            </w:pPr>
          </w:p>
        </w:tc>
        <w:tc>
          <w:tcPr>
            <w:tcW w:w="1524" w:type="dxa"/>
            <w:shd w:val="clear" w:color="auto" w:fill="auto"/>
            <w:vAlign w:val="center"/>
          </w:tcPr>
          <w:p w14:paraId="64931D11" w14:textId="77777777" w:rsidR="00E8128D" w:rsidRPr="001C0768" w:rsidRDefault="00E8128D" w:rsidP="001633D3">
            <w:pPr>
              <w:spacing w:before="40" w:after="40" w:line="240" w:lineRule="auto"/>
              <w:jc w:val="center"/>
              <w:rPr>
                <w:b/>
                <w:sz w:val="20"/>
                <w:szCs w:val="20"/>
              </w:rPr>
            </w:pPr>
          </w:p>
        </w:tc>
      </w:tr>
    </w:tbl>
    <w:p w14:paraId="3593D03A" w14:textId="77777777" w:rsidR="00E8128D" w:rsidRPr="001C0768" w:rsidRDefault="00E8128D" w:rsidP="00D26033">
      <w:pPr>
        <w:spacing w:before="160"/>
        <w:jc w:val="both"/>
        <w:sectPr w:rsidR="00E8128D" w:rsidRPr="001C0768" w:rsidSect="00DC4B4F">
          <w:pgSz w:w="16838" w:h="11906" w:orient="landscape"/>
          <w:pgMar w:top="1418" w:right="1531" w:bottom="1418" w:left="1871" w:header="709" w:footer="709" w:gutter="0"/>
          <w:cols w:space="708"/>
          <w:titlePg/>
          <w:docGrid w:linePitch="360"/>
        </w:sectPr>
      </w:pPr>
    </w:p>
    <w:p w14:paraId="1B84B8C4" w14:textId="762E7638" w:rsidR="002F040F" w:rsidRPr="001C0768" w:rsidRDefault="00132D6E" w:rsidP="002F040F">
      <w:pPr>
        <w:pStyle w:val="Titre2"/>
      </w:pPr>
      <w:bookmarkStart w:id="166" w:name="_Ref18320006"/>
      <w:bookmarkStart w:id="167" w:name="_Toc191396000"/>
      <w:r w:rsidRPr="001C0768">
        <w:lastRenderedPageBreak/>
        <w:t>F</w:t>
      </w:r>
      <w:r w:rsidR="006928AB" w:rsidRPr="001C0768">
        <w:t>ormulaire d’offre</w:t>
      </w:r>
      <w:bookmarkEnd w:id="166"/>
      <w:bookmarkEnd w:id="167"/>
    </w:p>
    <w:p w14:paraId="2A566A27" w14:textId="04B2B7EF" w:rsidR="006E75D8" w:rsidRPr="001C0768" w:rsidRDefault="006E75D8" w:rsidP="001F7DC6">
      <w:pPr>
        <w:spacing w:after="120"/>
        <w:jc w:val="both"/>
        <w:rPr>
          <w:rFonts w:eastAsia="Calibri" w:cs="Times New Roman"/>
          <w:szCs w:val="21"/>
        </w:rPr>
      </w:pPr>
      <w:r w:rsidRPr="001C0768">
        <w:rPr>
          <w:rFonts w:eastAsia="Calibri" w:cs="Times New Roman"/>
          <w:szCs w:val="21"/>
        </w:rPr>
        <w:t xml:space="preserve">En déposant cette offre, le soumissionnaire s’engage à exécuter, conformément aux dispositions du cahier spécial des charges le présent marché et déclare explicitement accepter toutes les conditions énumérées dans le </w:t>
      </w:r>
      <w:r w:rsidR="001F7DC6">
        <w:rPr>
          <w:rFonts w:eastAsia="Calibri" w:cs="Times New Roman"/>
        </w:rPr>
        <w:t>cahier spécial des charges</w:t>
      </w:r>
      <w:r w:rsidR="001F7DC6" w:rsidRPr="001C0768">
        <w:rPr>
          <w:rFonts w:eastAsia="Calibri" w:cs="Times New Roman"/>
          <w:szCs w:val="21"/>
        </w:rPr>
        <w:t xml:space="preserve"> </w:t>
      </w:r>
      <w:r w:rsidRPr="001C0768">
        <w:rPr>
          <w:rFonts w:eastAsia="Calibri" w:cs="Times New Roman"/>
          <w:szCs w:val="21"/>
        </w:rPr>
        <w:t>et renoncer aux éventuelles dispositions dérogatoires comme ses propres conditions.</w:t>
      </w:r>
    </w:p>
    <w:p w14:paraId="50331ECE" w14:textId="46338E38" w:rsidR="006E75D8" w:rsidRPr="001C0768" w:rsidRDefault="006E75D8" w:rsidP="001F7DC6">
      <w:pPr>
        <w:spacing w:after="120"/>
        <w:jc w:val="both"/>
        <w:rPr>
          <w:rFonts w:eastAsia="Calibri" w:cs="Times New Roman"/>
          <w:szCs w:val="21"/>
        </w:rPr>
      </w:pPr>
      <w:r w:rsidRPr="001C0768">
        <w:rPr>
          <w:rFonts w:eastAsia="Calibri" w:cs="Times New Roman"/>
          <w:szCs w:val="21"/>
        </w:rPr>
        <w:t xml:space="preserve">Les prix unitaires et les prix globaux de chacun des postes </w:t>
      </w:r>
      <w:r w:rsidR="00880147">
        <w:rPr>
          <w:rFonts w:eastAsia="Calibri" w:cs="Times New Roman"/>
          <w:szCs w:val="21"/>
        </w:rPr>
        <w:t xml:space="preserve">du </w:t>
      </w:r>
      <w:r w:rsidR="00880147" w:rsidRPr="00880147">
        <w:rPr>
          <w:rFonts w:eastAsia="Calibri" w:cs="Times New Roman"/>
          <w:szCs w:val="21"/>
        </w:rPr>
        <w:t xml:space="preserve">bordereau des prix </w:t>
      </w:r>
      <w:r w:rsidRPr="001C0768">
        <w:rPr>
          <w:rFonts w:eastAsia="Calibri" w:cs="Times New Roman"/>
          <w:szCs w:val="21"/>
        </w:rPr>
        <w:t>sont établis en respectant la valeur relative de ces postes par rapport au montant total de l’offre. Tous les frais généraux et financiers, ainsi que le bénéfice, sont répartis sur les différents postes proportionnellement à l’importance de ceux-ci.</w:t>
      </w:r>
    </w:p>
    <w:p w14:paraId="0E8745B0" w14:textId="438D818D" w:rsidR="006E75D8" w:rsidRPr="001C0768" w:rsidRDefault="006E75D8" w:rsidP="001F7DC6">
      <w:pPr>
        <w:pStyle w:val="Corpsdetexte"/>
        <w:rPr>
          <w:rFonts w:ascii="Georgia" w:eastAsia="Calibri" w:hAnsi="Georgia" w:cs="Times New Roman"/>
          <w:color w:val="585756"/>
          <w:kern w:val="0"/>
          <w:sz w:val="21"/>
          <w:szCs w:val="22"/>
          <w:lang w:eastAsia="en-US"/>
        </w:rPr>
      </w:pPr>
      <w:r w:rsidRPr="001C0768">
        <w:rPr>
          <w:rFonts w:ascii="Georgia" w:eastAsia="Calibri" w:hAnsi="Georgia" w:cs="Times New Roman"/>
          <w:color w:val="585756"/>
          <w:kern w:val="0"/>
          <w:sz w:val="21"/>
          <w:szCs w:val="22"/>
          <w:lang w:eastAsia="en-US"/>
        </w:rPr>
        <w:t xml:space="preserve">Le soumissionnaire s’engage à exécuter le marché public </w:t>
      </w:r>
      <w:r w:rsidR="00883E69" w:rsidRPr="00883E69">
        <w:rPr>
          <w:rFonts w:ascii="Georgia" w:eastAsia="Calibri" w:hAnsi="Georgia" w:cs="Times New Roman"/>
          <w:color w:val="585756"/>
          <w:kern w:val="0"/>
          <w:sz w:val="21"/>
          <w:szCs w:val="22"/>
          <w:lang w:eastAsia="en-US"/>
        </w:rPr>
        <w:t xml:space="preserve">à bordereau de prix </w:t>
      </w:r>
      <w:r w:rsidRPr="001C0768">
        <w:rPr>
          <w:rFonts w:ascii="Georgia" w:eastAsia="Calibri" w:hAnsi="Georgia" w:cs="Times New Roman"/>
          <w:color w:val="585756"/>
          <w:kern w:val="0"/>
          <w:sz w:val="21"/>
          <w:szCs w:val="22"/>
          <w:lang w:eastAsia="en-US"/>
        </w:rPr>
        <w:t xml:space="preserve">conformément aux dispositions du </w:t>
      </w:r>
      <w:r w:rsidR="001F7DC6">
        <w:rPr>
          <w:rFonts w:ascii="Georgia" w:eastAsia="Calibri" w:hAnsi="Georgia" w:cs="Times New Roman"/>
          <w:color w:val="585756"/>
          <w:kern w:val="0"/>
          <w:sz w:val="21"/>
          <w:szCs w:val="22"/>
          <w:lang w:eastAsia="en-US"/>
        </w:rPr>
        <w:t>cahier spécial des charges</w:t>
      </w:r>
      <w:r w:rsidRPr="001C0768">
        <w:rPr>
          <w:rFonts w:ascii="Georgia" w:eastAsia="Calibri" w:hAnsi="Georgia" w:cs="Times New Roman"/>
          <w:color w:val="585756"/>
          <w:kern w:val="0"/>
          <w:sz w:val="21"/>
          <w:szCs w:val="22"/>
          <w:lang w:eastAsia="en-US"/>
        </w:rPr>
        <w:t xml:space="preserve">, aux prix suivants, exprimés en </w:t>
      </w:r>
      <w:r w:rsidR="00883E69">
        <w:rPr>
          <w:rFonts w:ascii="Georgia" w:eastAsia="Calibri" w:hAnsi="Georgia" w:cs="Times New Roman"/>
          <w:szCs w:val="21"/>
        </w:rPr>
        <w:t>€</w:t>
      </w:r>
      <w:r w:rsidR="00230221" w:rsidRPr="001C0768">
        <w:rPr>
          <w:rFonts w:ascii="Georgia" w:eastAsia="Calibri" w:hAnsi="Georgia" w:cs="Times New Roman"/>
          <w:szCs w:val="21"/>
        </w:rPr>
        <w:t xml:space="preserve"> </w:t>
      </w:r>
      <w:r w:rsidRPr="001C0768">
        <w:rPr>
          <w:rFonts w:ascii="Georgia" w:eastAsia="Calibri" w:hAnsi="Georgia" w:cs="Times New Roman"/>
          <w:color w:val="585756"/>
          <w:kern w:val="0"/>
          <w:sz w:val="21"/>
          <w:szCs w:val="22"/>
          <w:lang w:eastAsia="en-US"/>
        </w:rPr>
        <w:t>et hors TVA :</w:t>
      </w:r>
    </w:p>
    <w:tbl>
      <w:tblPr>
        <w:tblStyle w:val="Grilledutableau"/>
        <w:tblW w:w="0" w:type="auto"/>
        <w:tblInd w:w="0" w:type="dxa"/>
        <w:tblLook w:val="04A0" w:firstRow="1" w:lastRow="0" w:firstColumn="1" w:lastColumn="0" w:noHBand="0" w:noVBand="1"/>
      </w:tblPr>
      <w:tblGrid>
        <w:gridCol w:w="988"/>
        <w:gridCol w:w="3969"/>
        <w:gridCol w:w="1275"/>
        <w:gridCol w:w="2262"/>
      </w:tblGrid>
      <w:tr w:rsidR="008F1CA9" w:rsidRPr="001C0768" w14:paraId="20E149D4" w14:textId="77777777" w:rsidTr="00F574B7">
        <w:tc>
          <w:tcPr>
            <w:tcW w:w="988" w:type="dxa"/>
            <w:shd w:val="pct10" w:color="auto" w:fill="auto"/>
            <w:vAlign w:val="center"/>
          </w:tcPr>
          <w:p w14:paraId="78E12616" w14:textId="77777777" w:rsidR="008F1CA9" w:rsidRPr="001C0768" w:rsidRDefault="008F1CA9" w:rsidP="001F7DC6">
            <w:pPr>
              <w:spacing w:before="60" w:after="60" w:line="240" w:lineRule="auto"/>
              <w:jc w:val="center"/>
              <w:rPr>
                <w:b/>
                <w:bCs/>
                <w:sz w:val="20"/>
                <w:szCs w:val="20"/>
              </w:rPr>
            </w:pPr>
            <w:r w:rsidRPr="001C0768">
              <w:rPr>
                <w:b/>
                <w:bCs/>
                <w:sz w:val="20"/>
                <w:szCs w:val="20"/>
              </w:rPr>
              <w:t>Lot</w:t>
            </w:r>
          </w:p>
        </w:tc>
        <w:tc>
          <w:tcPr>
            <w:tcW w:w="3969" w:type="dxa"/>
            <w:shd w:val="pct10" w:color="auto" w:fill="auto"/>
            <w:vAlign w:val="center"/>
          </w:tcPr>
          <w:p w14:paraId="19BBDBE1" w14:textId="77777777" w:rsidR="008F1CA9" w:rsidRPr="001C0768" w:rsidRDefault="008F1CA9" w:rsidP="001F7DC6">
            <w:pPr>
              <w:spacing w:before="60" w:after="60" w:line="240" w:lineRule="auto"/>
              <w:jc w:val="center"/>
              <w:rPr>
                <w:b/>
                <w:bCs/>
                <w:sz w:val="20"/>
                <w:szCs w:val="20"/>
              </w:rPr>
            </w:pPr>
            <w:r w:rsidRPr="001C0768">
              <w:rPr>
                <w:b/>
                <w:bCs/>
                <w:sz w:val="20"/>
                <w:szCs w:val="20"/>
              </w:rPr>
              <w:t>Description</w:t>
            </w:r>
          </w:p>
        </w:tc>
        <w:tc>
          <w:tcPr>
            <w:tcW w:w="1275" w:type="dxa"/>
            <w:shd w:val="pct10" w:color="auto" w:fill="auto"/>
            <w:vAlign w:val="center"/>
          </w:tcPr>
          <w:p w14:paraId="707F18FE" w14:textId="02A1BD9A" w:rsidR="008F1CA9" w:rsidRPr="001C0768" w:rsidRDefault="00F574B7" w:rsidP="001F7DC6">
            <w:pPr>
              <w:spacing w:before="60" w:after="60" w:line="240" w:lineRule="auto"/>
              <w:jc w:val="center"/>
              <w:rPr>
                <w:b/>
                <w:bCs/>
                <w:sz w:val="20"/>
                <w:szCs w:val="20"/>
              </w:rPr>
            </w:pPr>
            <w:r w:rsidRPr="001C0768">
              <w:rPr>
                <w:b/>
                <w:bCs/>
                <w:sz w:val="20"/>
                <w:szCs w:val="20"/>
              </w:rPr>
              <w:t>Site</w:t>
            </w:r>
          </w:p>
        </w:tc>
        <w:tc>
          <w:tcPr>
            <w:tcW w:w="2262" w:type="dxa"/>
            <w:shd w:val="pct10" w:color="auto" w:fill="auto"/>
            <w:vAlign w:val="center"/>
          </w:tcPr>
          <w:p w14:paraId="56EEC3FB" w14:textId="71162DD6" w:rsidR="008F1CA9" w:rsidRPr="001C0768" w:rsidRDefault="008F1CA9" w:rsidP="001F7DC6">
            <w:pPr>
              <w:spacing w:before="60" w:after="60" w:line="240" w:lineRule="auto"/>
              <w:jc w:val="center"/>
              <w:rPr>
                <w:b/>
                <w:bCs/>
                <w:sz w:val="20"/>
                <w:szCs w:val="20"/>
              </w:rPr>
            </w:pPr>
            <w:r w:rsidRPr="001C0768">
              <w:rPr>
                <w:rFonts w:eastAsia="Calibri"/>
                <w:b/>
                <w:bCs/>
                <w:szCs w:val="21"/>
              </w:rPr>
              <w:t>Montant Offre Euros HTVA*</w:t>
            </w:r>
          </w:p>
        </w:tc>
      </w:tr>
      <w:tr w:rsidR="001F7DC6" w:rsidRPr="001C0768" w14:paraId="7F3D2ECD" w14:textId="77777777" w:rsidTr="00F574B7">
        <w:tc>
          <w:tcPr>
            <w:tcW w:w="988" w:type="dxa"/>
            <w:vMerge w:val="restart"/>
            <w:vAlign w:val="center"/>
          </w:tcPr>
          <w:p w14:paraId="7DDA1517" w14:textId="77777777" w:rsidR="001F7DC6" w:rsidRPr="001C0768" w:rsidRDefault="001F7DC6" w:rsidP="001F7DC6">
            <w:pPr>
              <w:spacing w:before="60" w:after="60" w:line="240" w:lineRule="auto"/>
              <w:jc w:val="both"/>
              <w:rPr>
                <w:sz w:val="20"/>
                <w:szCs w:val="20"/>
              </w:rPr>
            </w:pPr>
            <w:r w:rsidRPr="001C0768">
              <w:rPr>
                <w:sz w:val="20"/>
                <w:szCs w:val="20"/>
              </w:rPr>
              <w:t>Lot 1 :</w:t>
            </w:r>
          </w:p>
        </w:tc>
        <w:tc>
          <w:tcPr>
            <w:tcW w:w="3969" w:type="dxa"/>
            <w:vMerge w:val="restart"/>
            <w:vAlign w:val="center"/>
          </w:tcPr>
          <w:p w14:paraId="13703D42" w14:textId="77777777" w:rsidR="001F7DC6" w:rsidRPr="001C0768" w:rsidRDefault="001F7DC6" w:rsidP="001F7DC6">
            <w:pPr>
              <w:spacing w:before="60" w:after="60" w:line="240" w:lineRule="auto"/>
              <w:rPr>
                <w:sz w:val="20"/>
                <w:szCs w:val="20"/>
              </w:rPr>
            </w:pPr>
            <w:r w:rsidRPr="001C0768">
              <w:rPr>
                <w:sz w:val="20"/>
                <w:szCs w:val="20"/>
              </w:rPr>
              <w:t>Construction des bâtiments et aménagement des abords (hors végétation et lots spécialisés)</w:t>
            </w:r>
          </w:p>
        </w:tc>
        <w:tc>
          <w:tcPr>
            <w:tcW w:w="1275" w:type="dxa"/>
            <w:vAlign w:val="center"/>
          </w:tcPr>
          <w:p w14:paraId="326813B5" w14:textId="5F0D2D13" w:rsidR="001F7DC6" w:rsidRPr="001C0768" w:rsidRDefault="001F7DC6" w:rsidP="001F7DC6">
            <w:pPr>
              <w:spacing w:before="60" w:after="60" w:line="240" w:lineRule="auto"/>
              <w:rPr>
                <w:sz w:val="20"/>
                <w:szCs w:val="20"/>
              </w:rPr>
            </w:pPr>
            <w:r w:rsidRPr="001C0768">
              <w:rPr>
                <w:sz w:val="20"/>
                <w:szCs w:val="20"/>
              </w:rPr>
              <w:t>Nioro</w:t>
            </w:r>
          </w:p>
        </w:tc>
        <w:tc>
          <w:tcPr>
            <w:tcW w:w="2262" w:type="dxa"/>
            <w:vAlign w:val="center"/>
          </w:tcPr>
          <w:p w14:paraId="5DC8E670" w14:textId="7FC97566" w:rsidR="001F7DC6" w:rsidRPr="001C0768" w:rsidRDefault="001F7DC6" w:rsidP="001F7DC6">
            <w:pPr>
              <w:spacing w:before="60" w:after="60" w:line="240" w:lineRule="auto"/>
              <w:jc w:val="center"/>
              <w:rPr>
                <w:sz w:val="20"/>
                <w:szCs w:val="20"/>
              </w:rPr>
            </w:pPr>
          </w:p>
        </w:tc>
      </w:tr>
      <w:tr w:rsidR="001F7DC6" w:rsidRPr="001C0768" w14:paraId="3C05692F" w14:textId="77777777" w:rsidTr="00F574B7">
        <w:tc>
          <w:tcPr>
            <w:tcW w:w="988" w:type="dxa"/>
            <w:vMerge/>
            <w:vAlign w:val="center"/>
          </w:tcPr>
          <w:p w14:paraId="15B0FA42" w14:textId="77777777" w:rsidR="001F7DC6" w:rsidRPr="001C0768" w:rsidRDefault="001F7DC6" w:rsidP="001F7DC6">
            <w:pPr>
              <w:spacing w:before="60" w:after="60" w:line="240" w:lineRule="auto"/>
              <w:jc w:val="both"/>
              <w:rPr>
                <w:sz w:val="20"/>
                <w:szCs w:val="20"/>
              </w:rPr>
            </w:pPr>
          </w:p>
        </w:tc>
        <w:tc>
          <w:tcPr>
            <w:tcW w:w="3969" w:type="dxa"/>
            <w:vMerge/>
            <w:vAlign w:val="center"/>
          </w:tcPr>
          <w:p w14:paraId="2B47E66E" w14:textId="77777777" w:rsidR="001F7DC6" w:rsidRPr="001C0768" w:rsidRDefault="001F7DC6" w:rsidP="001F7DC6">
            <w:pPr>
              <w:spacing w:before="60" w:after="60" w:line="240" w:lineRule="auto"/>
              <w:rPr>
                <w:sz w:val="20"/>
                <w:szCs w:val="20"/>
              </w:rPr>
            </w:pPr>
          </w:p>
        </w:tc>
        <w:tc>
          <w:tcPr>
            <w:tcW w:w="1275" w:type="dxa"/>
            <w:vAlign w:val="center"/>
          </w:tcPr>
          <w:p w14:paraId="417D652E" w14:textId="52B682E9" w:rsidR="001F7DC6" w:rsidRPr="001C0768" w:rsidRDefault="001F7DC6" w:rsidP="001F7DC6">
            <w:pPr>
              <w:spacing w:before="60" w:after="60" w:line="240" w:lineRule="auto"/>
              <w:rPr>
                <w:sz w:val="20"/>
                <w:szCs w:val="20"/>
              </w:rPr>
            </w:pPr>
            <w:r w:rsidRPr="001C0768">
              <w:rPr>
                <w:sz w:val="20"/>
                <w:szCs w:val="20"/>
              </w:rPr>
              <w:t>Koungheul</w:t>
            </w:r>
          </w:p>
        </w:tc>
        <w:tc>
          <w:tcPr>
            <w:tcW w:w="2262" w:type="dxa"/>
            <w:vAlign w:val="center"/>
          </w:tcPr>
          <w:p w14:paraId="029F8030" w14:textId="77777777" w:rsidR="001F7DC6" w:rsidRPr="001C0768" w:rsidRDefault="001F7DC6" w:rsidP="001F7DC6">
            <w:pPr>
              <w:spacing w:before="60" w:after="60" w:line="240" w:lineRule="auto"/>
              <w:jc w:val="center"/>
              <w:rPr>
                <w:sz w:val="20"/>
                <w:szCs w:val="20"/>
              </w:rPr>
            </w:pPr>
          </w:p>
        </w:tc>
      </w:tr>
      <w:tr w:rsidR="001F7DC6" w:rsidRPr="001C0768" w14:paraId="54BC485E" w14:textId="77777777" w:rsidTr="00F574B7">
        <w:tc>
          <w:tcPr>
            <w:tcW w:w="988" w:type="dxa"/>
            <w:vMerge/>
            <w:vAlign w:val="center"/>
          </w:tcPr>
          <w:p w14:paraId="02060C29" w14:textId="77777777" w:rsidR="001F7DC6" w:rsidRPr="001C0768" w:rsidRDefault="001F7DC6" w:rsidP="001F7DC6">
            <w:pPr>
              <w:spacing w:before="60" w:after="60" w:line="240" w:lineRule="auto"/>
              <w:jc w:val="both"/>
              <w:rPr>
                <w:sz w:val="20"/>
                <w:szCs w:val="20"/>
              </w:rPr>
            </w:pPr>
          </w:p>
        </w:tc>
        <w:tc>
          <w:tcPr>
            <w:tcW w:w="3969" w:type="dxa"/>
            <w:vMerge/>
            <w:vAlign w:val="center"/>
          </w:tcPr>
          <w:p w14:paraId="3D0D1F2B" w14:textId="77777777" w:rsidR="001F7DC6" w:rsidRPr="001C0768" w:rsidRDefault="001F7DC6" w:rsidP="001F7DC6">
            <w:pPr>
              <w:spacing w:before="60" w:after="60" w:line="240" w:lineRule="auto"/>
              <w:rPr>
                <w:sz w:val="20"/>
                <w:szCs w:val="20"/>
              </w:rPr>
            </w:pPr>
          </w:p>
        </w:tc>
        <w:tc>
          <w:tcPr>
            <w:tcW w:w="1275" w:type="dxa"/>
            <w:vAlign w:val="center"/>
          </w:tcPr>
          <w:p w14:paraId="3B7176C9" w14:textId="2B46E96A" w:rsidR="001F7DC6" w:rsidRPr="001F7DC6" w:rsidRDefault="001F7DC6" w:rsidP="001F7DC6">
            <w:pPr>
              <w:spacing w:before="60" w:after="60" w:line="240" w:lineRule="auto"/>
              <w:rPr>
                <w:b/>
                <w:bCs/>
                <w:sz w:val="20"/>
                <w:szCs w:val="20"/>
              </w:rPr>
            </w:pPr>
            <w:r w:rsidRPr="001F7DC6">
              <w:rPr>
                <w:b/>
                <w:bCs/>
                <w:sz w:val="20"/>
                <w:szCs w:val="20"/>
              </w:rPr>
              <w:t>Total</w:t>
            </w:r>
          </w:p>
        </w:tc>
        <w:tc>
          <w:tcPr>
            <w:tcW w:w="2262" w:type="dxa"/>
            <w:vAlign w:val="center"/>
          </w:tcPr>
          <w:p w14:paraId="0AE6D66A" w14:textId="77777777" w:rsidR="001F7DC6" w:rsidRPr="001F7DC6" w:rsidRDefault="001F7DC6" w:rsidP="001F7DC6">
            <w:pPr>
              <w:spacing w:before="60" w:after="60" w:line="240" w:lineRule="auto"/>
              <w:jc w:val="center"/>
              <w:rPr>
                <w:b/>
                <w:bCs/>
                <w:sz w:val="20"/>
                <w:szCs w:val="20"/>
              </w:rPr>
            </w:pPr>
          </w:p>
        </w:tc>
      </w:tr>
      <w:tr w:rsidR="001F7DC6" w:rsidRPr="001C0768" w14:paraId="72024E50" w14:textId="77777777" w:rsidTr="00F574B7">
        <w:tc>
          <w:tcPr>
            <w:tcW w:w="988" w:type="dxa"/>
            <w:vMerge w:val="restart"/>
            <w:vAlign w:val="center"/>
          </w:tcPr>
          <w:p w14:paraId="69395FB0" w14:textId="77777777" w:rsidR="001F7DC6" w:rsidRPr="001C0768" w:rsidRDefault="001F7DC6" w:rsidP="001F7DC6">
            <w:pPr>
              <w:spacing w:before="60" w:after="60" w:line="240" w:lineRule="auto"/>
              <w:jc w:val="both"/>
              <w:rPr>
                <w:sz w:val="20"/>
                <w:szCs w:val="20"/>
              </w:rPr>
            </w:pPr>
            <w:r w:rsidRPr="001C0768">
              <w:rPr>
                <w:sz w:val="20"/>
                <w:szCs w:val="20"/>
              </w:rPr>
              <w:t>Lot 2 :</w:t>
            </w:r>
          </w:p>
        </w:tc>
        <w:tc>
          <w:tcPr>
            <w:tcW w:w="3969" w:type="dxa"/>
            <w:vMerge w:val="restart"/>
            <w:vAlign w:val="center"/>
          </w:tcPr>
          <w:p w14:paraId="024409A2" w14:textId="77777777" w:rsidR="001F7DC6" w:rsidRPr="001C0768" w:rsidRDefault="001F7DC6" w:rsidP="001F7DC6">
            <w:pPr>
              <w:spacing w:before="60" w:after="60" w:line="240" w:lineRule="auto"/>
              <w:rPr>
                <w:sz w:val="20"/>
                <w:szCs w:val="20"/>
              </w:rPr>
            </w:pPr>
            <w:r w:rsidRPr="001C0768">
              <w:rPr>
                <w:sz w:val="20"/>
                <w:szCs w:val="20"/>
              </w:rPr>
              <w:t>Réalisation des toitures en Chaume-Typha</w:t>
            </w:r>
          </w:p>
        </w:tc>
        <w:tc>
          <w:tcPr>
            <w:tcW w:w="1275" w:type="dxa"/>
            <w:vAlign w:val="center"/>
          </w:tcPr>
          <w:p w14:paraId="5918CE75" w14:textId="44F99B42" w:rsidR="001F7DC6" w:rsidRPr="001C0768" w:rsidRDefault="001F7DC6" w:rsidP="001F7DC6">
            <w:pPr>
              <w:spacing w:before="60" w:after="60" w:line="240" w:lineRule="auto"/>
              <w:rPr>
                <w:sz w:val="20"/>
                <w:szCs w:val="20"/>
              </w:rPr>
            </w:pPr>
            <w:r w:rsidRPr="001C0768">
              <w:rPr>
                <w:sz w:val="20"/>
                <w:szCs w:val="20"/>
              </w:rPr>
              <w:t>Nioro</w:t>
            </w:r>
          </w:p>
        </w:tc>
        <w:tc>
          <w:tcPr>
            <w:tcW w:w="2262" w:type="dxa"/>
            <w:vAlign w:val="center"/>
          </w:tcPr>
          <w:p w14:paraId="27B55172" w14:textId="6EA9B799" w:rsidR="001F7DC6" w:rsidRPr="001C0768" w:rsidRDefault="001F7DC6" w:rsidP="001F7DC6">
            <w:pPr>
              <w:spacing w:before="60" w:after="60" w:line="240" w:lineRule="auto"/>
              <w:jc w:val="center"/>
              <w:rPr>
                <w:sz w:val="20"/>
                <w:szCs w:val="20"/>
              </w:rPr>
            </w:pPr>
          </w:p>
        </w:tc>
      </w:tr>
      <w:tr w:rsidR="001F7DC6" w:rsidRPr="001C0768" w14:paraId="542A2658" w14:textId="77777777" w:rsidTr="00F574B7">
        <w:tc>
          <w:tcPr>
            <w:tcW w:w="988" w:type="dxa"/>
            <w:vMerge/>
            <w:vAlign w:val="center"/>
          </w:tcPr>
          <w:p w14:paraId="47B96DF6" w14:textId="77777777" w:rsidR="001F7DC6" w:rsidRPr="001C0768" w:rsidRDefault="001F7DC6" w:rsidP="001F7DC6">
            <w:pPr>
              <w:spacing w:before="60" w:after="60" w:line="240" w:lineRule="auto"/>
              <w:jc w:val="both"/>
              <w:rPr>
                <w:sz w:val="20"/>
                <w:szCs w:val="20"/>
              </w:rPr>
            </w:pPr>
          </w:p>
        </w:tc>
        <w:tc>
          <w:tcPr>
            <w:tcW w:w="3969" w:type="dxa"/>
            <w:vMerge/>
            <w:vAlign w:val="center"/>
          </w:tcPr>
          <w:p w14:paraId="3D1AA6A3" w14:textId="77777777" w:rsidR="001F7DC6" w:rsidRPr="001C0768" w:rsidRDefault="001F7DC6" w:rsidP="001F7DC6">
            <w:pPr>
              <w:spacing w:before="60" w:after="60" w:line="240" w:lineRule="auto"/>
              <w:rPr>
                <w:sz w:val="20"/>
                <w:szCs w:val="20"/>
              </w:rPr>
            </w:pPr>
          </w:p>
        </w:tc>
        <w:tc>
          <w:tcPr>
            <w:tcW w:w="1275" w:type="dxa"/>
            <w:vAlign w:val="center"/>
          </w:tcPr>
          <w:p w14:paraId="2FBC4A23" w14:textId="36C61BBA" w:rsidR="001F7DC6" w:rsidRPr="001C0768" w:rsidRDefault="001F7DC6" w:rsidP="001F7DC6">
            <w:pPr>
              <w:spacing w:before="60" w:after="60" w:line="240" w:lineRule="auto"/>
              <w:rPr>
                <w:sz w:val="20"/>
                <w:szCs w:val="20"/>
              </w:rPr>
            </w:pPr>
            <w:r w:rsidRPr="001C0768">
              <w:rPr>
                <w:sz w:val="20"/>
                <w:szCs w:val="20"/>
              </w:rPr>
              <w:t>Koungheul</w:t>
            </w:r>
          </w:p>
        </w:tc>
        <w:tc>
          <w:tcPr>
            <w:tcW w:w="2262" w:type="dxa"/>
            <w:vAlign w:val="center"/>
          </w:tcPr>
          <w:p w14:paraId="6574FD66" w14:textId="77777777" w:rsidR="001F7DC6" w:rsidRPr="001C0768" w:rsidRDefault="001F7DC6" w:rsidP="001F7DC6">
            <w:pPr>
              <w:spacing w:before="60" w:after="60" w:line="240" w:lineRule="auto"/>
              <w:jc w:val="center"/>
              <w:rPr>
                <w:sz w:val="20"/>
                <w:szCs w:val="20"/>
              </w:rPr>
            </w:pPr>
          </w:p>
        </w:tc>
      </w:tr>
      <w:tr w:rsidR="001F7DC6" w:rsidRPr="001C0768" w14:paraId="27C80333" w14:textId="77777777" w:rsidTr="00F574B7">
        <w:tc>
          <w:tcPr>
            <w:tcW w:w="988" w:type="dxa"/>
            <w:vMerge/>
            <w:vAlign w:val="center"/>
          </w:tcPr>
          <w:p w14:paraId="4F2F7A72" w14:textId="77777777" w:rsidR="001F7DC6" w:rsidRPr="001C0768" w:rsidRDefault="001F7DC6" w:rsidP="001F7DC6">
            <w:pPr>
              <w:spacing w:before="60" w:after="60" w:line="240" w:lineRule="auto"/>
              <w:jc w:val="both"/>
              <w:rPr>
                <w:sz w:val="20"/>
                <w:szCs w:val="20"/>
              </w:rPr>
            </w:pPr>
          </w:p>
        </w:tc>
        <w:tc>
          <w:tcPr>
            <w:tcW w:w="3969" w:type="dxa"/>
            <w:vMerge/>
            <w:vAlign w:val="center"/>
          </w:tcPr>
          <w:p w14:paraId="6B795688" w14:textId="77777777" w:rsidR="001F7DC6" w:rsidRPr="001C0768" w:rsidRDefault="001F7DC6" w:rsidP="001F7DC6">
            <w:pPr>
              <w:spacing w:before="60" w:after="60" w:line="240" w:lineRule="auto"/>
              <w:rPr>
                <w:sz w:val="20"/>
                <w:szCs w:val="20"/>
              </w:rPr>
            </w:pPr>
          </w:p>
        </w:tc>
        <w:tc>
          <w:tcPr>
            <w:tcW w:w="1275" w:type="dxa"/>
            <w:vAlign w:val="center"/>
          </w:tcPr>
          <w:p w14:paraId="28F9878F" w14:textId="5400BC12" w:rsidR="001F7DC6" w:rsidRPr="001F7DC6" w:rsidRDefault="001F7DC6" w:rsidP="001F7DC6">
            <w:pPr>
              <w:spacing w:before="60" w:after="60" w:line="240" w:lineRule="auto"/>
              <w:rPr>
                <w:b/>
                <w:bCs/>
                <w:sz w:val="20"/>
                <w:szCs w:val="20"/>
              </w:rPr>
            </w:pPr>
            <w:r w:rsidRPr="001F7DC6">
              <w:rPr>
                <w:b/>
                <w:bCs/>
                <w:sz w:val="20"/>
                <w:szCs w:val="20"/>
              </w:rPr>
              <w:t>Total</w:t>
            </w:r>
          </w:p>
        </w:tc>
        <w:tc>
          <w:tcPr>
            <w:tcW w:w="2262" w:type="dxa"/>
            <w:vAlign w:val="center"/>
          </w:tcPr>
          <w:p w14:paraId="07D23F03" w14:textId="77777777" w:rsidR="001F7DC6" w:rsidRPr="001F7DC6" w:rsidRDefault="001F7DC6" w:rsidP="001F7DC6">
            <w:pPr>
              <w:spacing w:before="60" w:after="60" w:line="240" w:lineRule="auto"/>
              <w:jc w:val="center"/>
              <w:rPr>
                <w:b/>
                <w:bCs/>
                <w:sz w:val="20"/>
                <w:szCs w:val="20"/>
              </w:rPr>
            </w:pPr>
          </w:p>
        </w:tc>
      </w:tr>
      <w:tr w:rsidR="001F7DC6" w:rsidRPr="001C0768" w14:paraId="17234C22" w14:textId="77777777" w:rsidTr="00F574B7">
        <w:tc>
          <w:tcPr>
            <w:tcW w:w="988" w:type="dxa"/>
            <w:vMerge w:val="restart"/>
            <w:vAlign w:val="center"/>
          </w:tcPr>
          <w:p w14:paraId="5D835357" w14:textId="77777777" w:rsidR="001F7DC6" w:rsidRPr="001C0768" w:rsidRDefault="001F7DC6" w:rsidP="001F7DC6">
            <w:pPr>
              <w:spacing w:before="60" w:after="60" w:line="240" w:lineRule="auto"/>
              <w:jc w:val="both"/>
              <w:rPr>
                <w:sz w:val="20"/>
                <w:szCs w:val="20"/>
              </w:rPr>
            </w:pPr>
            <w:r w:rsidRPr="001C0768">
              <w:rPr>
                <w:sz w:val="20"/>
                <w:szCs w:val="20"/>
              </w:rPr>
              <w:t>Lot 3 :</w:t>
            </w:r>
          </w:p>
        </w:tc>
        <w:tc>
          <w:tcPr>
            <w:tcW w:w="3969" w:type="dxa"/>
            <w:vMerge w:val="restart"/>
            <w:vAlign w:val="center"/>
          </w:tcPr>
          <w:p w14:paraId="34BCA578" w14:textId="77777777" w:rsidR="001F7DC6" w:rsidRPr="001C0768" w:rsidRDefault="001F7DC6" w:rsidP="001F7DC6">
            <w:pPr>
              <w:spacing w:before="60" w:after="60" w:line="240" w:lineRule="auto"/>
              <w:rPr>
                <w:sz w:val="20"/>
                <w:szCs w:val="20"/>
              </w:rPr>
            </w:pPr>
            <w:r w:rsidRPr="001C0768">
              <w:rPr>
                <w:sz w:val="20"/>
                <w:szCs w:val="20"/>
              </w:rPr>
              <w:t>Installation du système de Phytoépuration et gestion des eaux pluviales</w:t>
            </w:r>
          </w:p>
        </w:tc>
        <w:tc>
          <w:tcPr>
            <w:tcW w:w="1275" w:type="dxa"/>
            <w:vAlign w:val="center"/>
          </w:tcPr>
          <w:p w14:paraId="12210940" w14:textId="62FCA193" w:rsidR="001F7DC6" w:rsidRPr="001C0768" w:rsidRDefault="001F7DC6" w:rsidP="001F7DC6">
            <w:pPr>
              <w:spacing w:before="60" w:after="60" w:line="240" w:lineRule="auto"/>
              <w:rPr>
                <w:sz w:val="20"/>
                <w:szCs w:val="20"/>
              </w:rPr>
            </w:pPr>
            <w:r w:rsidRPr="001C0768">
              <w:rPr>
                <w:sz w:val="20"/>
                <w:szCs w:val="20"/>
              </w:rPr>
              <w:t>Nioro</w:t>
            </w:r>
          </w:p>
        </w:tc>
        <w:tc>
          <w:tcPr>
            <w:tcW w:w="2262" w:type="dxa"/>
            <w:vAlign w:val="center"/>
          </w:tcPr>
          <w:p w14:paraId="186C8B28" w14:textId="7FF557FF" w:rsidR="001F7DC6" w:rsidRPr="001C0768" w:rsidRDefault="001F7DC6" w:rsidP="001F7DC6">
            <w:pPr>
              <w:spacing w:before="60" w:after="60" w:line="240" w:lineRule="auto"/>
              <w:jc w:val="center"/>
              <w:rPr>
                <w:sz w:val="20"/>
                <w:szCs w:val="20"/>
              </w:rPr>
            </w:pPr>
          </w:p>
        </w:tc>
      </w:tr>
      <w:tr w:rsidR="001F7DC6" w:rsidRPr="001C0768" w14:paraId="686DF2C8" w14:textId="77777777" w:rsidTr="00F574B7">
        <w:tc>
          <w:tcPr>
            <w:tcW w:w="988" w:type="dxa"/>
            <w:vMerge/>
            <w:vAlign w:val="center"/>
          </w:tcPr>
          <w:p w14:paraId="4C5FE0A7" w14:textId="77777777" w:rsidR="001F7DC6" w:rsidRPr="001C0768" w:rsidRDefault="001F7DC6" w:rsidP="001F7DC6">
            <w:pPr>
              <w:spacing w:before="60" w:after="60" w:line="240" w:lineRule="auto"/>
              <w:jc w:val="both"/>
              <w:rPr>
                <w:sz w:val="20"/>
                <w:szCs w:val="20"/>
              </w:rPr>
            </w:pPr>
          </w:p>
        </w:tc>
        <w:tc>
          <w:tcPr>
            <w:tcW w:w="3969" w:type="dxa"/>
            <w:vMerge/>
            <w:vAlign w:val="center"/>
          </w:tcPr>
          <w:p w14:paraId="640F96CA" w14:textId="77777777" w:rsidR="001F7DC6" w:rsidRPr="001C0768" w:rsidRDefault="001F7DC6" w:rsidP="001F7DC6">
            <w:pPr>
              <w:spacing w:before="60" w:after="60" w:line="240" w:lineRule="auto"/>
              <w:rPr>
                <w:sz w:val="20"/>
                <w:szCs w:val="20"/>
              </w:rPr>
            </w:pPr>
          </w:p>
        </w:tc>
        <w:tc>
          <w:tcPr>
            <w:tcW w:w="1275" w:type="dxa"/>
            <w:vAlign w:val="center"/>
          </w:tcPr>
          <w:p w14:paraId="153A39C4" w14:textId="10CF5CBF" w:rsidR="001F7DC6" w:rsidRPr="001C0768" w:rsidRDefault="001F7DC6" w:rsidP="001F7DC6">
            <w:pPr>
              <w:spacing w:before="60" w:after="60" w:line="240" w:lineRule="auto"/>
              <w:rPr>
                <w:sz w:val="20"/>
                <w:szCs w:val="20"/>
              </w:rPr>
            </w:pPr>
            <w:r w:rsidRPr="001C0768">
              <w:rPr>
                <w:sz w:val="20"/>
                <w:szCs w:val="20"/>
              </w:rPr>
              <w:t>Koungheul</w:t>
            </w:r>
          </w:p>
        </w:tc>
        <w:tc>
          <w:tcPr>
            <w:tcW w:w="2262" w:type="dxa"/>
            <w:vAlign w:val="center"/>
          </w:tcPr>
          <w:p w14:paraId="75C6D889" w14:textId="77777777" w:rsidR="001F7DC6" w:rsidRPr="001C0768" w:rsidRDefault="001F7DC6" w:rsidP="001F7DC6">
            <w:pPr>
              <w:spacing w:before="60" w:after="60" w:line="240" w:lineRule="auto"/>
              <w:jc w:val="center"/>
              <w:rPr>
                <w:sz w:val="20"/>
                <w:szCs w:val="20"/>
              </w:rPr>
            </w:pPr>
          </w:p>
        </w:tc>
      </w:tr>
      <w:tr w:rsidR="001F7DC6" w:rsidRPr="001C0768" w14:paraId="68073301" w14:textId="77777777" w:rsidTr="00F574B7">
        <w:tc>
          <w:tcPr>
            <w:tcW w:w="988" w:type="dxa"/>
            <w:vMerge/>
            <w:vAlign w:val="center"/>
          </w:tcPr>
          <w:p w14:paraId="602D1558" w14:textId="77777777" w:rsidR="001F7DC6" w:rsidRPr="001C0768" w:rsidRDefault="001F7DC6" w:rsidP="001F7DC6">
            <w:pPr>
              <w:spacing w:before="60" w:after="60" w:line="240" w:lineRule="auto"/>
              <w:jc w:val="both"/>
              <w:rPr>
                <w:sz w:val="20"/>
                <w:szCs w:val="20"/>
              </w:rPr>
            </w:pPr>
          </w:p>
        </w:tc>
        <w:tc>
          <w:tcPr>
            <w:tcW w:w="3969" w:type="dxa"/>
            <w:vMerge/>
            <w:vAlign w:val="center"/>
          </w:tcPr>
          <w:p w14:paraId="3C98BA18" w14:textId="77777777" w:rsidR="001F7DC6" w:rsidRPr="001C0768" w:rsidRDefault="001F7DC6" w:rsidP="001F7DC6">
            <w:pPr>
              <w:spacing w:before="60" w:after="60" w:line="240" w:lineRule="auto"/>
              <w:rPr>
                <w:sz w:val="20"/>
                <w:szCs w:val="20"/>
              </w:rPr>
            </w:pPr>
          </w:p>
        </w:tc>
        <w:tc>
          <w:tcPr>
            <w:tcW w:w="1275" w:type="dxa"/>
            <w:vAlign w:val="center"/>
          </w:tcPr>
          <w:p w14:paraId="4A27FE7D" w14:textId="3B3BD708" w:rsidR="001F7DC6" w:rsidRPr="001F7DC6" w:rsidRDefault="001F7DC6" w:rsidP="001F7DC6">
            <w:pPr>
              <w:spacing w:before="60" w:after="60" w:line="240" w:lineRule="auto"/>
              <w:rPr>
                <w:b/>
                <w:bCs/>
                <w:sz w:val="20"/>
                <w:szCs w:val="20"/>
              </w:rPr>
            </w:pPr>
            <w:r w:rsidRPr="001F7DC6">
              <w:rPr>
                <w:b/>
                <w:bCs/>
                <w:sz w:val="20"/>
                <w:szCs w:val="20"/>
              </w:rPr>
              <w:t>Total</w:t>
            </w:r>
          </w:p>
        </w:tc>
        <w:tc>
          <w:tcPr>
            <w:tcW w:w="2262" w:type="dxa"/>
            <w:vAlign w:val="center"/>
          </w:tcPr>
          <w:p w14:paraId="7B5ADE18" w14:textId="77777777" w:rsidR="001F7DC6" w:rsidRPr="001F7DC6" w:rsidRDefault="001F7DC6" w:rsidP="001F7DC6">
            <w:pPr>
              <w:spacing w:before="60" w:after="60" w:line="240" w:lineRule="auto"/>
              <w:jc w:val="center"/>
              <w:rPr>
                <w:b/>
                <w:bCs/>
                <w:sz w:val="20"/>
                <w:szCs w:val="20"/>
              </w:rPr>
            </w:pPr>
          </w:p>
        </w:tc>
      </w:tr>
      <w:tr w:rsidR="001F7DC6" w:rsidRPr="001C0768" w14:paraId="5D77AAE8" w14:textId="77777777" w:rsidTr="00F574B7">
        <w:tc>
          <w:tcPr>
            <w:tcW w:w="988" w:type="dxa"/>
            <w:vMerge w:val="restart"/>
            <w:vAlign w:val="center"/>
          </w:tcPr>
          <w:p w14:paraId="402C7C95" w14:textId="77777777" w:rsidR="001F7DC6" w:rsidRPr="001C0768" w:rsidRDefault="001F7DC6" w:rsidP="001F7DC6">
            <w:pPr>
              <w:spacing w:before="60" w:after="60" w:line="240" w:lineRule="auto"/>
              <w:jc w:val="both"/>
              <w:rPr>
                <w:sz w:val="20"/>
                <w:szCs w:val="20"/>
              </w:rPr>
            </w:pPr>
            <w:r w:rsidRPr="001C0768">
              <w:rPr>
                <w:sz w:val="20"/>
                <w:szCs w:val="20"/>
              </w:rPr>
              <w:t>Lot 4 :</w:t>
            </w:r>
          </w:p>
        </w:tc>
        <w:tc>
          <w:tcPr>
            <w:tcW w:w="3969" w:type="dxa"/>
            <w:vMerge w:val="restart"/>
            <w:vAlign w:val="center"/>
          </w:tcPr>
          <w:p w14:paraId="0C7C6BD7" w14:textId="77777777" w:rsidR="001F7DC6" w:rsidRPr="001C0768" w:rsidRDefault="001F7DC6" w:rsidP="001F7DC6">
            <w:pPr>
              <w:spacing w:before="60" w:after="60" w:line="240" w:lineRule="auto"/>
              <w:rPr>
                <w:sz w:val="20"/>
                <w:szCs w:val="20"/>
              </w:rPr>
            </w:pPr>
            <w:r w:rsidRPr="001C0768">
              <w:rPr>
                <w:sz w:val="20"/>
                <w:szCs w:val="20"/>
              </w:rPr>
              <w:t>Travaux de forage et de pompage</w:t>
            </w:r>
          </w:p>
        </w:tc>
        <w:tc>
          <w:tcPr>
            <w:tcW w:w="1275" w:type="dxa"/>
            <w:vAlign w:val="center"/>
          </w:tcPr>
          <w:p w14:paraId="05B43DDE" w14:textId="275428BB" w:rsidR="001F7DC6" w:rsidRPr="001C0768" w:rsidRDefault="001F7DC6" w:rsidP="001F7DC6">
            <w:pPr>
              <w:spacing w:before="60" w:after="60" w:line="240" w:lineRule="auto"/>
              <w:rPr>
                <w:sz w:val="20"/>
                <w:szCs w:val="20"/>
              </w:rPr>
            </w:pPr>
            <w:r w:rsidRPr="001C0768">
              <w:rPr>
                <w:sz w:val="20"/>
                <w:szCs w:val="20"/>
              </w:rPr>
              <w:t>Nioro</w:t>
            </w:r>
          </w:p>
        </w:tc>
        <w:tc>
          <w:tcPr>
            <w:tcW w:w="2262" w:type="dxa"/>
            <w:vAlign w:val="center"/>
          </w:tcPr>
          <w:p w14:paraId="6EB62A0A" w14:textId="023DD5BD" w:rsidR="001F7DC6" w:rsidRPr="001C0768" w:rsidRDefault="001F7DC6" w:rsidP="001F7DC6">
            <w:pPr>
              <w:spacing w:before="60" w:after="60" w:line="240" w:lineRule="auto"/>
              <w:jc w:val="center"/>
              <w:rPr>
                <w:sz w:val="20"/>
                <w:szCs w:val="20"/>
              </w:rPr>
            </w:pPr>
          </w:p>
        </w:tc>
      </w:tr>
      <w:tr w:rsidR="001F7DC6" w:rsidRPr="001C0768" w14:paraId="1AC4C165" w14:textId="77777777" w:rsidTr="00F574B7">
        <w:tc>
          <w:tcPr>
            <w:tcW w:w="988" w:type="dxa"/>
            <w:vMerge/>
            <w:vAlign w:val="center"/>
          </w:tcPr>
          <w:p w14:paraId="6C77B73D" w14:textId="77777777" w:rsidR="001F7DC6" w:rsidRPr="001C0768" w:rsidRDefault="001F7DC6" w:rsidP="001F7DC6">
            <w:pPr>
              <w:spacing w:before="60" w:after="60" w:line="240" w:lineRule="auto"/>
              <w:jc w:val="both"/>
              <w:rPr>
                <w:sz w:val="20"/>
                <w:szCs w:val="20"/>
              </w:rPr>
            </w:pPr>
          </w:p>
        </w:tc>
        <w:tc>
          <w:tcPr>
            <w:tcW w:w="3969" w:type="dxa"/>
            <w:vMerge/>
            <w:vAlign w:val="center"/>
          </w:tcPr>
          <w:p w14:paraId="1C3634DB" w14:textId="77777777" w:rsidR="001F7DC6" w:rsidRPr="001C0768" w:rsidRDefault="001F7DC6" w:rsidP="001F7DC6">
            <w:pPr>
              <w:spacing w:before="60" w:after="60" w:line="240" w:lineRule="auto"/>
              <w:rPr>
                <w:sz w:val="20"/>
                <w:szCs w:val="20"/>
              </w:rPr>
            </w:pPr>
          </w:p>
        </w:tc>
        <w:tc>
          <w:tcPr>
            <w:tcW w:w="1275" w:type="dxa"/>
            <w:vAlign w:val="center"/>
          </w:tcPr>
          <w:p w14:paraId="47BDA25C" w14:textId="62AB47A0" w:rsidR="001F7DC6" w:rsidRPr="001C0768" w:rsidRDefault="001F7DC6" w:rsidP="001F7DC6">
            <w:pPr>
              <w:spacing w:before="60" w:after="60" w:line="240" w:lineRule="auto"/>
              <w:rPr>
                <w:sz w:val="20"/>
                <w:szCs w:val="20"/>
              </w:rPr>
            </w:pPr>
            <w:r w:rsidRPr="001C0768">
              <w:rPr>
                <w:sz w:val="20"/>
                <w:szCs w:val="20"/>
              </w:rPr>
              <w:t>Koungheul</w:t>
            </w:r>
          </w:p>
        </w:tc>
        <w:tc>
          <w:tcPr>
            <w:tcW w:w="2262" w:type="dxa"/>
            <w:vAlign w:val="center"/>
          </w:tcPr>
          <w:p w14:paraId="510A7F5C" w14:textId="77777777" w:rsidR="001F7DC6" w:rsidRPr="001C0768" w:rsidRDefault="001F7DC6" w:rsidP="001F7DC6">
            <w:pPr>
              <w:spacing w:before="60" w:after="60" w:line="240" w:lineRule="auto"/>
              <w:jc w:val="center"/>
              <w:rPr>
                <w:sz w:val="20"/>
                <w:szCs w:val="20"/>
              </w:rPr>
            </w:pPr>
          </w:p>
        </w:tc>
      </w:tr>
      <w:tr w:rsidR="001F7DC6" w:rsidRPr="001C0768" w14:paraId="3133F189" w14:textId="77777777" w:rsidTr="00F574B7">
        <w:tc>
          <w:tcPr>
            <w:tcW w:w="988" w:type="dxa"/>
            <w:vMerge/>
            <w:vAlign w:val="center"/>
          </w:tcPr>
          <w:p w14:paraId="13BAAB05" w14:textId="77777777" w:rsidR="001F7DC6" w:rsidRPr="001C0768" w:rsidRDefault="001F7DC6" w:rsidP="001F7DC6">
            <w:pPr>
              <w:spacing w:before="60" w:after="60" w:line="240" w:lineRule="auto"/>
              <w:jc w:val="both"/>
              <w:rPr>
                <w:sz w:val="20"/>
                <w:szCs w:val="20"/>
              </w:rPr>
            </w:pPr>
          </w:p>
        </w:tc>
        <w:tc>
          <w:tcPr>
            <w:tcW w:w="3969" w:type="dxa"/>
            <w:vMerge/>
            <w:vAlign w:val="center"/>
          </w:tcPr>
          <w:p w14:paraId="7B3F9F07" w14:textId="77777777" w:rsidR="001F7DC6" w:rsidRPr="001C0768" w:rsidRDefault="001F7DC6" w:rsidP="001F7DC6">
            <w:pPr>
              <w:spacing w:before="60" w:after="60" w:line="240" w:lineRule="auto"/>
              <w:rPr>
                <w:sz w:val="20"/>
                <w:szCs w:val="20"/>
              </w:rPr>
            </w:pPr>
          </w:p>
        </w:tc>
        <w:tc>
          <w:tcPr>
            <w:tcW w:w="1275" w:type="dxa"/>
            <w:vAlign w:val="center"/>
          </w:tcPr>
          <w:p w14:paraId="52C4C2EF" w14:textId="01B52C3F" w:rsidR="001F7DC6" w:rsidRPr="001F7DC6" w:rsidRDefault="001F7DC6" w:rsidP="001F7DC6">
            <w:pPr>
              <w:spacing w:before="60" w:after="60" w:line="240" w:lineRule="auto"/>
              <w:rPr>
                <w:b/>
                <w:bCs/>
                <w:sz w:val="20"/>
                <w:szCs w:val="20"/>
              </w:rPr>
            </w:pPr>
            <w:r w:rsidRPr="001F7DC6">
              <w:rPr>
                <w:b/>
                <w:bCs/>
                <w:sz w:val="20"/>
                <w:szCs w:val="20"/>
              </w:rPr>
              <w:t>Total</w:t>
            </w:r>
          </w:p>
        </w:tc>
        <w:tc>
          <w:tcPr>
            <w:tcW w:w="2262" w:type="dxa"/>
            <w:vAlign w:val="center"/>
          </w:tcPr>
          <w:p w14:paraId="61771A2C" w14:textId="77777777" w:rsidR="001F7DC6" w:rsidRPr="001F7DC6" w:rsidRDefault="001F7DC6" w:rsidP="001F7DC6">
            <w:pPr>
              <w:spacing w:before="60" w:after="60" w:line="240" w:lineRule="auto"/>
              <w:jc w:val="center"/>
              <w:rPr>
                <w:b/>
                <w:bCs/>
                <w:sz w:val="20"/>
                <w:szCs w:val="20"/>
              </w:rPr>
            </w:pPr>
          </w:p>
        </w:tc>
      </w:tr>
      <w:tr w:rsidR="001F7DC6" w:rsidRPr="001C0768" w14:paraId="6AE189B2" w14:textId="77777777" w:rsidTr="00F574B7">
        <w:tc>
          <w:tcPr>
            <w:tcW w:w="988" w:type="dxa"/>
            <w:vMerge w:val="restart"/>
            <w:vAlign w:val="center"/>
          </w:tcPr>
          <w:p w14:paraId="52E46810" w14:textId="77777777" w:rsidR="001F7DC6" w:rsidRPr="001C0768" w:rsidRDefault="001F7DC6" w:rsidP="001F7DC6">
            <w:pPr>
              <w:spacing w:before="60" w:after="60" w:line="240" w:lineRule="auto"/>
              <w:jc w:val="both"/>
              <w:rPr>
                <w:sz w:val="20"/>
                <w:szCs w:val="20"/>
              </w:rPr>
            </w:pPr>
            <w:r w:rsidRPr="001C0768">
              <w:rPr>
                <w:sz w:val="20"/>
                <w:szCs w:val="20"/>
              </w:rPr>
              <w:t>Lot 5 :</w:t>
            </w:r>
          </w:p>
        </w:tc>
        <w:tc>
          <w:tcPr>
            <w:tcW w:w="3969" w:type="dxa"/>
            <w:vMerge w:val="restart"/>
            <w:vAlign w:val="center"/>
          </w:tcPr>
          <w:p w14:paraId="67F237AB" w14:textId="77777777" w:rsidR="001F7DC6" w:rsidRPr="001C0768" w:rsidRDefault="001F7DC6" w:rsidP="001F7DC6">
            <w:pPr>
              <w:spacing w:before="60" w:after="60" w:line="240" w:lineRule="auto"/>
              <w:rPr>
                <w:sz w:val="20"/>
                <w:szCs w:val="20"/>
              </w:rPr>
            </w:pPr>
            <w:r w:rsidRPr="001C0768">
              <w:rPr>
                <w:sz w:val="20"/>
                <w:szCs w:val="20"/>
              </w:rPr>
              <w:t>Plantation et gestion de la végétation des abords</w:t>
            </w:r>
          </w:p>
        </w:tc>
        <w:tc>
          <w:tcPr>
            <w:tcW w:w="1275" w:type="dxa"/>
            <w:vAlign w:val="center"/>
          </w:tcPr>
          <w:p w14:paraId="1F79093A" w14:textId="1332C249" w:rsidR="001F7DC6" w:rsidRPr="001C0768" w:rsidRDefault="001F7DC6" w:rsidP="001F7DC6">
            <w:pPr>
              <w:spacing w:before="60" w:after="60" w:line="240" w:lineRule="auto"/>
              <w:rPr>
                <w:sz w:val="20"/>
                <w:szCs w:val="20"/>
              </w:rPr>
            </w:pPr>
            <w:r w:rsidRPr="001C0768">
              <w:rPr>
                <w:sz w:val="20"/>
                <w:szCs w:val="20"/>
              </w:rPr>
              <w:t>Nioro</w:t>
            </w:r>
          </w:p>
        </w:tc>
        <w:tc>
          <w:tcPr>
            <w:tcW w:w="2262" w:type="dxa"/>
            <w:vAlign w:val="center"/>
          </w:tcPr>
          <w:p w14:paraId="0163C0A1" w14:textId="193D7021" w:rsidR="001F7DC6" w:rsidRPr="001C0768" w:rsidRDefault="001F7DC6" w:rsidP="001F7DC6">
            <w:pPr>
              <w:spacing w:before="60" w:after="60" w:line="240" w:lineRule="auto"/>
              <w:jc w:val="center"/>
              <w:rPr>
                <w:sz w:val="20"/>
                <w:szCs w:val="20"/>
              </w:rPr>
            </w:pPr>
          </w:p>
        </w:tc>
      </w:tr>
      <w:tr w:rsidR="001F7DC6" w:rsidRPr="001C0768" w14:paraId="12C835E7" w14:textId="77777777" w:rsidTr="00F574B7">
        <w:tc>
          <w:tcPr>
            <w:tcW w:w="988" w:type="dxa"/>
            <w:vMerge/>
            <w:vAlign w:val="center"/>
          </w:tcPr>
          <w:p w14:paraId="29C8716A" w14:textId="77777777" w:rsidR="001F7DC6" w:rsidRPr="001C0768" w:rsidRDefault="001F7DC6" w:rsidP="001F7DC6">
            <w:pPr>
              <w:spacing w:before="60" w:after="60" w:line="240" w:lineRule="auto"/>
              <w:jc w:val="both"/>
              <w:rPr>
                <w:sz w:val="20"/>
                <w:szCs w:val="20"/>
                <w:highlight w:val="yellow"/>
              </w:rPr>
            </w:pPr>
          </w:p>
        </w:tc>
        <w:tc>
          <w:tcPr>
            <w:tcW w:w="3969" w:type="dxa"/>
            <w:vMerge/>
            <w:vAlign w:val="center"/>
          </w:tcPr>
          <w:p w14:paraId="2B890192" w14:textId="77777777" w:rsidR="001F7DC6" w:rsidRPr="001C0768" w:rsidRDefault="001F7DC6" w:rsidP="001F7DC6">
            <w:pPr>
              <w:spacing w:before="60" w:after="60" w:line="240" w:lineRule="auto"/>
              <w:rPr>
                <w:sz w:val="20"/>
                <w:szCs w:val="20"/>
              </w:rPr>
            </w:pPr>
          </w:p>
        </w:tc>
        <w:tc>
          <w:tcPr>
            <w:tcW w:w="1275" w:type="dxa"/>
            <w:vAlign w:val="center"/>
          </w:tcPr>
          <w:p w14:paraId="09B3B81E" w14:textId="1D54372C" w:rsidR="001F7DC6" w:rsidRPr="001C0768" w:rsidRDefault="001F7DC6" w:rsidP="001F7DC6">
            <w:pPr>
              <w:spacing w:before="60" w:after="60" w:line="240" w:lineRule="auto"/>
              <w:rPr>
                <w:sz w:val="20"/>
                <w:szCs w:val="20"/>
              </w:rPr>
            </w:pPr>
            <w:r w:rsidRPr="001C0768">
              <w:rPr>
                <w:sz w:val="20"/>
                <w:szCs w:val="20"/>
              </w:rPr>
              <w:t>Koungheul</w:t>
            </w:r>
          </w:p>
        </w:tc>
        <w:tc>
          <w:tcPr>
            <w:tcW w:w="2262" w:type="dxa"/>
            <w:vAlign w:val="center"/>
          </w:tcPr>
          <w:p w14:paraId="4EAB0AC0" w14:textId="77777777" w:rsidR="001F7DC6" w:rsidRPr="001C0768" w:rsidRDefault="001F7DC6" w:rsidP="001F7DC6">
            <w:pPr>
              <w:spacing w:before="60" w:after="60" w:line="240" w:lineRule="auto"/>
              <w:jc w:val="center"/>
              <w:rPr>
                <w:sz w:val="20"/>
                <w:szCs w:val="20"/>
              </w:rPr>
            </w:pPr>
          </w:p>
        </w:tc>
      </w:tr>
      <w:tr w:rsidR="001F7DC6" w:rsidRPr="001C0768" w14:paraId="492A05B4" w14:textId="77777777" w:rsidTr="00F574B7">
        <w:tc>
          <w:tcPr>
            <w:tcW w:w="988" w:type="dxa"/>
            <w:vMerge/>
            <w:vAlign w:val="center"/>
          </w:tcPr>
          <w:p w14:paraId="3338A739" w14:textId="77777777" w:rsidR="001F7DC6" w:rsidRPr="001C0768" w:rsidRDefault="001F7DC6" w:rsidP="001F7DC6">
            <w:pPr>
              <w:spacing w:before="60" w:after="60" w:line="240" w:lineRule="auto"/>
              <w:jc w:val="both"/>
              <w:rPr>
                <w:sz w:val="20"/>
                <w:szCs w:val="20"/>
                <w:highlight w:val="yellow"/>
              </w:rPr>
            </w:pPr>
          </w:p>
        </w:tc>
        <w:tc>
          <w:tcPr>
            <w:tcW w:w="3969" w:type="dxa"/>
            <w:vMerge/>
            <w:vAlign w:val="center"/>
          </w:tcPr>
          <w:p w14:paraId="1F74141E" w14:textId="77777777" w:rsidR="001F7DC6" w:rsidRPr="001C0768" w:rsidRDefault="001F7DC6" w:rsidP="001F7DC6">
            <w:pPr>
              <w:spacing w:before="60" w:after="60" w:line="240" w:lineRule="auto"/>
              <w:rPr>
                <w:sz w:val="20"/>
                <w:szCs w:val="20"/>
              </w:rPr>
            </w:pPr>
          </w:p>
        </w:tc>
        <w:tc>
          <w:tcPr>
            <w:tcW w:w="1275" w:type="dxa"/>
            <w:vAlign w:val="center"/>
          </w:tcPr>
          <w:p w14:paraId="433497A4" w14:textId="1E6F144D" w:rsidR="001F7DC6" w:rsidRPr="001F7DC6" w:rsidRDefault="001F7DC6" w:rsidP="001F7DC6">
            <w:pPr>
              <w:spacing w:before="60" w:after="60" w:line="240" w:lineRule="auto"/>
              <w:rPr>
                <w:b/>
                <w:bCs/>
                <w:sz w:val="20"/>
                <w:szCs w:val="20"/>
              </w:rPr>
            </w:pPr>
            <w:r w:rsidRPr="001F7DC6">
              <w:rPr>
                <w:b/>
                <w:bCs/>
                <w:sz w:val="20"/>
                <w:szCs w:val="20"/>
              </w:rPr>
              <w:t>Total</w:t>
            </w:r>
          </w:p>
        </w:tc>
        <w:tc>
          <w:tcPr>
            <w:tcW w:w="2262" w:type="dxa"/>
            <w:vAlign w:val="center"/>
          </w:tcPr>
          <w:p w14:paraId="53AA5920" w14:textId="77777777" w:rsidR="001F7DC6" w:rsidRPr="001F7DC6" w:rsidRDefault="001F7DC6" w:rsidP="001F7DC6">
            <w:pPr>
              <w:spacing w:before="60" w:after="60" w:line="240" w:lineRule="auto"/>
              <w:jc w:val="center"/>
              <w:rPr>
                <w:b/>
                <w:bCs/>
                <w:sz w:val="20"/>
                <w:szCs w:val="20"/>
              </w:rPr>
            </w:pPr>
          </w:p>
        </w:tc>
      </w:tr>
    </w:tbl>
    <w:p w14:paraId="0604AB28" w14:textId="6626244C" w:rsidR="006E75D8" w:rsidRPr="001C0768" w:rsidRDefault="007A63F6" w:rsidP="001F7DC6">
      <w:pPr>
        <w:pStyle w:val="Corpsdetexte"/>
        <w:spacing w:before="120"/>
        <w:rPr>
          <w:rFonts w:ascii="Georgia" w:eastAsia="Calibri" w:hAnsi="Georgia" w:cs="Times New Roman"/>
          <w:color w:val="585756"/>
          <w:kern w:val="0"/>
          <w:sz w:val="21"/>
          <w:szCs w:val="22"/>
          <w:lang w:eastAsia="en-US"/>
        </w:rPr>
      </w:pPr>
      <w:r w:rsidRPr="001C0768">
        <w:rPr>
          <w:rFonts w:ascii="Georgia" w:eastAsia="Calibri" w:hAnsi="Georgia" w:cs="Times New Roman"/>
          <w:color w:val="585756"/>
          <w:kern w:val="0"/>
          <w:sz w:val="21"/>
          <w:szCs w:val="22"/>
          <w:lang w:eastAsia="en-US"/>
        </w:rPr>
        <w:t>* C</w:t>
      </w:r>
      <w:r w:rsidR="006E75D8" w:rsidRPr="001C0768">
        <w:rPr>
          <w:rFonts w:ascii="Georgia" w:eastAsia="Calibri" w:hAnsi="Georgia" w:cs="Times New Roman"/>
          <w:color w:val="585756"/>
          <w:kern w:val="0"/>
          <w:sz w:val="21"/>
          <w:szCs w:val="22"/>
          <w:lang w:eastAsia="en-US"/>
        </w:rPr>
        <w:t xml:space="preserve">f. </w:t>
      </w:r>
      <w:r w:rsidR="002E3AF1">
        <w:rPr>
          <w:rFonts w:ascii="Georgia" w:eastAsia="Calibri" w:hAnsi="Georgia" w:cs="Times New Roman"/>
          <w:color w:val="585756"/>
          <w:kern w:val="0"/>
          <w:sz w:val="21"/>
          <w:szCs w:val="22"/>
          <w:lang w:eastAsia="en-US"/>
        </w:rPr>
        <w:t>B</w:t>
      </w:r>
      <w:r w:rsidR="002E3AF1" w:rsidRPr="002E3AF1">
        <w:rPr>
          <w:rFonts w:ascii="Georgia" w:eastAsia="Calibri" w:hAnsi="Georgia" w:cs="Times New Roman"/>
          <w:color w:val="585756"/>
          <w:kern w:val="0"/>
          <w:sz w:val="21"/>
          <w:szCs w:val="22"/>
          <w:lang w:eastAsia="en-US"/>
        </w:rPr>
        <w:t>ordereau des prix</w:t>
      </w:r>
      <w:r w:rsidRPr="001C0768">
        <w:rPr>
          <w:rFonts w:ascii="Georgia" w:eastAsia="Calibri" w:hAnsi="Georgia" w:cs="Times New Roman"/>
          <w:color w:val="585756"/>
          <w:kern w:val="0"/>
          <w:sz w:val="21"/>
          <w:szCs w:val="22"/>
          <w:lang w:eastAsia="en-US"/>
        </w:rPr>
        <w:t>.</w:t>
      </w:r>
    </w:p>
    <w:p w14:paraId="7AD36CE0" w14:textId="77777777" w:rsidR="006E75D8" w:rsidRPr="001C0768" w:rsidRDefault="006E75D8" w:rsidP="001F7DC6">
      <w:pPr>
        <w:spacing w:after="120"/>
        <w:jc w:val="both"/>
        <w:rPr>
          <w:rFonts w:eastAsia="Calibri" w:cs="Times New Roman"/>
          <w:szCs w:val="21"/>
        </w:rPr>
      </w:pPr>
      <w:r w:rsidRPr="001C0768">
        <w:rPr>
          <w:rFonts w:eastAsia="Calibri" w:cs="Times New Roman"/>
          <w:szCs w:val="21"/>
        </w:rPr>
        <w:t>En cas d’approbation de la présente offre, le cautionnement sera constitué dans les conditions et délais prescrits dans le cahier spécial des charges.</w:t>
      </w:r>
    </w:p>
    <w:p w14:paraId="1C04BFCB" w14:textId="77777777" w:rsidR="006E75D8" w:rsidRPr="001C0768" w:rsidRDefault="006E75D8" w:rsidP="001F7DC6">
      <w:pPr>
        <w:spacing w:after="120"/>
        <w:jc w:val="both"/>
        <w:rPr>
          <w:rFonts w:eastAsia="Calibri" w:cs="Times New Roman"/>
          <w:szCs w:val="21"/>
        </w:rPr>
      </w:pPr>
      <w:r w:rsidRPr="001C0768">
        <w:rPr>
          <w:rFonts w:eastAsia="Calibri" w:cs="Times New Roman"/>
          <w:szCs w:val="21"/>
        </w:rPr>
        <w:t>L’information confidentielle et/ou l’information qui se rapporte à des secrets techniques ou commerciaux est clairement indiquée dans l’offre.</w:t>
      </w:r>
    </w:p>
    <w:p w14:paraId="7D3E904E" w14:textId="77777777" w:rsidR="006E75D8" w:rsidRPr="001C0768" w:rsidRDefault="006E75D8" w:rsidP="00F301D5">
      <w:pPr>
        <w:jc w:val="both"/>
        <w:rPr>
          <w:rFonts w:eastAsia="Calibri" w:cs="Times New Roman"/>
          <w:szCs w:val="21"/>
        </w:rPr>
      </w:pPr>
      <w:r w:rsidRPr="001C0768">
        <w:rPr>
          <w:rFonts w:eastAsia="Calibri" w:cs="Times New Roman"/>
          <w:szCs w:val="21"/>
        </w:rPr>
        <w:t>Certifié pour vrai et conforme,</w:t>
      </w:r>
    </w:p>
    <w:p w14:paraId="52D4F1F8" w14:textId="0C78FAA4" w:rsidR="002C641B" w:rsidRPr="001C0768" w:rsidRDefault="00412ADE" w:rsidP="001743BF">
      <w:pPr>
        <w:spacing w:before="360" w:after="240"/>
        <w:jc w:val="both"/>
      </w:pPr>
      <w:r w:rsidRPr="001C0768">
        <w:rPr>
          <w:szCs w:val="21"/>
        </w:rPr>
        <w:t>Nom et prénom </w:t>
      </w:r>
      <w:r w:rsidR="002C641B" w:rsidRPr="001C0768">
        <w:t>: ………………………………………………</w:t>
      </w:r>
    </w:p>
    <w:p w14:paraId="4E53ABF2" w14:textId="64B7503F" w:rsidR="002C641B" w:rsidRPr="001C0768" w:rsidRDefault="00412ADE" w:rsidP="00FC40A3">
      <w:pPr>
        <w:spacing w:before="240" w:after="240"/>
        <w:jc w:val="both"/>
      </w:pPr>
      <w:r w:rsidRPr="001C0768">
        <w:t>Dûment autorisé à signer au nom de </w:t>
      </w:r>
      <w:r w:rsidR="002C641B" w:rsidRPr="001C0768">
        <w:t>: ………………………………………………</w:t>
      </w:r>
    </w:p>
    <w:p w14:paraId="7AF833D5" w14:textId="5CC1E4B8" w:rsidR="002C641B" w:rsidRPr="001C0768" w:rsidRDefault="00412ADE" w:rsidP="00FC40A3">
      <w:pPr>
        <w:spacing w:before="240" w:after="240"/>
        <w:jc w:val="both"/>
      </w:pPr>
      <w:r w:rsidRPr="001C0768">
        <w:t xml:space="preserve">Lieu et </w:t>
      </w:r>
      <w:r w:rsidR="002C641B" w:rsidRPr="001C0768">
        <w:t>date</w:t>
      </w:r>
      <w:r w:rsidRPr="001C0768">
        <w:t> </w:t>
      </w:r>
      <w:r w:rsidR="002C641B" w:rsidRPr="001C0768">
        <w:t>: ………………………………………………</w:t>
      </w:r>
    </w:p>
    <w:p w14:paraId="23E4A73E" w14:textId="5D9F815B" w:rsidR="00230221" w:rsidRPr="001C0768" w:rsidRDefault="002C641B" w:rsidP="007A63F6">
      <w:pPr>
        <w:spacing w:before="240" w:after="240"/>
        <w:jc w:val="both"/>
        <w:rPr>
          <w:rFonts w:eastAsia="Times New Roman" w:cs="Arial"/>
          <w:snapToGrid w:val="0"/>
          <w:sz w:val="20"/>
          <w:szCs w:val="20"/>
        </w:rPr>
      </w:pPr>
      <w:r w:rsidRPr="001C0768">
        <w:t>Signature</w:t>
      </w:r>
      <w:r w:rsidR="00412ADE" w:rsidRPr="001C0768">
        <w:t xml:space="preserve"> autorisée </w:t>
      </w:r>
      <w:r w:rsidRPr="001C0768">
        <w:t>: ………………………………………………</w:t>
      </w:r>
      <w:r w:rsidR="00230221" w:rsidRPr="001C0768">
        <w:rPr>
          <w:rFonts w:eastAsia="Times New Roman" w:cs="Arial"/>
          <w:snapToGrid w:val="0"/>
          <w:sz w:val="20"/>
          <w:szCs w:val="20"/>
        </w:rPr>
        <w:br w:type="page"/>
      </w:r>
    </w:p>
    <w:p w14:paraId="5041EC1F" w14:textId="1838BA2A" w:rsidR="00230221" w:rsidRPr="001C0768" w:rsidRDefault="00972341" w:rsidP="00D43775">
      <w:pPr>
        <w:pStyle w:val="Titre2"/>
      </w:pPr>
      <w:bookmarkStart w:id="168" w:name="_Ref190935977"/>
      <w:bookmarkStart w:id="169" w:name="_Toc191396001"/>
      <w:r>
        <w:lastRenderedPageBreak/>
        <w:t>Bordereau des prix</w:t>
      </w:r>
      <w:bookmarkEnd w:id="168"/>
      <w:bookmarkEnd w:id="169"/>
    </w:p>
    <w:p w14:paraId="25B5D166" w14:textId="048FB179" w:rsidR="00D43775" w:rsidRPr="001C0768" w:rsidRDefault="00D43775" w:rsidP="00D43775">
      <w:pPr>
        <w:pStyle w:val="Corpsdetexte"/>
        <w:rPr>
          <w:rFonts w:ascii="Georgia" w:eastAsia="Calibri" w:hAnsi="Georgia" w:cs="Times New Roman"/>
          <w:color w:val="585756"/>
          <w:kern w:val="0"/>
          <w:sz w:val="21"/>
          <w:szCs w:val="21"/>
          <w:lang w:eastAsia="en-US"/>
        </w:rPr>
      </w:pPr>
      <w:r w:rsidRPr="001C0768">
        <w:rPr>
          <w:rFonts w:ascii="Georgia" w:eastAsia="Calibri" w:hAnsi="Georgia" w:cs="Times New Roman"/>
          <w:color w:val="585756"/>
          <w:kern w:val="0"/>
          <w:sz w:val="21"/>
          <w:szCs w:val="21"/>
          <w:lang w:eastAsia="en-US"/>
        </w:rPr>
        <w:t xml:space="preserve">Le soumissionnaire doit dûment remplir le </w:t>
      </w:r>
      <w:r w:rsidR="00D03B5C">
        <w:rPr>
          <w:rFonts w:ascii="Georgia" w:eastAsia="Calibri" w:hAnsi="Georgia" w:cs="Times New Roman"/>
          <w:color w:val="585756"/>
          <w:kern w:val="0"/>
          <w:sz w:val="21"/>
          <w:szCs w:val="21"/>
          <w:lang w:eastAsia="en-US"/>
        </w:rPr>
        <w:t>b</w:t>
      </w:r>
      <w:r w:rsidR="00D03B5C" w:rsidRPr="00D03B5C">
        <w:rPr>
          <w:rFonts w:ascii="Georgia" w:eastAsia="Calibri" w:hAnsi="Georgia" w:cs="Times New Roman"/>
          <w:color w:val="585756"/>
          <w:kern w:val="0"/>
          <w:sz w:val="21"/>
          <w:szCs w:val="21"/>
          <w:lang w:eastAsia="en-US"/>
        </w:rPr>
        <w:t xml:space="preserve">ordereau des prix </w:t>
      </w:r>
      <w:r w:rsidRPr="001C0768">
        <w:rPr>
          <w:rFonts w:ascii="Georgia" w:eastAsia="Calibri" w:hAnsi="Georgia" w:cs="Times New Roman"/>
          <w:color w:val="585756"/>
          <w:kern w:val="0"/>
          <w:sz w:val="21"/>
          <w:szCs w:val="21"/>
          <w:lang w:eastAsia="en-US"/>
        </w:rPr>
        <w:t>ci-joint en Excel.</w:t>
      </w:r>
    </w:p>
    <w:p w14:paraId="4B2EF059" w14:textId="5E295416" w:rsidR="00D43775" w:rsidRPr="001C0768" w:rsidRDefault="00D43775" w:rsidP="00D43775">
      <w:pPr>
        <w:pStyle w:val="Corpsdetexte"/>
        <w:rPr>
          <w:rFonts w:ascii="Georgia" w:eastAsia="Calibri" w:hAnsi="Georgia" w:cs="Times New Roman"/>
          <w:color w:val="585756"/>
          <w:kern w:val="0"/>
          <w:sz w:val="21"/>
          <w:szCs w:val="21"/>
          <w:lang w:eastAsia="en-US"/>
        </w:rPr>
      </w:pPr>
      <w:r w:rsidRPr="001C0768">
        <w:rPr>
          <w:rFonts w:ascii="Georgia" w:eastAsia="Calibri" w:hAnsi="Georgia" w:cs="Times New Roman"/>
          <w:color w:val="585756"/>
          <w:kern w:val="0"/>
          <w:sz w:val="21"/>
          <w:szCs w:val="21"/>
          <w:lang w:eastAsia="en-US"/>
        </w:rPr>
        <w:t xml:space="preserve">Le pouvoir adjudicateur se réserve le droit d'exclure toute offre non dûment complétée. Toute omission, modification et/ou suppression dans le </w:t>
      </w:r>
      <w:r w:rsidR="00D03B5C" w:rsidRPr="00D03B5C">
        <w:rPr>
          <w:rFonts w:ascii="Georgia" w:eastAsia="Calibri" w:hAnsi="Georgia" w:cs="Times New Roman"/>
          <w:color w:val="585756"/>
          <w:kern w:val="0"/>
          <w:sz w:val="21"/>
          <w:szCs w:val="21"/>
          <w:lang w:eastAsia="en-US"/>
        </w:rPr>
        <w:t xml:space="preserve">bordereau des prix </w:t>
      </w:r>
      <w:r w:rsidRPr="001C0768">
        <w:rPr>
          <w:rFonts w:ascii="Georgia" w:eastAsia="Calibri" w:hAnsi="Georgia" w:cs="Times New Roman"/>
          <w:color w:val="585756"/>
          <w:kern w:val="0"/>
          <w:sz w:val="21"/>
          <w:szCs w:val="21"/>
          <w:lang w:eastAsia="en-US"/>
        </w:rPr>
        <w:t>(description, quantités et/ou formules) peut être considérée comme une irrégularité substantielle conduisant à l'exclusion de l'offre.</w:t>
      </w:r>
    </w:p>
    <w:p w14:paraId="62C76C4F" w14:textId="03618BC6" w:rsidR="00D43775" w:rsidRPr="001C0768" w:rsidRDefault="00D43775" w:rsidP="00D43775">
      <w:pPr>
        <w:pStyle w:val="Corpsdetexte"/>
        <w:rPr>
          <w:rFonts w:ascii="Georgia" w:eastAsia="Calibri" w:hAnsi="Georgia" w:cs="Times New Roman"/>
          <w:color w:val="585756"/>
          <w:kern w:val="0"/>
          <w:sz w:val="21"/>
          <w:szCs w:val="21"/>
          <w:lang w:eastAsia="en-US"/>
        </w:rPr>
      </w:pPr>
      <w:r w:rsidRPr="001C0768">
        <w:rPr>
          <w:rFonts w:ascii="Georgia" w:eastAsia="Calibri" w:hAnsi="Georgia" w:cs="Times New Roman"/>
          <w:color w:val="585756"/>
          <w:kern w:val="0"/>
          <w:sz w:val="21"/>
          <w:szCs w:val="21"/>
          <w:lang w:eastAsia="en-US"/>
        </w:rPr>
        <w:t xml:space="preserve">Le soumissionnaire est tenu de signaler immédiatement toute lacune, erreur ou omission dans le </w:t>
      </w:r>
      <w:r w:rsidR="00D03B5C" w:rsidRPr="00D03B5C">
        <w:rPr>
          <w:rFonts w:ascii="Georgia" w:eastAsia="Calibri" w:hAnsi="Georgia" w:cs="Times New Roman"/>
          <w:color w:val="585756"/>
          <w:kern w:val="0"/>
          <w:sz w:val="21"/>
          <w:szCs w:val="21"/>
          <w:lang w:eastAsia="en-US"/>
        </w:rPr>
        <w:t xml:space="preserve">bordereau des prix </w:t>
      </w:r>
      <w:r w:rsidRPr="001C0768">
        <w:rPr>
          <w:rFonts w:ascii="Georgia" w:eastAsia="Calibri" w:hAnsi="Georgia" w:cs="Times New Roman"/>
          <w:color w:val="585756"/>
          <w:kern w:val="0"/>
          <w:sz w:val="21"/>
          <w:szCs w:val="21"/>
          <w:lang w:eastAsia="en-US"/>
        </w:rPr>
        <w:t xml:space="preserve">au plus tard </w:t>
      </w:r>
      <w:r w:rsidR="00317D01">
        <w:rPr>
          <w:rFonts w:ascii="Georgia" w:eastAsia="Calibri" w:hAnsi="Georgia" w:cs="Times New Roman"/>
          <w:color w:val="585756"/>
          <w:kern w:val="0"/>
          <w:sz w:val="21"/>
          <w:szCs w:val="21"/>
          <w:lang w:eastAsia="en-US"/>
        </w:rPr>
        <w:t>14</w:t>
      </w:r>
      <w:r w:rsidRPr="001C0768">
        <w:rPr>
          <w:rFonts w:ascii="Georgia" w:eastAsia="Calibri" w:hAnsi="Georgia" w:cs="Times New Roman"/>
          <w:color w:val="585756"/>
          <w:kern w:val="0"/>
          <w:sz w:val="21"/>
          <w:szCs w:val="21"/>
          <w:lang w:eastAsia="en-US"/>
        </w:rPr>
        <w:t xml:space="preserve"> jours calendrier avant la date limite de réception des offres.</w:t>
      </w:r>
    </w:p>
    <w:p w14:paraId="5A5DB4E2" w14:textId="77777777" w:rsidR="00463752" w:rsidRPr="001C0768" w:rsidRDefault="00463752" w:rsidP="00463752">
      <w:pPr>
        <w:pStyle w:val="Corpsdetexte"/>
        <w:rPr>
          <w:rFonts w:ascii="Georgia" w:eastAsia="Calibri" w:hAnsi="Georgia" w:cs="Times New Roman"/>
          <w:color w:val="585756"/>
          <w:kern w:val="0"/>
          <w:sz w:val="21"/>
          <w:szCs w:val="21"/>
          <w:lang w:eastAsia="en-US"/>
        </w:rPr>
      </w:pPr>
      <w:r w:rsidRPr="001C0768">
        <w:rPr>
          <w:rFonts w:ascii="Georgia" w:eastAsia="Calibri" w:hAnsi="Georgia" w:cs="Times New Roman"/>
          <w:color w:val="585756"/>
          <w:kern w:val="0"/>
          <w:sz w:val="21"/>
          <w:szCs w:val="21"/>
          <w:lang w:eastAsia="en-US"/>
        </w:rPr>
        <w:t xml:space="preserve">Pour rappel, </w:t>
      </w:r>
      <w:r w:rsidRPr="00A7119D">
        <w:rPr>
          <w:rFonts w:ascii="Georgia" w:eastAsia="Calibri" w:hAnsi="Georgia" w:cs="Times New Roman"/>
          <w:color w:val="585756"/>
          <w:kern w:val="0"/>
          <w:sz w:val="21"/>
          <w:szCs w:val="21"/>
          <w:lang w:eastAsia="en-US"/>
        </w:rPr>
        <w:t xml:space="preserve">la pose des maçonneries en terre (adobes et BTC) est incluse dans le </w:t>
      </w:r>
      <w:r>
        <w:rPr>
          <w:rFonts w:ascii="Georgia" w:eastAsia="Calibri" w:hAnsi="Georgia" w:cs="Times New Roman"/>
          <w:color w:val="585756"/>
          <w:kern w:val="0"/>
          <w:sz w:val="21"/>
          <w:szCs w:val="21"/>
          <w:lang w:eastAsia="en-US"/>
        </w:rPr>
        <w:t>l</w:t>
      </w:r>
      <w:r w:rsidRPr="00A7119D">
        <w:rPr>
          <w:rFonts w:ascii="Georgia" w:eastAsia="Calibri" w:hAnsi="Georgia" w:cs="Times New Roman"/>
          <w:color w:val="585756"/>
          <w:kern w:val="0"/>
          <w:sz w:val="21"/>
          <w:szCs w:val="21"/>
          <w:lang w:eastAsia="en-US"/>
        </w:rPr>
        <w:t>ot 1</w:t>
      </w:r>
      <w:r>
        <w:rPr>
          <w:rFonts w:ascii="Georgia" w:eastAsia="Calibri" w:hAnsi="Georgia" w:cs="Times New Roman"/>
          <w:color w:val="585756"/>
          <w:kern w:val="0"/>
          <w:sz w:val="21"/>
          <w:szCs w:val="21"/>
          <w:lang w:eastAsia="en-US"/>
        </w:rPr>
        <w:t>. L</w:t>
      </w:r>
      <w:r w:rsidRPr="00A7119D">
        <w:rPr>
          <w:rFonts w:ascii="Georgia" w:eastAsia="Calibri" w:hAnsi="Georgia" w:cs="Times New Roman"/>
          <w:color w:val="585756"/>
          <w:kern w:val="0"/>
          <w:sz w:val="21"/>
          <w:szCs w:val="21"/>
          <w:lang w:eastAsia="en-US"/>
        </w:rPr>
        <w:t>a fourniture est exclue et fait partie d’un marché séparé</w:t>
      </w:r>
      <w:r>
        <w:rPr>
          <w:rFonts w:ascii="Georgia" w:eastAsia="Calibri" w:hAnsi="Georgia" w:cs="Times New Roman"/>
          <w:color w:val="585756"/>
          <w:kern w:val="0"/>
          <w:sz w:val="21"/>
          <w:szCs w:val="21"/>
          <w:lang w:eastAsia="en-US"/>
        </w:rPr>
        <w:t>.</w:t>
      </w:r>
    </w:p>
    <w:p w14:paraId="6CC3F753" w14:textId="45B8B753" w:rsidR="000127BF" w:rsidRPr="001C0768" w:rsidRDefault="000127BF" w:rsidP="00D43775">
      <w:pPr>
        <w:pStyle w:val="Corpsdetexte"/>
        <w:rPr>
          <w:rFonts w:ascii="Georgia" w:eastAsia="Calibri" w:hAnsi="Georgia" w:cs="Times New Roman"/>
          <w:color w:val="585756"/>
          <w:kern w:val="0"/>
          <w:sz w:val="21"/>
          <w:szCs w:val="21"/>
          <w:lang w:eastAsia="en-US"/>
        </w:rPr>
      </w:pPr>
    </w:p>
    <w:p w14:paraId="43CFC659" w14:textId="17115129" w:rsidR="006E75D8" w:rsidRPr="001C0768" w:rsidRDefault="006E75D8" w:rsidP="00CA36B6">
      <w:pPr>
        <w:pStyle w:val="Corpsdetexte"/>
        <w:rPr>
          <w:rFonts w:ascii="Georgia" w:eastAsia="Calibri" w:hAnsi="Georgia" w:cs="Times New Roman"/>
          <w:color w:val="585756"/>
          <w:kern w:val="0"/>
          <w:sz w:val="21"/>
          <w:szCs w:val="21"/>
          <w:lang w:eastAsia="en-US"/>
        </w:rPr>
      </w:pPr>
    </w:p>
    <w:p w14:paraId="252EE97F" w14:textId="77777777" w:rsidR="00C81375" w:rsidRPr="001C0768" w:rsidRDefault="00C81375" w:rsidP="003424B3">
      <w:pPr>
        <w:spacing w:before="240"/>
        <w:jc w:val="both"/>
        <w:sectPr w:rsidR="00C81375" w:rsidRPr="001C0768" w:rsidSect="002868C7">
          <w:pgSz w:w="11906" w:h="16838"/>
          <w:pgMar w:top="1418" w:right="1531" w:bottom="1418" w:left="1871" w:header="709" w:footer="709" w:gutter="0"/>
          <w:cols w:space="708"/>
          <w:titlePg/>
          <w:docGrid w:linePitch="360"/>
        </w:sectPr>
      </w:pPr>
    </w:p>
    <w:p w14:paraId="6371F511" w14:textId="500959A0" w:rsidR="00120D3F" w:rsidRPr="001C0768" w:rsidRDefault="00112D11" w:rsidP="00120D3F">
      <w:pPr>
        <w:pStyle w:val="Titre2"/>
      </w:pPr>
      <w:bookmarkStart w:id="170" w:name="_Ref131059691"/>
      <w:bookmarkStart w:id="171" w:name="_Ref131059695"/>
      <w:bookmarkStart w:id="172" w:name="_Toc191396002"/>
      <w:r w:rsidRPr="001C0768">
        <w:lastRenderedPageBreak/>
        <w:t>Modèle de preuve de constitution de cautionnement</w:t>
      </w:r>
      <w:bookmarkEnd w:id="170"/>
      <w:bookmarkEnd w:id="171"/>
      <w:bookmarkEnd w:id="172"/>
    </w:p>
    <w:p w14:paraId="25D38763" w14:textId="33C31D8A" w:rsidR="00B04978" w:rsidRPr="001C0768" w:rsidRDefault="00112D11" w:rsidP="00B04978">
      <w:pPr>
        <w:spacing w:before="240"/>
        <w:jc w:val="both"/>
        <w:rPr>
          <w:i/>
          <w:highlight w:val="lightGray"/>
        </w:rPr>
      </w:pPr>
      <w:r w:rsidRPr="001C0768">
        <w:rPr>
          <w:i/>
          <w:highlight w:val="lightGray"/>
        </w:rPr>
        <w:t>Uniquement pour l’adjudicataire </w:t>
      </w:r>
      <w:r w:rsidR="00B04978" w:rsidRPr="001C0768">
        <w:rPr>
          <w:i/>
          <w:highlight w:val="lightGray"/>
        </w:rPr>
        <w:t>:</w:t>
      </w:r>
    </w:p>
    <w:p w14:paraId="3EFD9E42" w14:textId="6243CC42" w:rsidR="00B04978" w:rsidRPr="001C0768" w:rsidRDefault="00B04978" w:rsidP="00B04978">
      <w:pPr>
        <w:spacing w:before="240"/>
        <w:jc w:val="both"/>
      </w:pPr>
      <w:r w:rsidRPr="001C0768">
        <w:t>Ban</w:t>
      </w:r>
      <w:r w:rsidR="00112D11" w:rsidRPr="001C0768">
        <w:t>que</w:t>
      </w:r>
      <w:r w:rsidRPr="001C0768">
        <w:t xml:space="preserve"> </w:t>
      </w:r>
      <w:r w:rsidRPr="001C0768">
        <w:rPr>
          <w:highlight w:val="lightGray"/>
        </w:rPr>
        <w:t>X</w:t>
      </w:r>
    </w:p>
    <w:p w14:paraId="22AD13C8" w14:textId="3F088DEC" w:rsidR="00B04978" w:rsidRPr="001C0768" w:rsidRDefault="00B04978" w:rsidP="00B04978">
      <w:pPr>
        <w:spacing w:before="240"/>
        <w:jc w:val="both"/>
      </w:pPr>
      <w:r w:rsidRPr="001C0768">
        <w:rPr>
          <w:highlight w:val="lightGray"/>
        </w:rPr>
        <w:t>Adress</w:t>
      </w:r>
      <w:r w:rsidR="00112D11" w:rsidRPr="001C0768">
        <w:t>e</w:t>
      </w:r>
    </w:p>
    <w:p w14:paraId="64DCB645" w14:textId="5605604E" w:rsidR="00B04978" w:rsidRPr="001C0768" w:rsidRDefault="00112D11" w:rsidP="00B04978">
      <w:pPr>
        <w:spacing w:before="240"/>
        <w:jc w:val="center"/>
        <w:rPr>
          <w:u w:val="single"/>
        </w:rPr>
      </w:pPr>
      <w:r w:rsidRPr="001C0768">
        <w:rPr>
          <w:u w:val="single"/>
        </w:rPr>
        <w:t>Cautionnement</w:t>
      </w:r>
      <w:r w:rsidR="00B04978" w:rsidRPr="001C0768">
        <w:rPr>
          <w:u w:val="single"/>
        </w:rPr>
        <w:t xml:space="preserve"> n° </w:t>
      </w:r>
      <w:r w:rsidR="00B04978" w:rsidRPr="001C0768">
        <w:rPr>
          <w:highlight w:val="lightGray"/>
          <w:u w:val="single"/>
        </w:rPr>
        <w:t>X</w:t>
      </w:r>
    </w:p>
    <w:p w14:paraId="28881960" w14:textId="2FEA60E6" w:rsidR="00112D11" w:rsidRPr="001C0768" w:rsidRDefault="00112D11" w:rsidP="00B04978">
      <w:pPr>
        <w:spacing w:before="240"/>
        <w:jc w:val="both"/>
      </w:pPr>
      <w:r w:rsidRPr="001C0768">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1C0768" w:rsidRDefault="00B04978" w:rsidP="00B04978">
      <w:pPr>
        <w:spacing w:before="240"/>
        <w:jc w:val="both"/>
      </w:pPr>
      <w:r w:rsidRPr="001C0768">
        <w:rPr>
          <w:highlight w:val="lightGray"/>
        </w:rPr>
        <w:t>X</w:t>
      </w:r>
      <w:r w:rsidRPr="001C0768">
        <w:t xml:space="preserve">, </w:t>
      </w:r>
      <w:r w:rsidRPr="001C0768">
        <w:rPr>
          <w:highlight w:val="lightGray"/>
        </w:rPr>
        <w:t>adress</w:t>
      </w:r>
      <w:r w:rsidR="00112D11" w:rsidRPr="001C0768">
        <w:rPr>
          <w:highlight w:val="lightGray"/>
        </w:rPr>
        <w:t>e</w:t>
      </w:r>
      <w:r w:rsidRPr="001C0768">
        <w:rPr>
          <w:highlight w:val="lightGray"/>
        </w:rPr>
        <w:t xml:space="preserve"> </w:t>
      </w:r>
      <w:r w:rsidRPr="001C0768">
        <w:t>(</w:t>
      </w:r>
      <w:r w:rsidR="00112D11" w:rsidRPr="001C0768">
        <w:t>la</w:t>
      </w:r>
      <w:r w:rsidRPr="001C0768">
        <w:t xml:space="preserve"> </w:t>
      </w:r>
      <w:r w:rsidR="00112D11" w:rsidRPr="001C0768">
        <w:t>« Banque »</w:t>
      </w:r>
      <w:r w:rsidRPr="001C0768">
        <w:t>)</w:t>
      </w:r>
    </w:p>
    <w:p w14:paraId="05FDD4B8" w14:textId="2777D085" w:rsidR="00112D11" w:rsidRPr="001C0768" w:rsidRDefault="00112D11" w:rsidP="00B04978">
      <w:pPr>
        <w:spacing w:before="240"/>
        <w:jc w:val="both"/>
      </w:pPr>
      <w:r w:rsidRPr="001C0768">
        <w:t xml:space="preserve">déclare, par la présente, se constituer caution à concurrence d’un montant maximum de </w:t>
      </w:r>
      <w:r w:rsidRPr="001C0768">
        <w:rPr>
          <w:highlight w:val="lightGray"/>
        </w:rPr>
        <w:t>X</w:t>
      </w:r>
      <w:r w:rsidRPr="001C0768">
        <w:t xml:space="preserve"> € (</w:t>
      </w:r>
      <w:r w:rsidRPr="001C0768">
        <w:rPr>
          <w:highlight w:val="lightGray"/>
        </w:rPr>
        <w:t>X</w:t>
      </w:r>
      <w:r w:rsidRPr="001C0768">
        <w:t xml:space="preserve"> euros) au profit de l’Agence belge de développement, Enabel, pour les obligations de </w:t>
      </w:r>
      <w:r w:rsidRPr="001C0768">
        <w:rPr>
          <w:highlight w:val="lightGray"/>
        </w:rPr>
        <w:t>X</w:t>
      </w:r>
      <w:r w:rsidRPr="001C0768">
        <w:t xml:space="preserve">, </w:t>
      </w:r>
      <w:r w:rsidRPr="001C0768">
        <w:rPr>
          <w:highlight w:val="lightGray"/>
        </w:rPr>
        <w:t>adresse</w:t>
      </w:r>
      <w:r w:rsidRPr="001C0768">
        <w:t xml:space="preserve"> en vertu du marché :</w:t>
      </w:r>
    </w:p>
    <w:p w14:paraId="3D65359E" w14:textId="02914090" w:rsidR="000305FC" w:rsidRPr="001C0768" w:rsidRDefault="000305FC" w:rsidP="000305FC">
      <w:pPr>
        <w:spacing w:before="240"/>
        <w:jc w:val="both"/>
      </w:pPr>
      <w:r w:rsidRPr="001C0768">
        <w:t>« </w:t>
      </w:r>
      <w:r w:rsidR="00EE6465" w:rsidRPr="001C0768">
        <w:t>Viabilisation et construction de deux plateformes de l’Agropole Centre dans les départements de Nioro (région de Kaolack) et de Koungheul (</w:t>
      </w:r>
      <w:r w:rsidR="00BC151F" w:rsidRPr="00BC151F">
        <w:t>région de Kaffrine</w:t>
      </w:r>
      <w:r w:rsidR="00EE6465" w:rsidRPr="001C0768">
        <w:t>)</w:t>
      </w:r>
      <w:r w:rsidRPr="001C0768">
        <w:t xml:space="preserve">, cahier spécial des charges Enabel, </w:t>
      </w:r>
      <w:r w:rsidR="007A63F6" w:rsidRPr="001C0768">
        <w:t>SEN21002-100</w:t>
      </w:r>
      <w:r w:rsidR="005E1758" w:rsidRPr="001C0768">
        <w:t>07</w:t>
      </w:r>
      <w:r w:rsidRPr="001C0768">
        <w:t xml:space="preserve">, lot </w:t>
      </w:r>
      <w:r w:rsidRPr="001C0768">
        <w:rPr>
          <w:highlight w:val="lightGray"/>
        </w:rPr>
        <w:t>X</w:t>
      </w:r>
      <w:r w:rsidRPr="001C0768">
        <w:t> » (le « Marché »).</w:t>
      </w:r>
    </w:p>
    <w:p w14:paraId="196273A5" w14:textId="549FDC70" w:rsidR="00112D11" w:rsidRPr="001C0768" w:rsidRDefault="00112D11" w:rsidP="00B04978">
      <w:pPr>
        <w:spacing w:before="240"/>
        <w:jc w:val="both"/>
      </w:pPr>
      <w:r w:rsidRPr="001C0768">
        <w:t xml:space="preserve">En conséquence, la Banque s’engage, sous la renonciation du bénéficiaire, à payer jusqu’à concurrence du montant maximum, tout montant dont </w:t>
      </w:r>
      <w:r w:rsidRPr="001C0768">
        <w:rPr>
          <w:highlight w:val="lightGray"/>
        </w:rPr>
        <w:t>X</w:t>
      </w:r>
      <w:r w:rsidRPr="001C0768">
        <w:t xml:space="preserve"> pourrait être redevable envers l’Agence belge de développement, Enabel au cas où </w:t>
      </w:r>
      <w:r w:rsidRPr="001C0768">
        <w:rPr>
          <w:highlight w:val="lightGray"/>
        </w:rPr>
        <w:t>X</w:t>
      </w:r>
      <w:r w:rsidRPr="001C0768">
        <w:t xml:space="preserve"> serait en défaut d’exécution du « Marché ».</w:t>
      </w:r>
    </w:p>
    <w:p w14:paraId="16BE500E" w14:textId="20EE0DAD" w:rsidR="008E5FE6" w:rsidRPr="001C0768" w:rsidRDefault="00112D11" w:rsidP="00112D11">
      <w:pPr>
        <w:spacing w:before="240"/>
        <w:jc w:val="both"/>
      </w:pPr>
      <w:r w:rsidRPr="001C0768">
        <w:t xml:space="preserve">Cette caution </w:t>
      </w:r>
      <w:r w:rsidR="008E5FE6" w:rsidRPr="001C0768">
        <w:t xml:space="preserve">est libérable </w:t>
      </w:r>
      <w:r w:rsidRPr="001C0768">
        <w:t xml:space="preserve">conformément aux dispositions du cahier spécial des charges </w:t>
      </w:r>
      <w:r w:rsidR="005F5F0C" w:rsidRPr="001C0768">
        <w:t>SEN</w:t>
      </w:r>
      <w:r w:rsidR="007A63F6" w:rsidRPr="001C0768">
        <w:t>21002-100</w:t>
      </w:r>
      <w:r w:rsidR="005E1758" w:rsidRPr="001C0768">
        <w:t>07</w:t>
      </w:r>
      <w:r w:rsidRPr="001C0768">
        <w:t xml:space="preserve"> et des Articles 25-33 des Règles Générales d’Exécution</w:t>
      </w:r>
      <w:r w:rsidR="008E5FE6" w:rsidRPr="001C0768">
        <w:t>, et au plus tard à l’expiration des 18 mois après la réception provisoire du marché.</w:t>
      </w:r>
    </w:p>
    <w:p w14:paraId="13D89280" w14:textId="26947987" w:rsidR="00112D11" w:rsidRPr="001C0768" w:rsidRDefault="00112D11" w:rsidP="00112D11">
      <w:pPr>
        <w:spacing w:before="240"/>
        <w:jc w:val="both"/>
      </w:pPr>
      <w:r w:rsidRPr="001C0768">
        <w:t xml:space="preserve">Tout appel au présent cautionnement doit être adressé par lettre à la Banque </w:t>
      </w:r>
      <w:r w:rsidRPr="001C0768">
        <w:rPr>
          <w:highlight w:val="lightGray"/>
        </w:rPr>
        <w:t>X</w:t>
      </w:r>
      <w:r w:rsidRPr="001C0768">
        <w:t xml:space="preserve">, </w:t>
      </w:r>
      <w:r w:rsidRPr="001C0768">
        <w:rPr>
          <w:highlight w:val="lightGray"/>
        </w:rPr>
        <w:t>adresse</w:t>
      </w:r>
      <w:r w:rsidRPr="001C0768">
        <w:t xml:space="preserve"> avec mention de la référence</w:t>
      </w:r>
      <w:r w:rsidR="008E5FE6" w:rsidRPr="001C0768">
        <w:t xml:space="preserve"> </w:t>
      </w:r>
      <w:r w:rsidR="007A63F6" w:rsidRPr="001C0768">
        <w:t>SEN21002-100</w:t>
      </w:r>
      <w:r w:rsidR="005E1758" w:rsidRPr="001C0768">
        <w:t>07</w:t>
      </w:r>
      <w:r w:rsidRPr="001C0768">
        <w:t>.</w:t>
      </w:r>
    </w:p>
    <w:p w14:paraId="41DB85E8" w14:textId="77777777" w:rsidR="008E5FE6" w:rsidRPr="001C0768" w:rsidRDefault="008E5FE6" w:rsidP="008E5FE6">
      <w:pPr>
        <w:spacing w:before="240"/>
        <w:jc w:val="both"/>
      </w:pPr>
      <w:r w:rsidRPr="001C0768">
        <w:t>Tout paiement effectué en vertu du présent cautionnement réduira de plein droit le montant cautionné par la Banque.</w:t>
      </w:r>
    </w:p>
    <w:p w14:paraId="03B02560" w14:textId="4D0B04BF" w:rsidR="00B04978" w:rsidRPr="001C0768" w:rsidRDefault="008E5FE6" w:rsidP="00B04978">
      <w:pPr>
        <w:spacing w:before="240"/>
        <w:jc w:val="both"/>
      </w:pPr>
      <w:r w:rsidRPr="001C0768">
        <w:t>Fait à</w:t>
      </w:r>
      <w:r w:rsidR="00B04978" w:rsidRPr="001C0768">
        <w:t xml:space="preserve"> </w:t>
      </w:r>
      <w:r w:rsidR="00B04978" w:rsidRPr="001C0768">
        <w:rPr>
          <w:highlight w:val="lightGray"/>
        </w:rPr>
        <w:t>X</w:t>
      </w:r>
      <w:r w:rsidR="00B04978" w:rsidRPr="001C0768">
        <w:tab/>
      </w:r>
      <w:r w:rsidR="00B04978" w:rsidRPr="001C0768">
        <w:tab/>
      </w:r>
      <w:r w:rsidRPr="001C0768">
        <w:t>le</w:t>
      </w:r>
      <w:r w:rsidR="00B04978" w:rsidRPr="001C0768">
        <w:t xml:space="preserve"> </w:t>
      </w:r>
      <w:r w:rsidR="00B04978" w:rsidRPr="001C0768">
        <w:rPr>
          <w:highlight w:val="lightGray"/>
        </w:rPr>
        <w:t>X</w:t>
      </w:r>
    </w:p>
    <w:p w14:paraId="03DC247E" w14:textId="515C66CC" w:rsidR="00B04978" w:rsidRPr="001C0768" w:rsidRDefault="00B04978" w:rsidP="008E5FE6">
      <w:pPr>
        <w:spacing w:before="480"/>
      </w:pPr>
      <w:r w:rsidRPr="001C0768">
        <w:t>N</w:t>
      </w:r>
      <w:r w:rsidR="008E5FE6" w:rsidRPr="001C0768">
        <w:t>o</w:t>
      </w:r>
      <w:r w:rsidRPr="001C0768">
        <w:t>m</w:t>
      </w:r>
      <w:r w:rsidR="008E5FE6" w:rsidRPr="001C0768">
        <w:t> </w:t>
      </w:r>
      <w:r w:rsidRPr="001C0768">
        <w:t>:</w:t>
      </w:r>
    </w:p>
    <w:p w14:paraId="1DF8595C" w14:textId="7BCF1EB0" w:rsidR="008E5FE6" w:rsidRPr="001C0768" w:rsidRDefault="008E5FE6" w:rsidP="008E5FE6">
      <w:pPr>
        <w:spacing w:before="240"/>
      </w:pPr>
      <w:r w:rsidRPr="001C0768">
        <w:t>Signature :</w:t>
      </w:r>
    </w:p>
    <w:p w14:paraId="53D94B02" w14:textId="521F7C58" w:rsidR="008C1121" w:rsidRPr="001C0768" w:rsidRDefault="008C1121">
      <w:pPr>
        <w:spacing w:line="259" w:lineRule="auto"/>
      </w:pPr>
      <w:r w:rsidRPr="001C0768">
        <w:br w:type="page"/>
      </w:r>
    </w:p>
    <w:p w14:paraId="2DA32965" w14:textId="07EBD250" w:rsidR="008C1121" w:rsidRPr="001C0768" w:rsidRDefault="008C1121" w:rsidP="008C1121">
      <w:pPr>
        <w:pStyle w:val="Titre2"/>
      </w:pPr>
      <w:bookmarkStart w:id="173" w:name="_Ref131059906"/>
      <w:bookmarkStart w:id="174" w:name="_Toc191396003"/>
      <w:r w:rsidRPr="001C0768">
        <w:lastRenderedPageBreak/>
        <w:t>Modèle de garantie de préfinancement</w:t>
      </w:r>
      <w:bookmarkEnd w:id="173"/>
      <w:bookmarkEnd w:id="174"/>
    </w:p>
    <w:p w14:paraId="4FCC9DD0" w14:textId="1B64453D" w:rsidR="009824BC" w:rsidRPr="001C0768" w:rsidRDefault="009824BC" w:rsidP="009824BC">
      <w:pPr>
        <w:spacing w:before="240"/>
        <w:jc w:val="both"/>
        <w:rPr>
          <w:i/>
          <w:highlight w:val="lightGray"/>
        </w:rPr>
      </w:pPr>
      <w:r w:rsidRPr="001C0768">
        <w:rPr>
          <w:i/>
          <w:highlight w:val="lightGray"/>
        </w:rPr>
        <w:t>Uniquement pour l’adjudicataire dans le cas où un préfinancement est demandé. La garantie de préfinancement doit provenir de la même institution bancaire où seront domiciliés les paiements</w:t>
      </w:r>
      <w:r w:rsidR="00E76B18" w:rsidRPr="001C0768">
        <w:rPr>
          <w:i/>
          <w:highlight w:val="lightGray"/>
        </w:rPr>
        <w:t>, agréée par le Ministère des Finances</w:t>
      </w:r>
      <w:r w:rsidRPr="001C0768">
        <w:rPr>
          <w:i/>
          <w:highlight w:val="lightGray"/>
        </w:rPr>
        <w:t> :</w:t>
      </w:r>
    </w:p>
    <w:p w14:paraId="3BBA93B6" w14:textId="77777777" w:rsidR="008C1121" w:rsidRPr="001C0768" w:rsidRDefault="008C1121" w:rsidP="008C1121">
      <w:pPr>
        <w:spacing w:before="240"/>
        <w:jc w:val="both"/>
      </w:pPr>
      <w:r w:rsidRPr="001C0768">
        <w:t xml:space="preserve">Banque </w:t>
      </w:r>
      <w:r w:rsidRPr="001C0768">
        <w:rPr>
          <w:highlight w:val="lightGray"/>
        </w:rPr>
        <w:t>X</w:t>
      </w:r>
    </w:p>
    <w:p w14:paraId="7FC188FA" w14:textId="77777777" w:rsidR="008C1121" w:rsidRPr="001C0768" w:rsidRDefault="008C1121" w:rsidP="008C1121">
      <w:pPr>
        <w:spacing w:before="240"/>
        <w:jc w:val="both"/>
      </w:pPr>
      <w:r w:rsidRPr="001C0768">
        <w:rPr>
          <w:highlight w:val="lightGray"/>
        </w:rPr>
        <w:t>Adresse</w:t>
      </w:r>
    </w:p>
    <w:p w14:paraId="3EB0D32F" w14:textId="77777777" w:rsidR="008C1121" w:rsidRPr="001C0768" w:rsidRDefault="008C1121" w:rsidP="008C1121">
      <w:pPr>
        <w:spacing w:before="240"/>
        <w:jc w:val="center"/>
        <w:rPr>
          <w:u w:val="single"/>
        </w:rPr>
      </w:pPr>
      <w:r w:rsidRPr="001C0768">
        <w:rPr>
          <w:u w:val="single"/>
        </w:rPr>
        <w:t xml:space="preserve">Garantie de préfinancement n° </w:t>
      </w:r>
      <w:r w:rsidRPr="001C0768">
        <w:rPr>
          <w:highlight w:val="lightGray"/>
          <w:u w:val="single"/>
        </w:rPr>
        <w:t>X</w:t>
      </w:r>
    </w:p>
    <w:p w14:paraId="20A28F5D" w14:textId="3B82626D" w:rsidR="008C1121" w:rsidRPr="001C0768" w:rsidRDefault="008C1121" w:rsidP="008C1121">
      <w:pPr>
        <w:spacing w:before="160"/>
        <w:jc w:val="both"/>
      </w:pPr>
      <w:r w:rsidRPr="001C0768">
        <w:t>Garantie de financement pour le remboursement du préfinancement payable dans le cadre du marché de « </w:t>
      </w:r>
      <w:r w:rsidR="00EE6465" w:rsidRPr="001C0768">
        <w:t>Viabilisation et construction de deux plateformes de l’Agropole Centre dans les départements de Nioro (région de Kaolack) et de Koungheul (</w:t>
      </w:r>
      <w:r w:rsidR="008F2205" w:rsidRPr="008F2205">
        <w:t>région de Kaffrine</w:t>
      </w:r>
      <w:r w:rsidR="00EE6465" w:rsidRPr="001C0768">
        <w:t>)</w:t>
      </w:r>
      <w:r w:rsidRPr="001C0768">
        <w:t xml:space="preserve">, cahier spécial des charges </w:t>
      </w:r>
      <w:r w:rsidR="007A63F6" w:rsidRPr="001C0768">
        <w:t>SEN21002-100</w:t>
      </w:r>
      <w:r w:rsidR="005E1758" w:rsidRPr="001C0768">
        <w:t>07</w:t>
      </w:r>
      <w:r w:rsidRPr="001C0768">
        <w:t> »</w:t>
      </w:r>
    </w:p>
    <w:p w14:paraId="17629BBC" w14:textId="2E2E1D98" w:rsidR="008C1121" w:rsidRPr="001C0768" w:rsidRDefault="008C1121" w:rsidP="008C1121">
      <w:pPr>
        <w:spacing w:before="160"/>
        <w:jc w:val="both"/>
      </w:pPr>
      <w:r w:rsidRPr="001C0768">
        <w:t xml:space="preserve">Nous soussignés, </w:t>
      </w:r>
      <w:r w:rsidRPr="001C0768">
        <w:rPr>
          <w:highlight w:val="lightGray"/>
        </w:rPr>
        <w:t>&lt;nom et adresse de l’institution financière&gt;</w:t>
      </w:r>
      <w:r w:rsidRPr="001C0768">
        <w:t xml:space="preserve">, déclarons irrévocablement par la présente garantir, comme débiteur principal, et non seulement comme caution, pour le compte de </w:t>
      </w:r>
      <w:r w:rsidRPr="001C0768">
        <w:rPr>
          <w:highlight w:val="lightGray"/>
        </w:rPr>
        <w:t>X</w:t>
      </w:r>
      <w:r w:rsidRPr="001C0768">
        <w:t xml:space="preserve">, ci-après le « contractant », le paiement au profit du pouvoir adjudicateur de </w:t>
      </w:r>
      <w:r w:rsidRPr="001C0768">
        <w:rPr>
          <w:highlight w:val="lightGray"/>
        </w:rPr>
        <w:t>X</w:t>
      </w:r>
      <w:r w:rsidRPr="001C0768">
        <w:t xml:space="preserve"> FCFA (</w:t>
      </w:r>
      <w:r w:rsidRPr="001C0768">
        <w:rPr>
          <w:highlight w:val="lightGray"/>
        </w:rPr>
        <w:t>X</w:t>
      </w:r>
      <w:r w:rsidRPr="001C0768">
        <w:t xml:space="preserve"> FCFA), correspondant au préfinancement mentionné à l'article </w:t>
      </w:r>
      <w:r w:rsidRPr="001C0768">
        <w:fldChar w:fldCharType="begin"/>
      </w:r>
      <w:r w:rsidRPr="001C0768">
        <w:instrText xml:space="preserve"> REF _Ref503365135 \r \h </w:instrText>
      </w:r>
      <w:r w:rsidRPr="001C0768">
        <w:fldChar w:fldCharType="separate"/>
      </w:r>
      <w:r w:rsidR="004825EF">
        <w:t>4.25</w:t>
      </w:r>
      <w:r w:rsidRPr="001C0768">
        <w:fldChar w:fldCharType="end"/>
      </w:r>
      <w:r w:rsidRPr="001C0768">
        <w:t xml:space="preserve"> des dispositions contractuelles particulières du marché « </w:t>
      </w:r>
      <w:r w:rsidR="00EE6465" w:rsidRPr="001C0768">
        <w:t>Viabilisation et construction de deux plateformes de l’Agropole Centre dans les départements de Nioro (région de Kaolack) et de Koungheul (</w:t>
      </w:r>
      <w:r w:rsidR="008F2205" w:rsidRPr="008F2205">
        <w:t>région de Kaffrine</w:t>
      </w:r>
      <w:r w:rsidR="00EE6465" w:rsidRPr="001C0768">
        <w:t>)</w:t>
      </w:r>
      <w:r w:rsidRPr="001C0768">
        <w:t xml:space="preserve">, cahier spécial des charges Enabel, </w:t>
      </w:r>
      <w:r w:rsidR="007A63F6" w:rsidRPr="001C0768">
        <w:t>SEN21002-100</w:t>
      </w:r>
      <w:r w:rsidR="005E1758" w:rsidRPr="001C0768">
        <w:t>07</w:t>
      </w:r>
      <w:r w:rsidRPr="001C0768">
        <w:t xml:space="preserve">, lot </w:t>
      </w:r>
      <w:r w:rsidRPr="001C0768">
        <w:rPr>
          <w:highlight w:val="lightGray"/>
        </w:rPr>
        <w:t>X</w:t>
      </w:r>
      <w:r w:rsidRPr="001C0768">
        <w:t> » conclu entre le contractant et le pouvoir adjudicateur, ci-après le « marché ».</w:t>
      </w:r>
    </w:p>
    <w:p w14:paraId="3CFD3092" w14:textId="77777777" w:rsidR="008C1121" w:rsidRPr="001C0768" w:rsidRDefault="008C1121" w:rsidP="008C1121">
      <w:pPr>
        <w:spacing w:before="160"/>
        <w:jc w:val="both"/>
      </w:pPr>
      <w:r w:rsidRPr="001C0768">
        <w:t>Le paiement sera effectué sans contestation ni procédure judiciaire d'aucune sorte, dès réception de votre première demande écrite (envoyée par lettre avec accusé de réception), déclarant que le contractant n'a pas satisfait à une demande de remboursement du préfinancement ou que le marché a été résilié. Nous ne retarderons pas le paiement et nous ne nous y opposerons pour aucune raison. Nous ne pourrons en aucun cas bénéficier des exceptions de la caution. Nous vous informerons par écrit dès que le paiement aura été effectué.</w:t>
      </w:r>
    </w:p>
    <w:p w14:paraId="583D307F" w14:textId="77777777" w:rsidR="008C1121" w:rsidRPr="001C0768" w:rsidRDefault="008C1121" w:rsidP="008C1121">
      <w:pPr>
        <w:spacing w:before="160"/>
        <w:jc w:val="both"/>
      </w:pPr>
      <w:r w:rsidRPr="001C0768">
        <w:t>Nous convenons notamment de ce qu’aucune modification des conditions du marché ne peut nous libérer de notre responsabilité au titre de la présente garantie. Nous renonçons au droit d'être informé des changements, ajouts ou modifications apportés à ce marché.</w:t>
      </w:r>
    </w:p>
    <w:p w14:paraId="3E7A61B6" w14:textId="1220D646" w:rsidR="008C1121" w:rsidRPr="001C0768" w:rsidRDefault="008C1121" w:rsidP="008C1121">
      <w:pPr>
        <w:spacing w:before="160"/>
        <w:jc w:val="both"/>
      </w:pPr>
      <w:r w:rsidRPr="001C0768">
        <w:t xml:space="preserve">Nous notons que la libération de la garantie s'effectuera conformément à l'article </w:t>
      </w:r>
      <w:r w:rsidRPr="001C0768">
        <w:fldChar w:fldCharType="begin"/>
      </w:r>
      <w:r w:rsidRPr="001C0768">
        <w:instrText xml:space="preserve"> REF _Ref503365135 \r \h </w:instrText>
      </w:r>
      <w:r w:rsidRPr="001C0768">
        <w:fldChar w:fldCharType="separate"/>
      </w:r>
      <w:r w:rsidR="004825EF">
        <w:t>4.25</w:t>
      </w:r>
      <w:r w:rsidRPr="001C0768">
        <w:fldChar w:fldCharType="end"/>
      </w:r>
      <w:r w:rsidRPr="001C0768">
        <w:t xml:space="preserve"> des dispositions contractuelles particulières du marché « </w:t>
      </w:r>
      <w:r w:rsidR="00EE6465" w:rsidRPr="001C0768">
        <w:t>Viabilisation et construction de deux plateformes de l’Agropole Centre dans les départements de Nioro (région de Kaolack) et de Koungheul (</w:t>
      </w:r>
      <w:r w:rsidR="008F2205" w:rsidRPr="008F2205">
        <w:t>région de Kaffrine</w:t>
      </w:r>
      <w:r w:rsidR="00EE6465" w:rsidRPr="001C0768">
        <w:t>)</w:t>
      </w:r>
      <w:r w:rsidRPr="001C0768">
        <w:t xml:space="preserve">, cahier spécial des charges Enabel, </w:t>
      </w:r>
      <w:r w:rsidR="007A63F6" w:rsidRPr="001C0768">
        <w:t>SEN21002-100</w:t>
      </w:r>
      <w:r w:rsidR="005E1758" w:rsidRPr="001C0768">
        <w:t>07</w:t>
      </w:r>
      <w:r w:rsidRPr="001C0768">
        <w:t> » et, en tout état de cause, au plus tard 18 mois après l'expiration du délai d’exécution du marché.</w:t>
      </w:r>
    </w:p>
    <w:p w14:paraId="33AD5934" w14:textId="77777777" w:rsidR="008C1121" w:rsidRPr="001C0768" w:rsidRDefault="008C1121" w:rsidP="008C1121">
      <w:pPr>
        <w:spacing w:before="160"/>
        <w:jc w:val="both"/>
      </w:pPr>
      <w:r w:rsidRPr="001C0768">
        <w:t>La garantie entrera en vigueur et prendra effet lors du paiement du préfinancement au contractant.</w:t>
      </w:r>
    </w:p>
    <w:p w14:paraId="1C43F024" w14:textId="77777777" w:rsidR="008C1121" w:rsidRPr="001C0768" w:rsidRDefault="008C1121" w:rsidP="008C1121">
      <w:pPr>
        <w:spacing w:before="240"/>
        <w:jc w:val="both"/>
      </w:pPr>
      <w:r w:rsidRPr="001C0768">
        <w:t xml:space="preserve">Fait à </w:t>
      </w:r>
      <w:r w:rsidRPr="001C0768">
        <w:rPr>
          <w:highlight w:val="lightGray"/>
        </w:rPr>
        <w:t>X</w:t>
      </w:r>
      <w:r w:rsidRPr="001C0768">
        <w:tab/>
      </w:r>
      <w:r w:rsidRPr="001C0768">
        <w:tab/>
        <w:t xml:space="preserve">le </w:t>
      </w:r>
      <w:r w:rsidRPr="001C0768">
        <w:rPr>
          <w:highlight w:val="lightGray"/>
        </w:rPr>
        <w:t>X</w:t>
      </w:r>
    </w:p>
    <w:p w14:paraId="75605D28" w14:textId="77777777" w:rsidR="008C1121" w:rsidRPr="001C0768" w:rsidRDefault="008C1121" w:rsidP="008C1121">
      <w:pPr>
        <w:spacing w:before="480"/>
      </w:pPr>
      <w:r w:rsidRPr="001C0768">
        <w:t>Nom :</w:t>
      </w:r>
    </w:p>
    <w:p w14:paraId="0CE2BDB2" w14:textId="77777777" w:rsidR="008C1121" w:rsidRPr="0016419F" w:rsidRDefault="008C1121" w:rsidP="008C1121">
      <w:pPr>
        <w:spacing w:before="240"/>
      </w:pPr>
      <w:r w:rsidRPr="001C0768">
        <w:t>Signature :</w:t>
      </w:r>
    </w:p>
    <w:sectPr w:rsidR="008C1121" w:rsidRPr="0016419F" w:rsidSect="002868C7">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2EB35" w14:textId="77777777" w:rsidR="00951C5D" w:rsidRPr="001C0768" w:rsidRDefault="00951C5D" w:rsidP="00C913B3">
      <w:pPr>
        <w:spacing w:after="0" w:line="240" w:lineRule="auto"/>
      </w:pPr>
      <w:r w:rsidRPr="001C0768">
        <w:separator/>
      </w:r>
    </w:p>
  </w:endnote>
  <w:endnote w:type="continuationSeparator" w:id="0">
    <w:p w14:paraId="19B05457" w14:textId="77777777" w:rsidR="00951C5D" w:rsidRPr="001C0768" w:rsidRDefault="00951C5D" w:rsidP="00C913B3">
      <w:pPr>
        <w:spacing w:after="0" w:line="240" w:lineRule="auto"/>
      </w:pPr>
      <w:r w:rsidRPr="001C0768">
        <w:continuationSeparator/>
      </w:r>
    </w:p>
  </w:endnote>
  <w:endnote w:type="continuationNotice" w:id="1">
    <w:p w14:paraId="4AF913C8" w14:textId="77777777" w:rsidR="00951C5D" w:rsidRPr="001C0768" w:rsidRDefault="00951C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7709"/>
      <w:docPartObj>
        <w:docPartGallery w:val="Page Numbers (Bottom of Page)"/>
        <w:docPartUnique/>
      </w:docPartObj>
    </w:sdtPr>
    <w:sdtEndPr/>
    <w:sdtContent>
      <w:p w14:paraId="20FBC801" w14:textId="77777777" w:rsidR="00A16191" w:rsidRPr="001C0768" w:rsidRDefault="00A16191">
        <w:pPr>
          <w:pStyle w:val="Pieddepage"/>
          <w:jc w:val="right"/>
        </w:pPr>
        <w:r w:rsidRPr="001C0768">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A16191" w:rsidRPr="001C0768" w:rsidRDefault="00A16191"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A58E7CA">
                <v:shapetype id="_x0000_t202" coordsize="21600,21600" o:spt="202" path="m,l,21600r21600,l21600,xe" w14:anchorId="29F94EC2">
                  <v:stroke joinstyle="miter"/>
                  <v:path gradientshapeok="t" o:connecttype="rect"/>
                </v:shapetype>
                <v:shape id="Zone de texte 310"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v:textbox>
                    <w:txbxContent>
                      <w:p w:rsidRPr="001C0768" w:rsidR="00A16191" w:rsidP="008367A0" w:rsidRDefault="00A16191" w14:paraId="0A37501D" w14:textId="77777777">
                        <w:pPr>
                          <w:pStyle w:val="Pieddepage1"/>
                        </w:pPr>
                      </w:p>
                    </w:txbxContent>
                  </v:textbox>
                  <w10:wrap anchorx="margin" anchory="page"/>
                </v:shape>
              </w:pict>
            </mc:Fallback>
          </mc:AlternateContent>
        </w:r>
        <w:r w:rsidRPr="001C0768">
          <w:fldChar w:fldCharType="begin"/>
        </w:r>
        <w:r w:rsidRPr="001C0768">
          <w:instrText>PAGE   \* MERGEFORMAT</w:instrText>
        </w:r>
        <w:r w:rsidRPr="001C0768">
          <w:fldChar w:fldCharType="separate"/>
        </w:r>
        <w:r w:rsidRPr="001C0768">
          <w:t>10</w:t>
        </w:r>
        <w:r w:rsidRPr="001C0768">
          <w:fldChar w:fldCharType="end"/>
        </w:r>
      </w:p>
    </w:sdtContent>
  </w:sdt>
  <w:p w14:paraId="76348F49" w14:textId="77777777" w:rsidR="00A16191" w:rsidRPr="001C0768" w:rsidRDefault="00A16191"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A07E7" w14:textId="77777777" w:rsidR="00A16191" w:rsidRPr="001C0768" w:rsidRDefault="00A16191">
    <w:pPr>
      <w:pStyle w:val="Pieddepage"/>
      <w:jc w:val="right"/>
    </w:pPr>
    <w:r w:rsidRPr="001C0768">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A16191" w:rsidRPr="00BC151F" w:rsidRDefault="00A16191" w:rsidP="00122348">
                          <w:pPr>
                            <w:pStyle w:val="Pieddepage10"/>
                            <w:rPr>
                              <w:lang w:val="en-GB"/>
                            </w:rPr>
                          </w:pPr>
                          <w:r w:rsidRPr="00BC151F">
                            <w:rPr>
                              <w:lang w:val="en-GB"/>
                            </w:rPr>
                            <w:t xml:space="preserve">Enabel </w:t>
                          </w:r>
                          <w:r w:rsidRPr="00BC151F">
                            <w:rPr>
                              <w:color w:val="EC0308"/>
                              <w:lang w:val="en-GB"/>
                            </w:rPr>
                            <w:t xml:space="preserve">• </w:t>
                          </w:r>
                          <w:r w:rsidRPr="00BC151F">
                            <w:rPr>
                              <w:lang w:val="en-GB"/>
                            </w:rPr>
                            <w:t xml:space="preserve">Belgian Development Agency </w:t>
                          </w:r>
                          <w:r w:rsidRPr="00BC151F">
                            <w:rPr>
                              <w:color w:val="EC0308"/>
                              <w:lang w:val="en-GB"/>
                            </w:rPr>
                            <w:t xml:space="preserve">• </w:t>
                          </w:r>
                          <w:r w:rsidRPr="00BC151F">
                            <w:rPr>
                              <w:lang w:val="en-GB"/>
                            </w:rPr>
                            <w:t>Public-law company with social purposes</w:t>
                          </w:r>
                        </w:p>
                        <w:p w14:paraId="3F6A121A" w14:textId="77777777" w:rsidR="00A16191" w:rsidRPr="001C0768" w:rsidRDefault="00A16191" w:rsidP="00122348">
                          <w:pPr>
                            <w:pStyle w:val="Pieddepage10"/>
                          </w:pPr>
                          <w:r w:rsidRPr="001C0768">
                            <w:t xml:space="preserve">Rue Haute 147 </w:t>
                          </w:r>
                          <w:r w:rsidRPr="001C0768">
                            <w:rPr>
                              <w:color w:val="EC0308"/>
                            </w:rPr>
                            <w:t xml:space="preserve">• </w:t>
                          </w:r>
                          <w:r w:rsidRPr="001C0768">
                            <w:t xml:space="preserve">1000 Brussels </w:t>
                          </w:r>
                          <w:r w:rsidRPr="001C0768">
                            <w:rPr>
                              <w:color w:val="EC0308"/>
                            </w:rPr>
                            <w:t xml:space="preserve">• </w:t>
                          </w:r>
                          <w:r w:rsidRPr="001C0768">
                            <w:t xml:space="preserve">T. +32 (0)2 505 37 00 </w:t>
                          </w:r>
                          <w:r w:rsidRPr="001C0768">
                            <w:rPr>
                              <w:color w:val="EC0308"/>
                            </w:rPr>
                            <w:t xml:space="preserve">• </w:t>
                          </w:r>
                          <w:r w:rsidRPr="001C0768">
                            <w:t>enabel.be</w:t>
                          </w:r>
                        </w:p>
                        <w:p w14:paraId="63453B32" w14:textId="77777777" w:rsidR="00A16191" w:rsidRPr="001C0768" w:rsidRDefault="00A16191"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C5CAAFC">
            <v:shapetype id="_x0000_t202" coordsize="21600,21600" o:spt="202" path="m,l,21600r21600,l21600,xe" w14:anchorId="4EE69408">
              <v:stroke joinstyle="miter"/>
              <v:path gradientshapeok="t" o:connecttype="rect"/>
            </v:shapetype>
            <v:shape id="Zone de texte 3"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v:textbox>
                <w:txbxContent>
                  <w:p w:rsidRPr="00BC151F" w:rsidR="00A16191" w:rsidP="00122348" w:rsidRDefault="00A16191" w14:paraId="46781E18" w14:textId="77777777">
                    <w:pPr>
                      <w:pStyle w:val="Pieddepage10"/>
                      <w:rPr>
                        <w:lang w:val="en-GB"/>
                      </w:rPr>
                    </w:pPr>
                    <w:r w:rsidRPr="00BC151F">
                      <w:rPr>
                        <w:lang w:val="en-GB"/>
                      </w:rPr>
                      <w:t xml:space="preserve">Enabel </w:t>
                    </w:r>
                    <w:r w:rsidRPr="00BC151F">
                      <w:rPr>
                        <w:color w:val="EC0308"/>
                        <w:lang w:val="en-GB"/>
                      </w:rPr>
                      <w:t xml:space="preserve">• </w:t>
                    </w:r>
                    <w:r w:rsidRPr="00BC151F">
                      <w:rPr>
                        <w:lang w:val="en-GB"/>
                      </w:rPr>
                      <w:t xml:space="preserve">Belgian Development Agency </w:t>
                    </w:r>
                    <w:r w:rsidRPr="00BC151F">
                      <w:rPr>
                        <w:color w:val="EC0308"/>
                        <w:lang w:val="en-GB"/>
                      </w:rPr>
                      <w:t xml:space="preserve">• </w:t>
                    </w:r>
                    <w:r w:rsidRPr="00BC151F">
                      <w:rPr>
                        <w:lang w:val="en-GB"/>
                      </w:rPr>
                      <w:t>Public-law company with social purposes</w:t>
                    </w:r>
                  </w:p>
                  <w:p w:rsidRPr="001C0768" w:rsidR="00A16191" w:rsidP="00122348" w:rsidRDefault="00A16191" w14:paraId="711FCBFE" w14:textId="77777777">
                    <w:pPr>
                      <w:pStyle w:val="Pieddepage10"/>
                    </w:pPr>
                    <w:r w:rsidRPr="001C0768">
                      <w:t xml:space="preserve">Rue Haute 147 </w:t>
                    </w:r>
                    <w:r w:rsidRPr="001C0768">
                      <w:rPr>
                        <w:color w:val="EC0308"/>
                      </w:rPr>
                      <w:t xml:space="preserve">• </w:t>
                    </w:r>
                    <w:r w:rsidRPr="001C0768">
                      <w:t xml:space="preserve">1000 Brussels </w:t>
                    </w:r>
                    <w:r w:rsidRPr="001C0768">
                      <w:rPr>
                        <w:color w:val="EC0308"/>
                      </w:rPr>
                      <w:t xml:space="preserve">• </w:t>
                    </w:r>
                    <w:r w:rsidRPr="001C0768">
                      <w:t xml:space="preserve">T. +32 (0)2 505 37 00 </w:t>
                    </w:r>
                    <w:r w:rsidRPr="001C0768">
                      <w:rPr>
                        <w:color w:val="EC0308"/>
                      </w:rPr>
                      <w:t xml:space="preserve">• </w:t>
                    </w:r>
                    <w:r w:rsidRPr="001C0768">
                      <w:t>enabel.be</w:t>
                    </w:r>
                  </w:p>
                  <w:p w:rsidRPr="001C0768" w:rsidR="00A16191" w:rsidP="008367A0" w:rsidRDefault="00A16191" w14:paraId="5DAB6C7B" w14:textId="77777777">
                    <w:pPr>
                      <w:pStyle w:val="Pieddepage1"/>
                    </w:pPr>
                  </w:p>
                </w:txbxContent>
              </v:textbox>
              <w10:wrap anchorx="margin" anchory="page"/>
            </v:shape>
          </w:pict>
        </mc:Fallback>
      </mc:AlternateContent>
    </w:r>
  </w:p>
  <w:p w14:paraId="37CE1EDB" w14:textId="77777777" w:rsidR="00A16191" w:rsidRPr="001C0768" w:rsidRDefault="00A1619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789A" w14:textId="77777777" w:rsidR="00A16191" w:rsidRPr="001C0768" w:rsidRDefault="00A16191">
    <w:pPr>
      <w:pStyle w:val="Pieddepage"/>
      <w:jc w:val="right"/>
    </w:pPr>
    <w:r w:rsidRPr="001C0768">
      <w:rPr>
        <w:sz w:val="20"/>
        <w:szCs w:val="20"/>
      </w:rPr>
      <w:fldChar w:fldCharType="begin"/>
    </w:r>
    <w:r w:rsidRPr="001C0768">
      <w:rPr>
        <w:sz w:val="20"/>
        <w:szCs w:val="20"/>
      </w:rPr>
      <w:instrText>PAGE   \* MERGEFORMAT</w:instrText>
    </w:r>
    <w:r w:rsidRPr="001C0768">
      <w:rPr>
        <w:sz w:val="20"/>
        <w:szCs w:val="20"/>
      </w:rPr>
      <w:fldChar w:fldCharType="separate"/>
    </w:r>
    <w:r w:rsidRPr="001C0768">
      <w:rPr>
        <w:sz w:val="20"/>
        <w:szCs w:val="20"/>
      </w:rPr>
      <w:t>2</w:t>
    </w:r>
    <w:r w:rsidRPr="001C0768">
      <w:rPr>
        <w:sz w:val="20"/>
        <w:szCs w:val="20"/>
      </w:rPr>
      <w:fldChar w:fldCharType="end"/>
    </w:r>
  </w:p>
  <w:p w14:paraId="6A917F30" w14:textId="77777777" w:rsidR="00A16191" w:rsidRPr="001C0768" w:rsidRDefault="00A161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35817" w14:textId="77777777" w:rsidR="00951C5D" w:rsidRPr="001C0768" w:rsidRDefault="00951C5D" w:rsidP="00C913B3">
      <w:pPr>
        <w:spacing w:after="0" w:line="240" w:lineRule="auto"/>
      </w:pPr>
      <w:r w:rsidRPr="001C0768">
        <w:separator/>
      </w:r>
    </w:p>
  </w:footnote>
  <w:footnote w:type="continuationSeparator" w:id="0">
    <w:p w14:paraId="08DF70C2" w14:textId="77777777" w:rsidR="00951C5D" w:rsidRPr="001C0768" w:rsidRDefault="00951C5D" w:rsidP="00C913B3">
      <w:pPr>
        <w:spacing w:after="0" w:line="240" w:lineRule="auto"/>
      </w:pPr>
      <w:r w:rsidRPr="001C0768">
        <w:continuationSeparator/>
      </w:r>
    </w:p>
  </w:footnote>
  <w:footnote w:type="continuationNotice" w:id="1">
    <w:p w14:paraId="272E60AC" w14:textId="77777777" w:rsidR="00951C5D" w:rsidRPr="001C0768" w:rsidRDefault="00951C5D">
      <w:pPr>
        <w:spacing w:after="0" w:line="240" w:lineRule="auto"/>
      </w:pPr>
    </w:p>
  </w:footnote>
  <w:footnote w:id="2">
    <w:p w14:paraId="1D857624" w14:textId="77777777" w:rsidR="00A16191" w:rsidRPr="001C0768" w:rsidRDefault="00A16191">
      <w:pPr>
        <w:pStyle w:val="Notedebasdepage"/>
        <w:rPr>
          <w:rFonts w:ascii="Georgia" w:hAnsi="Georgia"/>
          <w:sz w:val="18"/>
          <w:szCs w:val="18"/>
        </w:rPr>
      </w:pPr>
      <w:r w:rsidRPr="001C0768">
        <w:rPr>
          <w:rStyle w:val="Appelnotedebasdep"/>
          <w:rFonts w:ascii="Georgia" w:hAnsi="Georgia"/>
          <w:sz w:val="18"/>
          <w:szCs w:val="18"/>
        </w:rPr>
        <w:footnoteRef/>
      </w:r>
      <w:r w:rsidRPr="001C0768">
        <w:rPr>
          <w:rFonts w:ascii="Georgia" w:hAnsi="Georgia"/>
          <w:sz w:val="18"/>
          <w:szCs w:val="18"/>
        </w:rPr>
        <w:t xml:space="preserve"> M.B. du 30 décembre 1998, du 17 novembre 2001, du 6 juillet 2012, du 15 janvier 2013 et du 26 mars 2013.</w:t>
      </w:r>
    </w:p>
  </w:footnote>
  <w:footnote w:id="3">
    <w:p w14:paraId="241209BD" w14:textId="77777777" w:rsidR="00A16191" w:rsidRPr="001C0768" w:rsidRDefault="00A16191">
      <w:pPr>
        <w:pStyle w:val="Notedebasdepage"/>
        <w:rPr>
          <w:rFonts w:ascii="Georgia" w:hAnsi="Georgia"/>
          <w:sz w:val="18"/>
          <w:szCs w:val="18"/>
        </w:rPr>
      </w:pPr>
      <w:r w:rsidRPr="001C0768">
        <w:rPr>
          <w:rStyle w:val="Appelnotedebasdep"/>
          <w:rFonts w:ascii="Georgia" w:hAnsi="Georgia"/>
          <w:sz w:val="18"/>
          <w:szCs w:val="18"/>
        </w:rPr>
        <w:footnoteRef/>
      </w:r>
      <w:r w:rsidRPr="001C0768">
        <w:rPr>
          <w:rFonts w:ascii="Georgia" w:hAnsi="Georgia"/>
          <w:sz w:val="18"/>
          <w:szCs w:val="18"/>
        </w:rPr>
        <w:t xml:space="preserve"> M.B. du 1er juillet 1999.</w:t>
      </w:r>
    </w:p>
  </w:footnote>
  <w:footnote w:id="4">
    <w:p w14:paraId="630C5626" w14:textId="77777777" w:rsidR="00A16191" w:rsidRPr="001C0768" w:rsidRDefault="00A16191">
      <w:pPr>
        <w:pStyle w:val="Notedebasdepage"/>
        <w:rPr>
          <w:rFonts w:ascii="Georgia" w:hAnsi="Georgia"/>
          <w:sz w:val="18"/>
          <w:szCs w:val="18"/>
        </w:rPr>
      </w:pPr>
      <w:r w:rsidRPr="001C0768">
        <w:rPr>
          <w:rStyle w:val="Appelnotedebasdep"/>
          <w:rFonts w:ascii="Georgia" w:hAnsi="Georgia"/>
          <w:sz w:val="18"/>
          <w:szCs w:val="18"/>
        </w:rPr>
        <w:footnoteRef/>
      </w:r>
      <w:r w:rsidRPr="001C0768">
        <w:rPr>
          <w:rFonts w:ascii="Georgia" w:hAnsi="Georgia"/>
          <w:sz w:val="18"/>
          <w:szCs w:val="18"/>
        </w:rPr>
        <w:t xml:space="preserve"> M.B. du 18 novembre 2008.</w:t>
      </w:r>
    </w:p>
  </w:footnote>
  <w:footnote w:id="5">
    <w:p w14:paraId="6B51DC60" w14:textId="77777777" w:rsidR="00A16191" w:rsidRPr="001C0768" w:rsidRDefault="00A16191">
      <w:pPr>
        <w:pStyle w:val="Notedebasdepage"/>
        <w:rPr>
          <w:rFonts w:ascii="Georgia" w:hAnsi="Georgia"/>
          <w:sz w:val="18"/>
          <w:szCs w:val="18"/>
        </w:rPr>
      </w:pPr>
      <w:r w:rsidRPr="001C0768">
        <w:rPr>
          <w:rStyle w:val="Appelnotedebasdep"/>
          <w:rFonts w:ascii="Georgia" w:hAnsi="Georgia"/>
          <w:sz w:val="18"/>
          <w:szCs w:val="18"/>
        </w:rPr>
        <w:footnoteRef/>
      </w:r>
      <w:r w:rsidRPr="001C0768">
        <w:rPr>
          <w:rFonts w:ascii="Georgia" w:hAnsi="Georgia"/>
          <w:sz w:val="18"/>
          <w:szCs w:val="18"/>
        </w:rPr>
        <w:t xml:space="preserve"> M.B. 14 juillet 2016.</w:t>
      </w:r>
    </w:p>
  </w:footnote>
  <w:footnote w:id="6">
    <w:p w14:paraId="3E803048" w14:textId="77777777" w:rsidR="00A16191" w:rsidRPr="001C0768" w:rsidRDefault="00A16191">
      <w:pPr>
        <w:pStyle w:val="Notedebasdepage"/>
        <w:rPr>
          <w:rFonts w:ascii="Georgia" w:hAnsi="Georgia"/>
          <w:sz w:val="18"/>
          <w:szCs w:val="18"/>
        </w:rPr>
      </w:pPr>
      <w:r w:rsidRPr="001C0768">
        <w:rPr>
          <w:rStyle w:val="Appelnotedebasdep"/>
          <w:rFonts w:ascii="Georgia" w:hAnsi="Georgia"/>
          <w:sz w:val="18"/>
          <w:szCs w:val="18"/>
        </w:rPr>
        <w:footnoteRef/>
      </w:r>
      <w:r w:rsidRPr="001C0768">
        <w:rPr>
          <w:rFonts w:ascii="Georgia" w:hAnsi="Georgia"/>
          <w:sz w:val="18"/>
          <w:szCs w:val="18"/>
        </w:rPr>
        <w:t xml:space="preserve"> M.B. du 21 juin 2013.</w:t>
      </w:r>
    </w:p>
  </w:footnote>
  <w:footnote w:id="7">
    <w:p w14:paraId="56C91917" w14:textId="77777777" w:rsidR="00A16191" w:rsidRPr="001C0768" w:rsidRDefault="00A16191">
      <w:pPr>
        <w:pStyle w:val="Notedebasdepage"/>
        <w:rPr>
          <w:rFonts w:ascii="Georgia" w:hAnsi="Georgia"/>
          <w:sz w:val="18"/>
          <w:szCs w:val="18"/>
        </w:rPr>
      </w:pPr>
      <w:r w:rsidRPr="001C0768">
        <w:rPr>
          <w:rStyle w:val="Appelnotedebasdep"/>
          <w:rFonts w:ascii="Georgia" w:hAnsi="Georgia"/>
          <w:sz w:val="18"/>
          <w:szCs w:val="18"/>
        </w:rPr>
        <w:footnoteRef/>
      </w:r>
      <w:r w:rsidRPr="001C0768">
        <w:rPr>
          <w:rFonts w:ascii="Georgia" w:hAnsi="Georgia"/>
          <w:sz w:val="18"/>
          <w:szCs w:val="18"/>
        </w:rPr>
        <w:t xml:space="preserve"> M.B. 9 mai 2017.</w:t>
      </w:r>
    </w:p>
  </w:footnote>
  <w:footnote w:id="8">
    <w:p w14:paraId="7BD46683" w14:textId="77777777" w:rsidR="00A16191" w:rsidRPr="001C0768" w:rsidRDefault="00A16191">
      <w:pPr>
        <w:pStyle w:val="Notedebasdepage"/>
        <w:rPr>
          <w:rFonts w:ascii="Georgia" w:hAnsi="Georgia"/>
          <w:sz w:val="18"/>
          <w:szCs w:val="18"/>
        </w:rPr>
      </w:pPr>
      <w:r w:rsidRPr="001C0768">
        <w:rPr>
          <w:rStyle w:val="Appelnotedebasdep"/>
          <w:rFonts w:ascii="Georgia" w:hAnsi="Georgia"/>
          <w:sz w:val="18"/>
          <w:szCs w:val="18"/>
        </w:rPr>
        <w:footnoteRef/>
      </w:r>
      <w:r w:rsidRPr="001C0768">
        <w:rPr>
          <w:rFonts w:ascii="Georgia" w:hAnsi="Georgia"/>
          <w:sz w:val="18"/>
          <w:szCs w:val="18"/>
        </w:rPr>
        <w:t xml:space="preserve"> M.B. 27 juin 2017.</w:t>
      </w:r>
    </w:p>
  </w:footnote>
  <w:footnote w:id="9">
    <w:p w14:paraId="2C8804A9" w14:textId="77777777" w:rsidR="00335EF9" w:rsidRPr="001C0768" w:rsidRDefault="00335EF9" w:rsidP="00335EF9">
      <w:pPr>
        <w:pStyle w:val="Notedebasdepage"/>
      </w:pPr>
      <w:r w:rsidRPr="001C0768">
        <w:rPr>
          <w:rStyle w:val="Appelnotedebasdep"/>
        </w:rPr>
        <w:footnoteRef/>
      </w:r>
      <w:r w:rsidRPr="001C0768">
        <w:t xml:space="preserve"> Voir aussi : https://www.enabel.be/fr/content/declaration-de-confidentialite-denabel</w:t>
      </w:r>
    </w:p>
  </w:footnote>
  <w:footnote w:id="10">
    <w:p w14:paraId="61273398" w14:textId="77777777" w:rsidR="00E858E4" w:rsidRPr="001C0768" w:rsidRDefault="00E858E4" w:rsidP="00E858E4">
      <w:pPr>
        <w:pStyle w:val="Notedebasdepage"/>
        <w:jc w:val="both"/>
      </w:pPr>
      <w:r w:rsidRPr="001C0768">
        <w:rPr>
          <w:rStyle w:val="Appelnotedebasdep"/>
        </w:rPr>
        <w:footnoteRef/>
      </w:r>
      <w:r w:rsidRPr="001C0768">
        <w:t xml:space="preserve"> Considérant l’article 14, §2, 1° de la Loi du 17 juin 2016 relative aux marchés publics, il ne serait pas approprié d’imposer l’obligation d’utiliser les moyens de communication électroniques visée à l’article 14, § 7, de la Loi.</w:t>
      </w:r>
    </w:p>
    <w:p w14:paraId="37F32D27" w14:textId="77777777" w:rsidR="00E858E4" w:rsidRPr="001C0768" w:rsidRDefault="00E858E4" w:rsidP="00E858E4">
      <w:pPr>
        <w:pStyle w:val="Notedebasdepage"/>
        <w:jc w:val="both"/>
      </w:pPr>
      <w:r w:rsidRPr="001C0768">
        <w:t>La nature du marché en question est telle que les opérateurs économiques nationaux ou régionaux, n’ont pas un accès égal face aux exigences liées à l’utilisation de la plateforme fédérale belge « e-Procurement ».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 De plus, les formes particulières prévues par cette plateforme du point de vue de la signature électronique ne sont pas encore compatibles avec les TIC généralement utilisées.</w:t>
      </w:r>
    </w:p>
  </w:footnote>
  <w:footnote w:id="11">
    <w:p w14:paraId="5697FF82" w14:textId="77777777" w:rsidR="00A16191" w:rsidRPr="001C0768" w:rsidRDefault="00A16191" w:rsidP="00380E5E">
      <w:pPr>
        <w:pStyle w:val="Notedebasdepage"/>
        <w:jc w:val="both"/>
        <w:rPr>
          <w:rFonts w:ascii="Georgia" w:hAnsi="Georgia"/>
          <w:sz w:val="18"/>
          <w:szCs w:val="18"/>
        </w:rPr>
      </w:pPr>
      <w:r w:rsidRPr="001C0768">
        <w:rPr>
          <w:rStyle w:val="Appelnotedebasdep"/>
          <w:rFonts w:ascii="Georgia" w:hAnsi="Georgia"/>
          <w:sz w:val="18"/>
          <w:szCs w:val="18"/>
        </w:rPr>
        <w:footnoteRef/>
      </w:r>
      <w:r w:rsidRPr="001C0768">
        <w:rPr>
          <w:rFonts w:ascii="Georgia" w:hAnsi="Georgia"/>
          <w:sz w:val="18"/>
          <w:szCs w:val="18"/>
        </w:rPr>
        <w:t xml:space="preserve"> En cas d’association momentanée, l'attestation doit être présentée pour tous les membres de l’association.</w:t>
      </w:r>
    </w:p>
  </w:footnote>
  <w:footnote w:id="12">
    <w:p w14:paraId="5839A48F" w14:textId="27FEEB19" w:rsidR="00A16191" w:rsidRPr="001C0768" w:rsidRDefault="00A16191" w:rsidP="009A3E16">
      <w:pPr>
        <w:pStyle w:val="Notedebasdepage"/>
        <w:jc w:val="both"/>
      </w:pPr>
      <w:r w:rsidRPr="001C0768">
        <w:rPr>
          <w:rStyle w:val="Appelnotedebasdep"/>
        </w:rPr>
        <w:footnoteRef/>
      </w:r>
      <w:r w:rsidRPr="001C0768">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3">
    <w:p w14:paraId="53704CCE" w14:textId="25795E90" w:rsidR="00A16191" w:rsidRPr="001C0768" w:rsidRDefault="00A16191" w:rsidP="009A3E16">
      <w:pPr>
        <w:pStyle w:val="Notedebasdepage"/>
        <w:jc w:val="both"/>
      </w:pPr>
      <w:r w:rsidRPr="001C0768">
        <w:rPr>
          <w:rStyle w:val="Appelnotedebasdep"/>
        </w:rPr>
        <w:footnoteRef/>
      </w:r>
      <w:r w:rsidRPr="001C0768">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4">
    <w:p w14:paraId="3B62D04C" w14:textId="33F3AAFF" w:rsidR="00A16191" w:rsidRPr="001F60F2" w:rsidRDefault="00A16191" w:rsidP="009A3E16">
      <w:pPr>
        <w:pStyle w:val="Notedebasdepage"/>
        <w:jc w:val="both"/>
      </w:pPr>
      <w:r w:rsidRPr="001C0768">
        <w:rPr>
          <w:rStyle w:val="Appelnotedebasdep"/>
        </w:rPr>
        <w:footnoteRef/>
      </w:r>
      <w:r w:rsidRPr="001C0768">
        <w:t xml:space="preserve"> Correspond aux dettes et obligations dues à moins d'un an. Les passifs à court terme figurent au bilan de la société et incluent les dettes à court terme, les obligations, les provisions et autres dettes.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D1D3" w14:textId="5FECCE49" w:rsidR="00A16191" w:rsidRPr="001C0768" w:rsidRDefault="00A16191"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27918" w14:textId="77777777" w:rsidR="00A16191" w:rsidRPr="001C0768" w:rsidRDefault="00A16191" w:rsidP="0034799E">
    <w:pPr>
      <w:pStyle w:val="En-tte"/>
      <w:tabs>
        <w:tab w:val="clear" w:pos="4536"/>
        <w:tab w:val="clear" w:pos="9072"/>
        <w:tab w:val="left" w:pos="1620"/>
      </w:tabs>
    </w:pPr>
    <w:r w:rsidRPr="001C0768">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CDF0" w14:textId="77777777" w:rsidR="00A16191" w:rsidRPr="001C0768" w:rsidRDefault="00A16191"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A800AC6"/>
    <w:multiLevelType w:val="hybridMultilevel"/>
    <w:tmpl w:val="DD5000A4"/>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440318"/>
    <w:multiLevelType w:val="hybridMultilevel"/>
    <w:tmpl w:val="C59A2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887CA6"/>
    <w:multiLevelType w:val="hybridMultilevel"/>
    <w:tmpl w:val="64601222"/>
    <w:lvl w:ilvl="0" w:tplc="ECC8337A">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23440FBF"/>
    <w:multiLevelType w:val="multilevel"/>
    <w:tmpl w:val="A85C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A6177"/>
    <w:multiLevelType w:val="hybridMultilevel"/>
    <w:tmpl w:val="40BCE3CC"/>
    <w:lvl w:ilvl="0" w:tplc="280C0001">
      <w:start w:val="1"/>
      <w:numFmt w:val="bullet"/>
      <w:lvlText w:val=""/>
      <w:lvlJc w:val="left"/>
      <w:pPr>
        <w:ind w:left="1070" w:hanging="71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0"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2" w15:restartNumberingAfterBreak="0">
    <w:nsid w:val="40251082"/>
    <w:multiLevelType w:val="hybridMultilevel"/>
    <w:tmpl w:val="E8DE42E2"/>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13" w15:restartNumberingAfterBreak="0">
    <w:nsid w:val="474D10A2"/>
    <w:multiLevelType w:val="hybridMultilevel"/>
    <w:tmpl w:val="9FD2DD1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15:restartNumberingAfterBreak="0">
    <w:nsid w:val="4D3E0A78"/>
    <w:multiLevelType w:val="hybridMultilevel"/>
    <w:tmpl w:val="7E46CAF2"/>
    <w:lvl w:ilvl="0" w:tplc="8FA653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03D001E"/>
    <w:multiLevelType w:val="hybridMultilevel"/>
    <w:tmpl w:val="56AA1D60"/>
    <w:lvl w:ilvl="0" w:tplc="280C0003">
      <w:start w:val="1"/>
      <w:numFmt w:val="bullet"/>
      <w:lvlText w:val="o"/>
      <w:lvlJc w:val="left"/>
      <w:pPr>
        <w:ind w:left="720" w:hanging="360"/>
      </w:pPr>
      <w:rPr>
        <w:rFonts w:ascii="Courier New" w:hAnsi="Courier New" w:cs="Courier New"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6" w15:restartNumberingAfterBreak="0">
    <w:nsid w:val="540F7E0E"/>
    <w:multiLevelType w:val="hybridMultilevel"/>
    <w:tmpl w:val="64045430"/>
    <w:lvl w:ilvl="0" w:tplc="ECC8337A">
      <w:start w:val="1"/>
      <w:numFmt w:val="bullet"/>
      <w:lvlText w:val=""/>
      <w:lvlJc w:val="left"/>
      <w:pPr>
        <w:ind w:left="36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7" w15:restartNumberingAfterBreak="0">
    <w:nsid w:val="58F31FB5"/>
    <w:multiLevelType w:val="multilevel"/>
    <w:tmpl w:val="F1B40AA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90B42FB"/>
    <w:multiLevelType w:val="hybridMultilevel"/>
    <w:tmpl w:val="C156AB4C"/>
    <w:lvl w:ilvl="0" w:tplc="81B6A2E4">
      <w:start w:val="1"/>
      <w:numFmt w:val="decimal"/>
      <w:pStyle w:val="BTCnumber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59C6377F"/>
    <w:multiLevelType w:val="hybridMultilevel"/>
    <w:tmpl w:val="A54E2192"/>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0" w15:restartNumberingAfterBreak="0">
    <w:nsid w:val="5FA74D3D"/>
    <w:multiLevelType w:val="hybridMultilevel"/>
    <w:tmpl w:val="B3681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04EDE"/>
    <w:multiLevelType w:val="hybridMultilevel"/>
    <w:tmpl w:val="9A16C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412950"/>
    <w:multiLevelType w:val="hybridMultilevel"/>
    <w:tmpl w:val="57A24468"/>
    <w:lvl w:ilvl="0" w:tplc="ECC8337A">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3" w15:restartNumberingAfterBreak="0">
    <w:nsid w:val="66662B84"/>
    <w:multiLevelType w:val="hybridMultilevel"/>
    <w:tmpl w:val="29726F3A"/>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4" w15:restartNumberingAfterBreak="0">
    <w:nsid w:val="66DF58BA"/>
    <w:multiLevelType w:val="hybridMultilevel"/>
    <w:tmpl w:val="52EA2BF6"/>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25" w15:restartNumberingAfterBreak="0">
    <w:nsid w:val="69150DA1"/>
    <w:multiLevelType w:val="hybridMultilevel"/>
    <w:tmpl w:val="228A69AA"/>
    <w:lvl w:ilvl="0" w:tplc="ECC8337A">
      <w:start w:val="1"/>
      <w:numFmt w:val="bullet"/>
      <w:lvlText w:val=""/>
      <w:lvlJc w:val="left"/>
      <w:pPr>
        <w:ind w:left="36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6"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8B2FF3"/>
    <w:multiLevelType w:val="hybridMultilevel"/>
    <w:tmpl w:val="57B41DAC"/>
    <w:lvl w:ilvl="0" w:tplc="ECC8337A">
      <w:start w:val="1"/>
      <w:numFmt w:val="bullet"/>
      <w:lvlText w:val=""/>
      <w:lvlJc w:val="left"/>
      <w:pPr>
        <w:ind w:left="36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8" w15:restartNumberingAfterBreak="0">
    <w:nsid w:val="6FF25663"/>
    <w:multiLevelType w:val="hybridMultilevel"/>
    <w:tmpl w:val="AADEB5E2"/>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9" w15:restartNumberingAfterBreak="0">
    <w:nsid w:val="74A6602F"/>
    <w:multiLevelType w:val="hybridMultilevel"/>
    <w:tmpl w:val="06FC6B1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16cid:durableId="1658192917">
    <w:abstractNumId w:val="26"/>
  </w:num>
  <w:num w:numId="2" w16cid:durableId="821237570">
    <w:abstractNumId w:val="6"/>
  </w:num>
  <w:num w:numId="3" w16cid:durableId="986855294">
    <w:abstractNumId w:val="5"/>
  </w:num>
  <w:num w:numId="4" w16cid:durableId="1766152293">
    <w:abstractNumId w:val="2"/>
  </w:num>
  <w:num w:numId="5" w16cid:durableId="8265381">
    <w:abstractNumId w:val="0"/>
  </w:num>
  <w:num w:numId="6" w16cid:durableId="2076196171">
    <w:abstractNumId w:val="14"/>
  </w:num>
  <w:num w:numId="7" w16cid:durableId="454252086">
    <w:abstractNumId w:val="18"/>
  </w:num>
  <w:num w:numId="8" w16cid:durableId="2062288591">
    <w:abstractNumId w:val="10"/>
  </w:num>
  <w:num w:numId="9" w16cid:durableId="1721904206">
    <w:abstractNumId w:val="11"/>
  </w:num>
  <w:num w:numId="10" w16cid:durableId="714890895">
    <w:abstractNumId w:val="9"/>
  </w:num>
  <w:num w:numId="11" w16cid:durableId="1477261643">
    <w:abstractNumId w:val="8"/>
  </w:num>
  <w:num w:numId="12" w16cid:durableId="1670402639">
    <w:abstractNumId w:val="23"/>
  </w:num>
  <w:num w:numId="13" w16cid:durableId="544178043">
    <w:abstractNumId w:val="20"/>
  </w:num>
  <w:num w:numId="14" w16cid:durableId="1369795408">
    <w:abstractNumId w:val="7"/>
  </w:num>
  <w:num w:numId="15" w16cid:durableId="296572377">
    <w:abstractNumId w:val="17"/>
  </w:num>
  <w:num w:numId="16" w16cid:durableId="2096971623">
    <w:abstractNumId w:val="3"/>
  </w:num>
  <w:num w:numId="17" w16cid:durableId="665939103">
    <w:abstractNumId w:val="21"/>
  </w:num>
  <w:num w:numId="18" w16cid:durableId="598030378">
    <w:abstractNumId w:val="28"/>
  </w:num>
  <w:num w:numId="19" w16cid:durableId="1635981758">
    <w:abstractNumId w:val="12"/>
  </w:num>
  <w:num w:numId="20" w16cid:durableId="392779012">
    <w:abstractNumId w:val="13"/>
  </w:num>
  <w:num w:numId="21" w16cid:durableId="1516726614">
    <w:abstractNumId w:val="24"/>
  </w:num>
  <w:num w:numId="22" w16cid:durableId="686060087">
    <w:abstractNumId w:val="1"/>
  </w:num>
  <w:num w:numId="23" w16cid:durableId="1073620933">
    <w:abstractNumId w:val="19"/>
  </w:num>
  <w:num w:numId="24" w16cid:durableId="427696486">
    <w:abstractNumId w:val="29"/>
  </w:num>
  <w:num w:numId="25" w16cid:durableId="603419104">
    <w:abstractNumId w:val="22"/>
  </w:num>
  <w:num w:numId="26" w16cid:durableId="996811776">
    <w:abstractNumId w:val="4"/>
  </w:num>
  <w:num w:numId="27" w16cid:durableId="1241215615">
    <w:abstractNumId w:val="15"/>
  </w:num>
  <w:num w:numId="28" w16cid:durableId="2142141078">
    <w:abstractNumId w:val="27"/>
  </w:num>
  <w:num w:numId="29" w16cid:durableId="1469856152">
    <w:abstractNumId w:val="25"/>
  </w:num>
  <w:num w:numId="30" w16cid:durableId="1901867951">
    <w:abstractNumId w:val="16"/>
  </w:num>
  <w:num w:numId="31" w16cid:durableId="1808009382">
    <w:abstractNumId w:val="6"/>
  </w:num>
  <w:num w:numId="32" w16cid:durableId="445001179">
    <w:abstractNumId w:val="6"/>
  </w:num>
  <w:num w:numId="33" w16cid:durableId="1131440124">
    <w:abstractNumId w:val="6"/>
  </w:num>
  <w:num w:numId="34" w16cid:durableId="938022301">
    <w:abstractNumId w:val="6"/>
  </w:num>
  <w:num w:numId="35" w16cid:durableId="776412649">
    <w:abstractNumId w:val="6"/>
  </w:num>
  <w:num w:numId="36" w16cid:durableId="992836335">
    <w:abstractNumId w:val="6"/>
  </w:num>
  <w:num w:numId="37" w16cid:durableId="951786983">
    <w:abstractNumId w:val="6"/>
  </w:num>
  <w:num w:numId="38" w16cid:durableId="569075055">
    <w:abstractNumId w:val="6"/>
  </w:num>
  <w:num w:numId="39" w16cid:durableId="1802264096">
    <w:abstractNumId w:val="6"/>
  </w:num>
  <w:num w:numId="40" w16cid:durableId="295570936">
    <w:abstractNumId w:val="6"/>
  </w:num>
  <w:num w:numId="41" w16cid:durableId="52778600">
    <w:abstractNumId w:val="6"/>
  </w:num>
  <w:num w:numId="42" w16cid:durableId="1575433612">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3240"/>
    <w:rsid w:val="00004ABB"/>
    <w:rsid w:val="00006C7E"/>
    <w:rsid w:val="00007EB4"/>
    <w:rsid w:val="000127BF"/>
    <w:rsid w:val="00014E8C"/>
    <w:rsid w:val="00016CDC"/>
    <w:rsid w:val="0001FD3C"/>
    <w:rsid w:val="00020621"/>
    <w:rsid w:val="000208F0"/>
    <w:rsid w:val="000221EB"/>
    <w:rsid w:val="00023988"/>
    <w:rsid w:val="00023AFE"/>
    <w:rsid w:val="00023F2C"/>
    <w:rsid w:val="000245EB"/>
    <w:rsid w:val="0002587C"/>
    <w:rsid w:val="0002777D"/>
    <w:rsid w:val="000305FC"/>
    <w:rsid w:val="00030ACE"/>
    <w:rsid w:val="000358ED"/>
    <w:rsid w:val="00035CAC"/>
    <w:rsid w:val="000365AD"/>
    <w:rsid w:val="000377C6"/>
    <w:rsid w:val="000439D0"/>
    <w:rsid w:val="00044886"/>
    <w:rsid w:val="00044F4D"/>
    <w:rsid w:val="00045C06"/>
    <w:rsid w:val="00046626"/>
    <w:rsid w:val="0004666F"/>
    <w:rsid w:val="0005010B"/>
    <w:rsid w:val="000516C4"/>
    <w:rsid w:val="000527DE"/>
    <w:rsid w:val="0005598D"/>
    <w:rsid w:val="00055B71"/>
    <w:rsid w:val="00060403"/>
    <w:rsid w:val="00060F93"/>
    <w:rsid w:val="00061E16"/>
    <w:rsid w:val="00063222"/>
    <w:rsid w:val="0006492D"/>
    <w:rsid w:val="00064AD4"/>
    <w:rsid w:val="00065176"/>
    <w:rsid w:val="0006644E"/>
    <w:rsid w:val="00066543"/>
    <w:rsid w:val="00067374"/>
    <w:rsid w:val="00071B61"/>
    <w:rsid w:val="00072485"/>
    <w:rsid w:val="00072E44"/>
    <w:rsid w:val="00072F5F"/>
    <w:rsid w:val="000733FF"/>
    <w:rsid w:val="000745A3"/>
    <w:rsid w:val="000753B2"/>
    <w:rsid w:val="00075C28"/>
    <w:rsid w:val="0008209F"/>
    <w:rsid w:val="000836DD"/>
    <w:rsid w:val="00085BE5"/>
    <w:rsid w:val="00086634"/>
    <w:rsid w:val="00090F6C"/>
    <w:rsid w:val="000913C9"/>
    <w:rsid w:val="00091D49"/>
    <w:rsid w:val="00096B53"/>
    <w:rsid w:val="00097D6C"/>
    <w:rsid w:val="000A0951"/>
    <w:rsid w:val="000A5016"/>
    <w:rsid w:val="000A6B22"/>
    <w:rsid w:val="000B0D40"/>
    <w:rsid w:val="000B11D4"/>
    <w:rsid w:val="000B1207"/>
    <w:rsid w:val="000B1F5E"/>
    <w:rsid w:val="000B3780"/>
    <w:rsid w:val="000B4CD6"/>
    <w:rsid w:val="000B561C"/>
    <w:rsid w:val="000C048C"/>
    <w:rsid w:val="000C14CC"/>
    <w:rsid w:val="000C1D81"/>
    <w:rsid w:val="000C438D"/>
    <w:rsid w:val="000C72EE"/>
    <w:rsid w:val="000C7915"/>
    <w:rsid w:val="000D08CD"/>
    <w:rsid w:val="000D1B41"/>
    <w:rsid w:val="000D4932"/>
    <w:rsid w:val="000D5F78"/>
    <w:rsid w:val="000E0623"/>
    <w:rsid w:val="000E0CFC"/>
    <w:rsid w:val="000E1755"/>
    <w:rsid w:val="000E5E7C"/>
    <w:rsid w:val="000F0452"/>
    <w:rsid w:val="000F19C9"/>
    <w:rsid w:val="000F385B"/>
    <w:rsid w:val="000F5A07"/>
    <w:rsid w:val="000F5E00"/>
    <w:rsid w:val="000F75F7"/>
    <w:rsid w:val="00100DCB"/>
    <w:rsid w:val="00100F05"/>
    <w:rsid w:val="00103568"/>
    <w:rsid w:val="00107664"/>
    <w:rsid w:val="0010768D"/>
    <w:rsid w:val="00110F8D"/>
    <w:rsid w:val="00112D11"/>
    <w:rsid w:val="0011774C"/>
    <w:rsid w:val="001177C7"/>
    <w:rsid w:val="00120D3F"/>
    <w:rsid w:val="001216A5"/>
    <w:rsid w:val="00122348"/>
    <w:rsid w:val="00122FCB"/>
    <w:rsid w:val="001262C3"/>
    <w:rsid w:val="00127846"/>
    <w:rsid w:val="001325A5"/>
    <w:rsid w:val="00132D6E"/>
    <w:rsid w:val="001351F2"/>
    <w:rsid w:val="0013597E"/>
    <w:rsid w:val="00135F1F"/>
    <w:rsid w:val="00135F7A"/>
    <w:rsid w:val="00136AF8"/>
    <w:rsid w:val="00137260"/>
    <w:rsid w:val="001423B7"/>
    <w:rsid w:val="00145324"/>
    <w:rsid w:val="00147189"/>
    <w:rsid w:val="00151E10"/>
    <w:rsid w:val="0015324C"/>
    <w:rsid w:val="0015484D"/>
    <w:rsid w:val="0016027C"/>
    <w:rsid w:val="00160338"/>
    <w:rsid w:val="0016106E"/>
    <w:rsid w:val="001612F8"/>
    <w:rsid w:val="00161913"/>
    <w:rsid w:val="001632B0"/>
    <w:rsid w:val="0016419F"/>
    <w:rsid w:val="00167447"/>
    <w:rsid w:val="00167530"/>
    <w:rsid w:val="001736E1"/>
    <w:rsid w:val="0017378B"/>
    <w:rsid w:val="001743BF"/>
    <w:rsid w:val="001770F3"/>
    <w:rsid w:val="001807E5"/>
    <w:rsid w:val="00180CEE"/>
    <w:rsid w:val="0018163C"/>
    <w:rsid w:val="00182077"/>
    <w:rsid w:val="00183ED6"/>
    <w:rsid w:val="001842D6"/>
    <w:rsid w:val="00184FF1"/>
    <w:rsid w:val="00185E6C"/>
    <w:rsid w:val="001903B2"/>
    <w:rsid w:val="001915E0"/>
    <w:rsid w:val="0019166E"/>
    <w:rsid w:val="00193F4F"/>
    <w:rsid w:val="00194970"/>
    <w:rsid w:val="00195035"/>
    <w:rsid w:val="001973EF"/>
    <w:rsid w:val="001A14E0"/>
    <w:rsid w:val="001A224D"/>
    <w:rsid w:val="001A2E0A"/>
    <w:rsid w:val="001A61C6"/>
    <w:rsid w:val="001A789E"/>
    <w:rsid w:val="001B1988"/>
    <w:rsid w:val="001B201F"/>
    <w:rsid w:val="001B2198"/>
    <w:rsid w:val="001B3646"/>
    <w:rsid w:val="001B4FB0"/>
    <w:rsid w:val="001B5103"/>
    <w:rsid w:val="001B6711"/>
    <w:rsid w:val="001C0768"/>
    <w:rsid w:val="001C0A40"/>
    <w:rsid w:val="001C2D06"/>
    <w:rsid w:val="001C3043"/>
    <w:rsid w:val="001C5CE4"/>
    <w:rsid w:val="001C6EF7"/>
    <w:rsid w:val="001C7660"/>
    <w:rsid w:val="001D06BF"/>
    <w:rsid w:val="001D1513"/>
    <w:rsid w:val="001D2613"/>
    <w:rsid w:val="001D4025"/>
    <w:rsid w:val="001D5185"/>
    <w:rsid w:val="001D53D2"/>
    <w:rsid w:val="001D55AF"/>
    <w:rsid w:val="001D5859"/>
    <w:rsid w:val="001D6FD0"/>
    <w:rsid w:val="001D7A62"/>
    <w:rsid w:val="001E0A9C"/>
    <w:rsid w:val="001E0E2F"/>
    <w:rsid w:val="001E1AAB"/>
    <w:rsid w:val="001E2CE9"/>
    <w:rsid w:val="001E3169"/>
    <w:rsid w:val="001E3386"/>
    <w:rsid w:val="001E3B2F"/>
    <w:rsid w:val="001E628B"/>
    <w:rsid w:val="001E69EB"/>
    <w:rsid w:val="001F1783"/>
    <w:rsid w:val="001F3E5E"/>
    <w:rsid w:val="001F413A"/>
    <w:rsid w:val="001F4472"/>
    <w:rsid w:val="001F60F2"/>
    <w:rsid w:val="001F61DF"/>
    <w:rsid w:val="001F6F4F"/>
    <w:rsid w:val="001F796C"/>
    <w:rsid w:val="001F7DC6"/>
    <w:rsid w:val="002014AB"/>
    <w:rsid w:val="00201904"/>
    <w:rsid w:val="00201B3D"/>
    <w:rsid w:val="00203FF6"/>
    <w:rsid w:val="002050E2"/>
    <w:rsid w:val="002050F6"/>
    <w:rsid w:val="00205AB4"/>
    <w:rsid w:val="00205F93"/>
    <w:rsid w:val="00212368"/>
    <w:rsid w:val="0021254C"/>
    <w:rsid w:val="00213C8C"/>
    <w:rsid w:val="00214624"/>
    <w:rsid w:val="00214DE1"/>
    <w:rsid w:val="002156BA"/>
    <w:rsid w:val="00215DD3"/>
    <w:rsid w:val="00216E53"/>
    <w:rsid w:val="00216FEA"/>
    <w:rsid w:val="0021755A"/>
    <w:rsid w:val="00217E4B"/>
    <w:rsid w:val="00220AE3"/>
    <w:rsid w:val="00221AD0"/>
    <w:rsid w:val="002222BE"/>
    <w:rsid w:val="00222417"/>
    <w:rsid w:val="002232F3"/>
    <w:rsid w:val="00226B2C"/>
    <w:rsid w:val="00230221"/>
    <w:rsid w:val="0023143B"/>
    <w:rsid w:val="00232713"/>
    <w:rsid w:val="002342AF"/>
    <w:rsid w:val="002408F0"/>
    <w:rsid w:val="0024321F"/>
    <w:rsid w:val="00243751"/>
    <w:rsid w:val="00243A56"/>
    <w:rsid w:val="00244161"/>
    <w:rsid w:val="00246377"/>
    <w:rsid w:val="00246402"/>
    <w:rsid w:val="00246EDB"/>
    <w:rsid w:val="0024723C"/>
    <w:rsid w:val="00250994"/>
    <w:rsid w:val="002512A4"/>
    <w:rsid w:val="002516E4"/>
    <w:rsid w:val="00251977"/>
    <w:rsid w:val="00255679"/>
    <w:rsid w:val="00256621"/>
    <w:rsid w:val="002566DD"/>
    <w:rsid w:val="0025727D"/>
    <w:rsid w:val="00261A70"/>
    <w:rsid w:val="00271BB0"/>
    <w:rsid w:val="00271CBE"/>
    <w:rsid w:val="00273863"/>
    <w:rsid w:val="00274C39"/>
    <w:rsid w:val="00274DD4"/>
    <w:rsid w:val="00276111"/>
    <w:rsid w:val="00276456"/>
    <w:rsid w:val="002777E2"/>
    <w:rsid w:val="00280CC3"/>
    <w:rsid w:val="00281CC3"/>
    <w:rsid w:val="00282284"/>
    <w:rsid w:val="002824A2"/>
    <w:rsid w:val="002839C1"/>
    <w:rsid w:val="002868C7"/>
    <w:rsid w:val="00287C51"/>
    <w:rsid w:val="00291A08"/>
    <w:rsid w:val="00291B19"/>
    <w:rsid w:val="0029362B"/>
    <w:rsid w:val="00293F97"/>
    <w:rsid w:val="00297B78"/>
    <w:rsid w:val="002A4737"/>
    <w:rsid w:val="002B01BB"/>
    <w:rsid w:val="002B0CA1"/>
    <w:rsid w:val="002B17FC"/>
    <w:rsid w:val="002B18C3"/>
    <w:rsid w:val="002B3DB0"/>
    <w:rsid w:val="002B4867"/>
    <w:rsid w:val="002B4EF6"/>
    <w:rsid w:val="002B508C"/>
    <w:rsid w:val="002B5440"/>
    <w:rsid w:val="002B7D5A"/>
    <w:rsid w:val="002C4003"/>
    <w:rsid w:val="002C40E5"/>
    <w:rsid w:val="002C463B"/>
    <w:rsid w:val="002C58E6"/>
    <w:rsid w:val="002C641B"/>
    <w:rsid w:val="002C65CD"/>
    <w:rsid w:val="002C69EB"/>
    <w:rsid w:val="002C7248"/>
    <w:rsid w:val="002D0A22"/>
    <w:rsid w:val="002D207A"/>
    <w:rsid w:val="002D5989"/>
    <w:rsid w:val="002D5BA6"/>
    <w:rsid w:val="002D7A4A"/>
    <w:rsid w:val="002E285E"/>
    <w:rsid w:val="002E2D0F"/>
    <w:rsid w:val="002E31EB"/>
    <w:rsid w:val="002E3AF1"/>
    <w:rsid w:val="002F0357"/>
    <w:rsid w:val="002F040F"/>
    <w:rsid w:val="002F37A8"/>
    <w:rsid w:val="002F7886"/>
    <w:rsid w:val="00302885"/>
    <w:rsid w:val="00307790"/>
    <w:rsid w:val="00307C41"/>
    <w:rsid w:val="00312744"/>
    <w:rsid w:val="0031313C"/>
    <w:rsid w:val="00313F87"/>
    <w:rsid w:val="00314841"/>
    <w:rsid w:val="00314996"/>
    <w:rsid w:val="00315F06"/>
    <w:rsid w:val="00316743"/>
    <w:rsid w:val="00317D01"/>
    <w:rsid w:val="00321BE2"/>
    <w:rsid w:val="003306DD"/>
    <w:rsid w:val="00332A46"/>
    <w:rsid w:val="00334B12"/>
    <w:rsid w:val="00335EF9"/>
    <w:rsid w:val="0033643E"/>
    <w:rsid w:val="00337058"/>
    <w:rsid w:val="00337F30"/>
    <w:rsid w:val="00340C17"/>
    <w:rsid w:val="003424B3"/>
    <w:rsid w:val="00344D29"/>
    <w:rsid w:val="00347085"/>
    <w:rsid w:val="0034799E"/>
    <w:rsid w:val="00347F95"/>
    <w:rsid w:val="00351EE0"/>
    <w:rsid w:val="003529CF"/>
    <w:rsid w:val="003566F0"/>
    <w:rsid w:val="00357FDE"/>
    <w:rsid w:val="0036235B"/>
    <w:rsid w:val="003639F6"/>
    <w:rsid w:val="003641C0"/>
    <w:rsid w:val="003664E0"/>
    <w:rsid w:val="0036729E"/>
    <w:rsid w:val="00367774"/>
    <w:rsid w:val="00367799"/>
    <w:rsid w:val="00370CB1"/>
    <w:rsid w:val="00371CCA"/>
    <w:rsid w:val="00372E50"/>
    <w:rsid w:val="003803AC"/>
    <w:rsid w:val="00380E5E"/>
    <w:rsid w:val="00381F9A"/>
    <w:rsid w:val="00384375"/>
    <w:rsid w:val="0038490C"/>
    <w:rsid w:val="00386AAB"/>
    <w:rsid w:val="0039133E"/>
    <w:rsid w:val="00392334"/>
    <w:rsid w:val="00392BEE"/>
    <w:rsid w:val="00393DE8"/>
    <w:rsid w:val="0039432A"/>
    <w:rsid w:val="00394DCE"/>
    <w:rsid w:val="00394F55"/>
    <w:rsid w:val="00397BE3"/>
    <w:rsid w:val="003A111D"/>
    <w:rsid w:val="003A3DEA"/>
    <w:rsid w:val="003A4142"/>
    <w:rsid w:val="003A4F31"/>
    <w:rsid w:val="003A5395"/>
    <w:rsid w:val="003A72A8"/>
    <w:rsid w:val="003A7711"/>
    <w:rsid w:val="003B0144"/>
    <w:rsid w:val="003B1D39"/>
    <w:rsid w:val="003B4F4F"/>
    <w:rsid w:val="003C06CD"/>
    <w:rsid w:val="003C0B14"/>
    <w:rsid w:val="003C2059"/>
    <w:rsid w:val="003C47C0"/>
    <w:rsid w:val="003D0449"/>
    <w:rsid w:val="003D14C2"/>
    <w:rsid w:val="003D3779"/>
    <w:rsid w:val="003D3E13"/>
    <w:rsid w:val="003D4153"/>
    <w:rsid w:val="003D470E"/>
    <w:rsid w:val="003D7571"/>
    <w:rsid w:val="003D7DD9"/>
    <w:rsid w:val="003E134A"/>
    <w:rsid w:val="003E158F"/>
    <w:rsid w:val="003E38E5"/>
    <w:rsid w:val="003E3DFE"/>
    <w:rsid w:val="003F009C"/>
    <w:rsid w:val="003F33CB"/>
    <w:rsid w:val="003F63B2"/>
    <w:rsid w:val="003F63CC"/>
    <w:rsid w:val="003F6972"/>
    <w:rsid w:val="003F6FDF"/>
    <w:rsid w:val="004012FC"/>
    <w:rsid w:val="00401416"/>
    <w:rsid w:val="004018C3"/>
    <w:rsid w:val="00402ADD"/>
    <w:rsid w:val="004042EA"/>
    <w:rsid w:val="004051FF"/>
    <w:rsid w:val="00411F3F"/>
    <w:rsid w:val="00412ADE"/>
    <w:rsid w:val="00413425"/>
    <w:rsid w:val="004145B4"/>
    <w:rsid w:val="00417117"/>
    <w:rsid w:val="00417A4A"/>
    <w:rsid w:val="00420FD2"/>
    <w:rsid w:val="00421B40"/>
    <w:rsid w:val="004225BF"/>
    <w:rsid w:val="004231ED"/>
    <w:rsid w:val="00425ABE"/>
    <w:rsid w:val="00426676"/>
    <w:rsid w:val="00432365"/>
    <w:rsid w:val="004323F0"/>
    <w:rsid w:val="00435FF5"/>
    <w:rsid w:val="004373E1"/>
    <w:rsid w:val="00440BA3"/>
    <w:rsid w:val="00440E4B"/>
    <w:rsid w:val="00441621"/>
    <w:rsid w:val="004417D9"/>
    <w:rsid w:val="00443060"/>
    <w:rsid w:val="00445FE2"/>
    <w:rsid w:val="0044679A"/>
    <w:rsid w:val="00450F1E"/>
    <w:rsid w:val="004510D4"/>
    <w:rsid w:val="004534DD"/>
    <w:rsid w:val="004538A1"/>
    <w:rsid w:val="00454A3C"/>
    <w:rsid w:val="0045503B"/>
    <w:rsid w:val="00455353"/>
    <w:rsid w:val="00456715"/>
    <w:rsid w:val="00457596"/>
    <w:rsid w:val="0046269E"/>
    <w:rsid w:val="00463752"/>
    <w:rsid w:val="00464B57"/>
    <w:rsid w:val="0046721F"/>
    <w:rsid w:val="004673BF"/>
    <w:rsid w:val="00467646"/>
    <w:rsid w:val="004708D5"/>
    <w:rsid w:val="00473011"/>
    <w:rsid w:val="004750D3"/>
    <w:rsid w:val="00475CA8"/>
    <w:rsid w:val="00476D16"/>
    <w:rsid w:val="0047731E"/>
    <w:rsid w:val="00477612"/>
    <w:rsid w:val="00477B9D"/>
    <w:rsid w:val="0048020D"/>
    <w:rsid w:val="004825EF"/>
    <w:rsid w:val="00484B59"/>
    <w:rsid w:val="0049232E"/>
    <w:rsid w:val="0049252E"/>
    <w:rsid w:val="00492EFD"/>
    <w:rsid w:val="004931C6"/>
    <w:rsid w:val="004933D3"/>
    <w:rsid w:val="00493EEC"/>
    <w:rsid w:val="00495502"/>
    <w:rsid w:val="00496CDE"/>
    <w:rsid w:val="004979ED"/>
    <w:rsid w:val="00497CAE"/>
    <w:rsid w:val="004A01CA"/>
    <w:rsid w:val="004A06E3"/>
    <w:rsid w:val="004A238E"/>
    <w:rsid w:val="004A3C11"/>
    <w:rsid w:val="004A467B"/>
    <w:rsid w:val="004A75EC"/>
    <w:rsid w:val="004A785B"/>
    <w:rsid w:val="004B2BFC"/>
    <w:rsid w:val="004B4852"/>
    <w:rsid w:val="004B5180"/>
    <w:rsid w:val="004B5326"/>
    <w:rsid w:val="004C0213"/>
    <w:rsid w:val="004C0294"/>
    <w:rsid w:val="004C21DC"/>
    <w:rsid w:val="004C54D1"/>
    <w:rsid w:val="004C6395"/>
    <w:rsid w:val="004C6A33"/>
    <w:rsid w:val="004C709F"/>
    <w:rsid w:val="004C7642"/>
    <w:rsid w:val="004C7DCF"/>
    <w:rsid w:val="004D02C6"/>
    <w:rsid w:val="004D069A"/>
    <w:rsid w:val="004D345B"/>
    <w:rsid w:val="004D3F98"/>
    <w:rsid w:val="004E3B65"/>
    <w:rsid w:val="004E4794"/>
    <w:rsid w:val="004F327F"/>
    <w:rsid w:val="004F3E83"/>
    <w:rsid w:val="004F49DE"/>
    <w:rsid w:val="004F60A0"/>
    <w:rsid w:val="00501560"/>
    <w:rsid w:val="00503D7C"/>
    <w:rsid w:val="005123CE"/>
    <w:rsid w:val="00514C18"/>
    <w:rsid w:val="0052075B"/>
    <w:rsid w:val="00521B8E"/>
    <w:rsid w:val="00522508"/>
    <w:rsid w:val="0052583C"/>
    <w:rsid w:val="0052591D"/>
    <w:rsid w:val="005262F8"/>
    <w:rsid w:val="005263F8"/>
    <w:rsid w:val="0053045A"/>
    <w:rsid w:val="005336BC"/>
    <w:rsid w:val="005343FF"/>
    <w:rsid w:val="005356D1"/>
    <w:rsid w:val="0053675F"/>
    <w:rsid w:val="00536C49"/>
    <w:rsid w:val="00542E04"/>
    <w:rsid w:val="00543092"/>
    <w:rsid w:val="005441CA"/>
    <w:rsid w:val="00544D41"/>
    <w:rsid w:val="00547796"/>
    <w:rsid w:val="00550F15"/>
    <w:rsid w:val="00554115"/>
    <w:rsid w:val="0055519D"/>
    <w:rsid w:val="00557219"/>
    <w:rsid w:val="0056001E"/>
    <w:rsid w:val="0056161F"/>
    <w:rsid w:val="00561D30"/>
    <w:rsid w:val="005623DB"/>
    <w:rsid w:val="00562EBF"/>
    <w:rsid w:val="0056422C"/>
    <w:rsid w:val="005646B4"/>
    <w:rsid w:val="0056498D"/>
    <w:rsid w:val="0056615E"/>
    <w:rsid w:val="005678E5"/>
    <w:rsid w:val="0057243F"/>
    <w:rsid w:val="00572EAF"/>
    <w:rsid w:val="00573991"/>
    <w:rsid w:val="00575648"/>
    <w:rsid w:val="00582FDF"/>
    <w:rsid w:val="00583AB2"/>
    <w:rsid w:val="005856B1"/>
    <w:rsid w:val="00585870"/>
    <w:rsid w:val="0058707C"/>
    <w:rsid w:val="0058729E"/>
    <w:rsid w:val="00587A71"/>
    <w:rsid w:val="0059089F"/>
    <w:rsid w:val="00591461"/>
    <w:rsid w:val="00594A55"/>
    <w:rsid w:val="005951C6"/>
    <w:rsid w:val="0059565B"/>
    <w:rsid w:val="005975EE"/>
    <w:rsid w:val="0059776B"/>
    <w:rsid w:val="005A061A"/>
    <w:rsid w:val="005A1539"/>
    <w:rsid w:val="005A1983"/>
    <w:rsid w:val="005A2CCC"/>
    <w:rsid w:val="005A3988"/>
    <w:rsid w:val="005A3E85"/>
    <w:rsid w:val="005A4595"/>
    <w:rsid w:val="005A5811"/>
    <w:rsid w:val="005A6957"/>
    <w:rsid w:val="005A6AD4"/>
    <w:rsid w:val="005B04E9"/>
    <w:rsid w:val="005B38D7"/>
    <w:rsid w:val="005B5EC9"/>
    <w:rsid w:val="005B6B98"/>
    <w:rsid w:val="005C42EA"/>
    <w:rsid w:val="005C5775"/>
    <w:rsid w:val="005C7653"/>
    <w:rsid w:val="005D080C"/>
    <w:rsid w:val="005D1314"/>
    <w:rsid w:val="005D1C02"/>
    <w:rsid w:val="005D244F"/>
    <w:rsid w:val="005D3CB3"/>
    <w:rsid w:val="005D4D57"/>
    <w:rsid w:val="005D6374"/>
    <w:rsid w:val="005E1758"/>
    <w:rsid w:val="005E378D"/>
    <w:rsid w:val="005E4653"/>
    <w:rsid w:val="005E5F77"/>
    <w:rsid w:val="005E74F0"/>
    <w:rsid w:val="005F2A57"/>
    <w:rsid w:val="005F4706"/>
    <w:rsid w:val="005F4B25"/>
    <w:rsid w:val="005F5D27"/>
    <w:rsid w:val="005F5F0C"/>
    <w:rsid w:val="005F6CB8"/>
    <w:rsid w:val="005F7219"/>
    <w:rsid w:val="006009A9"/>
    <w:rsid w:val="00600B2B"/>
    <w:rsid w:val="00600DA7"/>
    <w:rsid w:val="00600FF5"/>
    <w:rsid w:val="00601386"/>
    <w:rsid w:val="00606A5C"/>
    <w:rsid w:val="0060762A"/>
    <w:rsid w:val="00610497"/>
    <w:rsid w:val="006109E5"/>
    <w:rsid w:val="00613A2F"/>
    <w:rsid w:val="006164A8"/>
    <w:rsid w:val="006166B1"/>
    <w:rsid w:val="00616B17"/>
    <w:rsid w:val="00617C3D"/>
    <w:rsid w:val="00622317"/>
    <w:rsid w:val="00622B62"/>
    <w:rsid w:val="00624F93"/>
    <w:rsid w:val="00625A4D"/>
    <w:rsid w:val="00626386"/>
    <w:rsid w:val="00626818"/>
    <w:rsid w:val="006272A9"/>
    <w:rsid w:val="00632EAC"/>
    <w:rsid w:val="0063328E"/>
    <w:rsid w:val="00633E8B"/>
    <w:rsid w:val="006346ED"/>
    <w:rsid w:val="00636089"/>
    <w:rsid w:val="006414CE"/>
    <w:rsid w:val="00642D3F"/>
    <w:rsid w:val="00643FAB"/>
    <w:rsid w:val="0064433D"/>
    <w:rsid w:val="0064646F"/>
    <w:rsid w:val="00646E43"/>
    <w:rsid w:val="00650738"/>
    <w:rsid w:val="00650964"/>
    <w:rsid w:val="00650A37"/>
    <w:rsid w:val="006510DF"/>
    <w:rsid w:val="00663583"/>
    <w:rsid w:val="00670D7C"/>
    <w:rsid w:val="006715C3"/>
    <w:rsid w:val="00681C7C"/>
    <w:rsid w:val="00683A97"/>
    <w:rsid w:val="00683BF2"/>
    <w:rsid w:val="0068435E"/>
    <w:rsid w:val="00684AEA"/>
    <w:rsid w:val="00684F19"/>
    <w:rsid w:val="006853DD"/>
    <w:rsid w:val="00685417"/>
    <w:rsid w:val="00686CB1"/>
    <w:rsid w:val="00686F68"/>
    <w:rsid w:val="006928AB"/>
    <w:rsid w:val="00692C5B"/>
    <w:rsid w:val="00695526"/>
    <w:rsid w:val="0069589C"/>
    <w:rsid w:val="00696B0F"/>
    <w:rsid w:val="006A195B"/>
    <w:rsid w:val="006A1975"/>
    <w:rsid w:val="006A29E3"/>
    <w:rsid w:val="006A4838"/>
    <w:rsid w:val="006A7027"/>
    <w:rsid w:val="006B2C96"/>
    <w:rsid w:val="006B42D4"/>
    <w:rsid w:val="006B4C1D"/>
    <w:rsid w:val="006B5776"/>
    <w:rsid w:val="006B65E7"/>
    <w:rsid w:val="006B6CCF"/>
    <w:rsid w:val="006B7194"/>
    <w:rsid w:val="006B7C16"/>
    <w:rsid w:val="006C21A3"/>
    <w:rsid w:val="006C2AF0"/>
    <w:rsid w:val="006C30AE"/>
    <w:rsid w:val="006C7CE9"/>
    <w:rsid w:val="006D140C"/>
    <w:rsid w:val="006D1534"/>
    <w:rsid w:val="006D316D"/>
    <w:rsid w:val="006D3C97"/>
    <w:rsid w:val="006D3D4A"/>
    <w:rsid w:val="006D533F"/>
    <w:rsid w:val="006D73BE"/>
    <w:rsid w:val="006D7CF8"/>
    <w:rsid w:val="006E0137"/>
    <w:rsid w:val="006E5D09"/>
    <w:rsid w:val="006E6324"/>
    <w:rsid w:val="006E75D8"/>
    <w:rsid w:val="006F030D"/>
    <w:rsid w:val="006F4082"/>
    <w:rsid w:val="0070115B"/>
    <w:rsid w:val="007015A0"/>
    <w:rsid w:val="00702EA8"/>
    <w:rsid w:val="0070353A"/>
    <w:rsid w:val="00710128"/>
    <w:rsid w:val="00712D99"/>
    <w:rsid w:val="00715AE9"/>
    <w:rsid w:val="00715E8A"/>
    <w:rsid w:val="00717349"/>
    <w:rsid w:val="00720680"/>
    <w:rsid w:val="00721441"/>
    <w:rsid w:val="007228DC"/>
    <w:rsid w:val="00722FB4"/>
    <w:rsid w:val="0072541E"/>
    <w:rsid w:val="00725D77"/>
    <w:rsid w:val="00730CC7"/>
    <w:rsid w:val="00732B92"/>
    <w:rsid w:val="00732D95"/>
    <w:rsid w:val="00733A20"/>
    <w:rsid w:val="00733CC4"/>
    <w:rsid w:val="007358CE"/>
    <w:rsid w:val="00735921"/>
    <w:rsid w:val="0073661F"/>
    <w:rsid w:val="007523C0"/>
    <w:rsid w:val="007536C6"/>
    <w:rsid w:val="007612E8"/>
    <w:rsid w:val="007621DD"/>
    <w:rsid w:val="00764668"/>
    <w:rsid w:val="00764BF4"/>
    <w:rsid w:val="00767B1E"/>
    <w:rsid w:val="00772DCD"/>
    <w:rsid w:val="00772F55"/>
    <w:rsid w:val="007749A0"/>
    <w:rsid w:val="00774F05"/>
    <w:rsid w:val="0077631D"/>
    <w:rsid w:val="00776349"/>
    <w:rsid w:val="00776661"/>
    <w:rsid w:val="00777A0D"/>
    <w:rsid w:val="00780AE4"/>
    <w:rsid w:val="00782077"/>
    <w:rsid w:val="00782BA9"/>
    <w:rsid w:val="00784526"/>
    <w:rsid w:val="0078780D"/>
    <w:rsid w:val="0079118D"/>
    <w:rsid w:val="0079198F"/>
    <w:rsid w:val="007961EE"/>
    <w:rsid w:val="007A1543"/>
    <w:rsid w:val="007A16F8"/>
    <w:rsid w:val="007A1E55"/>
    <w:rsid w:val="007A3149"/>
    <w:rsid w:val="007A3A3A"/>
    <w:rsid w:val="007A4576"/>
    <w:rsid w:val="007A62F1"/>
    <w:rsid w:val="007A63F6"/>
    <w:rsid w:val="007A6AC4"/>
    <w:rsid w:val="007B06AE"/>
    <w:rsid w:val="007B186A"/>
    <w:rsid w:val="007B1D8D"/>
    <w:rsid w:val="007B49B0"/>
    <w:rsid w:val="007B6438"/>
    <w:rsid w:val="007B65F8"/>
    <w:rsid w:val="007C01E4"/>
    <w:rsid w:val="007C0539"/>
    <w:rsid w:val="007C2B2D"/>
    <w:rsid w:val="007C3D89"/>
    <w:rsid w:val="007C5D05"/>
    <w:rsid w:val="007D0039"/>
    <w:rsid w:val="007D3CE2"/>
    <w:rsid w:val="007D5491"/>
    <w:rsid w:val="007D5CDB"/>
    <w:rsid w:val="007D76A0"/>
    <w:rsid w:val="007D79F4"/>
    <w:rsid w:val="007D7A51"/>
    <w:rsid w:val="007E2CDB"/>
    <w:rsid w:val="007E42B2"/>
    <w:rsid w:val="007E5EEC"/>
    <w:rsid w:val="007E73E5"/>
    <w:rsid w:val="007F0EBF"/>
    <w:rsid w:val="007F3C24"/>
    <w:rsid w:val="007F5562"/>
    <w:rsid w:val="007F7671"/>
    <w:rsid w:val="007F79F9"/>
    <w:rsid w:val="0080095D"/>
    <w:rsid w:val="008009C1"/>
    <w:rsid w:val="00800FDC"/>
    <w:rsid w:val="0080343C"/>
    <w:rsid w:val="00803A94"/>
    <w:rsid w:val="00803E89"/>
    <w:rsid w:val="00804861"/>
    <w:rsid w:val="008067FB"/>
    <w:rsid w:val="00807AA6"/>
    <w:rsid w:val="00807BD6"/>
    <w:rsid w:val="00807D40"/>
    <w:rsid w:val="00807F5E"/>
    <w:rsid w:val="00807FB6"/>
    <w:rsid w:val="0081145B"/>
    <w:rsid w:val="0081248F"/>
    <w:rsid w:val="00812787"/>
    <w:rsid w:val="00813E50"/>
    <w:rsid w:val="008152EA"/>
    <w:rsid w:val="00815311"/>
    <w:rsid w:val="00816505"/>
    <w:rsid w:val="008175C8"/>
    <w:rsid w:val="0082010C"/>
    <w:rsid w:val="00820C66"/>
    <w:rsid w:val="00824414"/>
    <w:rsid w:val="00825FA0"/>
    <w:rsid w:val="00827875"/>
    <w:rsid w:val="008279FD"/>
    <w:rsid w:val="00830065"/>
    <w:rsid w:val="008306F8"/>
    <w:rsid w:val="0083584D"/>
    <w:rsid w:val="00835A0C"/>
    <w:rsid w:val="008367A0"/>
    <w:rsid w:val="0084012E"/>
    <w:rsid w:val="00843FCF"/>
    <w:rsid w:val="0084663D"/>
    <w:rsid w:val="008518D4"/>
    <w:rsid w:val="0085310C"/>
    <w:rsid w:val="008601A4"/>
    <w:rsid w:val="00860E48"/>
    <w:rsid w:val="00861357"/>
    <w:rsid w:val="008614C4"/>
    <w:rsid w:val="00862B9B"/>
    <w:rsid w:val="008639FF"/>
    <w:rsid w:val="00866B20"/>
    <w:rsid w:val="00870DF9"/>
    <w:rsid w:val="00872FB5"/>
    <w:rsid w:val="00874390"/>
    <w:rsid w:val="008745F4"/>
    <w:rsid w:val="00874793"/>
    <w:rsid w:val="00874B20"/>
    <w:rsid w:val="00874E0E"/>
    <w:rsid w:val="00875A66"/>
    <w:rsid w:val="008769C3"/>
    <w:rsid w:val="00880147"/>
    <w:rsid w:val="00882081"/>
    <w:rsid w:val="00883E69"/>
    <w:rsid w:val="00884514"/>
    <w:rsid w:val="008845F9"/>
    <w:rsid w:val="00884DB3"/>
    <w:rsid w:val="00885078"/>
    <w:rsid w:val="00885A3D"/>
    <w:rsid w:val="00886AF2"/>
    <w:rsid w:val="008877B6"/>
    <w:rsid w:val="008910BE"/>
    <w:rsid w:val="008910CA"/>
    <w:rsid w:val="00892076"/>
    <w:rsid w:val="00893F70"/>
    <w:rsid w:val="00896461"/>
    <w:rsid w:val="0089753C"/>
    <w:rsid w:val="0089775F"/>
    <w:rsid w:val="008977E8"/>
    <w:rsid w:val="008A0565"/>
    <w:rsid w:val="008A2D90"/>
    <w:rsid w:val="008A3614"/>
    <w:rsid w:val="008A367C"/>
    <w:rsid w:val="008B2971"/>
    <w:rsid w:val="008B6DD5"/>
    <w:rsid w:val="008C02C1"/>
    <w:rsid w:val="008C1121"/>
    <w:rsid w:val="008C266A"/>
    <w:rsid w:val="008C6001"/>
    <w:rsid w:val="008C618D"/>
    <w:rsid w:val="008C6FA6"/>
    <w:rsid w:val="008D22E6"/>
    <w:rsid w:val="008D2D9A"/>
    <w:rsid w:val="008D4065"/>
    <w:rsid w:val="008D4D0C"/>
    <w:rsid w:val="008D5E10"/>
    <w:rsid w:val="008D6633"/>
    <w:rsid w:val="008D7867"/>
    <w:rsid w:val="008D7C77"/>
    <w:rsid w:val="008D7DF0"/>
    <w:rsid w:val="008E04FE"/>
    <w:rsid w:val="008E3EFB"/>
    <w:rsid w:val="008E4F4E"/>
    <w:rsid w:val="008E5BEC"/>
    <w:rsid w:val="008E5FE6"/>
    <w:rsid w:val="008E61E8"/>
    <w:rsid w:val="008E7757"/>
    <w:rsid w:val="008E7E40"/>
    <w:rsid w:val="008F078F"/>
    <w:rsid w:val="008F0836"/>
    <w:rsid w:val="008F1CA9"/>
    <w:rsid w:val="008F2205"/>
    <w:rsid w:val="008F23B1"/>
    <w:rsid w:val="008F2CD6"/>
    <w:rsid w:val="008F3991"/>
    <w:rsid w:val="008F4601"/>
    <w:rsid w:val="008F4769"/>
    <w:rsid w:val="008F4FD5"/>
    <w:rsid w:val="008F5393"/>
    <w:rsid w:val="008F6A49"/>
    <w:rsid w:val="008F6B22"/>
    <w:rsid w:val="00903D53"/>
    <w:rsid w:val="0090446C"/>
    <w:rsid w:val="00907800"/>
    <w:rsid w:val="00911D11"/>
    <w:rsid w:val="00912A5A"/>
    <w:rsid w:val="009148D5"/>
    <w:rsid w:val="00917B22"/>
    <w:rsid w:val="0092058D"/>
    <w:rsid w:val="00920B80"/>
    <w:rsid w:val="00921701"/>
    <w:rsid w:val="00927770"/>
    <w:rsid w:val="009300F5"/>
    <w:rsid w:val="00931C80"/>
    <w:rsid w:val="0093220F"/>
    <w:rsid w:val="00932D06"/>
    <w:rsid w:val="00933EFC"/>
    <w:rsid w:val="00935C5F"/>
    <w:rsid w:val="00941351"/>
    <w:rsid w:val="0094274F"/>
    <w:rsid w:val="00942EC8"/>
    <w:rsid w:val="009450B9"/>
    <w:rsid w:val="0094541C"/>
    <w:rsid w:val="00945E93"/>
    <w:rsid w:val="00946919"/>
    <w:rsid w:val="00946B0D"/>
    <w:rsid w:val="00947B39"/>
    <w:rsid w:val="00947E8F"/>
    <w:rsid w:val="00951C5D"/>
    <w:rsid w:val="00952666"/>
    <w:rsid w:val="00955BC4"/>
    <w:rsid w:val="00957511"/>
    <w:rsid w:val="00960F98"/>
    <w:rsid w:val="00964380"/>
    <w:rsid w:val="009668F5"/>
    <w:rsid w:val="0096699F"/>
    <w:rsid w:val="00972341"/>
    <w:rsid w:val="009737B7"/>
    <w:rsid w:val="00974B39"/>
    <w:rsid w:val="00977EEE"/>
    <w:rsid w:val="009803CC"/>
    <w:rsid w:val="00981708"/>
    <w:rsid w:val="009824BC"/>
    <w:rsid w:val="009852CA"/>
    <w:rsid w:val="009852D9"/>
    <w:rsid w:val="009865F4"/>
    <w:rsid w:val="0098672F"/>
    <w:rsid w:val="00987C5D"/>
    <w:rsid w:val="00987F76"/>
    <w:rsid w:val="00994DE5"/>
    <w:rsid w:val="00995352"/>
    <w:rsid w:val="00997CCA"/>
    <w:rsid w:val="00997E33"/>
    <w:rsid w:val="00997FDF"/>
    <w:rsid w:val="009A0DC1"/>
    <w:rsid w:val="009A2363"/>
    <w:rsid w:val="009A3E16"/>
    <w:rsid w:val="009A5CB2"/>
    <w:rsid w:val="009A72B2"/>
    <w:rsid w:val="009B3DED"/>
    <w:rsid w:val="009B5033"/>
    <w:rsid w:val="009B58D2"/>
    <w:rsid w:val="009B5D30"/>
    <w:rsid w:val="009B6523"/>
    <w:rsid w:val="009B731F"/>
    <w:rsid w:val="009C61EA"/>
    <w:rsid w:val="009C6907"/>
    <w:rsid w:val="009C6E00"/>
    <w:rsid w:val="009C7B18"/>
    <w:rsid w:val="009D0D3D"/>
    <w:rsid w:val="009D2DCD"/>
    <w:rsid w:val="009D34B0"/>
    <w:rsid w:val="009D547B"/>
    <w:rsid w:val="009D60D6"/>
    <w:rsid w:val="009E3DDE"/>
    <w:rsid w:val="009E40D6"/>
    <w:rsid w:val="009E49AE"/>
    <w:rsid w:val="009E62AC"/>
    <w:rsid w:val="009E797E"/>
    <w:rsid w:val="009E7CDC"/>
    <w:rsid w:val="009F2FE9"/>
    <w:rsid w:val="009F3F88"/>
    <w:rsid w:val="009F57FE"/>
    <w:rsid w:val="009F5872"/>
    <w:rsid w:val="009F656B"/>
    <w:rsid w:val="00A012CA"/>
    <w:rsid w:val="00A014FC"/>
    <w:rsid w:val="00A049E7"/>
    <w:rsid w:val="00A04E33"/>
    <w:rsid w:val="00A059E7"/>
    <w:rsid w:val="00A11D38"/>
    <w:rsid w:val="00A12276"/>
    <w:rsid w:val="00A125B7"/>
    <w:rsid w:val="00A14D53"/>
    <w:rsid w:val="00A14D80"/>
    <w:rsid w:val="00A1540D"/>
    <w:rsid w:val="00A16191"/>
    <w:rsid w:val="00A166E7"/>
    <w:rsid w:val="00A17377"/>
    <w:rsid w:val="00A20192"/>
    <w:rsid w:val="00A20DDA"/>
    <w:rsid w:val="00A216DC"/>
    <w:rsid w:val="00A2186E"/>
    <w:rsid w:val="00A247D3"/>
    <w:rsid w:val="00A25530"/>
    <w:rsid w:val="00A27FAD"/>
    <w:rsid w:val="00A32CD4"/>
    <w:rsid w:val="00A33C36"/>
    <w:rsid w:val="00A35490"/>
    <w:rsid w:val="00A3551F"/>
    <w:rsid w:val="00A36072"/>
    <w:rsid w:val="00A3634E"/>
    <w:rsid w:val="00A36628"/>
    <w:rsid w:val="00A369F6"/>
    <w:rsid w:val="00A36BD5"/>
    <w:rsid w:val="00A379B8"/>
    <w:rsid w:val="00A41C0C"/>
    <w:rsid w:val="00A4205F"/>
    <w:rsid w:val="00A42E3E"/>
    <w:rsid w:val="00A42FA7"/>
    <w:rsid w:val="00A473DC"/>
    <w:rsid w:val="00A50E65"/>
    <w:rsid w:val="00A5226E"/>
    <w:rsid w:val="00A52A72"/>
    <w:rsid w:val="00A533CE"/>
    <w:rsid w:val="00A5354F"/>
    <w:rsid w:val="00A55753"/>
    <w:rsid w:val="00A55AC0"/>
    <w:rsid w:val="00A560F2"/>
    <w:rsid w:val="00A564F6"/>
    <w:rsid w:val="00A61E49"/>
    <w:rsid w:val="00A63484"/>
    <w:rsid w:val="00A65D6A"/>
    <w:rsid w:val="00A7119D"/>
    <w:rsid w:val="00A733AA"/>
    <w:rsid w:val="00A73AED"/>
    <w:rsid w:val="00A74F97"/>
    <w:rsid w:val="00A75D98"/>
    <w:rsid w:val="00A8518C"/>
    <w:rsid w:val="00A854BF"/>
    <w:rsid w:val="00A870B5"/>
    <w:rsid w:val="00A87563"/>
    <w:rsid w:val="00A90061"/>
    <w:rsid w:val="00A91757"/>
    <w:rsid w:val="00A918DC"/>
    <w:rsid w:val="00A94376"/>
    <w:rsid w:val="00A9573C"/>
    <w:rsid w:val="00A97A03"/>
    <w:rsid w:val="00AA1042"/>
    <w:rsid w:val="00AA107D"/>
    <w:rsid w:val="00AA1818"/>
    <w:rsid w:val="00AA1F97"/>
    <w:rsid w:val="00AA300A"/>
    <w:rsid w:val="00AB1DAB"/>
    <w:rsid w:val="00AB49E6"/>
    <w:rsid w:val="00AB4A1D"/>
    <w:rsid w:val="00AB59BA"/>
    <w:rsid w:val="00AB655B"/>
    <w:rsid w:val="00AB7615"/>
    <w:rsid w:val="00AC3608"/>
    <w:rsid w:val="00AC4701"/>
    <w:rsid w:val="00AC5382"/>
    <w:rsid w:val="00AC6916"/>
    <w:rsid w:val="00AC6926"/>
    <w:rsid w:val="00AC72C6"/>
    <w:rsid w:val="00AD5326"/>
    <w:rsid w:val="00AD700E"/>
    <w:rsid w:val="00AE4166"/>
    <w:rsid w:val="00AE6A1F"/>
    <w:rsid w:val="00AF055D"/>
    <w:rsid w:val="00AF0588"/>
    <w:rsid w:val="00AF0CB7"/>
    <w:rsid w:val="00AF26EE"/>
    <w:rsid w:val="00AF51EC"/>
    <w:rsid w:val="00B0022B"/>
    <w:rsid w:val="00B0362C"/>
    <w:rsid w:val="00B04978"/>
    <w:rsid w:val="00B058DA"/>
    <w:rsid w:val="00B06B65"/>
    <w:rsid w:val="00B10B26"/>
    <w:rsid w:val="00B11679"/>
    <w:rsid w:val="00B12502"/>
    <w:rsid w:val="00B12AFF"/>
    <w:rsid w:val="00B1328E"/>
    <w:rsid w:val="00B132CD"/>
    <w:rsid w:val="00B13D1E"/>
    <w:rsid w:val="00B15217"/>
    <w:rsid w:val="00B213B2"/>
    <w:rsid w:val="00B21B04"/>
    <w:rsid w:val="00B21C66"/>
    <w:rsid w:val="00B2365F"/>
    <w:rsid w:val="00B23F49"/>
    <w:rsid w:val="00B24F54"/>
    <w:rsid w:val="00B25972"/>
    <w:rsid w:val="00B276C1"/>
    <w:rsid w:val="00B30145"/>
    <w:rsid w:val="00B312AD"/>
    <w:rsid w:val="00B3201D"/>
    <w:rsid w:val="00B33A1E"/>
    <w:rsid w:val="00B34278"/>
    <w:rsid w:val="00B35135"/>
    <w:rsid w:val="00B35CCE"/>
    <w:rsid w:val="00B373B9"/>
    <w:rsid w:val="00B375AA"/>
    <w:rsid w:val="00B40BA7"/>
    <w:rsid w:val="00B40BAA"/>
    <w:rsid w:val="00B41B89"/>
    <w:rsid w:val="00B41C20"/>
    <w:rsid w:val="00B4332C"/>
    <w:rsid w:val="00B434A1"/>
    <w:rsid w:val="00B43F16"/>
    <w:rsid w:val="00B44902"/>
    <w:rsid w:val="00B4736E"/>
    <w:rsid w:val="00B47D9E"/>
    <w:rsid w:val="00B5041D"/>
    <w:rsid w:val="00B5095A"/>
    <w:rsid w:val="00B544CF"/>
    <w:rsid w:val="00B54576"/>
    <w:rsid w:val="00B5572C"/>
    <w:rsid w:val="00B55977"/>
    <w:rsid w:val="00B5799D"/>
    <w:rsid w:val="00B627AE"/>
    <w:rsid w:val="00B63F1F"/>
    <w:rsid w:val="00B64CF6"/>
    <w:rsid w:val="00B651E5"/>
    <w:rsid w:val="00B6644B"/>
    <w:rsid w:val="00B6791F"/>
    <w:rsid w:val="00B70308"/>
    <w:rsid w:val="00B7260E"/>
    <w:rsid w:val="00B737B5"/>
    <w:rsid w:val="00B751A7"/>
    <w:rsid w:val="00B76BCA"/>
    <w:rsid w:val="00B80A65"/>
    <w:rsid w:val="00B80F34"/>
    <w:rsid w:val="00B8471C"/>
    <w:rsid w:val="00B8494A"/>
    <w:rsid w:val="00B8610F"/>
    <w:rsid w:val="00B879A5"/>
    <w:rsid w:val="00B92474"/>
    <w:rsid w:val="00B92D94"/>
    <w:rsid w:val="00B93B89"/>
    <w:rsid w:val="00B945A3"/>
    <w:rsid w:val="00B96E32"/>
    <w:rsid w:val="00BA0933"/>
    <w:rsid w:val="00BA6503"/>
    <w:rsid w:val="00BA724F"/>
    <w:rsid w:val="00BA7BAA"/>
    <w:rsid w:val="00BB01F4"/>
    <w:rsid w:val="00BB5C49"/>
    <w:rsid w:val="00BB5E28"/>
    <w:rsid w:val="00BB668A"/>
    <w:rsid w:val="00BB68DE"/>
    <w:rsid w:val="00BB7268"/>
    <w:rsid w:val="00BB7F2D"/>
    <w:rsid w:val="00BC0026"/>
    <w:rsid w:val="00BC151F"/>
    <w:rsid w:val="00BC4752"/>
    <w:rsid w:val="00BC4A14"/>
    <w:rsid w:val="00BD175D"/>
    <w:rsid w:val="00BD1E2F"/>
    <w:rsid w:val="00BD3478"/>
    <w:rsid w:val="00BD347A"/>
    <w:rsid w:val="00BD44B1"/>
    <w:rsid w:val="00BD577A"/>
    <w:rsid w:val="00BD7D67"/>
    <w:rsid w:val="00BE2336"/>
    <w:rsid w:val="00BE5181"/>
    <w:rsid w:val="00BE5580"/>
    <w:rsid w:val="00BE6B5B"/>
    <w:rsid w:val="00BF3525"/>
    <w:rsid w:val="00BF4CE4"/>
    <w:rsid w:val="00C00178"/>
    <w:rsid w:val="00C04704"/>
    <w:rsid w:val="00C048D9"/>
    <w:rsid w:val="00C064BB"/>
    <w:rsid w:val="00C077D9"/>
    <w:rsid w:val="00C1016B"/>
    <w:rsid w:val="00C14B35"/>
    <w:rsid w:val="00C17CA4"/>
    <w:rsid w:val="00C20B78"/>
    <w:rsid w:val="00C22CF3"/>
    <w:rsid w:val="00C242FA"/>
    <w:rsid w:val="00C25390"/>
    <w:rsid w:val="00C25C50"/>
    <w:rsid w:val="00C263EB"/>
    <w:rsid w:val="00C26563"/>
    <w:rsid w:val="00C26BC7"/>
    <w:rsid w:val="00C33378"/>
    <w:rsid w:val="00C33E56"/>
    <w:rsid w:val="00C355D8"/>
    <w:rsid w:val="00C36B0E"/>
    <w:rsid w:val="00C431CD"/>
    <w:rsid w:val="00C45EFE"/>
    <w:rsid w:val="00C50750"/>
    <w:rsid w:val="00C5227F"/>
    <w:rsid w:val="00C56E16"/>
    <w:rsid w:val="00C57655"/>
    <w:rsid w:val="00C640EE"/>
    <w:rsid w:val="00C64637"/>
    <w:rsid w:val="00C6749A"/>
    <w:rsid w:val="00C67BAE"/>
    <w:rsid w:val="00C72D78"/>
    <w:rsid w:val="00C7337E"/>
    <w:rsid w:val="00C74740"/>
    <w:rsid w:val="00C76881"/>
    <w:rsid w:val="00C7783C"/>
    <w:rsid w:val="00C77AC8"/>
    <w:rsid w:val="00C81375"/>
    <w:rsid w:val="00C823A4"/>
    <w:rsid w:val="00C82722"/>
    <w:rsid w:val="00C83A24"/>
    <w:rsid w:val="00C83C52"/>
    <w:rsid w:val="00C853DD"/>
    <w:rsid w:val="00C86609"/>
    <w:rsid w:val="00C874BD"/>
    <w:rsid w:val="00C908DE"/>
    <w:rsid w:val="00C913B3"/>
    <w:rsid w:val="00C93A58"/>
    <w:rsid w:val="00C97459"/>
    <w:rsid w:val="00CA31AD"/>
    <w:rsid w:val="00CA36B6"/>
    <w:rsid w:val="00CA5993"/>
    <w:rsid w:val="00CA7A0A"/>
    <w:rsid w:val="00CB2193"/>
    <w:rsid w:val="00CB241A"/>
    <w:rsid w:val="00CB31A7"/>
    <w:rsid w:val="00CB5F10"/>
    <w:rsid w:val="00CB75BC"/>
    <w:rsid w:val="00CC39C1"/>
    <w:rsid w:val="00CC3BE2"/>
    <w:rsid w:val="00CC5CCC"/>
    <w:rsid w:val="00CC717F"/>
    <w:rsid w:val="00CD1623"/>
    <w:rsid w:val="00CD45FF"/>
    <w:rsid w:val="00CD47C0"/>
    <w:rsid w:val="00CD4834"/>
    <w:rsid w:val="00CD6954"/>
    <w:rsid w:val="00CD7672"/>
    <w:rsid w:val="00CD7B3C"/>
    <w:rsid w:val="00CE033F"/>
    <w:rsid w:val="00CE092F"/>
    <w:rsid w:val="00CE1724"/>
    <w:rsid w:val="00CE3785"/>
    <w:rsid w:val="00CE3D18"/>
    <w:rsid w:val="00CE53E9"/>
    <w:rsid w:val="00CE7255"/>
    <w:rsid w:val="00CE7883"/>
    <w:rsid w:val="00CF0222"/>
    <w:rsid w:val="00CF40E1"/>
    <w:rsid w:val="00CF7C26"/>
    <w:rsid w:val="00D027E9"/>
    <w:rsid w:val="00D03B5C"/>
    <w:rsid w:val="00D03D9E"/>
    <w:rsid w:val="00D0492F"/>
    <w:rsid w:val="00D049D4"/>
    <w:rsid w:val="00D04D9A"/>
    <w:rsid w:val="00D07CEA"/>
    <w:rsid w:val="00D07DF4"/>
    <w:rsid w:val="00D116D7"/>
    <w:rsid w:val="00D1170B"/>
    <w:rsid w:val="00D12403"/>
    <w:rsid w:val="00D13276"/>
    <w:rsid w:val="00D13353"/>
    <w:rsid w:val="00D150A8"/>
    <w:rsid w:val="00D17D98"/>
    <w:rsid w:val="00D22C18"/>
    <w:rsid w:val="00D2483A"/>
    <w:rsid w:val="00D26033"/>
    <w:rsid w:val="00D269EB"/>
    <w:rsid w:val="00D27701"/>
    <w:rsid w:val="00D27A05"/>
    <w:rsid w:val="00D30B76"/>
    <w:rsid w:val="00D336AC"/>
    <w:rsid w:val="00D34872"/>
    <w:rsid w:val="00D3593D"/>
    <w:rsid w:val="00D36CC8"/>
    <w:rsid w:val="00D37C80"/>
    <w:rsid w:val="00D401DE"/>
    <w:rsid w:val="00D41E24"/>
    <w:rsid w:val="00D4336E"/>
    <w:rsid w:val="00D43775"/>
    <w:rsid w:val="00D439E5"/>
    <w:rsid w:val="00D43F9E"/>
    <w:rsid w:val="00D44A3B"/>
    <w:rsid w:val="00D44AB4"/>
    <w:rsid w:val="00D4516E"/>
    <w:rsid w:val="00D452F7"/>
    <w:rsid w:val="00D4760B"/>
    <w:rsid w:val="00D510C6"/>
    <w:rsid w:val="00D53F77"/>
    <w:rsid w:val="00D55263"/>
    <w:rsid w:val="00D61B04"/>
    <w:rsid w:val="00D627B4"/>
    <w:rsid w:val="00D63E0C"/>
    <w:rsid w:val="00D64190"/>
    <w:rsid w:val="00D64FD8"/>
    <w:rsid w:val="00D652E1"/>
    <w:rsid w:val="00D6578E"/>
    <w:rsid w:val="00D66738"/>
    <w:rsid w:val="00D71174"/>
    <w:rsid w:val="00D71303"/>
    <w:rsid w:val="00D73EDC"/>
    <w:rsid w:val="00D7723F"/>
    <w:rsid w:val="00D817A8"/>
    <w:rsid w:val="00D837CD"/>
    <w:rsid w:val="00D85158"/>
    <w:rsid w:val="00D87090"/>
    <w:rsid w:val="00D87230"/>
    <w:rsid w:val="00D87E56"/>
    <w:rsid w:val="00D9136D"/>
    <w:rsid w:val="00D913B2"/>
    <w:rsid w:val="00D91827"/>
    <w:rsid w:val="00D923F4"/>
    <w:rsid w:val="00D9287E"/>
    <w:rsid w:val="00D9433E"/>
    <w:rsid w:val="00D9448C"/>
    <w:rsid w:val="00D94CDC"/>
    <w:rsid w:val="00D952E4"/>
    <w:rsid w:val="00D964B4"/>
    <w:rsid w:val="00D96C7F"/>
    <w:rsid w:val="00DA0698"/>
    <w:rsid w:val="00DA282B"/>
    <w:rsid w:val="00DA5243"/>
    <w:rsid w:val="00DB00F2"/>
    <w:rsid w:val="00DB6077"/>
    <w:rsid w:val="00DC1261"/>
    <w:rsid w:val="00DC1553"/>
    <w:rsid w:val="00DC327A"/>
    <w:rsid w:val="00DC3E63"/>
    <w:rsid w:val="00DC4B4F"/>
    <w:rsid w:val="00DC4E03"/>
    <w:rsid w:val="00DC5424"/>
    <w:rsid w:val="00DC5B1E"/>
    <w:rsid w:val="00DC7B65"/>
    <w:rsid w:val="00DD1C62"/>
    <w:rsid w:val="00DE307D"/>
    <w:rsid w:val="00DE38E2"/>
    <w:rsid w:val="00DE72EA"/>
    <w:rsid w:val="00DF07EF"/>
    <w:rsid w:val="00DF1F28"/>
    <w:rsid w:val="00DF3FEE"/>
    <w:rsid w:val="00DF4034"/>
    <w:rsid w:val="00DF6170"/>
    <w:rsid w:val="00DF6543"/>
    <w:rsid w:val="00E01E83"/>
    <w:rsid w:val="00E01FDF"/>
    <w:rsid w:val="00E03287"/>
    <w:rsid w:val="00E0347D"/>
    <w:rsid w:val="00E063E5"/>
    <w:rsid w:val="00E1026C"/>
    <w:rsid w:val="00E115F9"/>
    <w:rsid w:val="00E1201E"/>
    <w:rsid w:val="00E12625"/>
    <w:rsid w:val="00E169F8"/>
    <w:rsid w:val="00E17A82"/>
    <w:rsid w:val="00E2081C"/>
    <w:rsid w:val="00E25354"/>
    <w:rsid w:val="00E25C06"/>
    <w:rsid w:val="00E31ADC"/>
    <w:rsid w:val="00E40CA1"/>
    <w:rsid w:val="00E410FD"/>
    <w:rsid w:val="00E417BB"/>
    <w:rsid w:val="00E41E2D"/>
    <w:rsid w:val="00E438A3"/>
    <w:rsid w:val="00E44F4B"/>
    <w:rsid w:val="00E451B0"/>
    <w:rsid w:val="00E51829"/>
    <w:rsid w:val="00E526C4"/>
    <w:rsid w:val="00E559D3"/>
    <w:rsid w:val="00E62C08"/>
    <w:rsid w:val="00E66A7C"/>
    <w:rsid w:val="00E66EAD"/>
    <w:rsid w:val="00E66F6B"/>
    <w:rsid w:val="00E67E16"/>
    <w:rsid w:val="00E7022B"/>
    <w:rsid w:val="00E71018"/>
    <w:rsid w:val="00E71FCE"/>
    <w:rsid w:val="00E71FE2"/>
    <w:rsid w:val="00E7221B"/>
    <w:rsid w:val="00E72C01"/>
    <w:rsid w:val="00E73739"/>
    <w:rsid w:val="00E743AC"/>
    <w:rsid w:val="00E74762"/>
    <w:rsid w:val="00E74C72"/>
    <w:rsid w:val="00E74E8C"/>
    <w:rsid w:val="00E7553D"/>
    <w:rsid w:val="00E75AC9"/>
    <w:rsid w:val="00E76ACD"/>
    <w:rsid w:val="00E76B18"/>
    <w:rsid w:val="00E77B45"/>
    <w:rsid w:val="00E80A40"/>
    <w:rsid w:val="00E80CC4"/>
    <w:rsid w:val="00E8128D"/>
    <w:rsid w:val="00E81515"/>
    <w:rsid w:val="00E8181E"/>
    <w:rsid w:val="00E84C65"/>
    <w:rsid w:val="00E858E4"/>
    <w:rsid w:val="00E85D88"/>
    <w:rsid w:val="00E93051"/>
    <w:rsid w:val="00E952EB"/>
    <w:rsid w:val="00E959C1"/>
    <w:rsid w:val="00E966C5"/>
    <w:rsid w:val="00E96AAC"/>
    <w:rsid w:val="00E973D5"/>
    <w:rsid w:val="00EA0795"/>
    <w:rsid w:val="00EA094F"/>
    <w:rsid w:val="00EA237F"/>
    <w:rsid w:val="00EA2CB4"/>
    <w:rsid w:val="00EA4C01"/>
    <w:rsid w:val="00EA5578"/>
    <w:rsid w:val="00EB19DD"/>
    <w:rsid w:val="00EB2148"/>
    <w:rsid w:val="00EB3110"/>
    <w:rsid w:val="00EB3482"/>
    <w:rsid w:val="00EB3F9D"/>
    <w:rsid w:val="00EB3FCA"/>
    <w:rsid w:val="00EB5EFE"/>
    <w:rsid w:val="00EB72C1"/>
    <w:rsid w:val="00EC05FB"/>
    <w:rsid w:val="00EC18C3"/>
    <w:rsid w:val="00EC2CD9"/>
    <w:rsid w:val="00EC3651"/>
    <w:rsid w:val="00EC46A1"/>
    <w:rsid w:val="00EC69E6"/>
    <w:rsid w:val="00ED03D0"/>
    <w:rsid w:val="00ED2BB7"/>
    <w:rsid w:val="00ED52EB"/>
    <w:rsid w:val="00ED579D"/>
    <w:rsid w:val="00ED6667"/>
    <w:rsid w:val="00ED6E54"/>
    <w:rsid w:val="00EE03A0"/>
    <w:rsid w:val="00EE1B4B"/>
    <w:rsid w:val="00EE1B9B"/>
    <w:rsid w:val="00EE29E2"/>
    <w:rsid w:val="00EE2B1D"/>
    <w:rsid w:val="00EE3C18"/>
    <w:rsid w:val="00EE468D"/>
    <w:rsid w:val="00EE6025"/>
    <w:rsid w:val="00EE6465"/>
    <w:rsid w:val="00EF2884"/>
    <w:rsid w:val="00EF380B"/>
    <w:rsid w:val="00EF5553"/>
    <w:rsid w:val="00EF5572"/>
    <w:rsid w:val="00EF56E4"/>
    <w:rsid w:val="00EF6AAF"/>
    <w:rsid w:val="00EF7B9E"/>
    <w:rsid w:val="00EF7BBC"/>
    <w:rsid w:val="00F022A7"/>
    <w:rsid w:val="00F04020"/>
    <w:rsid w:val="00F04881"/>
    <w:rsid w:val="00F05F1F"/>
    <w:rsid w:val="00F07B8D"/>
    <w:rsid w:val="00F07FD9"/>
    <w:rsid w:val="00F12002"/>
    <w:rsid w:val="00F14D67"/>
    <w:rsid w:val="00F1523A"/>
    <w:rsid w:val="00F168C9"/>
    <w:rsid w:val="00F225A0"/>
    <w:rsid w:val="00F2291A"/>
    <w:rsid w:val="00F22D9E"/>
    <w:rsid w:val="00F230FA"/>
    <w:rsid w:val="00F23C85"/>
    <w:rsid w:val="00F26534"/>
    <w:rsid w:val="00F277B5"/>
    <w:rsid w:val="00F301D5"/>
    <w:rsid w:val="00F30218"/>
    <w:rsid w:val="00F30294"/>
    <w:rsid w:val="00F3029C"/>
    <w:rsid w:val="00F31324"/>
    <w:rsid w:val="00F32127"/>
    <w:rsid w:val="00F3260C"/>
    <w:rsid w:val="00F32BA0"/>
    <w:rsid w:val="00F32E80"/>
    <w:rsid w:val="00F331D4"/>
    <w:rsid w:val="00F406DA"/>
    <w:rsid w:val="00F42B53"/>
    <w:rsid w:val="00F43372"/>
    <w:rsid w:val="00F446E9"/>
    <w:rsid w:val="00F45508"/>
    <w:rsid w:val="00F46164"/>
    <w:rsid w:val="00F473C7"/>
    <w:rsid w:val="00F479FF"/>
    <w:rsid w:val="00F52E95"/>
    <w:rsid w:val="00F556F6"/>
    <w:rsid w:val="00F561E5"/>
    <w:rsid w:val="00F574B7"/>
    <w:rsid w:val="00F6508A"/>
    <w:rsid w:val="00F70927"/>
    <w:rsid w:val="00F71801"/>
    <w:rsid w:val="00F71A96"/>
    <w:rsid w:val="00F71D15"/>
    <w:rsid w:val="00F727B5"/>
    <w:rsid w:val="00F72992"/>
    <w:rsid w:val="00F72FE5"/>
    <w:rsid w:val="00F7404C"/>
    <w:rsid w:val="00F76740"/>
    <w:rsid w:val="00F801AE"/>
    <w:rsid w:val="00F8080C"/>
    <w:rsid w:val="00F816FA"/>
    <w:rsid w:val="00F911C6"/>
    <w:rsid w:val="00F91996"/>
    <w:rsid w:val="00F92C31"/>
    <w:rsid w:val="00F93489"/>
    <w:rsid w:val="00F94F5F"/>
    <w:rsid w:val="00F9576C"/>
    <w:rsid w:val="00F96B8F"/>
    <w:rsid w:val="00F96D74"/>
    <w:rsid w:val="00F96D7A"/>
    <w:rsid w:val="00FA2056"/>
    <w:rsid w:val="00FA6E2B"/>
    <w:rsid w:val="00FB189E"/>
    <w:rsid w:val="00FB2184"/>
    <w:rsid w:val="00FB2363"/>
    <w:rsid w:val="00FB25A7"/>
    <w:rsid w:val="00FB2750"/>
    <w:rsid w:val="00FB31F7"/>
    <w:rsid w:val="00FB321B"/>
    <w:rsid w:val="00FB430C"/>
    <w:rsid w:val="00FB4493"/>
    <w:rsid w:val="00FB5D87"/>
    <w:rsid w:val="00FB62F7"/>
    <w:rsid w:val="00FB71FD"/>
    <w:rsid w:val="00FC2718"/>
    <w:rsid w:val="00FC40A3"/>
    <w:rsid w:val="00FD1A0B"/>
    <w:rsid w:val="00FD237F"/>
    <w:rsid w:val="00FD29D8"/>
    <w:rsid w:val="00FD2B2C"/>
    <w:rsid w:val="00FD3309"/>
    <w:rsid w:val="00FD486D"/>
    <w:rsid w:val="00FD4A38"/>
    <w:rsid w:val="00FD4D56"/>
    <w:rsid w:val="00FD558C"/>
    <w:rsid w:val="00FD5B20"/>
    <w:rsid w:val="00FD703E"/>
    <w:rsid w:val="00FD7A3A"/>
    <w:rsid w:val="00FD7ABE"/>
    <w:rsid w:val="00FE1D6D"/>
    <w:rsid w:val="00FE552B"/>
    <w:rsid w:val="00FE6BA9"/>
    <w:rsid w:val="00FE7A9A"/>
    <w:rsid w:val="00FE7C35"/>
    <w:rsid w:val="00FF1F05"/>
    <w:rsid w:val="00FF3E29"/>
    <w:rsid w:val="00FF7EDB"/>
    <w:rsid w:val="0108A04F"/>
    <w:rsid w:val="0421C181"/>
    <w:rsid w:val="04B748E9"/>
    <w:rsid w:val="0821CC4F"/>
    <w:rsid w:val="082FD064"/>
    <w:rsid w:val="10F149D3"/>
    <w:rsid w:val="126649D5"/>
    <w:rsid w:val="160B57E0"/>
    <w:rsid w:val="1B012AAE"/>
    <w:rsid w:val="1CB3CB07"/>
    <w:rsid w:val="21576760"/>
    <w:rsid w:val="238B1259"/>
    <w:rsid w:val="2AACF4F9"/>
    <w:rsid w:val="2AB24895"/>
    <w:rsid w:val="2BB25D69"/>
    <w:rsid w:val="2FE38AAD"/>
    <w:rsid w:val="3340A899"/>
    <w:rsid w:val="33D1F324"/>
    <w:rsid w:val="36F324AD"/>
    <w:rsid w:val="405598E2"/>
    <w:rsid w:val="41F7D4A3"/>
    <w:rsid w:val="46E45320"/>
    <w:rsid w:val="4F0A8A61"/>
    <w:rsid w:val="5174B447"/>
    <w:rsid w:val="53EE1496"/>
    <w:rsid w:val="55E1CB36"/>
    <w:rsid w:val="562D71AC"/>
    <w:rsid w:val="576D8BBC"/>
    <w:rsid w:val="57937884"/>
    <w:rsid w:val="58D4F794"/>
    <w:rsid w:val="5B0A35A1"/>
    <w:rsid w:val="5F981422"/>
    <w:rsid w:val="64C77C3C"/>
    <w:rsid w:val="64E90F7A"/>
    <w:rsid w:val="651E4E0E"/>
    <w:rsid w:val="6938DAD0"/>
    <w:rsid w:val="69A7CFD2"/>
    <w:rsid w:val="6BA0BB12"/>
    <w:rsid w:val="6C75D436"/>
    <w:rsid w:val="6F6AA91D"/>
    <w:rsid w:val="72873AFF"/>
    <w:rsid w:val="72D78CC9"/>
    <w:rsid w:val="75A6913F"/>
    <w:rsid w:val="7D05D97E"/>
    <w:rsid w:val="7D8D5C1B"/>
    <w:rsid w:val="7F80ED4E"/>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6C7F8E2F-64A5-473A-9538-7A231494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line="276" w:lineRule="auto"/>
    </w:pPr>
    <w:rPr>
      <w:rFonts w:ascii="Georgia" w:hAnsi="Georgia"/>
      <w:color w:val="585756"/>
      <w:sz w:val="21"/>
      <w:lang w:val="fr-FR"/>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Bullets,Liste Article,References,Tableau Adere,Premier,List Bullet Mary,Body,Medium Grid 1 - Accent 21,Paragraphe  revu,List Paragraph1,Paragraphe de liste1,Numbered paragraph,normal,Bullet List,Bullet Points"/>
    <w:basedOn w:val="Normal"/>
    <w:link w:val="ParagraphedelisteCar"/>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5"/>
      </w:numPr>
      <w:spacing w:after="60"/>
    </w:pPr>
    <w:rPr>
      <w:lang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paragraph" w:customStyle="1" w:styleId="BTCnumberlist">
    <w:name w:val="BTC number list"/>
    <w:rsid w:val="00E01FDF"/>
    <w:pPr>
      <w:numPr>
        <w:numId w:val="7"/>
      </w:numPr>
      <w:spacing w:after="0" w:line="240" w:lineRule="auto"/>
    </w:pPr>
    <w:rPr>
      <w:rFonts w:ascii="Garamond" w:eastAsia="Times New Roman" w:hAnsi="Garamond" w:cs="Times New Roman"/>
      <w:sz w:val="24"/>
      <w:szCs w:val="20"/>
      <w:lang w:val="en-US"/>
    </w:rPr>
  </w:style>
  <w:style w:type="paragraph" w:customStyle="1" w:styleId="Default">
    <w:name w:val="Default"/>
    <w:rsid w:val="00D43F9E"/>
    <w:pPr>
      <w:autoSpaceDE w:val="0"/>
      <w:autoSpaceDN w:val="0"/>
      <w:adjustRightInd w:val="0"/>
      <w:spacing w:after="0" w:line="240" w:lineRule="auto"/>
    </w:pPr>
    <w:rPr>
      <w:rFonts w:ascii="Arial" w:eastAsia="Times New Roman" w:hAnsi="Arial" w:cs="Arial"/>
      <w:color w:val="000000"/>
      <w:sz w:val="24"/>
      <w:szCs w:val="24"/>
      <w:lang w:eastAsia="fr-BE"/>
    </w:rPr>
  </w:style>
  <w:style w:type="paragraph" w:styleId="Corpsdetexte2">
    <w:name w:val="Body Text 2"/>
    <w:basedOn w:val="Normal"/>
    <w:link w:val="Corpsdetexte2Car"/>
    <w:uiPriority w:val="99"/>
    <w:semiHidden/>
    <w:unhideWhenUsed/>
    <w:rsid w:val="0085310C"/>
    <w:pPr>
      <w:spacing w:after="120" w:line="480" w:lineRule="auto"/>
    </w:pPr>
  </w:style>
  <w:style w:type="character" w:customStyle="1" w:styleId="Corpsdetexte2Car">
    <w:name w:val="Corps de texte 2 Car"/>
    <w:basedOn w:val="Policepardfaut"/>
    <w:link w:val="Corpsdetexte2"/>
    <w:uiPriority w:val="99"/>
    <w:semiHidden/>
    <w:rsid w:val="0085310C"/>
    <w:rPr>
      <w:rFonts w:ascii="Georgia" w:hAnsi="Georgia"/>
      <w:color w:val="585756"/>
      <w:sz w:val="21"/>
      <w:lang w:val="en-GB"/>
    </w:rPr>
  </w:style>
  <w:style w:type="paragraph" w:customStyle="1" w:styleId="text-3mezera">
    <w:name w:val="text - 3 mezera"/>
    <w:basedOn w:val="Normal"/>
    <w:rsid w:val="00FB62F7"/>
    <w:pPr>
      <w:widowControl w:val="0"/>
      <w:spacing w:before="60" w:after="0" w:line="240" w:lineRule="exact"/>
      <w:jc w:val="both"/>
    </w:pPr>
    <w:rPr>
      <w:rFonts w:ascii="Arial" w:eastAsia="Times New Roman" w:hAnsi="Arial" w:cs="Times New Roman"/>
      <w:snapToGrid w:val="0"/>
      <w:color w:val="auto"/>
      <w:sz w:val="24"/>
      <w:szCs w:val="20"/>
      <w:lang w:val="cs-CZ"/>
    </w:rPr>
  </w:style>
  <w:style w:type="table" w:customStyle="1" w:styleId="GridTable1Light-Accent11">
    <w:name w:val="Grid Table 1 Light - Accent 11"/>
    <w:basedOn w:val="TableauNormal"/>
    <w:uiPriority w:val="46"/>
    <w:rsid w:val="00FB62F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ext">
    <w:name w:val="text"/>
    <w:rsid w:val="00C04704"/>
    <w:pPr>
      <w:widowControl w:val="0"/>
      <w:spacing w:before="240" w:after="0" w:line="240" w:lineRule="exact"/>
      <w:jc w:val="both"/>
    </w:pPr>
    <w:rPr>
      <w:rFonts w:ascii="Arial" w:eastAsia="Times New Roman" w:hAnsi="Arial" w:cs="Times New Roman"/>
      <w:sz w:val="24"/>
      <w:szCs w:val="20"/>
      <w:lang w:val="cs-CZ" w:eastAsia="en-GB"/>
    </w:rPr>
  </w:style>
  <w:style w:type="paragraph" w:customStyle="1" w:styleId="BTCbulletsCTB">
    <w:name w:val="BTC bullets CTB"/>
    <w:basedOn w:val="Normal"/>
    <w:rsid w:val="000F385B"/>
    <w:pPr>
      <w:tabs>
        <w:tab w:val="left" w:pos="360"/>
      </w:tabs>
      <w:spacing w:after="120" w:line="288" w:lineRule="auto"/>
      <w:jc w:val="both"/>
    </w:pPr>
    <w:rPr>
      <w:rFonts w:ascii="Arial" w:eastAsia="Times New Roman" w:hAnsi="Arial" w:cs="Times New Roman"/>
      <w:bCs/>
      <w:color w:val="auto"/>
      <w:sz w:val="20"/>
      <w:szCs w:val="24"/>
      <w:lang w:val="nl-NL" w:eastAsia="nl-NL"/>
    </w:rPr>
  </w:style>
  <w:style w:type="paragraph" w:styleId="TM5">
    <w:name w:val="toc 5"/>
    <w:basedOn w:val="Normal"/>
    <w:next w:val="Normal"/>
    <w:autoRedefine/>
    <w:uiPriority w:val="39"/>
    <w:unhideWhenUsed/>
    <w:rsid w:val="009E3DDE"/>
    <w:pPr>
      <w:spacing w:after="100" w:line="278" w:lineRule="auto"/>
      <w:ind w:left="960"/>
    </w:pPr>
    <w:rPr>
      <w:rFonts w:asciiTheme="minorHAnsi" w:eastAsiaTheme="minorEastAsia" w:hAnsiTheme="minorHAnsi"/>
      <w:color w:val="auto"/>
      <w:kern w:val="2"/>
      <w:sz w:val="24"/>
      <w:szCs w:val="24"/>
      <w:lang w:val="fr-SN" w:eastAsia="fr-SN"/>
      <w14:ligatures w14:val="standardContextual"/>
    </w:rPr>
  </w:style>
  <w:style w:type="paragraph" w:styleId="TM6">
    <w:name w:val="toc 6"/>
    <w:basedOn w:val="Normal"/>
    <w:next w:val="Normal"/>
    <w:autoRedefine/>
    <w:uiPriority w:val="39"/>
    <w:unhideWhenUsed/>
    <w:rsid w:val="009E3DDE"/>
    <w:pPr>
      <w:spacing w:after="100" w:line="278" w:lineRule="auto"/>
      <w:ind w:left="1200"/>
    </w:pPr>
    <w:rPr>
      <w:rFonts w:asciiTheme="minorHAnsi" w:eastAsiaTheme="minorEastAsia" w:hAnsiTheme="minorHAnsi"/>
      <w:color w:val="auto"/>
      <w:kern w:val="2"/>
      <w:sz w:val="24"/>
      <w:szCs w:val="24"/>
      <w:lang w:val="fr-SN" w:eastAsia="fr-SN"/>
      <w14:ligatures w14:val="standardContextual"/>
    </w:rPr>
  </w:style>
  <w:style w:type="paragraph" w:styleId="TM7">
    <w:name w:val="toc 7"/>
    <w:basedOn w:val="Normal"/>
    <w:next w:val="Normal"/>
    <w:autoRedefine/>
    <w:uiPriority w:val="39"/>
    <w:unhideWhenUsed/>
    <w:rsid w:val="009E3DDE"/>
    <w:pPr>
      <w:spacing w:after="100" w:line="278" w:lineRule="auto"/>
      <w:ind w:left="1440"/>
    </w:pPr>
    <w:rPr>
      <w:rFonts w:asciiTheme="minorHAnsi" w:eastAsiaTheme="minorEastAsia" w:hAnsiTheme="minorHAnsi"/>
      <w:color w:val="auto"/>
      <w:kern w:val="2"/>
      <w:sz w:val="24"/>
      <w:szCs w:val="24"/>
      <w:lang w:val="fr-SN" w:eastAsia="fr-SN"/>
      <w14:ligatures w14:val="standardContextual"/>
    </w:rPr>
  </w:style>
  <w:style w:type="paragraph" w:styleId="TM8">
    <w:name w:val="toc 8"/>
    <w:basedOn w:val="Normal"/>
    <w:next w:val="Normal"/>
    <w:autoRedefine/>
    <w:uiPriority w:val="39"/>
    <w:unhideWhenUsed/>
    <w:rsid w:val="009E3DDE"/>
    <w:pPr>
      <w:spacing w:after="100" w:line="278" w:lineRule="auto"/>
      <w:ind w:left="1680"/>
    </w:pPr>
    <w:rPr>
      <w:rFonts w:asciiTheme="minorHAnsi" w:eastAsiaTheme="minorEastAsia" w:hAnsiTheme="minorHAnsi"/>
      <w:color w:val="auto"/>
      <w:kern w:val="2"/>
      <w:sz w:val="24"/>
      <w:szCs w:val="24"/>
      <w:lang w:val="fr-SN" w:eastAsia="fr-SN"/>
      <w14:ligatures w14:val="standardContextual"/>
    </w:rPr>
  </w:style>
  <w:style w:type="paragraph" w:styleId="TM9">
    <w:name w:val="toc 9"/>
    <w:basedOn w:val="Normal"/>
    <w:next w:val="Normal"/>
    <w:autoRedefine/>
    <w:uiPriority w:val="39"/>
    <w:unhideWhenUsed/>
    <w:rsid w:val="009E3DDE"/>
    <w:pPr>
      <w:spacing w:after="100" w:line="278" w:lineRule="auto"/>
      <w:ind w:left="1920"/>
    </w:pPr>
    <w:rPr>
      <w:rFonts w:asciiTheme="minorHAnsi" w:eastAsiaTheme="minorEastAsia" w:hAnsiTheme="minorHAnsi"/>
      <w:color w:val="auto"/>
      <w:kern w:val="2"/>
      <w:sz w:val="24"/>
      <w:szCs w:val="24"/>
      <w:lang w:val="fr-SN" w:eastAsia="fr-SN"/>
      <w14:ligatures w14:val="standardContextual"/>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Georgia" w:hAnsi="Georgia"/>
      <w:color w:val="585756"/>
      <w:sz w:val="20"/>
      <w:szCs w:val="20"/>
      <w:lang w:val="en-GB"/>
    </w:rPr>
  </w:style>
  <w:style w:type="character" w:styleId="Marquedecommentaire">
    <w:name w:val="annotation reference"/>
    <w:basedOn w:val="Policepardfaut"/>
    <w:uiPriority w:val="99"/>
    <w:semiHidden/>
    <w:unhideWhenUsed/>
    <w:rPr>
      <w:sz w:val="16"/>
      <w:szCs w:val="16"/>
    </w:rPr>
  </w:style>
  <w:style w:type="character" w:styleId="Lienhypertextesuivivisit">
    <w:name w:val="FollowedHyperlink"/>
    <w:basedOn w:val="Policepardfaut"/>
    <w:uiPriority w:val="99"/>
    <w:semiHidden/>
    <w:unhideWhenUsed/>
    <w:rsid w:val="00C25C50"/>
    <w:rPr>
      <w:color w:val="954F72" w:themeColor="followedHyperlink"/>
      <w:u w:val="single"/>
    </w:rPr>
  </w:style>
  <w:style w:type="character" w:customStyle="1" w:styleId="ParagraphedelisteCar">
    <w:name w:val="Paragraphe de liste Car"/>
    <w:aliases w:val="Bullets Car,Liste Article Car,References Car,Tableau Adere Car,Premier Car,List Bullet Mary Car,Body Car,Medium Grid 1 - Accent 21 Car,Paragraphe  revu Car,List Paragraph1 Car,Paragraphe de liste1 Car,Numbered paragraph Car"/>
    <w:link w:val="Paragraphedeliste"/>
    <w:uiPriority w:val="34"/>
    <w:locked/>
    <w:rsid w:val="00255679"/>
    <w:rPr>
      <w:rFonts w:ascii="Georgia" w:hAnsi="Georgia"/>
      <w:color w:val="585756"/>
      <w:sz w:val="21"/>
      <w:lang w:val="en-GB"/>
    </w:rPr>
  </w:style>
  <w:style w:type="paragraph" w:styleId="Rvision">
    <w:name w:val="Revision"/>
    <w:hidden/>
    <w:uiPriority w:val="99"/>
    <w:semiHidden/>
    <w:rsid w:val="001C0768"/>
    <w:pPr>
      <w:spacing w:after="0" w:line="240" w:lineRule="auto"/>
    </w:pPr>
    <w:rPr>
      <w:rFonts w:ascii="Georgia" w:hAnsi="Georgia"/>
      <w:color w:val="585756"/>
      <w:sz w:val="21"/>
      <w:lang w:val="en-GB"/>
    </w:rPr>
  </w:style>
  <w:style w:type="paragraph" w:styleId="Objetducommentaire">
    <w:name w:val="annotation subject"/>
    <w:basedOn w:val="Commentaire"/>
    <w:next w:val="Commentaire"/>
    <w:link w:val="ObjetducommentaireCar"/>
    <w:uiPriority w:val="99"/>
    <w:semiHidden/>
    <w:unhideWhenUsed/>
    <w:rsid w:val="001C0768"/>
    <w:rPr>
      <w:b/>
      <w:bCs/>
    </w:rPr>
  </w:style>
  <w:style w:type="character" w:customStyle="1" w:styleId="ObjetducommentaireCar">
    <w:name w:val="Objet du commentaire Car"/>
    <w:basedOn w:val="CommentaireCar"/>
    <w:link w:val="Objetducommentaire"/>
    <w:uiPriority w:val="99"/>
    <w:semiHidden/>
    <w:rsid w:val="001C0768"/>
    <w:rPr>
      <w:rFonts w:ascii="Georgia" w:hAnsi="Georgia"/>
      <w:b/>
      <w:bCs/>
      <w:color w:val="585756"/>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0145">
      <w:bodyDiv w:val="1"/>
      <w:marLeft w:val="0"/>
      <w:marRight w:val="0"/>
      <w:marTop w:val="0"/>
      <w:marBottom w:val="0"/>
      <w:divBdr>
        <w:top w:val="none" w:sz="0" w:space="0" w:color="auto"/>
        <w:left w:val="none" w:sz="0" w:space="0" w:color="auto"/>
        <w:bottom w:val="none" w:sz="0" w:space="0" w:color="auto"/>
        <w:right w:val="none" w:sz="0" w:space="0" w:color="auto"/>
      </w:divBdr>
    </w:div>
    <w:div w:id="1397899984">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649240713">
      <w:bodyDiv w:val="1"/>
      <w:marLeft w:val="0"/>
      <w:marRight w:val="0"/>
      <w:marTop w:val="0"/>
      <w:marBottom w:val="0"/>
      <w:divBdr>
        <w:top w:val="none" w:sz="0" w:space="0" w:color="auto"/>
        <w:left w:val="none" w:sz="0" w:space="0" w:color="auto"/>
        <w:bottom w:val="none" w:sz="0" w:space="0" w:color="auto"/>
        <w:right w:val="none" w:sz="0" w:space="0" w:color="auto"/>
      </w:divBdr>
    </w:div>
    <w:div w:id="1856190761">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adjabourym1@gmail.com"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0" ma:contentTypeDescription="" ma:contentTypeScope="" ma:versionID="a5db406bb1ff00f8f703efaa22750810">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1698c8acbf1d0e6d089a5f5f6bba31c5"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Propriétés de la stratégie de conformité unifiée" ma:hidden="true" ma:internalName="_ip_UnifiedCompliancePolicyProperties">
      <xsd:simpleType>
        <xsd:restriction base="dms:Note"/>
      </xsd:simpleType>
    </xsd:element>
    <xsd:element name="_ip_UnifiedCompliancePolicyUIAction" ma:index="43"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Balises d’image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SENENABEL-124183628-103564</_dlc_DocId>
    <_dlc_DocIdUrl xmlns="508ba6eb-9e09-4fd5-92f2-2d9921329f2d">
      <Url>https://enabelbe.sharepoint.com/sites/SEN/_layouts/15/DocIdRedir.aspx?ID=SENENABEL-124183628-103564</Url>
      <Description>SENENABEL-124183628-103564</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DDDA8-FB3C-45FD-980F-42AC4E3476DF}">
  <ds:schemaRefs>
    <ds:schemaRef ds:uri="http://schemas.microsoft.com/sharepoint/events"/>
  </ds:schemaRefs>
</ds:datastoreItem>
</file>

<file path=customXml/itemProps2.xml><?xml version="1.0" encoding="utf-8"?>
<ds:datastoreItem xmlns:ds="http://schemas.openxmlformats.org/officeDocument/2006/customXml" ds:itemID="{1510AD05-0254-476E-A250-113D6C179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E44F13-0529-47CE-9D97-514D5C658B8E}">
  <ds:schemaRefs>
    <ds:schemaRef ds:uri="http://schemas.openxmlformats.org/officeDocument/2006/bibliography"/>
  </ds:schemaRefs>
</ds:datastoreItem>
</file>

<file path=customXml/itemProps4.xml><?xml version="1.0" encoding="utf-8"?>
<ds:datastoreItem xmlns:ds="http://schemas.openxmlformats.org/officeDocument/2006/customXml" ds:itemID="{32D8D602-9F4C-44F2-8D16-056CD3B22CC6}">
  <ds:schemaRefs>
    <ds:schemaRef ds:uri="http://purl.org/dc/elements/1.1/"/>
    <ds:schemaRef ds:uri="a1ddbe5a-88f5-4dcf-b333-bf73e2eddbd1"/>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508ba6eb-9e09-4fd5-92f2-2d9921329f2d"/>
    <ds:schemaRef ds:uri="1c89b6ff-5735-4b3c-9dca-50e80957a65b"/>
    <ds:schemaRef ds:uri="14a9c00f-d9e3-4eb9-aad3-f69239d17d9c"/>
    <ds:schemaRef ds:uri="http://schemas.microsoft.com/sharepoint/v3"/>
    <ds:schemaRef ds:uri="http://purl.org/dc/dcmitype/"/>
  </ds:schemaRefs>
</ds:datastoreItem>
</file>

<file path=customXml/itemProps5.xml><?xml version="1.0" encoding="utf-8"?>
<ds:datastoreItem xmlns:ds="http://schemas.openxmlformats.org/officeDocument/2006/customXml" ds:itemID="{BAE0E1DE-52CF-4803-B221-F98BB4CD3D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Report_Enabel_EN_TP</Template>
  <TotalTime>688</TotalTime>
  <Pages>1</Pages>
  <Words>25212</Words>
  <Characters>138671</Characters>
  <Application>Microsoft Office Word</Application>
  <DocSecurity>0</DocSecurity>
  <Lines>1155</Lines>
  <Paragraphs>327</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163556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PRIMINFO</dc:creator>
  <cp:keywords/>
  <cp:lastModifiedBy>DIARRA, Mamadou</cp:lastModifiedBy>
  <cp:revision>955</cp:revision>
  <cp:lastPrinted>2025-02-25T17:50:00Z</cp:lastPrinted>
  <dcterms:created xsi:type="dcterms:W3CDTF">2018-01-30T01:18:00Z</dcterms:created>
  <dcterms:modified xsi:type="dcterms:W3CDTF">2025-02-25T23:41:00Z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7ce9c4d9-4842-406a-a00f-d1338178da5f</vt:lpwstr>
  </property>
  <property fmtid="{D5CDD505-2E9C-101B-9397-08002B2CF9AE}" pid="5" name="Contract_reference">
    <vt:lpwstr/>
  </property>
  <property fmtid="{D5CDD505-2E9C-101B-9397-08002B2CF9AE}" pid="6" name="Project_code">
    <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
  </property>
</Properties>
</file>