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77777777" w:rsidR="00CF40E1" w:rsidRPr="00692144" w:rsidRDefault="003664E0" w:rsidP="00CF40E1">
      <w:pPr>
        <w:sectPr w:rsidR="00CF40E1" w:rsidRPr="00692144" w:rsidSect="00751B18">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692144">
        <w:rPr>
          <w:i/>
          <w:noProof/>
          <w:lang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8"/>
                                <w:szCs w:val="28"/>
                              </w:rPr>
                              <w:id w:val="910045031"/>
                            </w:sdtPr>
                            <w:sdtContent>
                              <w:p w14:paraId="3032DCC5" w14:textId="0198F592" w:rsidR="00E0703F" w:rsidRPr="003205D9" w:rsidRDefault="00E0703F" w:rsidP="004145B4">
                                <w:pPr>
                                  <w:pStyle w:val="cover"/>
                                  <w:rPr>
                                    <w:sz w:val="28"/>
                                    <w:szCs w:val="28"/>
                                  </w:rPr>
                                </w:pPr>
                                <w:r w:rsidRPr="003205D9">
                                  <w:rPr>
                                    <w:sz w:val="28"/>
                                    <w:szCs w:val="28"/>
                                  </w:rPr>
                                  <w:t xml:space="preserve">Cahier Spécial des Charges </w:t>
                                </w:r>
                                <w:r w:rsidR="00E64180" w:rsidRPr="00BB131F">
                                  <w:rPr>
                                    <w:sz w:val="28"/>
                                    <w:szCs w:val="28"/>
                                  </w:rPr>
                                  <w:t>SEN24003-10</w:t>
                                </w:r>
                                <w:r w:rsidR="00BB131F" w:rsidRPr="00BB131F">
                                  <w:rPr>
                                    <w:sz w:val="28"/>
                                    <w:szCs w:val="28"/>
                                  </w:rPr>
                                  <w:t>454</w:t>
                                </w:r>
                              </w:p>
                            </w:sdtContent>
                          </w:sdt>
                          <w:sdt>
                            <w:sdtPr>
                              <w:rPr>
                                <w:sz w:val="24"/>
                                <w:szCs w:val="24"/>
                              </w:rPr>
                              <w:id w:val="-955719425"/>
                            </w:sdtPr>
                            <w:sdtContent>
                              <w:p w14:paraId="670BB96C" w14:textId="45B7C2D5" w:rsidR="001E5969" w:rsidRPr="003F2052" w:rsidRDefault="001E5969" w:rsidP="001E5969">
                                <w:pPr>
                                  <w:pStyle w:val="cover"/>
                                  <w:rPr>
                                    <w:sz w:val="24"/>
                                    <w:szCs w:val="24"/>
                                  </w:rPr>
                                </w:pPr>
                                <w:r w:rsidRPr="003F2052">
                                  <w:rPr>
                                    <w:sz w:val="24"/>
                                    <w:szCs w:val="24"/>
                                  </w:rPr>
                                  <w:t xml:space="preserve">Marché de services relatif à </w:t>
                                </w:r>
                                <w:r>
                                  <w:rPr>
                                    <w:sz w:val="24"/>
                                    <w:szCs w:val="24"/>
                                  </w:rPr>
                                  <w:t>l’</w:t>
                                </w:r>
                                <w:r w:rsidR="0064532C">
                                  <w:rPr>
                                    <w:sz w:val="24"/>
                                    <w:szCs w:val="24"/>
                                  </w:rPr>
                                  <w:t xml:space="preserve"> </w:t>
                                </w:r>
                                <w:r w:rsidRPr="003F2052">
                                  <w:rPr>
                                    <w:sz w:val="24"/>
                                    <w:szCs w:val="24"/>
                                  </w:rPr>
                                  <w:t>« </w:t>
                                </w:r>
                                <w:r w:rsidR="0064532C">
                                  <w:rPr>
                                    <w:sz w:val="24"/>
                                    <w:szCs w:val="24"/>
                                  </w:rPr>
                                  <w:t>A</w:t>
                                </w:r>
                                <w:r w:rsidR="0064532C" w:rsidRPr="0064532C">
                                  <w:rPr>
                                    <w:sz w:val="24"/>
                                    <w:szCs w:val="24"/>
                                  </w:rPr>
                                  <w:t>ccueil</w:t>
                                </w:r>
                                <w:r w:rsidR="00E64180">
                                  <w:rPr>
                                    <w:sz w:val="24"/>
                                    <w:szCs w:val="24"/>
                                  </w:rPr>
                                  <w:t xml:space="preserve"> et </w:t>
                                </w:r>
                                <w:r w:rsidR="00E64180" w:rsidRPr="00BB131F">
                                  <w:rPr>
                                    <w:sz w:val="24"/>
                                    <w:szCs w:val="24"/>
                                  </w:rPr>
                                  <w:t>organisation intégrée</w:t>
                                </w:r>
                                <w:r w:rsidR="0064532C" w:rsidRPr="00BB131F">
                                  <w:rPr>
                                    <w:sz w:val="24"/>
                                    <w:szCs w:val="24"/>
                                  </w:rPr>
                                  <w:t xml:space="preserve"> de la conférence internationale su</w:t>
                                </w:r>
                                <w:r w:rsidR="0064532C" w:rsidRPr="0064532C">
                                  <w:rPr>
                                    <w:sz w:val="24"/>
                                    <w:szCs w:val="24"/>
                                  </w:rPr>
                                  <w:t>r la Protection Sociale en Santé du 23 au 25 novembre 2026, organisée par Enabel et le MIFASS</w:t>
                                </w:r>
                                <w:r w:rsidR="0064532C">
                                  <w:rPr>
                                    <w:sz w:val="24"/>
                                    <w:szCs w:val="24"/>
                                  </w:rPr>
                                  <w:t xml:space="preserve"> au Sénégal </w:t>
                                </w:r>
                                <w:r w:rsidRPr="003F2052">
                                  <w:rPr>
                                    <w:sz w:val="24"/>
                                    <w:szCs w:val="24"/>
                                  </w:rPr>
                                  <w:t>»</w:t>
                                </w:r>
                              </w:p>
                              <w:p w14:paraId="2E88004D" w14:textId="50FBA466" w:rsidR="00E0703F" w:rsidRPr="00755608" w:rsidRDefault="00E0703F" w:rsidP="004145B4">
                                <w:pPr>
                                  <w:pStyle w:val="cover"/>
                                  <w:rPr>
                                    <w:sz w:val="24"/>
                                    <w:szCs w:val="24"/>
                                  </w:rPr>
                                </w:pPr>
                                <w:r w:rsidRPr="003F2052">
                                  <w:rPr>
                                    <w:sz w:val="24"/>
                                    <w:szCs w:val="24"/>
                                  </w:rPr>
                                  <w:t xml:space="preserve">Pays : </w:t>
                                </w:r>
                                <w:r w:rsidR="005A4892" w:rsidRPr="003F2052">
                                  <w:rPr>
                                    <w:sz w:val="24"/>
                                    <w:szCs w:val="24"/>
                                  </w:rPr>
                                  <w:t>Sénégal</w:t>
                                </w:r>
                              </w:p>
                            </w:sdtContent>
                          </w:sdt>
                          <w:p w14:paraId="32805427" w14:textId="1963F92E" w:rsidR="00E0703F" w:rsidRPr="007314D1" w:rsidRDefault="007314D1" w:rsidP="004145B4">
                            <w:pPr>
                              <w:pStyle w:val="cover"/>
                              <w:rPr>
                                <w:rFonts w:ascii="Georgia" w:hAnsi="Georgia"/>
                                <w:sz w:val="20"/>
                                <w:szCs w:val="20"/>
                              </w:rPr>
                            </w:pPr>
                            <w:r w:rsidRPr="007314D1">
                              <w:rPr>
                                <w:rFonts w:ascii="Georgia" w:hAnsi="Georgia"/>
                                <w:sz w:val="20"/>
                                <w:szCs w:val="20"/>
                              </w:rPr>
                              <w:t>DA N°101260000158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rPr>
                          <w:sz w:val="28"/>
                          <w:szCs w:val="28"/>
                        </w:rPr>
                        <w:id w:val="910045031"/>
                      </w:sdtPr>
                      <w:sdtEndPr/>
                      <w:sdtContent>
                        <w:p w14:paraId="3032DCC5" w14:textId="0198F592" w:rsidR="00E0703F" w:rsidRPr="003205D9" w:rsidRDefault="00E0703F" w:rsidP="004145B4">
                          <w:pPr>
                            <w:pStyle w:val="cover"/>
                            <w:rPr>
                              <w:sz w:val="28"/>
                              <w:szCs w:val="28"/>
                            </w:rPr>
                          </w:pPr>
                          <w:r w:rsidRPr="003205D9">
                            <w:rPr>
                              <w:sz w:val="28"/>
                              <w:szCs w:val="28"/>
                            </w:rPr>
                            <w:t xml:space="preserve">Cahier Spécial des Charges </w:t>
                          </w:r>
                          <w:r w:rsidR="00E64180" w:rsidRPr="00BB131F">
                            <w:rPr>
                              <w:sz w:val="28"/>
                              <w:szCs w:val="28"/>
                            </w:rPr>
                            <w:t>SEN24003-10</w:t>
                          </w:r>
                          <w:r w:rsidR="00BB131F" w:rsidRPr="00BB131F">
                            <w:rPr>
                              <w:sz w:val="28"/>
                              <w:szCs w:val="28"/>
                            </w:rPr>
                            <w:t>454</w:t>
                          </w:r>
                        </w:p>
                      </w:sdtContent>
                    </w:sdt>
                    <w:sdt>
                      <w:sdtPr>
                        <w:rPr>
                          <w:sz w:val="24"/>
                          <w:szCs w:val="24"/>
                        </w:rPr>
                        <w:id w:val="-955719425"/>
                      </w:sdtPr>
                      <w:sdtEndPr/>
                      <w:sdtContent>
                        <w:p w14:paraId="670BB96C" w14:textId="45B7C2D5" w:rsidR="001E5969" w:rsidRPr="003F2052" w:rsidRDefault="001E5969" w:rsidP="001E5969">
                          <w:pPr>
                            <w:pStyle w:val="cover"/>
                            <w:rPr>
                              <w:sz w:val="24"/>
                              <w:szCs w:val="24"/>
                            </w:rPr>
                          </w:pPr>
                          <w:r w:rsidRPr="003F2052">
                            <w:rPr>
                              <w:sz w:val="24"/>
                              <w:szCs w:val="24"/>
                            </w:rPr>
                            <w:t xml:space="preserve">Marché de services relatif à </w:t>
                          </w:r>
                          <w:r>
                            <w:rPr>
                              <w:sz w:val="24"/>
                              <w:szCs w:val="24"/>
                            </w:rPr>
                            <w:t>l’</w:t>
                          </w:r>
                          <w:r w:rsidR="0064532C">
                            <w:rPr>
                              <w:sz w:val="24"/>
                              <w:szCs w:val="24"/>
                            </w:rPr>
                            <w:t xml:space="preserve"> </w:t>
                          </w:r>
                          <w:r w:rsidRPr="003F2052">
                            <w:rPr>
                              <w:sz w:val="24"/>
                              <w:szCs w:val="24"/>
                            </w:rPr>
                            <w:t>« </w:t>
                          </w:r>
                          <w:r w:rsidR="0064532C">
                            <w:rPr>
                              <w:sz w:val="24"/>
                              <w:szCs w:val="24"/>
                            </w:rPr>
                            <w:t>A</w:t>
                          </w:r>
                          <w:r w:rsidR="0064532C" w:rsidRPr="0064532C">
                            <w:rPr>
                              <w:sz w:val="24"/>
                              <w:szCs w:val="24"/>
                            </w:rPr>
                            <w:t>ccueil</w:t>
                          </w:r>
                          <w:r w:rsidR="00E64180">
                            <w:rPr>
                              <w:sz w:val="24"/>
                              <w:szCs w:val="24"/>
                            </w:rPr>
                            <w:t xml:space="preserve"> et </w:t>
                          </w:r>
                          <w:r w:rsidR="00E64180" w:rsidRPr="00BB131F">
                            <w:rPr>
                              <w:sz w:val="24"/>
                              <w:szCs w:val="24"/>
                            </w:rPr>
                            <w:t>organisation intégrée</w:t>
                          </w:r>
                          <w:r w:rsidR="0064532C" w:rsidRPr="00BB131F">
                            <w:rPr>
                              <w:sz w:val="24"/>
                              <w:szCs w:val="24"/>
                            </w:rPr>
                            <w:t xml:space="preserve"> de la conférence internationale su</w:t>
                          </w:r>
                          <w:r w:rsidR="0064532C" w:rsidRPr="0064532C">
                            <w:rPr>
                              <w:sz w:val="24"/>
                              <w:szCs w:val="24"/>
                            </w:rPr>
                            <w:t>r la Protection Sociale en Santé du 23 au 25 novembre 2026, organisée par Enabel et le MIFASS</w:t>
                          </w:r>
                          <w:r w:rsidR="0064532C">
                            <w:rPr>
                              <w:sz w:val="24"/>
                              <w:szCs w:val="24"/>
                            </w:rPr>
                            <w:t xml:space="preserve"> au Sénégal </w:t>
                          </w:r>
                          <w:r w:rsidRPr="003F2052">
                            <w:rPr>
                              <w:sz w:val="24"/>
                              <w:szCs w:val="24"/>
                            </w:rPr>
                            <w:t>»</w:t>
                          </w:r>
                        </w:p>
                        <w:p w14:paraId="2E88004D" w14:textId="50FBA466" w:rsidR="00E0703F" w:rsidRPr="00755608" w:rsidRDefault="00E0703F" w:rsidP="004145B4">
                          <w:pPr>
                            <w:pStyle w:val="cover"/>
                            <w:rPr>
                              <w:sz w:val="24"/>
                              <w:szCs w:val="24"/>
                            </w:rPr>
                          </w:pPr>
                          <w:r w:rsidRPr="003F2052">
                            <w:rPr>
                              <w:sz w:val="24"/>
                              <w:szCs w:val="24"/>
                            </w:rPr>
                            <w:t xml:space="preserve">Pays : </w:t>
                          </w:r>
                          <w:r w:rsidR="005A4892" w:rsidRPr="003F2052">
                            <w:rPr>
                              <w:sz w:val="24"/>
                              <w:szCs w:val="24"/>
                            </w:rPr>
                            <w:t>Sénégal</w:t>
                          </w:r>
                        </w:p>
                      </w:sdtContent>
                    </w:sdt>
                    <w:p w14:paraId="32805427" w14:textId="1963F92E" w:rsidR="00E0703F" w:rsidRPr="007314D1" w:rsidRDefault="007314D1" w:rsidP="004145B4">
                      <w:pPr>
                        <w:pStyle w:val="cover"/>
                        <w:rPr>
                          <w:rFonts w:ascii="Georgia" w:hAnsi="Georgia"/>
                          <w:sz w:val="20"/>
                          <w:szCs w:val="20"/>
                        </w:rPr>
                      </w:pPr>
                      <w:r w:rsidRPr="007314D1">
                        <w:rPr>
                          <w:rFonts w:ascii="Georgia" w:hAnsi="Georgia"/>
                          <w:sz w:val="20"/>
                          <w:szCs w:val="20"/>
                        </w:rPr>
                        <w:t>DA N°101260000158</w:t>
                      </w:r>
                    </w:p>
                  </w:txbxContent>
                </v:textbox>
                <w10:wrap anchory="page"/>
                <w10:anchorlock/>
              </v:shape>
            </w:pict>
          </mc:Fallback>
        </mc:AlternateContent>
      </w:r>
    </w:p>
    <w:sdt>
      <w:sdtPr>
        <w:rPr>
          <w:rFonts w:ascii="Georgia" w:eastAsiaTheme="minorEastAsia" w:hAnsi="Georgia" w:cstheme="minorBidi"/>
          <w:color w:val="585756"/>
          <w:sz w:val="21"/>
          <w:szCs w:val="21"/>
          <w:lang w:eastAsia="en-US"/>
        </w:rPr>
        <w:id w:val="704147850"/>
        <w:docPartObj>
          <w:docPartGallery w:val="Table of Contents"/>
          <w:docPartUnique/>
        </w:docPartObj>
      </w:sdtPr>
      <w:sdtEndPr>
        <w:rPr>
          <w:b/>
          <w:bCs/>
        </w:rPr>
      </w:sdtEndPr>
      <w:sdtContent>
        <w:p w14:paraId="5C5DD7FA" w14:textId="77777777" w:rsidR="00C45EFE" w:rsidRPr="00692144" w:rsidRDefault="00D37C80" w:rsidP="005D080C">
          <w:pPr>
            <w:pStyle w:val="En-ttedetabledesmatires"/>
            <w:spacing w:after="240"/>
            <w:rPr>
              <w:color w:val="585756"/>
            </w:rPr>
          </w:pPr>
          <w:r w:rsidRPr="00692144">
            <w:rPr>
              <w:color w:val="585756"/>
            </w:rPr>
            <w:t xml:space="preserve">Table </w:t>
          </w:r>
          <w:r w:rsidR="001F796C" w:rsidRPr="00692144">
            <w:rPr>
              <w:color w:val="585756"/>
            </w:rPr>
            <w:t>des matières</w:t>
          </w:r>
        </w:p>
        <w:p w14:paraId="1716ED75" w14:textId="125DD4ED" w:rsidR="00C00EB1" w:rsidRDefault="003C2059">
          <w:pPr>
            <w:pStyle w:val="TM1"/>
            <w:rPr>
              <w:rFonts w:asciiTheme="minorHAnsi" w:eastAsiaTheme="minorEastAsia" w:hAnsiTheme="minorHAnsi"/>
              <w:b w:val="0"/>
              <w:noProof/>
              <w:color w:val="auto"/>
              <w:kern w:val="2"/>
              <w:sz w:val="24"/>
              <w:szCs w:val="24"/>
              <w:lang w:eastAsia="fr-FR"/>
              <w14:ligatures w14:val="standardContextual"/>
            </w:rPr>
          </w:pPr>
          <w:r w:rsidRPr="00692144">
            <w:fldChar w:fldCharType="begin"/>
          </w:r>
          <w:r w:rsidRPr="00692144">
            <w:instrText xml:space="preserve"> TOC \o "1-2" \h \z \u </w:instrText>
          </w:r>
          <w:r w:rsidRPr="00692144">
            <w:fldChar w:fldCharType="separate"/>
          </w:r>
          <w:hyperlink w:anchor="_Toc223687470" w:history="1">
            <w:r w:rsidR="00C00EB1" w:rsidRPr="00FC0F18">
              <w:rPr>
                <w:rStyle w:val="Lienhypertexte"/>
                <w:noProof/>
              </w:rPr>
              <w:t>1</w:t>
            </w:r>
            <w:r w:rsidR="00C00EB1">
              <w:rPr>
                <w:rFonts w:asciiTheme="minorHAnsi" w:eastAsiaTheme="minorEastAsia" w:hAnsiTheme="minorHAnsi"/>
                <w:b w:val="0"/>
                <w:noProof/>
                <w:color w:val="auto"/>
                <w:kern w:val="2"/>
                <w:sz w:val="24"/>
                <w:szCs w:val="24"/>
                <w:lang w:eastAsia="fr-FR"/>
                <w14:ligatures w14:val="standardContextual"/>
              </w:rPr>
              <w:tab/>
            </w:r>
            <w:r w:rsidR="00C00EB1" w:rsidRPr="00FC0F18">
              <w:rPr>
                <w:rStyle w:val="Lienhypertexte"/>
                <w:noProof/>
              </w:rPr>
              <w:t>Généralités</w:t>
            </w:r>
            <w:r w:rsidR="00C00EB1">
              <w:rPr>
                <w:noProof/>
                <w:webHidden/>
              </w:rPr>
              <w:tab/>
            </w:r>
            <w:r w:rsidR="00C00EB1">
              <w:rPr>
                <w:noProof/>
                <w:webHidden/>
              </w:rPr>
              <w:fldChar w:fldCharType="begin"/>
            </w:r>
            <w:r w:rsidR="00C00EB1">
              <w:rPr>
                <w:noProof/>
                <w:webHidden/>
              </w:rPr>
              <w:instrText xml:space="preserve"> PAGEREF _Toc223687470 \h </w:instrText>
            </w:r>
            <w:r w:rsidR="00C00EB1">
              <w:rPr>
                <w:noProof/>
                <w:webHidden/>
              </w:rPr>
            </w:r>
            <w:r w:rsidR="00C00EB1">
              <w:rPr>
                <w:noProof/>
                <w:webHidden/>
              </w:rPr>
              <w:fldChar w:fldCharType="separate"/>
            </w:r>
            <w:r w:rsidR="006F07CB">
              <w:rPr>
                <w:noProof/>
                <w:webHidden/>
              </w:rPr>
              <w:t>4</w:t>
            </w:r>
            <w:r w:rsidR="00C00EB1">
              <w:rPr>
                <w:noProof/>
                <w:webHidden/>
              </w:rPr>
              <w:fldChar w:fldCharType="end"/>
            </w:r>
          </w:hyperlink>
        </w:p>
        <w:p w14:paraId="65A05547" w14:textId="76C9E0C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1" w:history="1">
            <w:r w:rsidRPr="00FC0F18">
              <w:rPr>
                <w:rStyle w:val="Lienhypertexte"/>
                <w:noProof/>
              </w:rPr>
              <w:t>1.1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_Toc223687471 \h </w:instrText>
            </w:r>
            <w:r>
              <w:rPr>
                <w:noProof/>
                <w:webHidden/>
              </w:rPr>
            </w:r>
            <w:r>
              <w:rPr>
                <w:noProof/>
                <w:webHidden/>
              </w:rPr>
              <w:fldChar w:fldCharType="separate"/>
            </w:r>
            <w:r w:rsidR="006F07CB">
              <w:rPr>
                <w:noProof/>
                <w:webHidden/>
              </w:rPr>
              <w:t>4</w:t>
            </w:r>
            <w:r>
              <w:rPr>
                <w:noProof/>
                <w:webHidden/>
              </w:rPr>
              <w:fldChar w:fldCharType="end"/>
            </w:r>
          </w:hyperlink>
        </w:p>
        <w:p w14:paraId="52F47256" w14:textId="27D1056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2" w:history="1">
            <w:r w:rsidRPr="00FC0F18">
              <w:rPr>
                <w:rStyle w:val="Lienhypertexte"/>
                <w:noProof/>
              </w:rPr>
              <w:t>1.2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Pouvoir adjudicateur</w:t>
            </w:r>
            <w:r>
              <w:rPr>
                <w:noProof/>
                <w:webHidden/>
              </w:rPr>
              <w:tab/>
            </w:r>
            <w:r>
              <w:rPr>
                <w:noProof/>
                <w:webHidden/>
              </w:rPr>
              <w:fldChar w:fldCharType="begin"/>
            </w:r>
            <w:r>
              <w:rPr>
                <w:noProof/>
                <w:webHidden/>
              </w:rPr>
              <w:instrText xml:space="preserve"> PAGEREF _Toc223687472 \h </w:instrText>
            </w:r>
            <w:r>
              <w:rPr>
                <w:noProof/>
                <w:webHidden/>
              </w:rPr>
            </w:r>
            <w:r>
              <w:rPr>
                <w:noProof/>
                <w:webHidden/>
              </w:rPr>
              <w:fldChar w:fldCharType="separate"/>
            </w:r>
            <w:r w:rsidR="006F07CB">
              <w:rPr>
                <w:noProof/>
                <w:webHidden/>
              </w:rPr>
              <w:t>4</w:t>
            </w:r>
            <w:r>
              <w:rPr>
                <w:noProof/>
                <w:webHidden/>
              </w:rPr>
              <w:fldChar w:fldCharType="end"/>
            </w:r>
          </w:hyperlink>
        </w:p>
        <w:p w14:paraId="06D33C84" w14:textId="604701E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3" w:history="1">
            <w:r w:rsidRPr="00FC0F18">
              <w:rPr>
                <w:rStyle w:val="Lienhypertexte"/>
                <w:noProof/>
              </w:rPr>
              <w:t>1.3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Cadre institutionnel d’Enabel</w:t>
            </w:r>
            <w:r>
              <w:rPr>
                <w:noProof/>
                <w:webHidden/>
              </w:rPr>
              <w:tab/>
            </w:r>
            <w:r>
              <w:rPr>
                <w:noProof/>
                <w:webHidden/>
              </w:rPr>
              <w:fldChar w:fldCharType="begin"/>
            </w:r>
            <w:r>
              <w:rPr>
                <w:noProof/>
                <w:webHidden/>
              </w:rPr>
              <w:instrText xml:space="preserve"> PAGEREF _Toc223687473 \h </w:instrText>
            </w:r>
            <w:r>
              <w:rPr>
                <w:noProof/>
                <w:webHidden/>
              </w:rPr>
            </w:r>
            <w:r>
              <w:rPr>
                <w:noProof/>
                <w:webHidden/>
              </w:rPr>
              <w:fldChar w:fldCharType="separate"/>
            </w:r>
            <w:r w:rsidR="006F07CB">
              <w:rPr>
                <w:noProof/>
                <w:webHidden/>
              </w:rPr>
              <w:t>4</w:t>
            </w:r>
            <w:r>
              <w:rPr>
                <w:noProof/>
                <w:webHidden/>
              </w:rPr>
              <w:fldChar w:fldCharType="end"/>
            </w:r>
          </w:hyperlink>
        </w:p>
        <w:p w14:paraId="70C53D50" w14:textId="3D32168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4" w:history="1">
            <w:r w:rsidRPr="00FC0F18">
              <w:rPr>
                <w:rStyle w:val="Lienhypertexte"/>
                <w:noProof/>
              </w:rPr>
              <w:t>1.4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Règles régissant le marché</w:t>
            </w:r>
            <w:r>
              <w:rPr>
                <w:noProof/>
                <w:webHidden/>
              </w:rPr>
              <w:tab/>
            </w:r>
            <w:r>
              <w:rPr>
                <w:noProof/>
                <w:webHidden/>
              </w:rPr>
              <w:fldChar w:fldCharType="begin"/>
            </w:r>
            <w:r>
              <w:rPr>
                <w:noProof/>
                <w:webHidden/>
              </w:rPr>
              <w:instrText xml:space="preserve"> PAGEREF _Toc223687474 \h </w:instrText>
            </w:r>
            <w:r>
              <w:rPr>
                <w:noProof/>
                <w:webHidden/>
              </w:rPr>
            </w:r>
            <w:r>
              <w:rPr>
                <w:noProof/>
                <w:webHidden/>
              </w:rPr>
              <w:fldChar w:fldCharType="separate"/>
            </w:r>
            <w:r w:rsidR="006F07CB">
              <w:rPr>
                <w:noProof/>
                <w:webHidden/>
              </w:rPr>
              <w:t>5</w:t>
            </w:r>
            <w:r>
              <w:rPr>
                <w:noProof/>
                <w:webHidden/>
              </w:rPr>
              <w:fldChar w:fldCharType="end"/>
            </w:r>
          </w:hyperlink>
        </w:p>
        <w:p w14:paraId="59CE0A17" w14:textId="5CBA042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5" w:history="1">
            <w:r w:rsidRPr="00FC0F18">
              <w:rPr>
                <w:rStyle w:val="Lienhypertexte"/>
                <w:noProof/>
              </w:rPr>
              <w:t>1.5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Définitions</w:t>
            </w:r>
            <w:r>
              <w:rPr>
                <w:noProof/>
                <w:webHidden/>
              </w:rPr>
              <w:tab/>
            </w:r>
            <w:r>
              <w:rPr>
                <w:noProof/>
                <w:webHidden/>
              </w:rPr>
              <w:fldChar w:fldCharType="begin"/>
            </w:r>
            <w:r>
              <w:rPr>
                <w:noProof/>
                <w:webHidden/>
              </w:rPr>
              <w:instrText xml:space="preserve"> PAGEREF _Toc223687475 \h </w:instrText>
            </w:r>
            <w:r>
              <w:rPr>
                <w:noProof/>
                <w:webHidden/>
              </w:rPr>
            </w:r>
            <w:r>
              <w:rPr>
                <w:noProof/>
                <w:webHidden/>
              </w:rPr>
              <w:fldChar w:fldCharType="separate"/>
            </w:r>
            <w:r w:rsidR="006F07CB">
              <w:rPr>
                <w:noProof/>
                <w:webHidden/>
              </w:rPr>
              <w:t>6</w:t>
            </w:r>
            <w:r>
              <w:rPr>
                <w:noProof/>
                <w:webHidden/>
              </w:rPr>
              <w:fldChar w:fldCharType="end"/>
            </w:r>
          </w:hyperlink>
        </w:p>
        <w:p w14:paraId="50660113" w14:textId="490DA49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6" w:history="1">
            <w:r w:rsidRPr="00FC0F18">
              <w:rPr>
                <w:rStyle w:val="Lienhypertexte"/>
                <w:noProof/>
              </w:rPr>
              <w:t>1.6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Confidentialité</w:t>
            </w:r>
            <w:r>
              <w:rPr>
                <w:noProof/>
                <w:webHidden/>
              </w:rPr>
              <w:tab/>
            </w:r>
            <w:r>
              <w:rPr>
                <w:noProof/>
                <w:webHidden/>
              </w:rPr>
              <w:fldChar w:fldCharType="begin"/>
            </w:r>
            <w:r>
              <w:rPr>
                <w:noProof/>
                <w:webHidden/>
              </w:rPr>
              <w:instrText xml:space="preserve"> PAGEREF _Toc223687476 \h </w:instrText>
            </w:r>
            <w:r>
              <w:rPr>
                <w:noProof/>
                <w:webHidden/>
              </w:rPr>
            </w:r>
            <w:r>
              <w:rPr>
                <w:noProof/>
                <w:webHidden/>
              </w:rPr>
              <w:fldChar w:fldCharType="separate"/>
            </w:r>
            <w:r w:rsidR="006F07CB">
              <w:rPr>
                <w:noProof/>
                <w:webHidden/>
              </w:rPr>
              <w:t>7</w:t>
            </w:r>
            <w:r>
              <w:rPr>
                <w:noProof/>
                <w:webHidden/>
              </w:rPr>
              <w:fldChar w:fldCharType="end"/>
            </w:r>
          </w:hyperlink>
        </w:p>
        <w:p w14:paraId="7444253E" w14:textId="29DECAFC"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7" w:history="1">
            <w:r w:rsidRPr="00FC0F18">
              <w:rPr>
                <w:rStyle w:val="Lienhypertexte"/>
                <w:noProof/>
              </w:rPr>
              <w:t>1.7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Obligations déontologiques</w:t>
            </w:r>
            <w:r>
              <w:rPr>
                <w:noProof/>
                <w:webHidden/>
              </w:rPr>
              <w:tab/>
            </w:r>
            <w:r>
              <w:rPr>
                <w:noProof/>
                <w:webHidden/>
              </w:rPr>
              <w:fldChar w:fldCharType="begin"/>
            </w:r>
            <w:r>
              <w:rPr>
                <w:noProof/>
                <w:webHidden/>
              </w:rPr>
              <w:instrText xml:space="preserve"> PAGEREF _Toc223687477 \h </w:instrText>
            </w:r>
            <w:r>
              <w:rPr>
                <w:noProof/>
                <w:webHidden/>
              </w:rPr>
            </w:r>
            <w:r>
              <w:rPr>
                <w:noProof/>
                <w:webHidden/>
              </w:rPr>
              <w:fldChar w:fldCharType="separate"/>
            </w:r>
            <w:r w:rsidR="006F07CB">
              <w:rPr>
                <w:noProof/>
                <w:webHidden/>
              </w:rPr>
              <w:t>8</w:t>
            </w:r>
            <w:r>
              <w:rPr>
                <w:noProof/>
                <w:webHidden/>
              </w:rPr>
              <w:fldChar w:fldCharType="end"/>
            </w:r>
          </w:hyperlink>
        </w:p>
        <w:p w14:paraId="7555B893" w14:textId="0F00FFFB"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8" w:history="1">
            <w:r w:rsidRPr="00FC0F18">
              <w:rPr>
                <w:rStyle w:val="Lienhypertexte"/>
                <w:noProof/>
              </w:rPr>
              <w:t>1.8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Droit applicable et tribunaux compétents</w:t>
            </w:r>
            <w:r>
              <w:rPr>
                <w:noProof/>
                <w:webHidden/>
              </w:rPr>
              <w:tab/>
            </w:r>
            <w:r>
              <w:rPr>
                <w:noProof/>
                <w:webHidden/>
              </w:rPr>
              <w:fldChar w:fldCharType="begin"/>
            </w:r>
            <w:r>
              <w:rPr>
                <w:noProof/>
                <w:webHidden/>
              </w:rPr>
              <w:instrText xml:space="preserve"> PAGEREF _Toc223687478 \h </w:instrText>
            </w:r>
            <w:r>
              <w:rPr>
                <w:noProof/>
                <w:webHidden/>
              </w:rPr>
            </w:r>
            <w:r>
              <w:rPr>
                <w:noProof/>
                <w:webHidden/>
              </w:rPr>
              <w:fldChar w:fldCharType="separate"/>
            </w:r>
            <w:r w:rsidR="006F07CB">
              <w:rPr>
                <w:noProof/>
                <w:webHidden/>
              </w:rPr>
              <w:t>8</w:t>
            </w:r>
            <w:r>
              <w:rPr>
                <w:noProof/>
                <w:webHidden/>
              </w:rPr>
              <w:fldChar w:fldCharType="end"/>
            </w:r>
          </w:hyperlink>
        </w:p>
        <w:p w14:paraId="7496E5BF" w14:textId="37B1DF14"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479" w:history="1">
            <w:r w:rsidRPr="00FC0F18">
              <w:rPr>
                <w:rStyle w:val="Lienhypertexte"/>
                <w:noProof/>
              </w:rPr>
              <w:t>2</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Objet et portée du marché</w:t>
            </w:r>
            <w:r>
              <w:rPr>
                <w:noProof/>
                <w:webHidden/>
              </w:rPr>
              <w:tab/>
            </w:r>
            <w:r>
              <w:rPr>
                <w:noProof/>
                <w:webHidden/>
              </w:rPr>
              <w:fldChar w:fldCharType="begin"/>
            </w:r>
            <w:r>
              <w:rPr>
                <w:noProof/>
                <w:webHidden/>
              </w:rPr>
              <w:instrText xml:space="preserve"> PAGEREF _Toc223687479 \h </w:instrText>
            </w:r>
            <w:r>
              <w:rPr>
                <w:noProof/>
                <w:webHidden/>
              </w:rPr>
            </w:r>
            <w:r>
              <w:rPr>
                <w:noProof/>
                <w:webHidden/>
              </w:rPr>
              <w:fldChar w:fldCharType="separate"/>
            </w:r>
            <w:r w:rsidR="006F07CB">
              <w:rPr>
                <w:noProof/>
                <w:webHidden/>
              </w:rPr>
              <w:t>9</w:t>
            </w:r>
            <w:r>
              <w:rPr>
                <w:noProof/>
                <w:webHidden/>
              </w:rPr>
              <w:fldChar w:fldCharType="end"/>
            </w:r>
          </w:hyperlink>
        </w:p>
        <w:p w14:paraId="5BF8C473" w14:textId="360EF818"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0" w:history="1">
            <w:r w:rsidRPr="00FC0F18">
              <w:rPr>
                <w:rStyle w:val="Lienhypertexte"/>
                <w:noProof/>
              </w:rPr>
              <w:t>2.1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Nature du marché</w:t>
            </w:r>
            <w:r>
              <w:rPr>
                <w:noProof/>
                <w:webHidden/>
              </w:rPr>
              <w:tab/>
            </w:r>
            <w:r>
              <w:rPr>
                <w:noProof/>
                <w:webHidden/>
              </w:rPr>
              <w:fldChar w:fldCharType="begin"/>
            </w:r>
            <w:r>
              <w:rPr>
                <w:noProof/>
                <w:webHidden/>
              </w:rPr>
              <w:instrText xml:space="preserve"> PAGEREF _Toc223687480 \h </w:instrText>
            </w:r>
            <w:r>
              <w:rPr>
                <w:noProof/>
                <w:webHidden/>
              </w:rPr>
            </w:r>
            <w:r>
              <w:rPr>
                <w:noProof/>
                <w:webHidden/>
              </w:rPr>
              <w:fldChar w:fldCharType="separate"/>
            </w:r>
            <w:r w:rsidR="006F07CB">
              <w:rPr>
                <w:noProof/>
                <w:webHidden/>
              </w:rPr>
              <w:t>9</w:t>
            </w:r>
            <w:r>
              <w:rPr>
                <w:noProof/>
                <w:webHidden/>
              </w:rPr>
              <w:fldChar w:fldCharType="end"/>
            </w:r>
          </w:hyperlink>
        </w:p>
        <w:p w14:paraId="7195578D" w14:textId="689B393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1" w:history="1">
            <w:r w:rsidRPr="00FC0F18">
              <w:rPr>
                <w:rStyle w:val="Lienhypertexte"/>
                <w:noProof/>
              </w:rPr>
              <w:t>2.2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Objet du marché</w:t>
            </w:r>
            <w:r>
              <w:rPr>
                <w:noProof/>
                <w:webHidden/>
              </w:rPr>
              <w:tab/>
            </w:r>
            <w:r>
              <w:rPr>
                <w:noProof/>
                <w:webHidden/>
              </w:rPr>
              <w:fldChar w:fldCharType="begin"/>
            </w:r>
            <w:r>
              <w:rPr>
                <w:noProof/>
                <w:webHidden/>
              </w:rPr>
              <w:instrText xml:space="preserve"> PAGEREF _Toc223687481 \h </w:instrText>
            </w:r>
            <w:r>
              <w:rPr>
                <w:noProof/>
                <w:webHidden/>
              </w:rPr>
            </w:r>
            <w:r>
              <w:rPr>
                <w:noProof/>
                <w:webHidden/>
              </w:rPr>
              <w:fldChar w:fldCharType="separate"/>
            </w:r>
            <w:r w:rsidR="006F07CB">
              <w:rPr>
                <w:noProof/>
                <w:webHidden/>
              </w:rPr>
              <w:t>9</w:t>
            </w:r>
            <w:r>
              <w:rPr>
                <w:noProof/>
                <w:webHidden/>
              </w:rPr>
              <w:fldChar w:fldCharType="end"/>
            </w:r>
          </w:hyperlink>
        </w:p>
        <w:p w14:paraId="094CAC05" w14:textId="553FE57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2" w:history="1">
            <w:r w:rsidRPr="00FC0F18">
              <w:rPr>
                <w:rStyle w:val="Lienhypertexte"/>
                <w:noProof/>
              </w:rPr>
              <w:t>2.3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Lots</w:t>
            </w:r>
            <w:r>
              <w:rPr>
                <w:noProof/>
                <w:webHidden/>
              </w:rPr>
              <w:tab/>
            </w:r>
            <w:r>
              <w:rPr>
                <w:noProof/>
                <w:webHidden/>
              </w:rPr>
              <w:fldChar w:fldCharType="begin"/>
            </w:r>
            <w:r>
              <w:rPr>
                <w:noProof/>
                <w:webHidden/>
              </w:rPr>
              <w:instrText xml:space="preserve"> PAGEREF _Toc223687482 \h </w:instrText>
            </w:r>
            <w:r>
              <w:rPr>
                <w:noProof/>
                <w:webHidden/>
              </w:rPr>
            </w:r>
            <w:r>
              <w:rPr>
                <w:noProof/>
                <w:webHidden/>
              </w:rPr>
              <w:fldChar w:fldCharType="separate"/>
            </w:r>
            <w:r w:rsidR="006F07CB">
              <w:rPr>
                <w:noProof/>
                <w:webHidden/>
              </w:rPr>
              <w:t>9</w:t>
            </w:r>
            <w:r>
              <w:rPr>
                <w:noProof/>
                <w:webHidden/>
              </w:rPr>
              <w:fldChar w:fldCharType="end"/>
            </w:r>
          </w:hyperlink>
        </w:p>
        <w:p w14:paraId="5D6FEF97" w14:textId="5A228C83"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3" w:history="1">
            <w:r w:rsidRPr="00FC0F18">
              <w:rPr>
                <w:rStyle w:val="Lienhypertexte"/>
                <w:noProof/>
              </w:rPr>
              <w:t>2.4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Postes</w:t>
            </w:r>
            <w:r>
              <w:rPr>
                <w:noProof/>
                <w:webHidden/>
              </w:rPr>
              <w:tab/>
            </w:r>
            <w:r>
              <w:rPr>
                <w:noProof/>
                <w:webHidden/>
              </w:rPr>
              <w:fldChar w:fldCharType="begin"/>
            </w:r>
            <w:r>
              <w:rPr>
                <w:noProof/>
                <w:webHidden/>
              </w:rPr>
              <w:instrText xml:space="preserve"> PAGEREF _Toc223687483 \h </w:instrText>
            </w:r>
            <w:r>
              <w:rPr>
                <w:noProof/>
                <w:webHidden/>
              </w:rPr>
            </w:r>
            <w:r>
              <w:rPr>
                <w:noProof/>
                <w:webHidden/>
              </w:rPr>
              <w:fldChar w:fldCharType="separate"/>
            </w:r>
            <w:r w:rsidR="006F07CB">
              <w:rPr>
                <w:noProof/>
                <w:webHidden/>
              </w:rPr>
              <w:t>9</w:t>
            </w:r>
            <w:r>
              <w:rPr>
                <w:noProof/>
                <w:webHidden/>
              </w:rPr>
              <w:fldChar w:fldCharType="end"/>
            </w:r>
          </w:hyperlink>
        </w:p>
        <w:p w14:paraId="2A476167" w14:textId="042ED70C"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4" w:history="1">
            <w:r w:rsidRPr="00FC0F18">
              <w:rPr>
                <w:rStyle w:val="Lienhypertexte"/>
                <w:noProof/>
              </w:rPr>
              <w:t>2.5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Durée</w:t>
            </w:r>
            <w:r>
              <w:rPr>
                <w:noProof/>
                <w:webHidden/>
              </w:rPr>
              <w:tab/>
            </w:r>
            <w:r>
              <w:rPr>
                <w:noProof/>
                <w:webHidden/>
              </w:rPr>
              <w:fldChar w:fldCharType="begin"/>
            </w:r>
            <w:r>
              <w:rPr>
                <w:noProof/>
                <w:webHidden/>
              </w:rPr>
              <w:instrText xml:space="preserve"> PAGEREF _Toc223687484 \h </w:instrText>
            </w:r>
            <w:r>
              <w:rPr>
                <w:noProof/>
                <w:webHidden/>
              </w:rPr>
            </w:r>
            <w:r>
              <w:rPr>
                <w:noProof/>
                <w:webHidden/>
              </w:rPr>
              <w:fldChar w:fldCharType="separate"/>
            </w:r>
            <w:r w:rsidR="006F07CB">
              <w:rPr>
                <w:noProof/>
                <w:webHidden/>
              </w:rPr>
              <w:t>9</w:t>
            </w:r>
            <w:r>
              <w:rPr>
                <w:noProof/>
                <w:webHidden/>
              </w:rPr>
              <w:fldChar w:fldCharType="end"/>
            </w:r>
          </w:hyperlink>
        </w:p>
        <w:p w14:paraId="0F707554" w14:textId="5F003C1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5" w:history="1">
            <w:r w:rsidRPr="00FC0F18">
              <w:rPr>
                <w:rStyle w:val="Lienhypertexte"/>
                <w:noProof/>
              </w:rPr>
              <w:t>2.6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Variantes</w:t>
            </w:r>
            <w:r>
              <w:rPr>
                <w:noProof/>
                <w:webHidden/>
              </w:rPr>
              <w:tab/>
            </w:r>
            <w:r>
              <w:rPr>
                <w:noProof/>
                <w:webHidden/>
              </w:rPr>
              <w:fldChar w:fldCharType="begin"/>
            </w:r>
            <w:r>
              <w:rPr>
                <w:noProof/>
                <w:webHidden/>
              </w:rPr>
              <w:instrText xml:space="preserve"> PAGEREF _Toc223687485 \h </w:instrText>
            </w:r>
            <w:r>
              <w:rPr>
                <w:noProof/>
                <w:webHidden/>
              </w:rPr>
            </w:r>
            <w:r>
              <w:rPr>
                <w:noProof/>
                <w:webHidden/>
              </w:rPr>
              <w:fldChar w:fldCharType="separate"/>
            </w:r>
            <w:r w:rsidR="006F07CB">
              <w:rPr>
                <w:noProof/>
                <w:webHidden/>
              </w:rPr>
              <w:t>9</w:t>
            </w:r>
            <w:r>
              <w:rPr>
                <w:noProof/>
                <w:webHidden/>
              </w:rPr>
              <w:fldChar w:fldCharType="end"/>
            </w:r>
          </w:hyperlink>
        </w:p>
        <w:p w14:paraId="6851C0E0" w14:textId="3FE2D98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6" w:history="1">
            <w:r w:rsidRPr="00FC0F18">
              <w:rPr>
                <w:rStyle w:val="Lienhypertexte"/>
                <w:noProof/>
              </w:rPr>
              <w:t>2.7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Quantités</w:t>
            </w:r>
            <w:r>
              <w:rPr>
                <w:noProof/>
                <w:webHidden/>
              </w:rPr>
              <w:tab/>
            </w:r>
            <w:r>
              <w:rPr>
                <w:noProof/>
                <w:webHidden/>
              </w:rPr>
              <w:fldChar w:fldCharType="begin"/>
            </w:r>
            <w:r>
              <w:rPr>
                <w:noProof/>
                <w:webHidden/>
              </w:rPr>
              <w:instrText xml:space="preserve"> PAGEREF _Toc223687486 \h </w:instrText>
            </w:r>
            <w:r>
              <w:rPr>
                <w:noProof/>
                <w:webHidden/>
              </w:rPr>
            </w:r>
            <w:r>
              <w:rPr>
                <w:noProof/>
                <w:webHidden/>
              </w:rPr>
              <w:fldChar w:fldCharType="separate"/>
            </w:r>
            <w:r w:rsidR="006F07CB">
              <w:rPr>
                <w:noProof/>
                <w:webHidden/>
              </w:rPr>
              <w:t>9</w:t>
            </w:r>
            <w:r>
              <w:rPr>
                <w:noProof/>
                <w:webHidden/>
              </w:rPr>
              <w:fldChar w:fldCharType="end"/>
            </w:r>
          </w:hyperlink>
        </w:p>
        <w:p w14:paraId="23613568" w14:textId="61ABAEC8"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487" w:history="1">
            <w:r w:rsidRPr="00FC0F18">
              <w:rPr>
                <w:rStyle w:val="Lienhypertexte"/>
                <w:noProof/>
              </w:rPr>
              <w:t>3</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Procédure</w:t>
            </w:r>
            <w:r>
              <w:rPr>
                <w:noProof/>
                <w:webHidden/>
              </w:rPr>
              <w:tab/>
            </w:r>
            <w:r>
              <w:rPr>
                <w:noProof/>
                <w:webHidden/>
              </w:rPr>
              <w:fldChar w:fldCharType="begin"/>
            </w:r>
            <w:r>
              <w:rPr>
                <w:noProof/>
                <w:webHidden/>
              </w:rPr>
              <w:instrText xml:space="preserve"> PAGEREF _Toc223687487 \h </w:instrText>
            </w:r>
            <w:r>
              <w:rPr>
                <w:noProof/>
                <w:webHidden/>
              </w:rPr>
            </w:r>
            <w:r>
              <w:rPr>
                <w:noProof/>
                <w:webHidden/>
              </w:rPr>
              <w:fldChar w:fldCharType="separate"/>
            </w:r>
            <w:r w:rsidR="006F07CB">
              <w:rPr>
                <w:noProof/>
                <w:webHidden/>
              </w:rPr>
              <w:t>11</w:t>
            </w:r>
            <w:r>
              <w:rPr>
                <w:noProof/>
                <w:webHidden/>
              </w:rPr>
              <w:fldChar w:fldCharType="end"/>
            </w:r>
          </w:hyperlink>
        </w:p>
        <w:p w14:paraId="634A9D10" w14:textId="1A770FA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8" w:history="1">
            <w:r w:rsidRPr="00FC0F18">
              <w:rPr>
                <w:rStyle w:val="Lienhypertexte"/>
                <w:noProof/>
              </w:rPr>
              <w:t>3.1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Mode de passation</w:t>
            </w:r>
            <w:r>
              <w:rPr>
                <w:noProof/>
                <w:webHidden/>
              </w:rPr>
              <w:tab/>
            </w:r>
            <w:r>
              <w:rPr>
                <w:noProof/>
                <w:webHidden/>
              </w:rPr>
              <w:fldChar w:fldCharType="begin"/>
            </w:r>
            <w:r>
              <w:rPr>
                <w:noProof/>
                <w:webHidden/>
              </w:rPr>
              <w:instrText xml:space="preserve"> PAGEREF _Toc223687488 \h </w:instrText>
            </w:r>
            <w:r>
              <w:rPr>
                <w:noProof/>
                <w:webHidden/>
              </w:rPr>
            </w:r>
            <w:r>
              <w:rPr>
                <w:noProof/>
                <w:webHidden/>
              </w:rPr>
              <w:fldChar w:fldCharType="separate"/>
            </w:r>
            <w:r w:rsidR="006F07CB">
              <w:rPr>
                <w:noProof/>
                <w:webHidden/>
              </w:rPr>
              <w:t>11</w:t>
            </w:r>
            <w:r>
              <w:rPr>
                <w:noProof/>
                <w:webHidden/>
              </w:rPr>
              <w:fldChar w:fldCharType="end"/>
            </w:r>
          </w:hyperlink>
        </w:p>
        <w:p w14:paraId="40785730" w14:textId="54F82CC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9" w:history="1">
            <w:r w:rsidRPr="00FC0F18">
              <w:rPr>
                <w:rStyle w:val="Lienhypertexte"/>
                <w:noProof/>
              </w:rPr>
              <w:t>3.2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Publication</w:t>
            </w:r>
            <w:r>
              <w:rPr>
                <w:noProof/>
                <w:webHidden/>
              </w:rPr>
              <w:tab/>
            </w:r>
            <w:r>
              <w:rPr>
                <w:noProof/>
                <w:webHidden/>
              </w:rPr>
              <w:fldChar w:fldCharType="begin"/>
            </w:r>
            <w:r>
              <w:rPr>
                <w:noProof/>
                <w:webHidden/>
              </w:rPr>
              <w:instrText xml:space="preserve"> PAGEREF _Toc223687489 \h </w:instrText>
            </w:r>
            <w:r>
              <w:rPr>
                <w:noProof/>
                <w:webHidden/>
              </w:rPr>
            </w:r>
            <w:r>
              <w:rPr>
                <w:noProof/>
                <w:webHidden/>
              </w:rPr>
              <w:fldChar w:fldCharType="separate"/>
            </w:r>
            <w:r w:rsidR="006F07CB">
              <w:rPr>
                <w:noProof/>
                <w:webHidden/>
              </w:rPr>
              <w:t>11</w:t>
            </w:r>
            <w:r>
              <w:rPr>
                <w:noProof/>
                <w:webHidden/>
              </w:rPr>
              <w:fldChar w:fldCharType="end"/>
            </w:r>
          </w:hyperlink>
        </w:p>
        <w:p w14:paraId="63B5A740" w14:textId="70097E4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0" w:history="1">
            <w:r w:rsidRPr="00FC0F18">
              <w:rPr>
                <w:rStyle w:val="Lienhypertexte"/>
                <w:noProof/>
              </w:rPr>
              <w:t>3.3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Information</w:t>
            </w:r>
            <w:r>
              <w:rPr>
                <w:noProof/>
                <w:webHidden/>
              </w:rPr>
              <w:tab/>
            </w:r>
            <w:r>
              <w:rPr>
                <w:noProof/>
                <w:webHidden/>
              </w:rPr>
              <w:fldChar w:fldCharType="begin"/>
            </w:r>
            <w:r>
              <w:rPr>
                <w:noProof/>
                <w:webHidden/>
              </w:rPr>
              <w:instrText xml:space="preserve"> PAGEREF _Toc223687490 \h </w:instrText>
            </w:r>
            <w:r>
              <w:rPr>
                <w:noProof/>
                <w:webHidden/>
              </w:rPr>
            </w:r>
            <w:r>
              <w:rPr>
                <w:noProof/>
                <w:webHidden/>
              </w:rPr>
              <w:fldChar w:fldCharType="separate"/>
            </w:r>
            <w:r w:rsidR="006F07CB">
              <w:rPr>
                <w:noProof/>
                <w:webHidden/>
              </w:rPr>
              <w:t>11</w:t>
            </w:r>
            <w:r>
              <w:rPr>
                <w:noProof/>
                <w:webHidden/>
              </w:rPr>
              <w:fldChar w:fldCharType="end"/>
            </w:r>
          </w:hyperlink>
        </w:p>
        <w:p w14:paraId="4ADE21C9" w14:textId="6B73270F"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1" w:history="1">
            <w:r w:rsidRPr="00FC0F18">
              <w:rPr>
                <w:rStyle w:val="Lienhypertexte"/>
                <w:noProof/>
              </w:rPr>
              <w:t>3.4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Offre</w:t>
            </w:r>
            <w:r>
              <w:rPr>
                <w:noProof/>
                <w:webHidden/>
              </w:rPr>
              <w:tab/>
            </w:r>
            <w:r>
              <w:rPr>
                <w:noProof/>
                <w:webHidden/>
              </w:rPr>
              <w:fldChar w:fldCharType="begin"/>
            </w:r>
            <w:r>
              <w:rPr>
                <w:noProof/>
                <w:webHidden/>
              </w:rPr>
              <w:instrText xml:space="preserve"> PAGEREF _Toc223687491 \h </w:instrText>
            </w:r>
            <w:r>
              <w:rPr>
                <w:noProof/>
                <w:webHidden/>
              </w:rPr>
            </w:r>
            <w:r>
              <w:rPr>
                <w:noProof/>
                <w:webHidden/>
              </w:rPr>
              <w:fldChar w:fldCharType="separate"/>
            </w:r>
            <w:r w:rsidR="006F07CB">
              <w:rPr>
                <w:noProof/>
                <w:webHidden/>
              </w:rPr>
              <w:t>12</w:t>
            </w:r>
            <w:r>
              <w:rPr>
                <w:noProof/>
                <w:webHidden/>
              </w:rPr>
              <w:fldChar w:fldCharType="end"/>
            </w:r>
          </w:hyperlink>
        </w:p>
        <w:p w14:paraId="46C2E633" w14:textId="2DB4350A"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2" w:history="1">
            <w:r w:rsidRPr="00FC0F18">
              <w:rPr>
                <w:rStyle w:val="Lienhypertexte"/>
                <w:noProof/>
              </w:rPr>
              <w:t>3.5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Introduction des offres</w:t>
            </w:r>
            <w:r w:rsidRPr="00FC0F18">
              <w:rPr>
                <w:rStyle w:val="Lienhypertexte"/>
                <w:noProof/>
                <w:vertAlign w:val="superscript"/>
              </w:rPr>
              <w:t>9</w:t>
            </w:r>
            <w:r>
              <w:rPr>
                <w:noProof/>
                <w:webHidden/>
              </w:rPr>
              <w:tab/>
            </w:r>
            <w:r>
              <w:rPr>
                <w:noProof/>
                <w:webHidden/>
              </w:rPr>
              <w:fldChar w:fldCharType="begin"/>
            </w:r>
            <w:r>
              <w:rPr>
                <w:noProof/>
                <w:webHidden/>
              </w:rPr>
              <w:instrText xml:space="preserve"> PAGEREF _Toc223687492 \h </w:instrText>
            </w:r>
            <w:r>
              <w:rPr>
                <w:noProof/>
                <w:webHidden/>
              </w:rPr>
            </w:r>
            <w:r>
              <w:rPr>
                <w:noProof/>
                <w:webHidden/>
              </w:rPr>
              <w:fldChar w:fldCharType="separate"/>
            </w:r>
            <w:r w:rsidR="006F07CB">
              <w:rPr>
                <w:noProof/>
                <w:webHidden/>
              </w:rPr>
              <w:t>13</w:t>
            </w:r>
            <w:r>
              <w:rPr>
                <w:noProof/>
                <w:webHidden/>
              </w:rPr>
              <w:fldChar w:fldCharType="end"/>
            </w:r>
          </w:hyperlink>
        </w:p>
        <w:p w14:paraId="3E0605A0" w14:textId="06C5A12E"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3" w:history="1">
            <w:r w:rsidRPr="00FC0F18">
              <w:rPr>
                <w:rStyle w:val="Lienhypertexte"/>
                <w:noProof/>
              </w:rPr>
              <w:t>3.6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_Toc223687493 \h </w:instrText>
            </w:r>
            <w:r>
              <w:rPr>
                <w:noProof/>
                <w:webHidden/>
              </w:rPr>
            </w:r>
            <w:r>
              <w:rPr>
                <w:noProof/>
                <w:webHidden/>
              </w:rPr>
              <w:fldChar w:fldCharType="separate"/>
            </w:r>
            <w:r w:rsidR="006F07CB">
              <w:rPr>
                <w:noProof/>
                <w:webHidden/>
              </w:rPr>
              <w:t>14</w:t>
            </w:r>
            <w:r>
              <w:rPr>
                <w:noProof/>
                <w:webHidden/>
              </w:rPr>
              <w:fldChar w:fldCharType="end"/>
            </w:r>
          </w:hyperlink>
        </w:p>
        <w:p w14:paraId="08128F77" w14:textId="310CECA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4" w:history="1">
            <w:r w:rsidRPr="00FC0F18">
              <w:rPr>
                <w:rStyle w:val="Lienhypertexte"/>
                <w:noProof/>
              </w:rPr>
              <w:t>3.7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Ouverture des offres</w:t>
            </w:r>
            <w:r>
              <w:rPr>
                <w:noProof/>
                <w:webHidden/>
              </w:rPr>
              <w:tab/>
            </w:r>
            <w:r>
              <w:rPr>
                <w:noProof/>
                <w:webHidden/>
              </w:rPr>
              <w:fldChar w:fldCharType="begin"/>
            </w:r>
            <w:r>
              <w:rPr>
                <w:noProof/>
                <w:webHidden/>
              </w:rPr>
              <w:instrText xml:space="preserve"> PAGEREF _Toc223687494 \h </w:instrText>
            </w:r>
            <w:r>
              <w:rPr>
                <w:noProof/>
                <w:webHidden/>
              </w:rPr>
            </w:r>
            <w:r>
              <w:rPr>
                <w:noProof/>
                <w:webHidden/>
              </w:rPr>
              <w:fldChar w:fldCharType="separate"/>
            </w:r>
            <w:r w:rsidR="006F07CB">
              <w:rPr>
                <w:noProof/>
                <w:webHidden/>
              </w:rPr>
              <w:t>14</w:t>
            </w:r>
            <w:r>
              <w:rPr>
                <w:noProof/>
                <w:webHidden/>
              </w:rPr>
              <w:fldChar w:fldCharType="end"/>
            </w:r>
          </w:hyperlink>
        </w:p>
        <w:p w14:paraId="4B166E85" w14:textId="2D777828"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5" w:history="1">
            <w:r w:rsidRPr="00FC0F18">
              <w:rPr>
                <w:rStyle w:val="Lienhypertexte"/>
                <w:noProof/>
              </w:rPr>
              <w:t>3.8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Evaluation des offres</w:t>
            </w:r>
            <w:r>
              <w:rPr>
                <w:noProof/>
                <w:webHidden/>
              </w:rPr>
              <w:tab/>
            </w:r>
            <w:r>
              <w:rPr>
                <w:noProof/>
                <w:webHidden/>
              </w:rPr>
              <w:fldChar w:fldCharType="begin"/>
            </w:r>
            <w:r>
              <w:rPr>
                <w:noProof/>
                <w:webHidden/>
              </w:rPr>
              <w:instrText xml:space="preserve"> PAGEREF _Toc223687495 \h </w:instrText>
            </w:r>
            <w:r>
              <w:rPr>
                <w:noProof/>
                <w:webHidden/>
              </w:rPr>
            </w:r>
            <w:r>
              <w:rPr>
                <w:noProof/>
                <w:webHidden/>
              </w:rPr>
              <w:fldChar w:fldCharType="separate"/>
            </w:r>
            <w:r w:rsidR="006F07CB">
              <w:rPr>
                <w:noProof/>
                <w:webHidden/>
              </w:rPr>
              <w:t>14</w:t>
            </w:r>
            <w:r>
              <w:rPr>
                <w:noProof/>
                <w:webHidden/>
              </w:rPr>
              <w:fldChar w:fldCharType="end"/>
            </w:r>
          </w:hyperlink>
        </w:p>
        <w:p w14:paraId="369AB730" w14:textId="29A2929E"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6" w:history="1">
            <w:r w:rsidRPr="00FC0F18">
              <w:rPr>
                <w:rStyle w:val="Lienhypertexte"/>
                <w:noProof/>
              </w:rPr>
              <w:t>3.9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Conclusion du marché</w:t>
            </w:r>
            <w:r>
              <w:rPr>
                <w:noProof/>
                <w:webHidden/>
              </w:rPr>
              <w:tab/>
            </w:r>
            <w:r>
              <w:rPr>
                <w:noProof/>
                <w:webHidden/>
              </w:rPr>
              <w:fldChar w:fldCharType="begin"/>
            </w:r>
            <w:r>
              <w:rPr>
                <w:noProof/>
                <w:webHidden/>
              </w:rPr>
              <w:instrText xml:space="preserve"> PAGEREF _Toc223687496 \h </w:instrText>
            </w:r>
            <w:r>
              <w:rPr>
                <w:noProof/>
                <w:webHidden/>
              </w:rPr>
            </w:r>
            <w:r>
              <w:rPr>
                <w:noProof/>
                <w:webHidden/>
              </w:rPr>
              <w:fldChar w:fldCharType="separate"/>
            </w:r>
            <w:r w:rsidR="006F07CB">
              <w:rPr>
                <w:noProof/>
                <w:webHidden/>
              </w:rPr>
              <w:t>16</w:t>
            </w:r>
            <w:r>
              <w:rPr>
                <w:noProof/>
                <w:webHidden/>
              </w:rPr>
              <w:fldChar w:fldCharType="end"/>
            </w:r>
          </w:hyperlink>
        </w:p>
        <w:p w14:paraId="6872823A" w14:textId="079A256C"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497" w:history="1">
            <w:r w:rsidRPr="00FC0F18">
              <w:rPr>
                <w:rStyle w:val="Lienhypertexte"/>
                <w:noProof/>
              </w:rPr>
              <w:t>4</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Dispositions contractuelles particulières</w:t>
            </w:r>
            <w:r>
              <w:rPr>
                <w:noProof/>
                <w:webHidden/>
              </w:rPr>
              <w:tab/>
            </w:r>
            <w:r>
              <w:rPr>
                <w:noProof/>
                <w:webHidden/>
              </w:rPr>
              <w:fldChar w:fldCharType="begin"/>
            </w:r>
            <w:r>
              <w:rPr>
                <w:noProof/>
                <w:webHidden/>
              </w:rPr>
              <w:instrText xml:space="preserve"> PAGEREF _Toc223687497 \h </w:instrText>
            </w:r>
            <w:r>
              <w:rPr>
                <w:noProof/>
                <w:webHidden/>
              </w:rPr>
            </w:r>
            <w:r>
              <w:rPr>
                <w:noProof/>
                <w:webHidden/>
              </w:rPr>
              <w:fldChar w:fldCharType="separate"/>
            </w:r>
            <w:r w:rsidR="006F07CB">
              <w:rPr>
                <w:noProof/>
                <w:webHidden/>
              </w:rPr>
              <w:t>17</w:t>
            </w:r>
            <w:r>
              <w:rPr>
                <w:noProof/>
                <w:webHidden/>
              </w:rPr>
              <w:fldChar w:fldCharType="end"/>
            </w:r>
          </w:hyperlink>
        </w:p>
        <w:p w14:paraId="0BFAEA74" w14:textId="1F5375B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8" w:history="1">
            <w:r w:rsidRPr="00FC0F18">
              <w:rPr>
                <w:rStyle w:val="Lienhypertexte"/>
                <w:noProof/>
              </w:rPr>
              <w:t>4.1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Définitions (Art. 2)</w:t>
            </w:r>
            <w:r>
              <w:rPr>
                <w:noProof/>
                <w:webHidden/>
              </w:rPr>
              <w:tab/>
            </w:r>
            <w:r>
              <w:rPr>
                <w:noProof/>
                <w:webHidden/>
              </w:rPr>
              <w:fldChar w:fldCharType="begin"/>
            </w:r>
            <w:r>
              <w:rPr>
                <w:noProof/>
                <w:webHidden/>
              </w:rPr>
              <w:instrText xml:space="preserve"> PAGEREF _Toc223687498 \h </w:instrText>
            </w:r>
            <w:r>
              <w:rPr>
                <w:noProof/>
                <w:webHidden/>
              </w:rPr>
            </w:r>
            <w:r>
              <w:rPr>
                <w:noProof/>
                <w:webHidden/>
              </w:rPr>
              <w:fldChar w:fldCharType="separate"/>
            </w:r>
            <w:r w:rsidR="006F07CB">
              <w:rPr>
                <w:noProof/>
                <w:webHidden/>
              </w:rPr>
              <w:t>17</w:t>
            </w:r>
            <w:r>
              <w:rPr>
                <w:noProof/>
                <w:webHidden/>
              </w:rPr>
              <w:fldChar w:fldCharType="end"/>
            </w:r>
          </w:hyperlink>
        </w:p>
        <w:p w14:paraId="34010F86" w14:textId="1376FC5A"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9" w:history="1">
            <w:r w:rsidRPr="00FC0F18">
              <w:rPr>
                <w:rStyle w:val="Lienhypertexte"/>
                <w:noProof/>
              </w:rPr>
              <w:t>4.2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Correspondance avec le prestataire de services (Art. 10)</w:t>
            </w:r>
            <w:r>
              <w:rPr>
                <w:noProof/>
                <w:webHidden/>
              </w:rPr>
              <w:tab/>
            </w:r>
            <w:r>
              <w:rPr>
                <w:noProof/>
                <w:webHidden/>
              </w:rPr>
              <w:fldChar w:fldCharType="begin"/>
            </w:r>
            <w:r>
              <w:rPr>
                <w:noProof/>
                <w:webHidden/>
              </w:rPr>
              <w:instrText xml:space="preserve"> PAGEREF _Toc223687499 \h </w:instrText>
            </w:r>
            <w:r>
              <w:rPr>
                <w:noProof/>
                <w:webHidden/>
              </w:rPr>
            </w:r>
            <w:r>
              <w:rPr>
                <w:noProof/>
                <w:webHidden/>
              </w:rPr>
              <w:fldChar w:fldCharType="separate"/>
            </w:r>
            <w:r w:rsidR="006F07CB">
              <w:rPr>
                <w:noProof/>
                <w:webHidden/>
              </w:rPr>
              <w:t>17</w:t>
            </w:r>
            <w:r>
              <w:rPr>
                <w:noProof/>
                <w:webHidden/>
              </w:rPr>
              <w:fldChar w:fldCharType="end"/>
            </w:r>
          </w:hyperlink>
        </w:p>
        <w:p w14:paraId="27BD680A" w14:textId="7C5F67F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0" w:history="1">
            <w:r w:rsidRPr="00FC0F18">
              <w:rPr>
                <w:rStyle w:val="Lienhypertexte"/>
                <w:noProof/>
              </w:rPr>
              <w:t>4.3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Fonctionnaire dirigeant (Art. 11)</w:t>
            </w:r>
            <w:r>
              <w:rPr>
                <w:noProof/>
                <w:webHidden/>
              </w:rPr>
              <w:tab/>
            </w:r>
            <w:r>
              <w:rPr>
                <w:noProof/>
                <w:webHidden/>
              </w:rPr>
              <w:fldChar w:fldCharType="begin"/>
            </w:r>
            <w:r>
              <w:rPr>
                <w:noProof/>
                <w:webHidden/>
              </w:rPr>
              <w:instrText xml:space="preserve"> PAGEREF _Toc223687500 \h </w:instrText>
            </w:r>
            <w:r>
              <w:rPr>
                <w:noProof/>
                <w:webHidden/>
              </w:rPr>
            </w:r>
            <w:r>
              <w:rPr>
                <w:noProof/>
                <w:webHidden/>
              </w:rPr>
              <w:fldChar w:fldCharType="separate"/>
            </w:r>
            <w:r w:rsidR="006F07CB">
              <w:rPr>
                <w:noProof/>
                <w:webHidden/>
              </w:rPr>
              <w:t>17</w:t>
            </w:r>
            <w:r>
              <w:rPr>
                <w:noProof/>
                <w:webHidden/>
              </w:rPr>
              <w:fldChar w:fldCharType="end"/>
            </w:r>
          </w:hyperlink>
        </w:p>
        <w:p w14:paraId="284D11BD" w14:textId="38B77E0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1" w:history="1">
            <w:r w:rsidRPr="00FC0F18">
              <w:rPr>
                <w:rStyle w:val="Lienhypertexte"/>
                <w:noProof/>
              </w:rPr>
              <w:t>4.4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Sous-traitants (Art. 12-15)</w:t>
            </w:r>
            <w:r>
              <w:rPr>
                <w:noProof/>
                <w:webHidden/>
              </w:rPr>
              <w:tab/>
            </w:r>
            <w:r>
              <w:rPr>
                <w:noProof/>
                <w:webHidden/>
              </w:rPr>
              <w:fldChar w:fldCharType="begin"/>
            </w:r>
            <w:r>
              <w:rPr>
                <w:noProof/>
                <w:webHidden/>
              </w:rPr>
              <w:instrText xml:space="preserve"> PAGEREF _Toc223687501 \h </w:instrText>
            </w:r>
            <w:r>
              <w:rPr>
                <w:noProof/>
                <w:webHidden/>
              </w:rPr>
            </w:r>
            <w:r>
              <w:rPr>
                <w:noProof/>
                <w:webHidden/>
              </w:rPr>
              <w:fldChar w:fldCharType="separate"/>
            </w:r>
            <w:r w:rsidR="006F07CB">
              <w:rPr>
                <w:noProof/>
                <w:webHidden/>
              </w:rPr>
              <w:t>18</w:t>
            </w:r>
            <w:r>
              <w:rPr>
                <w:noProof/>
                <w:webHidden/>
              </w:rPr>
              <w:fldChar w:fldCharType="end"/>
            </w:r>
          </w:hyperlink>
        </w:p>
        <w:p w14:paraId="2FAE4BCA" w14:textId="01E2779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2" w:history="1">
            <w:r w:rsidRPr="00FC0F18">
              <w:rPr>
                <w:rStyle w:val="Lienhypertexte"/>
                <w:noProof/>
              </w:rPr>
              <w:t>4.5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Confidentialité (Art. 18)</w:t>
            </w:r>
            <w:r>
              <w:rPr>
                <w:noProof/>
                <w:webHidden/>
              </w:rPr>
              <w:tab/>
            </w:r>
            <w:r>
              <w:rPr>
                <w:noProof/>
                <w:webHidden/>
              </w:rPr>
              <w:fldChar w:fldCharType="begin"/>
            </w:r>
            <w:r>
              <w:rPr>
                <w:noProof/>
                <w:webHidden/>
              </w:rPr>
              <w:instrText xml:space="preserve"> PAGEREF _Toc223687502 \h </w:instrText>
            </w:r>
            <w:r>
              <w:rPr>
                <w:noProof/>
                <w:webHidden/>
              </w:rPr>
            </w:r>
            <w:r>
              <w:rPr>
                <w:noProof/>
                <w:webHidden/>
              </w:rPr>
              <w:fldChar w:fldCharType="separate"/>
            </w:r>
            <w:r w:rsidR="006F07CB">
              <w:rPr>
                <w:noProof/>
                <w:webHidden/>
              </w:rPr>
              <w:t>18</w:t>
            </w:r>
            <w:r>
              <w:rPr>
                <w:noProof/>
                <w:webHidden/>
              </w:rPr>
              <w:fldChar w:fldCharType="end"/>
            </w:r>
          </w:hyperlink>
        </w:p>
        <w:p w14:paraId="4C9E4CD7" w14:textId="26D8B22E"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3" w:history="1">
            <w:r w:rsidRPr="00FC0F18">
              <w:rPr>
                <w:rStyle w:val="Lienhypertexte"/>
                <w:noProof/>
              </w:rPr>
              <w:t>4.6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Cautionnement (Art. 25-33)</w:t>
            </w:r>
            <w:r>
              <w:rPr>
                <w:noProof/>
                <w:webHidden/>
              </w:rPr>
              <w:tab/>
            </w:r>
            <w:r>
              <w:rPr>
                <w:noProof/>
                <w:webHidden/>
              </w:rPr>
              <w:fldChar w:fldCharType="begin"/>
            </w:r>
            <w:r>
              <w:rPr>
                <w:noProof/>
                <w:webHidden/>
              </w:rPr>
              <w:instrText xml:space="preserve"> PAGEREF _Toc223687503 \h </w:instrText>
            </w:r>
            <w:r>
              <w:rPr>
                <w:noProof/>
                <w:webHidden/>
              </w:rPr>
            </w:r>
            <w:r>
              <w:rPr>
                <w:noProof/>
                <w:webHidden/>
              </w:rPr>
              <w:fldChar w:fldCharType="separate"/>
            </w:r>
            <w:r w:rsidR="006F07CB">
              <w:rPr>
                <w:noProof/>
                <w:webHidden/>
              </w:rPr>
              <w:t>18</w:t>
            </w:r>
            <w:r>
              <w:rPr>
                <w:noProof/>
                <w:webHidden/>
              </w:rPr>
              <w:fldChar w:fldCharType="end"/>
            </w:r>
          </w:hyperlink>
        </w:p>
        <w:p w14:paraId="6FF6A061" w14:textId="28F01C5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4" w:history="1">
            <w:r w:rsidRPr="00FC0F18">
              <w:rPr>
                <w:rStyle w:val="Lienhypertexte"/>
                <w:noProof/>
              </w:rPr>
              <w:t>4.7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Conformité de l’exécution (Art. 34)</w:t>
            </w:r>
            <w:r>
              <w:rPr>
                <w:noProof/>
                <w:webHidden/>
              </w:rPr>
              <w:tab/>
            </w:r>
            <w:r>
              <w:rPr>
                <w:noProof/>
                <w:webHidden/>
              </w:rPr>
              <w:fldChar w:fldCharType="begin"/>
            </w:r>
            <w:r>
              <w:rPr>
                <w:noProof/>
                <w:webHidden/>
              </w:rPr>
              <w:instrText xml:space="preserve"> PAGEREF _Toc223687504 \h </w:instrText>
            </w:r>
            <w:r>
              <w:rPr>
                <w:noProof/>
                <w:webHidden/>
              </w:rPr>
            </w:r>
            <w:r>
              <w:rPr>
                <w:noProof/>
                <w:webHidden/>
              </w:rPr>
              <w:fldChar w:fldCharType="separate"/>
            </w:r>
            <w:r w:rsidR="006F07CB">
              <w:rPr>
                <w:noProof/>
                <w:webHidden/>
              </w:rPr>
              <w:t>18</w:t>
            </w:r>
            <w:r>
              <w:rPr>
                <w:noProof/>
                <w:webHidden/>
              </w:rPr>
              <w:fldChar w:fldCharType="end"/>
            </w:r>
          </w:hyperlink>
        </w:p>
        <w:p w14:paraId="6373A5FE" w14:textId="76E4FC1F"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5" w:history="1">
            <w:r w:rsidRPr="00FC0F18">
              <w:rPr>
                <w:rStyle w:val="Lienhypertexte"/>
                <w:noProof/>
              </w:rPr>
              <w:t>4.8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Révision des prix (art. 38/7)</w:t>
            </w:r>
            <w:r>
              <w:rPr>
                <w:noProof/>
                <w:webHidden/>
              </w:rPr>
              <w:tab/>
            </w:r>
            <w:r>
              <w:rPr>
                <w:noProof/>
                <w:webHidden/>
              </w:rPr>
              <w:fldChar w:fldCharType="begin"/>
            </w:r>
            <w:r>
              <w:rPr>
                <w:noProof/>
                <w:webHidden/>
              </w:rPr>
              <w:instrText xml:space="preserve"> PAGEREF _Toc223687505 \h </w:instrText>
            </w:r>
            <w:r>
              <w:rPr>
                <w:noProof/>
                <w:webHidden/>
              </w:rPr>
            </w:r>
            <w:r>
              <w:rPr>
                <w:noProof/>
                <w:webHidden/>
              </w:rPr>
              <w:fldChar w:fldCharType="separate"/>
            </w:r>
            <w:r w:rsidR="006F07CB">
              <w:rPr>
                <w:noProof/>
                <w:webHidden/>
              </w:rPr>
              <w:t>18</w:t>
            </w:r>
            <w:r>
              <w:rPr>
                <w:noProof/>
                <w:webHidden/>
              </w:rPr>
              <w:fldChar w:fldCharType="end"/>
            </w:r>
          </w:hyperlink>
        </w:p>
        <w:p w14:paraId="66B3EBBF" w14:textId="78CD6B9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6" w:history="1">
            <w:r w:rsidRPr="00FC0F18">
              <w:rPr>
                <w:rStyle w:val="Lienhypertexte"/>
                <w:noProof/>
              </w:rPr>
              <w:t>4.9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Circonstances imprévisibles (Art. 38/9)</w:t>
            </w:r>
            <w:r>
              <w:rPr>
                <w:noProof/>
                <w:webHidden/>
              </w:rPr>
              <w:tab/>
            </w:r>
            <w:r>
              <w:rPr>
                <w:noProof/>
                <w:webHidden/>
              </w:rPr>
              <w:fldChar w:fldCharType="begin"/>
            </w:r>
            <w:r>
              <w:rPr>
                <w:noProof/>
                <w:webHidden/>
              </w:rPr>
              <w:instrText xml:space="preserve"> PAGEREF _Toc223687506 \h </w:instrText>
            </w:r>
            <w:r>
              <w:rPr>
                <w:noProof/>
                <w:webHidden/>
              </w:rPr>
            </w:r>
            <w:r>
              <w:rPr>
                <w:noProof/>
                <w:webHidden/>
              </w:rPr>
              <w:fldChar w:fldCharType="separate"/>
            </w:r>
            <w:r w:rsidR="006F07CB">
              <w:rPr>
                <w:noProof/>
                <w:webHidden/>
              </w:rPr>
              <w:t>18</w:t>
            </w:r>
            <w:r>
              <w:rPr>
                <w:noProof/>
                <w:webHidden/>
              </w:rPr>
              <w:fldChar w:fldCharType="end"/>
            </w:r>
          </w:hyperlink>
        </w:p>
        <w:p w14:paraId="1F67DC80" w14:textId="72A7D5F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7" w:history="1">
            <w:r w:rsidRPr="00FC0F18">
              <w:rPr>
                <w:rStyle w:val="Lienhypertexte"/>
                <w:noProof/>
              </w:rPr>
              <w:t>4.10</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Réception technique préalable (Art. 41-42)</w:t>
            </w:r>
            <w:r>
              <w:rPr>
                <w:noProof/>
                <w:webHidden/>
              </w:rPr>
              <w:tab/>
            </w:r>
            <w:r>
              <w:rPr>
                <w:noProof/>
                <w:webHidden/>
              </w:rPr>
              <w:fldChar w:fldCharType="begin"/>
            </w:r>
            <w:r>
              <w:rPr>
                <w:noProof/>
                <w:webHidden/>
              </w:rPr>
              <w:instrText xml:space="preserve"> PAGEREF _Toc223687507 \h </w:instrText>
            </w:r>
            <w:r>
              <w:rPr>
                <w:noProof/>
                <w:webHidden/>
              </w:rPr>
            </w:r>
            <w:r>
              <w:rPr>
                <w:noProof/>
                <w:webHidden/>
              </w:rPr>
              <w:fldChar w:fldCharType="separate"/>
            </w:r>
            <w:r w:rsidR="006F07CB">
              <w:rPr>
                <w:noProof/>
                <w:webHidden/>
              </w:rPr>
              <w:t>19</w:t>
            </w:r>
            <w:r>
              <w:rPr>
                <w:noProof/>
                <w:webHidden/>
              </w:rPr>
              <w:fldChar w:fldCharType="end"/>
            </w:r>
          </w:hyperlink>
        </w:p>
        <w:p w14:paraId="6E82D35E" w14:textId="40AA040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8" w:history="1">
            <w:r w:rsidRPr="00FC0F18">
              <w:rPr>
                <w:rStyle w:val="Lienhypertexte"/>
                <w:noProof/>
              </w:rPr>
              <w:t>4.11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_Toc223687508 \h </w:instrText>
            </w:r>
            <w:r>
              <w:rPr>
                <w:noProof/>
                <w:webHidden/>
              </w:rPr>
            </w:r>
            <w:r>
              <w:rPr>
                <w:noProof/>
                <w:webHidden/>
              </w:rPr>
              <w:fldChar w:fldCharType="separate"/>
            </w:r>
            <w:r w:rsidR="006F07CB">
              <w:rPr>
                <w:noProof/>
                <w:webHidden/>
              </w:rPr>
              <w:t>19</w:t>
            </w:r>
            <w:r>
              <w:rPr>
                <w:noProof/>
                <w:webHidden/>
              </w:rPr>
              <w:fldChar w:fldCharType="end"/>
            </w:r>
          </w:hyperlink>
        </w:p>
        <w:p w14:paraId="2BF3B82F" w14:textId="3C34C11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9" w:history="1">
            <w:r w:rsidRPr="00FC0F18">
              <w:rPr>
                <w:rStyle w:val="Lienhypertexte"/>
                <w:noProof/>
              </w:rPr>
              <w:t>4.12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Modalités d’exécution (Art. 146 et seq.)</w:t>
            </w:r>
            <w:r>
              <w:rPr>
                <w:noProof/>
                <w:webHidden/>
              </w:rPr>
              <w:tab/>
            </w:r>
            <w:r>
              <w:rPr>
                <w:noProof/>
                <w:webHidden/>
              </w:rPr>
              <w:fldChar w:fldCharType="begin"/>
            </w:r>
            <w:r>
              <w:rPr>
                <w:noProof/>
                <w:webHidden/>
              </w:rPr>
              <w:instrText xml:space="preserve"> PAGEREF _Toc223687509 \h </w:instrText>
            </w:r>
            <w:r>
              <w:rPr>
                <w:noProof/>
                <w:webHidden/>
              </w:rPr>
            </w:r>
            <w:r>
              <w:rPr>
                <w:noProof/>
                <w:webHidden/>
              </w:rPr>
              <w:fldChar w:fldCharType="separate"/>
            </w:r>
            <w:r w:rsidR="006F07CB">
              <w:rPr>
                <w:noProof/>
                <w:webHidden/>
              </w:rPr>
              <w:t>20</w:t>
            </w:r>
            <w:r>
              <w:rPr>
                <w:noProof/>
                <w:webHidden/>
              </w:rPr>
              <w:fldChar w:fldCharType="end"/>
            </w:r>
          </w:hyperlink>
        </w:p>
        <w:p w14:paraId="3FEDA071" w14:textId="7688935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0" w:history="1">
            <w:r w:rsidRPr="00FC0F18">
              <w:rPr>
                <w:rStyle w:val="Lienhypertexte"/>
                <w:noProof/>
              </w:rPr>
              <w:t>4.13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Conditions générales de paiement (Art. 66-72 and 160)</w:t>
            </w:r>
            <w:r>
              <w:rPr>
                <w:noProof/>
                <w:webHidden/>
              </w:rPr>
              <w:tab/>
            </w:r>
            <w:r>
              <w:rPr>
                <w:noProof/>
                <w:webHidden/>
              </w:rPr>
              <w:fldChar w:fldCharType="begin"/>
            </w:r>
            <w:r>
              <w:rPr>
                <w:noProof/>
                <w:webHidden/>
              </w:rPr>
              <w:instrText xml:space="preserve"> PAGEREF _Toc223687510 \h </w:instrText>
            </w:r>
            <w:r>
              <w:rPr>
                <w:noProof/>
                <w:webHidden/>
              </w:rPr>
            </w:r>
            <w:r>
              <w:rPr>
                <w:noProof/>
                <w:webHidden/>
              </w:rPr>
              <w:fldChar w:fldCharType="separate"/>
            </w:r>
            <w:r w:rsidR="006F07CB">
              <w:rPr>
                <w:noProof/>
                <w:webHidden/>
              </w:rPr>
              <w:t>21</w:t>
            </w:r>
            <w:r>
              <w:rPr>
                <w:noProof/>
                <w:webHidden/>
              </w:rPr>
              <w:fldChar w:fldCharType="end"/>
            </w:r>
          </w:hyperlink>
        </w:p>
        <w:p w14:paraId="1A30DFD3" w14:textId="03BCB65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1" w:history="1">
            <w:r w:rsidRPr="00FC0F18">
              <w:rPr>
                <w:rStyle w:val="Lienhypertexte"/>
                <w:noProof/>
              </w:rPr>
              <w:t>4.14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Fin du marché (Art. 64-65, 150 et 156-157)</w:t>
            </w:r>
            <w:r>
              <w:rPr>
                <w:noProof/>
                <w:webHidden/>
              </w:rPr>
              <w:tab/>
            </w:r>
            <w:r>
              <w:rPr>
                <w:noProof/>
                <w:webHidden/>
              </w:rPr>
              <w:fldChar w:fldCharType="begin"/>
            </w:r>
            <w:r>
              <w:rPr>
                <w:noProof/>
                <w:webHidden/>
              </w:rPr>
              <w:instrText xml:space="preserve"> PAGEREF _Toc223687511 \h </w:instrText>
            </w:r>
            <w:r>
              <w:rPr>
                <w:noProof/>
                <w:webHidden/>
              </w:rPr>
            </w:r>
            <w:r>
              <w:rPr>
                <w:noProof/>
                <w:webHidden/>
              </w:rPr>
              <w:fldChar w:fldCharType="separate"/>
            </w:r>
            <w:r w:rsidR="006F07CB">
              <w:rPr>
                <w:noProof/>
                <w:webHidden/>
              </w:rPr>
              <w:t>22</w:t>
            </w:r>
            <w:r>
              <w:rPr>
                <w:noProof/>
                <w:webHidden/>
              </w:rPr>
              <w:fldChar w:fldCharType="end"/>
            </w:r>
          </w:hyperlink>
        </w:p>
        <w:p w14:paraId="60077426" w14:textId="2F0C0D6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2" w:history="1">
            <w:r w:rsidRPr="00FC0F18">
              <w:rPr>
                <w:rStyle w:val="Lienhypertexte"/>
                <w:noProof/>
              </w:rPr>
              <w:t>4.15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Modifications du marché (Art. 37-38 et 151)</w:t>
            </w:r>
            <w:r>
              <w:rPr>
                <w:noProof/>
                <w:webHidden/>
              </w:rPr>
              <w:tab/>
            </w:r>
            <w:r>
              <w:rPr>
                <w:noProof/>
                <w:webHidden/>
              </w:rPr>
              <w:fldChar w:fldCharType="begin"/>
            </w:r>
            <w:r>
              <w:rPr>
                <w:noProof/>
                <w:webHidden/>
              </w:rPr>
              <w:instrText xml:space="preserve"> PAGEREF _Toc223687512 \h </w:instrText>
            </w:r>
            <w:r>
              <w:rPr>
                <w:noProof/>
                <w:webHidden/>
              </w:rPr>
            </w:r>
            <w:r>
              <w:rPr>
                <w:noProof/>
                <w:webHidden/>
              </w:rPr>
              <w:fldChar w:fldCharType="separate"/>
            </w:r>
            <w:r w:rsidR="006F07CB">
              <w:rPr>
                <w:noProof/>
                <w:webHidden/>
              </w:rPr>
              <w:t>22</w:t>
            </w:r>
            <w:r>
              <w:rPr>
                <w:noProof/>
                <w:webHidden/>
              </w:rPr>
              <w:fldChar w:fldCharType="end"/>
            </w:r>
          </w:hyperlink>
        </w:p>
        <w:p w14:paraId="18FFAF1F" w14:textId="1292459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3" w:history="1">
            <w:r w:rsidRPr="00FC0F18">
              <w:rPr>
                <w:rStyle w:val="Lienhypertexte"/>
                <w:noProof/>
              </w:rPr>
              <w:t>4.16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Litiges (Art. 73)</w:t>
            </w:r>
            <w:r>
              <w:rPr>
                <w:noProof/>
                <w:webHidden/>
              </w:rPr>
              <w:tab/>
            </w:r>
            <w:r>
              <w:rPr>
                <w:noProof/>
                <w:webHidden/>
              </w:rPr>
              <w:fldChar w:fldCharType="begin"/>
            </w:r>
            <w:r>
              <w:rPr>
                <w:noProof/>
                <w:webHidden/>
              </w:rPr>
              <w:instrText xml:space="preserve"> PAGEREF _Toc223687513 \h </w:instrText>
            </w:r>
            <w:r>
              <w:rPr>
                <w:noProof/>
                <w:webHidden/>
              </w:rPr>
            </w:r>
            <w:r>
              <w:rPr>
                <w:noProof/>
                <w:webHidden/>
              </w:rPr>
              <w:fldChar w:fldCharType="separate"/>
            </w:r>
            <w:r w:rsidR="006F07CB">
              <w:rPr>
                <w:noProof/>
                <w:webHidden/>
              </w:rPr>
              <w:t>22</w:t>
            </w:r>
            <w:r>
              <w:rPr>
                <w:noProof/>
                <w:webHidden/>
              </w:rPr>
              <w:fldChar w:fldCharType="end"/>
            </w:r>
          </w:hyperlink>
        </w:p>
        <w:p w14:paraId="23EDFF85" w14:textId="42473E84"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514" w:history="1">
            <w:r w:rsidRPr="00FC0F18">
              <w:rPr>
                <w:rStyle w:val="Lienhypertexte"/>
                <w:noProof/>
              </w:rPr>
              <w:t>5</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Termes de Référence</w:t>
            </w:r>
            <w:r>
              <w:rPr>
                <w:noProof/>
                <w:webHidden/>
              </w:rPr>
              <w:tab/>
            </w:r>
            <w:r>
              <w:rPr>
                <w:noProof/>
                <w:webHidden/>
              </w:rPr>
              <w:fldChar w:fldCharType="begin"/>
            </w:r>
            <w:r>
              <w:rPr>
                <w:noProof/>
                <w:webHidden/>
              </w:rPr>
              <w:instrText xml:space="preserve"> PAGEREF _Toc223687514 \h </w:instrText>
            </w:r>
            <w:r>
              <w:rPr>
                <w:noProof/>
                <w:webHidden/>
              </w:rPr>
            </w:r>
            <w:r>
              <w:rPr>
                <w:noProof/>
                <w:webHidden/>
              </w:rPr>
              <w:fldChar w:fldCharType="separate"/>
            </w:r>
            <w:r w:rsidR="006F07CB">
              <w:rPr>
                <w:noProof/>
                <w:webHidden/>
              </w:rPr>
              <w:t>23</w:t>
            </w:r>
            <w:r>
              <w:rPr>
                <w:noProof/>
                <w:webHidden/>
              </w:rPr>
              <w:fldChar w:fldCharType="end"/>
            </w:r>
          </w:hyperlink>
        </w:p>
        <w:p w14:paraId="7C706130" w14:textId="335F1FE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5" w:history="1">
            <w:r w:rsidRPr="00FC0F18">
              <w:rPr>
                <w:rStyle w:val="Lienhypertexte"/>
                <w:noProof/>
              </w:rPr>
              <w:t>5.1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Objectifs et résultats attendus des prestations</w:t>
            </w:r>
            <w:r>
              <w:rPr>
                <w:noProof/>
                <w:webHidden/>
              </w:rPr>
              <w:tab/>
            </w:r>
            <w:r>
              <w:rPr>
                <w:noProof/>
                <w:webHidden/>
              </w:rPr>
              <w:fldChar w:fldCharType="begin"/>
            </w:r>
            <w:r>
              <w:rPr>
                <w:noProof/>
                <w:webHidden/>
              </w:rPr>
              <w:instrText xml:space="preserve"> PAGEREF _Toc223687515 \h </w:instrText>
            </w:r>
            <w:r>
              <w:rPr>
                <w:noProof/>
                <w:webHidden/>
              </w:rPr>
            </w:r>
            <w:r>
              <w:rPr>
                <w:noProof/>
                <w:webHidden/>
              </w:rPr>
              <w:fldChar w:fldCharType="separate"/>
            </w:r>
            <w:r w:rsidR="006F07CB">
              <w:rPr>
                <w:noProof/>
                <w:webHidden/>
              </w:rPr>
              <w:t>23</w:t>
            </w:r>
            <w:r>
              <w:rPr>
                <w:noProof/>
                <w:webHidden/>
              </w:rPr>
              <w:fldChar w:fldCharType="end"/>
            </w:r>
          </w:hyperlink>
        </w:p>
        <w:p w14:paraId="7E4D6066" w14:textId="1A5047F3"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6" w:history="1">
            <w:r w:rsidRPr="00FC0F18">
              <w:rPr>
                <w:rStyle w:val="Lienhypertexte"/>
                <w:noProof/>
              </w:rPr>
              <w:t>5.2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Lieu</w:t>
            </w:r>
            <w:r>
              <w:rPr>
                <w:noProof/>
                <w:webHidden/>
              </w:rPr>
              <w:tab/>
            </w:r>
            <w:r>
              <w:rPr>
                <w:noProof/>
                <w:webHidden/>
              </w:rPr>
              <w:fldChar w:fldCharType="begin"/>
            </w:r>
            <w:r>
              <w:rPr>
                <w:noProof/>
                <w:webHidden/>
              </w:rPr>
              <w:instrText xml:space="preserve"> PAGEREF _Toc223687516 \h </w:instrText>
            </w:r>
            <w:r>
              <w:rPr>
                <w:noProof/>
                <w:webHidden/>
              </w:rPr>
            </w:r>
            <w:r>
              <w:rPr>
                <w:noProof/>
                <w:webHidden/>
              </w:rPr>
              <w:fldChar w:fldCharType="separate"/>
            </w:r>
            <w:r w:rsidR="006F07CB">
              <w:rPr>
                <w:noProof/>
                <w:webHidden/>
              </w:rPr>
              <w:t>23</w:t>
            </w:r>
            <w:r>
              <w:rPr>
                <w:noProof/>
                <w:webHidden/>
              </w:rPr>
              <w:fldChar w:fldCharType="end"/>
            </w:r>
          </w:hyperlink>
        </w:p>
        <w:p w14:paraId="797833E5" w14:textId="300F1FC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7" w:history="1">
            <w:r w:rsidRPr="00FC0F18">
              <w:rPr>
                <w:rStyle w:val="Lienhypertexte"/>
                <w:noProof/>
              </w:rPr>
              <w:t>5.3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Prestations attendues</w:t>
            </w:r>
            <w:r>
              <w:rPr>
                <w:noProof/>
                <w:webHidden/>
              </w:rPr>
              <w:tab/>
            </w:r>
            <w:r>
              <w:rPr>
                <w:noProof/>
                <w:webHidden/>
              </w:rPr>
              <w:fldChar w:fldCharType="begin"/>
            </w:r>
            <w:r>
              <w:rPr>
                <w:noProof/>
                <w:webHidden/>
              </w:rPr>
              <w:instrText xml:space="preserve"> PAGEREF _Toc223687517 \h </w:instrText>
            </w:r>
            <w:r>
              <w:rPr>
                <w:noProof/>
                <w:webHidden/>
              </w:rPr>
            </w:r>
            <w:r>
              <w:rPr>
                <w:noProof/>
                <w:webHidden/>
              </w:rPr>
              <w:fldChar w:fldCharType="separate"/>
            </w:r>
            <w:r w:rsidR="006F07CB">
              <w:rPr>
                <w:noProof/>
                <w:webHidden/>
              </w:rPr>
              <w:t>23</w:t>
            </w:r>
            <w:r>
              <w:rPr>
                <w:noProof/>
                <w:webHidden/>
              </w:rPr>
              <w:fldChar w:fldCharType="end"/>
            </w:r>
          </w:hyperlink>
        </w:p>
        <w:p w14:paraId="136BC85D" w14:textId="4133AAFC"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8" w:history="1">
            <w:r w:rsidRPr="00FC0F18">
              <w:rPr>
                <w:rStyle w:val="Lienhypertexte"/>
                <w:noProof/>
              </w:rPr>
              <w:t>5.4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Assurance</w:t>
            </w:r>
            <w:r>
              <w:rPr>
                <w:noProof/>
                <w:webHidden/>
              </w:rPr>
              <w:tab/>
            </w:r>
            <w:r>
              <w:rPr>
                <w:noProof/>
                <w:webHidden/>
              </w:rPr>
              <w:fldChar w:fldCharType="begin"/>
            </w:r>
            <w:r>
              <w:rPr>
                <w:noProof/>
                <w:webHidden/>
              </w:rPr>
              <w:instrText xml:space="preserve"> PAGEREF _Toc223687518 \h </w:instrText>
            </w:r>
            <w:r>
              <w:rPr>
                <w:noProof/>
                <w:webHidden/>
              </w:rPr>
            </w:r>
            <w:r>
              <w:rPr>
                <w:noProof/>
                <w:webHidden/>
              </w:rPr>
              <w:fldChar w:fldCharType="separate"/>
            </w:r>
            <w:r w:rsidR="006F07CB">
              <w:rPr>
                <w:noProof/>
                <w:webHidden/>
              </w:rPr>
              <w:t>26</w:t>
            </w:r>
            <w:r>
              <w:rPr>
                <w:noProof/>
                <w:webHidden/>
              </w:rPr>
              <w:fldChar w:fldCharType="end"/>
            </w:r>
          </w:hyperlink>
        </w:p>
        <w:p w14:paraId="28F2481E" w14:textId="29D4022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9" w:history="1">
            <w:r w:rsidRPr="00FC0F18">
              <w:rPr>
                <w:rStyle w:val="Lienhypertexte"/>
                <w:noProof/>
              </w:rPr>
              <w:t>5.5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Sécurité</w:t>
            </w:r>
            <w:r>
              <w:rPr>
                <w:noProof/>
                <w:webHidden/>
              </w:rPr>
              <w:tab/>
            </w:r>
            <w:r>
              <w:rPr>
                <w:noProof/>
                <w:webHidden/>
              </w:rPr>
              <w:fldChar w:fldCharType="begin"/>
            </w:r>
            <w:r>
              <w:rPr>
                <w:noProof/>
                <w:webHidden/>
              </w:rPr>
              <w:instrText xml:space="preserve"> PAGEREF _Toc223687519 \h </w:instrText>
            </w:r>
            <w:r>
              <w:rPr>
                <w:noProof/>
                <w:webHidden/>
              </w:rPr>
            </w:r>
            <w:r>
              <w:rPr>
                <w:noProof/>
                <w:webHidden/>
              </w:rPr>
              <w:fldChar w:fldCharType="separate"/>
            </w:r>
            <w:r w:rsidR="006F07CB">
              <w:rPr>
                <w:noProof/>
                <w:webHidden/>
              </w:rPr>
              <w:t>26</w:t>
            </w:r>
            <w:r>
              <w:rPr>
                <w:noProof/>
                <w:webHidden/>
              </w:rPr>
              <w:fldChar w:fldCharType="end"/>
            </w:r>
          </w:hyperlink>
        </w:p>
        <w:p w14:paraId="71C56071" w14:textId="320B6BA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0" w:history="1">
            <w:r w:rsidRPr="00FC0F18">
              <w:rPr>
                <w:rStyle w:val="Lienhypertexte"/>
                <w:noProof/>
              </w:rPr>
              <w:t>5.6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Parking</w:t>
            </w:r>
            <w:r>
              <w:rPr>
                <w:noProof/>
                <w:webHidden/>
              </w:rPr>
              <w:tab/>
            </w:r>
            <w:r>
              <w:rPr>
                <w:noProof/>
                <w:webHidden/>
              </w:rPr>
              <w:fldChar w:fldCharType="begin"/>
            </w:r>
            <w:r>
              <w:rPr>
                <w:noProof/>
                <w:webHidden/>
              </w:rPr>
              <w:instrText xml:space="preserve"> PAGEREF _Toc223687520 \h </w:instrText>
            </w:r>
            <w:r>
              <w:rPr>
                <w:noProof/>
                <w:webHidden/>
              </w:rPr>
            </w:r>
            <w:r>
              <w:rPr>
                <w:noProof/>
                <w:webHidden/>
              </w:rPr>
              <w:fldChar w:fldCharType="separate"/>
            </w:r>
            <w:r w:rsidR="006F07CB">
              <w:rPr>
                <w:noProof/>
                <w:webHidden/>
              </w:rPr>
              <w:t>26</w:t>
            </w:r>
            <w:r>
              <w:rPr>
                <w:noProof/>
                <w:webHidden/>
              </w:rPr>
              <w:fldChar w:fldCharType="end"/>
            </w:r>
          </w:hyperlink>
        </w:p>
        <w:p w14:paraId="3C11BC12" w14:textId="048E66B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1" w:history="1">
            <w:r w:rsidRPr="00FC0F18">
              <w:rPr>
                <w:rStyle w:val="Lienhypertexte"/>
                <w:noProof/>
              </w:rPr>
              <w:t>5.7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Divers</w:t>
            </w:r>
            <w:r>
              <w:rPr>
                <w:noProof/>
                <w:webHidden/>
              </w:rPr>
              <w:tab/>
            </w:r>
            <w:r>
              <w:rPr>
                <w:noProof/>
                <w:webHidden/>
              </w:rPr>
              <w:fldChar w:fldCharType="begin"/>
            </w:r>
            <w:r>
              <w:rPr>
                <w:noProof/>
                <w:webHidden/>
              </w:rPr>
              <w:instrText xml:space="preserve"> PAGEREF _Toc223687521 \h </w:instrText>
            </w:r>
            <w:r>
              <w:rPr>
                <w:noProof/>
                <w:webHidden/>
              </w:rPr>
            </w:r>
            <w:r>
              <w:rPr>
                <w:noProof/>
                <w:webHidden/>
              </w:rPr>
              <w:fldChar w:fldCharType="separate"/>
            </w:r>
            <w:r w:rsidR="006F07CB">
              <w:rPr>
                <w:noProof/>
                <w:webHidden/>
              </w:rPr>
              <w:t>26</w:t>
            </w:r>
            <w:r>
              <w:rPr>
                <w:noProof/>
                <w:webHidden/>
              </w:rPr>
              <w:fldChar w:fldCharType="end"/>
            </w:r>
          </w:hyperlink>
        </w:p>
        <w:p w14:paraId="0F68E379" w14:textId="15F19D8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2" w:history="1">
            <w:r w:rsidRPr="00FC0F18">
              <w:rPr>
                <w:rStyle w:val="Lienhypertexte"/>
                <w:noProof/>
              </w:rPr>
              <w:t>5.8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Hygiène des denrées alimentaires</w:t>
            </w:r>
            <w:r>
              <w:rPr>
                <w:noProof/>
                <w:webHidden/>
              </w:rPr>
              <w:tab/>
            </w:r>
            <w:r>
              <w:rPr>
                <w:noProof/>
                <w:webHidden/>
              </w:rPr>
              <w:fldChar w:fldCharType="begin"/>
            </w:r>
            <w:r>
              <w:rPr>
                <w:noProof/>
                <w:webHidden/>
              </w:rPr>
              <w:instrText xml:space="preserve"> PAGEREF _Toc223687522 \h </w:instrText>
            </w:r>
            <w:r>
              <w:rPr>
                <w:noProof/>
                <w:webHidden/>
              </w:rPr>
            </w:r>
            <w:r>
              <w:rPr>
                <w:noProof/>
                <w:webHidden/>
              </w:rPr>
              <w:fldChar w:fldCharType="separate"/>
            </w:r>
            <w:r w:rsidR="006F07CB">
              <w:rPr>
                <w:noProof/>
                <w:webHidden/>
              </w:rPr>
              <w:t>26</w:t>
            </w:r>
            <w:r>
              <w:rPr>
                <w:noProof/>
                <w:webHidden/>
              </w:rPr>
              <w:fldChar w:fldCharType="end"/>
            </w:r>
          </w:hyperlink>
        </w:p>
        <w:p w14:paraId="45EB3FC5" w14:textId="1614517E"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3" w:history="1">
            <w:r w:rsidRPr="00FC0F18">
              <w:rPr>
                <w:rStyle w:val="Lienhypertexte"/>
                <w:noProof/>
              </w:rPr>
              <w:t>5.9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Modalités d’exécution</w:t>
            </w:r>
            <w:r>
              <w:rPr>
                <w:noProof/>
                <w:webHidden/>
              </w:rPr>
              <w:tab/>
            </w:r>
            <w:r>
              <w:rPr>
                <w:noProof/>
                <w:webHidden/>
              </w:rPr>
              <w:fldChar w:fldCharType="begin"/>
            </w:r>
            <w:r>
              <w:rPr>
                <w:noProof/>
                <w:webHidden/>
              </w:rPr>
              <w:instrText xml:space="preserve"> PAGEREF _Toc223687523 \h </w:instrText>
            </w:r>
            <w:r>
              <w:rPr>
                <w:noProof/>
                <w:webHidden/>
              </w:rPr>
            </w:r>
            <w:r>
              <w:rPr>
                <w:noProof/>
                <w:webHidden/>
              </w:rPr>
              <w:fldChar w:fldCharType="separate"/>
            </w:r>
            <w:r w:rsidR="006F07CB">
              <w:rPr>
                <w:noProof/>
                <w:webHidden/>
              </w:rPr>
              <w:t>27</w:t>
            </w:r>
            <w:r>
              <w:rPr>
                <w:noProof/>
                <w:webHidden/>
              </w:rPr>
              <w:fldChar w:fldCharType="end"/>
            </w:r>
          </w:hyperlink>
        </w:p>
        <w:p w14:paraId="6CFA45DA" w14:textId="6E5675EA"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524" w:history="1">
            <w:r w:rsidRPr="00FC0F18">
              <w:rPr>
                <w:rStyle w:val="Lienhypertexte"/>
                <w:noProof/>
              </w:rPr>
              <w:t>6</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Formulaires</w:t>
            </w:r>
            <w:r>
              <w:rPr>
                <w:noProof/>
                <w:webHidden/>
              </w:rPr>
              <w:tab/>
            </w:r>
            <w:r>
              <w:rPr>
                <w:noProof/>
                <w:webHidden/>
              </w:rPr>
              <w:fldChar w:fldCharType="begin"/>
            </w:r>
            <w:r>
              <w:rPr>
                <w:noProof/>
                <w:webHidden/>
              </w:rPr>
              <w:instrText xml:space="preserve"> PAGEREF _Toc223687524 \h </w:instrText>
            </w:r>
            <w:r>
              <w:rPr>
                <w:noProof/>
                <w:webHidden/>
              </w:rPr>
            </w:r>
            <w:r>
              <w:rPr>
                <w:noProof/>
                <w:webHidden/>
              </w:rPr>
              <w:fldChar w:fldCharType="separate"/>
            </w:r>
            <w:r w:rsidR="006F07CB">
              <w:rPr>
                <w:noProof/>
                <w:webHidden/>
              </w:rPr>
              <w:t>29</w:t>
            </w:r>
            <w:r>
              <w:rPr>
                <w:noProof/>
                <w:webHidden/>
              </w:rPr>
              <w:fldChar w:fldCharType="end"/>
            </w:r>
          </w:hyperlink>
        </w:p>
        <w:p w14:paraId="58569B81" w14:textId="5D0F4D7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5" w:history="1">
            <w:r w:rsidRPr="00FC0F18">
              <w:rPr>
                <w:rStyle w:val="Lienhypertexte"/>
                <w:noProof/>
              </w:rPr>
              <w:t>6.1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Formulaire d’identification</w:t>
            </w:r>
            <w:r>
              <w:rPr>
                <w:noProof/>
                <w:webHidden/>
              </w:rPr>
              <w:tab/>
            </w:r>
            <w:r>
              <w:rPr>
                <w:noProof/>
                <w:webHidden/>
              </w:rPr>
              <w:fldChar w:fldCharType="begin"/>
            </w:r>
            <w:r>
              <w:rPr>
                <w:noProof/>
                <w:webHidden/>
              </w:rPr>
              <w:instrText xml:space="preserve"> PAGEREF _Toc223687525 \h </w:instrText>
            </w:r>
            <w:r>
              <w:rPr>
                <w:noProof/>
                <w:webHidden/>
              </w:rPr>
            </w:r>
            <w:r>
              <w:rPr>
                <w:noProof/>
                <w:webHidden/>
              </w:rPr>
              <w:fldChar w:fldCharType="separate"/>
            </w:r>
            <w:r w:rsidR="006F07CB">
              <w:rPr>
                <w:noProof/>
                <w:webHidden/>
              </w:rPr>
              <w:t>29</w:t>
            </w:r>
            <w:r>
              <w:rPr>
                <w:noProof/>
                <w:webHidden/>
              </w:rPr>
              <w:fldChar w:fldCharType="end"/>
            </w:r>
          </w:hyperlink>
        </w:p>
        <w:p w14:paraId="0D987F81" w14:textId="74C9679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6" w:history="1">
            <w:r w:rsidRPr="00FC0F18">
              <w:rPr>
                <w:rStyle w:val="Lienhypertexte"/>
                <w:noProof/>
              </w:rPr>
              <w:t>6.2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Signalétique financier</w:t>
            </w:r>
            <w:r>
              <w:rPr>
                <w:noProof/>
                <w:webHidden/>
              </w:rPr>
              <w:tab/>
            </w:r>
            <w:r>
              <w:rPr>
                <w:noProof/>
                <w:webHidden/>
              </w:rPr>
              <w:fldChar w:fldCharType="begin"/>
            </w:r>
            <w:r>
              <w:rPr>
                <w:noProof/>
                <w:webHidden/>
              </w:rPr>
              <w:instrText xml:space="preserve"> PAGEREF _Toc223687526 \h </w:instrText>
            </w:r>
            <w:r>
              <w:rPr>
                <w:noProof/>
                <w:webHidden/>
              </w:rPr>
            </w:r>
            <w:r>
              <w:rPr>
                <w:noProof/>
                <w:webHidden/>
              </w:rPr>
              <w:fldChar w:fldCharType="separate"/>
            </w:r>
            <w:r w:rsidR="006F07CB">
              <w:rPr>
                <w:noProof/>
                <w:webHidden/>
              </w:rPr>
              <w:t>30</w:t>
            </w:r>
            <w:r>
              <w:rPr>
                <w:noProof/>
                <w:webHidden/>
              </w:rPr>
              <w:fldChar w:fldCharType="end"/>
            </w:r>
          </w:hyperlink>
        </w:p>
        <w:p w14:paraId="2E6030F6" w14:textId="72A5056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7" w:history="1">
            <w:r w:rsidRPr="00FC0F18">
              <w:rPr>
                <w:rStyle w:val="Lienhypertexte"/>
                <w:noProof/>
              </w:rPr>
              <w:t>6.3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Déclaration d’intégrité pour les soumissionnaires</w:t>
            </w:r>
            <w:r>
              <w:rPr>
                <w:noProof/>
                <w:webHidden/>
              </w:rPr>
              <w:tab/>
            </w:r>
            <w:r>
              <w:rPr>
                <w:noProof/>
                <w:webHidden/>
              </w:rPr>
              <w:fldChar w:fldCharType="begin"/>
            </w:r>
            <w:r>
              <w:rPr>
                <w:noProof/>
                <w:webHidden/>
              </w:rPr>
              <w:instrText xml:space="preserve"> PAGEREF _Toc223687527 \h </w:instrText>
            </w:r>
            <w:r>
              <w:rPr>
                <w:noProof/>
                <w:webHidden/>
              </w:rPr>
            </w:r>
            <w:r>
              <w:rPr>
                <w:noProof/>
                <w:webHidden/>
              </w:rPr>
              <w:fldChar w:fldCharType="separate"/>
            </w:r>
            <w:r w:rsidR="006F07CB">
              <w:rPr>
                <w:noProof/>
                <w:webHidden/>
              </w:rPr>
              <w:t>31</w:t>
            </w:r>
            <w:r>
              <w:rPr>
                <w:noProof/>
                <w:webHidden/>
              </w:rPr>
              <w:fldChar w:fldCharType="end"/>
            </w:r>
          </w:hyperlink>
        </w:p>
        <w:p w14:paraId="3B431094" w14:textId="4C8ED74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8" w:history="1">
            <w:r w:rsidRPr="00FC0F18">
              <w:rPr>
                <w:rStyle w:val="Lienhypertexte"/>
                <w:noProof/>
              </w:rPr>
              <w:t>6.4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Déclaration ‘droits d’accès’</w:t>
            </w:r>
            <w:r>
              <w:rPr>
                <w:noProof/>
                <w:webHidden/>
              </w:rPr>
              <w:tab/>
            </w:r>
            <w:r>
              <w:rPr>
                <w:noProof/>
                <w:webHidden/>
              </w:rPr>
              <w:fldChar w:fldCharType="begin"/>
            </w:r>
            <w:r>
              <w:rPr>
                <w:noProof/>
                <w:webHidden/>
              </w:rPr>
              <w:instrText xml:space="preserve"> PAGEREF _Toc223687528 \h </w:instrText>
            </w:r>
            <w:r>
              <w:rPr>
                <w:noProof/>
                <w:webHidden/>
              </w:rPr>
            </w:r>
            <w:r>
              <w:rPr>
                <w:noProof/>
                <w:webHidden/>
              </w:rPr>
              <w:fldChar w:fldCharType="separate"/>
            </w:r>
            <w:r w:rsidR="006F07CB">
              <w:rPr>
                <w:noProof/>
                <w:webHidden/>
              </w:rPr>
              <w:t>32</w:t>
            </w:r>
            <w:r>
              <w:rPr>
                <w:noProof/>
                <w:webHidden/>
              </w:rPr>
              <w:fldChar w:fldCharType="end"/>
            </w:r>
          </w:hyperlink>
        </w:p>
        <w:p w14:paraId="16DFD4FC" w14:textId="40E7BFA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9" w:history="1">
            <w:r w:rsidRPr="00FC0F18">
              <w:rPr>
                <w:rStyle w:val="Lienhypertexte"/>
                <w:noProof/>
              </w:rPr>
              <w:t>6.5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Procuration</w:t>
            </w:r>
            <w:r>
              <w:rPr>
                <w:noProof/>
                <w:webHidden/>
              </w:rPr>
              <w:tab/>
            </w:r>
            <w:r>
              <w:rPr>
                <w:noProof/>
                <w:webHidden/>
              </w:rPr>
              <w:fldChar w:fldCharType="begin"/>
            </w:r>
            <w:r>
              <w:rPr>
                <w:noProof/>
                <w:webHidden/>
              </w:rPr>
              <w:instrText xml:space="preserve"> PAGEREF _Toc223687529 \h </w:instrText>
            </w:r>
            <w:r>
              <w:rPr>
                <w:noProof/>
                <w:webHidden/>
              </w:rPr>
            </w:r>
            <w:r>
              <w:rPr>
                <w:noProof/>
                <w:webHidden/>
              </w:rPr>
              <w:fldChar w:fldCharType="separate"/>
            </w:r>
            <w:r w:rsidR="006F07CB">
              <w:rPr>
                <w:noProof/>
                <w:webHidden/>
              </w:rPr>
              <w:t>34</w:t>
            </w:r>
            <w:r>
              <w:rPr>
                <w:noProof/>
                <w:webHidden/>
              </w:rPr>
              <w:fldChar w:fldCharType="end"/>
            </w:r>
          </w:hyperlink>
        </w:p>
        <w:p w14:paraId="23FA8B82" w14:textId="12EFE0A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0" w:history="1">
            <w:r w:rsidRPr="00FC0F18">
              <w:rPr>
                <w:rStyle w:val="Lienhypertexte"/>
                <w:noProof/>
              </w:rPr>
              <w:t>6.6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Enregistrement et statut juridique</w:t>
            </w:r>
            <w:r>
              <w:rPr>
                <w:noProof/>
                <w:webHidden/>
              </w:rPr>
              <w:tab/>
            </w:r>
            <w:r>
              <w:rPr>
                <w:noProof/>
                <w:webHidden/>
              </w:rPr>
              <w:fldChar w:fldCharType="begin"/>
            </w:r>
            <w:r>
              <w:rPr>
                <w:noProof/>
                <w:webHidden/>
              </w:rPr>
              <w:instrText xml:space="preserve"> PAGEREF _Toc223687530 \h </w:instrText>
            </w:r>
            <w:r>
              <w:rPr>
                <w:noProof/>
                <w:webHidden/>
              </w:rPr>
            </w:r>
            <w:r>
              <w:rPr>
                <w:noProof/>
                <w:webHidden/>
              </w:rPr>
              <w:fldChar w:fldCharType="separate"/>
            </w:r>
            <w:r w:rsidR="006F07CB">
              <w:rPr>
                <w:noProof/>
                <w:webHidden/>
              </w:rPr>
              <w:t>34</w:t>
            </w:r>
            <w:r>
              <w:rPr>
                <w:noProof/>
                <w:webHidden/>
              </w:rPr>
              <w:fldChar w:fldCharType="end"/>
            </w:r>
          </w:hyperlink>
        </w:p>
        <w:p w14:paraId="5DC6CA66" w14:textId="35A7530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1" w:history="1">
            <w:r w:rsidRPr="00FC0F18">
              <w:rPr>
                <w:rStyle w:val="Lienhypertexte"/>
                <w:noProof/>
              </w:rPr>
              <w:t>6.7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Attestation de régularité relative au paiement des cotisations sociales</w:t>
            </w:r>
            <w:r>
              <w:rPr>
                <w:noProof/>
                <w:webHidden/>
              </w:rPr>
              <w:tab/>
            </w:r>
            <w:r>
              <w:rPr>
                <w:noProof/>
                <w:webHidden/>
              </w:rPr>
              <w:fldChar w:fldCharType="begin"/>
            </w:r>
            <w:r>
              <w:rPr>
                <w:noProof/>
                <w:webHidden/>
              </w:rPr>
              <w:instrText xml:space="preserve"> PAGEREF _Toc223687531 \h </w:instrText>
            </w:r>
            <w:r>
              <w:rPr>
                <w:noProof/>
                <w:webHidden/>
              </w:rPr>
            </w:r>
            <w:r>
              <w:rPr>
                <w:noProof/>
                <w:webHidden/>
              </w:rPr>
              <w:fldChar w:fldCharType="separate"/>
            </w:r>
            <w:r w:rsidR="006F07CB">
              <w:rPr>
                <w:noProof/>
                <w:webHidden/>
              </w:rPr>
              <w:t>34</w:t>
            </w:r>
            <w:r>
              <w:rPr>
                <w:noProof/>
                <w:webHidden/>
              </w:rPr>
              <w:fldChar w:fldCharType="end"/>
            </w:r>
          </w:hyperlink>
        </w:p>
        <w:p w14:paraId="2E4F9288" w14:textId="0599CB1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2" w:history="1">
            <w:r w:rsidRPr="00FC0F18">
              <w:rPr>
                <w:rStyle w:val="Lienhypertexte"/>
                <w:noProof/>
              </w:rPr>
              <w:t>6.8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Attestation de régularité relative au paiement des impôts et taxes</w:t>
            </w:r>
            <w:r>
              <w:rPr>
                <w:noProof/>
                <w:webHidden/>
              </w:rPr>
              <w:tab/>
            </w:r>
            <w:r>
              <w:rPr>
                <w:noProof/>
                <w:webHidden/>
              </w:rPr>
              <w:fldChar w:fldCharType="begin"/>
            </w:r>
            <w:r>
              <w:rPr>
                <w:noProof/>
                <w:webHidden/>
              </w:rPr>
              <w:instrText xml:space="preserve"> PAGEREF _Toc223687532 \h </w:instrText>
            </w:r>
            <w:r>
              <w:rPr>
                <w:noProof/>
                <w:webHidden/>
              </w:rPr>
            </w:r>
            <w:r>
              <w:rPr>
                <w:noProof/>
                <w:webHidden/>
              </w:rPr>
              <w:fldChar w:fldCharType="separate"/>
            </w:r>
            <w:r w:rsidR="006F07CB">
              <w:rPr>
                <w:noProof/>
                <w:webHidden/>
              </w:rPr>
              <w:t>34</w:t>
            </w:r>
            <w:r>
              <w:rPr>
                <w:noProof/>
                <w:webHidden/>
              </w:rPr>
              <w:fldChar w:fldCharType="end"/>
            </w:r>
          </w:hyperlink>
        </w:p>
        <w:p w14:paraId="3DB53F54" w14:textId="17B7A93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3" w:history="1">
            <w:r w:rsidRPr="00FC0F18">
              <w:rPr>
                <w:rStyle w:val="Lienhypertexte"/>
                <w:noProof/>
              </w:rPr>
              <w:t>6.9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Liste des services similaires</w:t>
            </w:r>
            <w:r>
              <w:rPr>
                <w:noProof/>
                <w:webHidden/>
              </w:rPr>
              <w:tab/>
            </w:r>
            <w:r>
              <w:rPr>
                <w:noProof/>
                <w:webHidden/>
              </w:rPr>
              <w:fldChar w:fldCharType="begin"/>
            </w:r>
            <w:r>
              <w:rPr>
                <w:noProof/>
                <w:webHidden/>
              </w:rPr>
              <w:instrText xml:space="preserve"> PAGEREF _Toc223687533 \h </w:instrText>
            </w:r>
            <w:r>
              <w:rPr>
                <w:noProof/>
                <w:webHidden/>
              </w:rPr>
            </w:r>
            <w:r>
              <w:rPr>
                <w:noProof/>
                <w:webHidden/>
              </w:rPr>
              <w:fldChar w:fldCharType="separate"/>
            </w:r>
            <w:r w:rsidR="006F07CB">
              <w:rPr>
                <w:noProof/>
                <w:webHidden/>
              </w:rPr>
              <w:t>35</w:t>
            </w:r>
            <w:r>
              <w:rPr>
                <w:noProof/>
                <w:webHidden/>
              </w:rPr>
              <w:fldChar w:fldCharType="end"/>
            </w:r>
          </w:hyperlink>
        </w:p>
        <w:p w14:paraId="6D4B3DC6" w14:textId="50101B9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4" w:history="1">
            <w:r w:rsidRPr="00FC0F18">
              <w:rPr>
                <w:rStyle w:val="Lienhypertexte"/>
                <w:noProof/>
              </w:rPr>
              <w:t>6.10</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Certificats de bonne exécution</w:t>
            </w:r>
            <w:r>
              <w:rPr>
                <w:noProof/>
                <w:webHidden/>
              </w:rPr>
              <w:tab/>
            </w:r>
            <w:r>
              <w:rPr>
                <w:noProof/>
                <w:webHidden/>
              </w:rPr>
              <w:fldChar w:fldCharType="begin"/>
            </w:r>
            <w:r>
              <w:rPr>
                <w:noProof/>
                <w:webHidden/>
              </w:rPr>
              <w:instrText xml:space="preserve"> PAGEREF _Toc223687534 \h </w:instrText>
            </w:r>
            <w:r>
              <w:rPr>
                <w:noProof/>
                <w:webHidden/>
              </w:rPr>
            </w:r>
            <w:r>
              <w:rPr>
                <w:noProof/>
                <w:webHidden/>
              </w:rPr>
              <w:fldChar w:fldCharType="separate"/>
            </w:r>
            <w:r w:rsidR="006F07CB">
              <w:rPr>
                <w:noProof/>
                <w:webHidden/>
              </w:rPr>
              <w:t>35</w:t>
            </w:r>
            <w:r>
              <w:rPr>
                <w:noProof/>
                <w:webHidden/>
              </w:rPr>
              <w:fldChar w:fldCharType="end"/>
            </w:r>
          </w:hyperlink>
        </w:p>
        <w:p w14:paraId="7A8DC0F9" w14:textId="04BFC59F"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5" w:history="1">
            <w:r w:rsidRPr="00FC0F18">
              <w:rPr>
                <w:rStyle w:val="Lienhypertexte"/>
                <w:noProof/>
              </w:rPr>
              <w:t>6.11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Offre financière et formulaire d’offre</w:t>
            </w:r>
            <w:r>
              <w:rPr>
                <w:noProof/>
                <w:webHidden/>
              </w:rPr>
              <w:tab/>
            </w:r>
            <w:r>
              <w:rPr>
                <w:noProof/>
                <w:webHidden/>
              </w:rPr>
              <w:fldChar w:fldCharType="begin"/>
            </w:r>
            <w:r>
              <w:rPr>
                <w:noProof/>
                <w:webHidden/>
              </w:rPr>
              <w:instrText xml:space="preserve"> PAGEREF _Toc223687535 \h </w:instrText>
            </w:r>
            <w:r>
              <w:rPr>
                <w:noProof/>
                <w:webHidden/>
              </w:rPr>
            </w:r>
            <w:r>
              <w:rPr>
                <w:noProof/>
                <w:webHidden/>
              </w:rPr>
              <w:fldChar w:fldCharType="separate"/>
            </w:r>
            <w:r w:rsidR="006F07CB">
              <w:rPr>
                <w:noProof/>
                <w:webHidden/>
              </w:rPr>
              <w:t>36</w:t>
            </w:r>
            <w:r>
              <w:rPr>
                <w:noProof/>
                <w:webHidden/>
              </w:rPr>
              <w:fldChar w:fldCharType="end"/>
            </w:r>
          </w:hyperlink>
        </w:p>
        <w:p w14:paraId="2B310DF7" w14:textId="2B9602C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6" w:history="1">
            <w:r w:rsidRPr="00FC0F18">
              <w:rPr>
                <w:rStyle w:val="Lienhypertexte"/>
                <w:noProof/>
              </w:rPr>
              <w:t>6.12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Offre technique</w:t>
            </w:r>
            <w:r>
              <w:rPr>
                <w:noProof/>
                <w:webHidden/>
              </w:rPr>
              <w:tab/>
            </w:r>
            <w:r>
              <w:rPr>
                <w:noProof/>
                <w:webHidden/>
              </w:rPr>
              <w:fldChar w:fldCharType="begin"/>
            </w:r>
            <w:r>
              <w:rPr>
                <w:noProof/>
                <w:webHidden/>
              </w:rPr>
              <w:instrText xml:space="preserve"> PAGEREF _Toc223687536 \h </w:instrText>
            </w:r>
            <w:r>
              <w:rPr>
                <w:noProof/>
                <w:webHidden/>
              </w:rPr>
            </w:r>
            <w:r>
              <w:rPr>
                <w:noProof/>
                <w:webHidden/>
              </w:rPr>
              <w:fldChar w:fldCharType="separate"/>
            </w:r>
            <w:r w:rsidR="006F07CB">
              <w:rPr>
                <w:noProof/>
                <w:webHidden/>
              </w:rPr>
              <w:t>38</w:t>
            </w:r>
            <w:r>
              <w:rPr>
                <w:noProof/>
                <w:webHidden/>
              </w:rPr>
              <w:fldChar w:fldCharType="end"/>
            </w:r>
          </w:hyperlink>
        </w:p>
        <w:p w14:paraId="13F179CD" w14:textId="4D5A9BF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7" w:history="1">
            <w:r w:rsidRPr="00FC0F18">
              <w:rPr>
                <w:rStyle w:val="Lienhypertexte"/>
                <w:noProof/>
              </w:rPr>
              <w:t>6.13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Coordonnées du point focal</w:t>
            </w:r>
            <w:r>
              <w:rPr>
                <w:noProof/>
                <w:webHidden/>
              </w:rPr>
              <w:tab/>
            </w:r>
            <w:r>
              <w:rPr>
                <w:noProof/>
                <w:webHidden/>
              </w:rPr>
              <w:fldChar w:fldCharType="begin"/>
            </w:r>
            <w:r>
              <w:rPr>
                <w:noProof/>
                <w:webHidden/>
              </w:rPr>
              <w:instrText xml:space="preserve"> PAGEREF _Toc223687537 \h </w:instrText>
            </w:r>
            <w:r>
              <w:rPr>
                <w:noProof/>
                <w:webHidden/>
              </w:rPr>
            </w:r>
            <w:r>
              <w:rPr>
                <w:noProof/>
                <w:webHidden/>
              </w:rPr>
              <w:fldChar w:fldCharType="separate"/>
            </w:r>
            <w:r w:rsidR="006F07CB">
              <w:rPr>
                <w:noProof/>
                <w:webHidden/>
              </w:rPr>
              <w:t>43</w:t>
            </w:r>
            <w:r>
              <w:rPr>
                <w:noProof/>
                <w:webHidden/>
              </w:rPr>
              <w:fldChar w:fldCharType="end"/>
            </w:r>
          </w:hyperlink>
        </w:p>
        <w:p w14:paraId="712423F9" w14:textId="31DA6260" w:rsidR="00C45EFE" w:rsidRPr="00692144" w:rsidRDefault="003C2059">
          <w:r w:rsidRPr="00692144">
            <w:rPr>
              <w:rFonts w:ascii="Calibri" w:hAnsi="Calibri"/>
            </w:rPr>
            <w:fldChar w:fldCharType="end"/>
          </w:r>
        </w:p>
      </w:sdtContent>
    </w:sdt>
    <w:p w14:paraId="1284F947" w14:textId="77777777" w:rsidR="00251977" w:rsidRPr="00692144" w:rsidRDefault="00251977">
      <w:pPr>
        <w:spacing w:line="259" w:lineRule="auto"/>
        <w:rPr>
          <w:rFonts w:asciiTheme="minorHAnsi" w:hAnsiTheme="minorHAnsi" w:cstheme="minorHAnsi"/>
          <w:b/>
          <w:color w:val="FFFFFF" w:themeColor="background1"/>
          <w:sz w:val="32"/>
          <w:szCs w:val="32"/>
        </w:rPr>
      </w:pPr>
      <w:r w:rsidRPr="00692144">
        <w:br w:type="page"/>
      </w:r>
    </w:p>
    <w:p w14:paraId="125BC8FA" w14:textId="77777777" w:rsidR="002B7D5A" w:rsidRPr="00692144" w:rsidRDefault="001F796C" w:rsidP="00413425">
      <w:pPr>
        <w:pStyle w:val="Titre1"/>
      </w:pPr>
      <w:bookmarkStart w:id="0" w:name="_Toc223687470"/>
      <w:r w:rsidRPr="00692144">
        <w:lastRenderedPageBreak/>
        <w:t>Généralités</w:t>
      </w:r>
      <w:bookmarkEnd w:id="0"/>
    </w:p>
    <w:p w14:paraId="6639CA6D" w14:textId="77777777" w:rsidR="002B7D5A" w:rsidRPr="00692144" w:rsidRDefault="001F796C" w:rsidP="001F796C">
      <w:pPr>
        <w:pStyle w:val="Titre2"/>
      </w:pPr>
      <w:bookmarkStart w:id="1" w:name="_Toc223687471"/>
      <w:r w:rsidRPr="00692144">
        <w:t>Dérogations aux Règles Générales d’Exécution</w:t>
      </w:r>
      <w:bookmarkEnd w:id="1"/>
    </w:p>
    <w:p w14:paraId="5217ACDC" w14:textId="77777777" w:rsidR="001F796C" w:rsidRPr="00692144" w:rsidRDefault="001F796C" w:rsidP="001F796C">
      <w:pPr>
        <w:jc w:val="both"/>
      </w:pPr>
      <w:r w:rsidRPr="00692144">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30AD3D14" w14:textId="51BB1E36" w:rsidR="0060762A" w:rsidRPr="00692144" w:rsidRDefault="001F796C" w:rsidP="0060762A">
      <w:pPr>
        <w:jc w:val="both"/>
      </w:pPr>
      <w:r w:rsidRPr="00692144">
        <w:t xml:space="preserve">Dans le présent </w:t>
      </w:r>
      <w:r w:rsidR="006B2C96" w:rsidRPr="00692144">
        <w:t>cahier spécial des charges</w:t>
      </w:r>
      <w:r w:rsidRPr="00692144">
        <w:t>, il</w:t>
      </w:r>
      <w:r w:rsidR="004D5B25" w:rsidRPr="00692144">
        <w:t xml:space="preserve"> </w:t>
      </w:r>
      <w:r w:rsidR="00AC04AC" w:rsidRPr="00692144">
        <w:t>n’</w:t>
      </w:r>
      <w:r w:rsidRPr="00692144">
        <w:t xml:space="preserve">est </w:t>
      </w:r>
      <w:r w:rsidR="00AC04AC" w:rsidRPr="00692144">
        <w:t xml:space="preserve">pas </w:t>
      </w:r>
      <w:r w:rsidRPr="00692144">
        <w:t>dérogé aux</w:t>
      </w:r>
      <w:r w:rsidR="00807FB6" w:rsidRPr="00692144">
        <w:t xml:space="preserve"> </w:t>
      </w:r>
      <w:r w:rsidRPr="00692144">
        <w:t>Règles Générales d’Exécution</w:t>
      </w:r>
      <w:r w:rsidR="00594510" w:rsidRPr="00692144">
        <w:t>.</w:t>
      </w:r>
    </w:p>
    <w:p w14:paraId="010CE410" w14:textId="77777777" w:rsidR="00C50750" w:rsidRPr="00692144" w:rsidRDefault="0060762A" w:rsidP="0060762A">
      <w:pPr>
        <w:pStyle w:val="Titre2"/>
      </w:pPr>
      <w:bookmarkStart w:id="2" w:name="_Ref18054875"/>
      <w:bookmarkStart w:id="3" w:name="_Ref18054878"/>
      <w:bookmarkStart w:id="4" w:name="_Toc223687472"/>
      <w:r w:rsidRPr="00692144">
        <w:t>Pouvoir adjudicateur</w:t>
      </w:r>
      <w:bookmarkEnd w:id="2"/>
      <w:bookmarkEnd w:id="3"/>
      <w:bookmarkEnd w:id="4"/>
    </w:p>
    <w:p w14:paraId="6695EB57" w14:textId="77777777" w:rsidR="0060762A" w:rsidRPr="00692144" w:rsidRDefault="0060762A" w:rsidP="0060762A">
      <w:pPr>
        <w:jc w:val="both"/>
      </w:pPr>
      <w:r w:rsidRPr="00692144">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692144" w:rsidRDefault="0060762A" w:rsidP="0060762A">
      <w:pPr>
        <w:jc w:val="both"/>
      </w:pPr>
      <w:r w:rsidRPr="00692144">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B57FF4A" w14:textId="35BC7761" w:rsidR="00F85C34" w:rsidRPr="00692144" w:rsidRDefault="00F85C34" w:rsidP="00F85C34">
      <w:pPr>
        <w:jc w:val="both"/>
      </w:pPr>
      <w:r w:rsidRPr="00692144">
        <w:t xml:space="preserve">Pour ce marché, Enabel est valablement représentée par </w:t>
      </w:r>
      <w:r w:rsidR="00272003" w:rsidRPr="004F2F25">
        <w:t>M</w:t>
      </w:r>
      <w:r w:rsidR="00272003">
        <w:t>.</w:t>
      </w:r>
      <w:r w:rsidR="00272003" w:rsidRPr="00475CA8">
        <w:rPr>
          <w:lang w:val="fr-SN"/>
        </w:rPr>
        <w:t xml:space="preserve"> </w:t>
      </w:r>
      <w:r w:rsidR="00272003" w:rsidRPr="00475CA8">
        <w:t>Abou Fassi-Fihri</w:t>
      </w:r>
      <w:r w:rsidR="00272003" w:rsidRPr="004F2F25">
        <w:t xml:space="preserve">, </w:t>
      </w:r>
      <w:r w:rsidR="00272003">
        <w:t>Directeur pays</w:t>
      </w:r>
      <w:r w:rsidR="00640A0B" w:rsidRPr="00692144">
        <w:t>,</w:t>
      </w:r>
      <w:r w:rsidRPr="00692144">
        <w:t xml:space="preserve"> Enabel au Sénégal.</w:t>
      </w:r>
    </w:p>
    <w:p w14:paraId="307254FD" w14:textId="77777777" w:rsidR="00C50750" w:rsidRPr="00692144" w:rsidRDefault="00201904" w:rsidP="0060762A">
      <w:pPr>
        <w:pStyle w:val="Titre2"/>
      </w:pPr>
      <w:bookmarkStart w:id="5" w:name="_Toc223687473"/>
      <w:r w:rsidRPr="00692144">
        <w:t>Cadre in</w:t>
      </w:r>
      <w:r w:rsidR="003A4F31" w:rsidRPr="00692144">
        <w:t>s</w:t>
      </w:r>
      <w:r w:rsidR="0060762A" w:rsidRPr="00692144">
        <w:t xml:space="preserve">titutionnel </w:t>
      </w:r>
      <w:r w:rsidR="003A4F31" w:rsidRPr="00692144">
        <w:t>d’</w:t>
      </w:r>
      <w:r w:rsidR="0060762A" w:rsidRPr="00692144">
        <w:t>Enabel</w:t>
      </w:r>
      <w:bookmarkEnd w:id="5"/>
    </w:p>
    <w:p w14:paraId="2D3337CA" w14:textId="77777777" w:rsidR="00201904" w:rsidRPr="00692144" w:rsidRDefault="00201904" w:rsidP="00201904">
      <w:pPr>
        <w:jc w:val="both"/>
      </w:pPr>
      <w:r w:rsidRPr="00692144">
        <w:t>Le cadre de référence général dans lequel travaille Enabel est :</w:t>
      </w:r>
    </w:p>
    <w:p w14:paraId="20F01DF8" w14:textId="77777777" w:rsidR="00201904" w:rsidRPr="00692144" w:rsidRDefault="00201904" w:rsidP="25AD908E">
      <w:pPr>
        <w:pStyle w:val="Paragraphedeliste"/>
        <w:numPr>
          <w:ilvl w:val="0"/>
          <w:numId w:val="3"/>
        </w:numPr>
        <w:ind w:left="284" w:hanging="284"/>
        <w:contextualSpacing w:val="0"/>
        <w:jc w:val="both"/>
      </w:pPr>
      <w:r w:rsidRPr="00692144">
        <w:t xml:space="preserve">La </w:t>
      </w:r>
      <w:r w:rsidR="003A4F31" w:rsidRPr="00692144">
        <w:t>L</w:t>
      </w:r>
      <w:r w:rsidRPr="00692144">
        <w:t>oi belge du 19 mars 2013 relative à la Coopération au Développement</w:t>
      </w:r>
      <w:r w:rsidR="003A4F31" w:rsidRPr="00692144">
        <w:footnoteReference w:id="2"/>
      </w:r>
      <w:r w:rsidRPr="00692144">
        <w:t> ;</w:t>
      </w:r>
    </w:p>
    <w:p w14:paraId="36BA87EA" w14:textId="77777777" w:rsidR="00201904" w:rsidRPr="00692144" w:rsidRDefault="00201904" w:rsidP="25AD908E">
      <w:pPr>
        <w:pStyle w:val="Paragraphedeliste"/>
        <w:numPr>
          <w:ilvl w:val="0"/>
          <w:numId w:val="3"/>
        </w:numPr>
        <w:ind w:left="284" w:hanging="284"/>
        <w:contextualSpacing w:val="0"/>
        <w:jc w:val="both"/>
      </w:pPr>
      <w:r w:rsidRPr="00692144">
        <w:t>La Loi belge du 21 décembre 1998 portant création de la « Coopération Technique Belge » sous la forme d’une société de droit public</w:t>
      </w:r>
      <w:r w:rsidR="003A4F31" w:rsidRPr="00692144">
        <w:footnoteReference w:id="3"/>
      </w:r>
      <w:r w:rsidRPr="00692144">
        <w:t> ;</w:t>
      </w:r>
    </w:p>
    <w:p w14:paraId="65BFF137" w14:textId="570BA432" w:rsidR="00E16AD8" w:rsidRPr="00692144" w:rsidRDefault="00E16AD8" w:rsidP="00E16AD8">
      <w:pPr>
        <w:pStyle w:val="Paragraphedeliste"/>
        <w:numPr>
          <w:ilvl w:val="0"/>
          <w:numId w:val="3"/>
        </w:numPr>
        <w:ind w:left="284" w:hanging="284"/>
        <w:contextualSpacing w:val="0"/>
        <w:jc w:val="both"/>
      </w:pPr>
      <w:r w:rsidRPr="00692144">
        <w:t xml:space="preserve">La Loi du 23 novembre 2017 portant modification du nom de la Coopération Technique Belge et définition des missions et du fonctionnement d’Enabel, Agence belge de </w:t>
      </w:r>
      <w:r w:rsidR="00B07EAD" w:rsidRPr="00692144">
        <w:t>d</w:t>
      </w:r>
      <w:r w:rsidRPr="00692144">
        <w:t>éveloppement, publiée au Moniteur belge du 11 décembre 2017.</w:t>
      </w:r>
    </w:p>
    <w:p w14:paraId="7D3CF0D9" w14:textId="77777777" w:rsidR="00201904" w:rsidRPr="00692144" w:rsidRDefault="00201904" w:rsidP="00201904">
      <w:pPr>
        <w:jc w:val="both"/>
      </w:pPr>
      <w:r w:rsidRPr="00692144">
        <w:t>Les développements suivants constituent eux aussi un fil rouge dans le travail d’Enabel. Citons, à titre de principaux exemples :</w:t>
      </w:r>
    </w:p>
    <w:p w14:paraId="51C6F6E0" w14:textId="77777777" w:rsidR="00B07EAD" w:rsidRPr="00692144" w:rsidRDefault="00B07EAD" w:rsidP="00B07EAD">
      <w:pPr>
        <w:pStyle w:val="Paragraphedeliste"/>
        <w:numPr>
          <w:ilvl w:val="0"/>
          <w:numId w:val="3"/>
        </w:numPr>
        <w:ind w:left="284" w:hanging="284"/>
        <w:contextualSpacing w:val="0"/>
        <w:jc w:val="both"/>
      </w:pPr>
      <w:r w:rsidRPr="00692144">
        <w:t>Sur le plan de la coopération internationale : les Objectifs de Développement Durable des Nations unies, la Déclaration de Paris sur l’harmonisation et l’alignement de l’aide ;</w:t>
      </w:r>
    </w:p>
    <w:p w14:paraId="1E9D292C" w14:textId="77777777" w:rsidR="00201904" w:rsidRPr="00692144" w:rsidRDefault="003A4F31" w:rsidP="00201904">
      <w:pPr>
        <w:pStyle w:val="Paragraphedeliste"/>
        <w:numPr>
          <w:ilvl w:val="0"/>
          <w:numId w:val="3"/>
        </w:numPr>
        <w:ind w:left="284" w:hanging="284"/>
        <w:contextualSpacing w:val="0"/>
        <w:jc w:val="both"/>
      </w:pPr>
      <w:r w:rsidRPr="00692144">
        <w:t>S</w:t>
      </w:r>
      <w:r w:rsidR="00201904" w:rsidRPr="00692144">
        <w:t>ur le plan de la lutte contre la corruption</w:t>
      </w:r>
      <w:r w:rsidR="00214DE1" w:rsidRPr="00692144">
        <w:t> </w:t>
      </w:r>
      <w:r w:rsidR="00201904" w:rsidRPr="00692144">
        <w:t>: la loi du 8 mai 2007 portant assentiment à la Convention des Nations unies contre la corruption, fait</w:t>
      </w:r>
      <w:r w:rsidRPr="00692144">
        <w:t>e à New York le 31 octobre 2003</w:t>
      </w:r>
      <w:r w:rsidR="00214DE1" w:rsidRPr="00692144">
        <w:rPr>
          <w:rStyle w:val="Appelnotedebasdep"/>
        </w:rPr>
        <w:footnoteReference w:id="4"/>
      </w:r>
      <w:r w:rsidR="00201904" w:rsidRPr="00692144">
        <w:t>, ainsi que la loi du 10 février 1999 relative à la répression de la corruption transposant la Convention relative à la lutte contre la corruption de fonctionnaires étrangers dans des transaction</w:t>
      </w:r>
      <w:r w:rsidRPr="00692144">
        <w:t>s commerciales internationales ;</w:t>
      </w:r>
    </w:p>
    <w:p w14:paraId="0E414F69" w14:textId="3041255C" w:rsidR="00201904" w:rsidRPr="00692144" w:rsidRDefault="003A4F31" w:rsidP="00201904">
      <w:pPr>
        <w:pStyle w:val="Paragraphedeliste"/>
        <w:numPr>
          <w:ilvl w:val="0"/>
          <w:numId w:val="3"/>
        </w:numPr>
        <w:ind w:left="284" w:hanging="284"/>
        <w:contextualSpacing w:val="0"/>
        <w:jc w:val="both"/>
      </w:pPr>
      <w:r w:rsidRPr="00692144">
        <w:lastRenderedPageBreak/>
        <w:t>S</w:t>
      </w:r>
      <w:r w:rsidR="00201904" w:rsidRPr="00692144">
        <w:t>ur le plan du respect des droits humains</w:t>
      </w:r>
      <w:r w:rsidRPr="00692144">
        <w:t> </w:t>
      </w:r>
      <w:r w:rsidR="00201904" w:rsidRPr="00692144">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692144">
        <w:t>rmes de ce travail (C. n° 182) ;</w:t>
      </w:r>
    </w:p>
    <w:p w14:paraId="7A901B20" w14:textId="77777777" w:rsidR="00201904" w:rsidRPr="00692144" w:rsidRDefault="003A4F31" w:rsidP="00201904">
      <w:pPr>
        <w:pStyle w:val="Paragraphedeliste"/>
        <w:numPr>
          <w:ilvl w:val="0"/>
          <w:numId w:val="3"/>
        </w:numPr>
        <w:ind w:left="284" w:hanging="284"/>
        <w:contextualSpacing w:val="0"/>
        <w:jc w:val="both"/>
      </w:pPr>
      <w:r w:rsidRPr="00692144">
        <w:t>S</w:t>
      </w:r>
      <w:r w:rsidR="00201904" w:rsidRPr="00692144">
        <w:t>ur le plan</w:t>
      </w:r>
      <w:r w:rsidRPr="00692144">
        <w:t xml:space="preserve"> du respect de l’environnement :</w:t>
      </w:r>
      <w:r w:rsidR="00201904" w:rsidRPr="00692144">
        <w:t xml:space="preserve"> La Convention-cadre sur les changements climatiques de Paris, le do</w:t>
      </w:r>
      <w:r w:rsidRPr="00692144">
        <w:t>uze décembre deux mille quinze ;</w:t>
      </w:r>
    </w:p>
    <w:p w14:paraId="056D8C5F" w14:textId="290A751F" w:rsidR="00201904" w:rsidRPr="00692144" w:rsidRDefault="003A4F31" w:rsidP="00201904">
      <w:pPr>
        <w:pStyle w:val="Paragraphedeliste"/>
        <w:numPr>
          <w:ilvl w:val="0"/>
          <w:numId w:val="3"/>
        </w:numPr>
        <w:ind w:left="284" w:hanging="284"/>
        <w:contextualSpacing w:val="0"/>
        <w:jc w:val="both"/>
      </w:pPr>
      <w:r w:rsidRPr="00692144">
        <w:t>Le</w:t>
      </w:r>
      <w:r w:rsidR="00201904" w:rsidRPr="00692144">
        <w:t xml:space="preserve"> premier contrat de gestion entre Enabel et l’Etat fédéral belge (approuvé par </w:t>
      </w:r>
      <w:r w:rsidR="00214DE1" w:rsidRPr="00692144">
        <w:t>l’</w:t>
      </w:r>
      <w:r w:rsidR="00201904" w:rsidRPr="00692144">
        <w:t>A</w:t>
      </w:r>
      <w:r w:rsidR="00214DE1" w:rsidRPr="00692144">
        <w:t xml:space="preserve">rrêté </w:t>
      </w:r>
      <w:r w:rsidR="00201904" w:rsidRPr="00692144">
        <w:t>R</w:t>
      </w:r>
      <w:r w:rsidR="00214DE1" w:rsidRPr="00692144">
        <w:t>oyal</w:t>
      </w:r>
      <w:r w:rsidR="00201904" w:rsidRPr="00692144">
        <w:t xml:space="preserve"> du 17</w:t>
      </w:r>
      <w:r w:rsidR="00214DE1" w:rsidRPr="00692144">
        <w:t xml:space="preserve"> décembre </w:t>
      </w:r>
      <w:r w:rsidR="00201904" w:rsidRPr="00692144">
        <w:t>2017, M</w:t>
      </w:r>
      <w:r w:rsidR="009E40D6" w:rsidRPr="00692144">
        <w:t>.</w:t>
      </w:r>
      <w:r w:rsidR="00201904" w:rsidRPr="00692144">
        <w:t>B</w:t>
      </w:r>
      <w:r w:rsidR="009E40D6" w:rsidRPr="00692144">
        <w:t>.</w:t>
      </w:r>
      <w:r w:rsidR="00201904" w:rsidRPr="00692144">
        <w:t xml:space="preserve"> 22</w:t>
      </w:r>
      <w:r w:rsidR="00214DE1" w:rsidRPr="00692144">
        <w:t xml:space="preserve"> décembre </w:t>
      </w:r>
      <w:r w:rsidR="00201904" w:rsidRPr="00692144">
        <w:t>2017) qui arrête les règles et les conditions spéciales relatives à l’exercice des tâches de service public par Enabel pour le compte de l’Etat belge</w:t>
      </w:r>
      <w:r w:rsidR="00583970" w:rsidRPr="00692144">
        <w:t> ;</w:t>
      </w:r>
    </w:p>
    <w:p w14:paraId="113BE2E2" w14:textId="417BA98E" w:rsidR="00583970" w:rsidRPr="00692144" w:rsidRDefault="00583970" w:rsidP="00201904">
      <w:pPr>
        <w:pStyle w:val="Paragraphedeliste"/>
        <w:numPr>
          <w:ilvl w:val="0"/>
          <w:numId w:val="3"/>
        </w:numPr>
        <w:ind w:left="284" w:hanging="284"/>
        <w:contextualSpacing w:val="0"/>
        <w:jc w:val="both"/>
      </w:pPr>
      <w:r w:rsidRPr="00692144">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692144" w:rsidRDefault="003A4F31" w:rsidP="003A4F31">
      <w:pPr>
        <w:pStyle w:val="Titre2"/>
      </w:pPr>
      <w:bookmarkStart w:id="6" w:name="_Toc223687474"/>
      <w:r w:rsidRPr="00692144">
        <w:t>Règles régissant le marché</w:t>
      </w:r>
      <w:bookmarkEnd w:id="6"/>
    </w:p>
    <w:p w14:paraId="78C5776E" w14:textId="77777777" w:rsidR="00284B5F" w:rsidRPr="00692144" w:rsidRDefault="00284B5F" w:rsidP="00284B5F">
      <w:pPr>
        <w:jc w:val="both"/>
      </w:pPr>
      <w:r w:rsidRPr="00692144">
        <w:t>Le marché public est régi par le droit belge, notamment :</w:t>
      </w:r>
    </w:p>
    <w:p w14:paraId="4A83BFC8" w14:textId="77777777" w:rsidR="00284B5F" w:rsidRPr="00692144" w:rsidRDefault="00284B5F" w:rsidP="25AD908E">
      <w:pPr>
        <w:pStyle w:val="Paragraphedeliste"/>
        <w:numPr>
          <w:ilvl w:val="0"/>
          <w:numId w:val="3"/>
        </w:numPr>
        <w:ind w:left="284" w:hanging="284"/>
        <w:contextualSpacing w:val="0"/>
        <w:jc w:val="both"/>
      </w:pPr>
      <w:r w:rsidRPr="00692144">
        <w:t>La Loi du 17 juin 2016 relative aux marchés publics</w:t>
      </w:r>
      <w:r w:rsidRPr="00692144">
        <w:rPr>
          <w:rStyle w:val="Appelnotedebasdep"/>
        </w:rPr>
        <w:footnoteReference w:id="5"/>
      </w:r>
      <w:r w:rsidRPr="00692144">
        <w:t> ;</w:t>
      </w:r>
    </w:p>
    <w:p w14:paraId="3B612935" w14:textId="77777777" w:rsidR="00284B5F" w:rsidRPr="00692144" w:rsidRDefault="00284B5F" w:rsidP="25AD908E">
      <w:pPr>
        <w:pStyle w:val="Paragraphedeliste"/>
        <w:numPr>
          <w:ilvl w:val="0"/>
          <w:numId w:val="3"/>
        </w:numPr>
        <w:ind w:left="284" w:hanging="284"/>
        <w:contextualSpacing w:val="0"/>
        <w:jc w:val="both"/>
      </w:pPr>
      <w:r w:rsidRPr="00692144">
        <w:t>La Loi du 17 juin 2013 relative à la motivation, à l’information et aux voies de recours en matière de marchés publics et de certains marchés de travaux, de fournitures et de services</w:t>
      </w:r>
      <w:r w:rsidRPr="00692144">
        <w:rPr>
          <w:rStyle w:val="Appelnotedebasdep"/>
        </w:rPr>
        <w:footnoteReference w:id="6"/>
      </w:r>
      <w:r w:rsidRPr="00692144">
        <w:t> ;</w:t>
      </w:r>
    </w:p>
    <w:p w14:paraId="1976B005" w14:textId="77777777" w:rsidR="00284B5F" w:rsidRPr="00692144" w:rsidRDefault="00284B5F" w:rsidP="25AD908E">
      <w:pPr>
        <w:pStyle w:val="Paragraphedeliste"/>
        <w:numPr>
          <w:ilvl w:val="0"/>
          <w:numId w:val="3"/>
        </w:numPr>
        <w:ind w:left="284" w:hanging="284"/>
        <w:contextualSpacing w:val="0"/>
        <w:jc w:val="both"/>
      </w:pPr>
      <w:r w:rsidRPr="00692144">
        <w:t>L’A.R. du 18 avril 2017 relatif à la passation des marchés publics dans les secteurs classiques</w:t>
      </w:r>
      <w:r w:rsidRPr="00692144">
        <w:rPr>
          <w:rStyle w:val="Appelnotedebasdep"/>
        </w:rPr>
        <w:footnoteReference w:id="7"/>
      </w:r>
      <w:r w:rsidRPr="00692144">
        <w:t> ;</w:t>
      </w:r>
    </w:p>
    <w:p w14:paraId="794B7A84" w14:textId="77777777" w:rsidR="00284B5F" w:rsidRPr="00692144" w:rsidRDefault="00284B5F" w:rsidP="25AD908E">
      <w:pPr>
        <w:pStyle w:val="Paragraphedeliste"/>
        <w:numPr>
          <w:ilvl w:val="0"/>
          <w:numId w:val="3"/>
        </w:numPr>
        <w:ind w:left="284" w:hanging="284"/>
        <w:contextualSpacing w:val="0"/>
        <w:jc w:val="both"/>
      </w:pPr>
      <w:r w:rsidRPr="00692144">
        <w:t>L’A.R. du 14 janvier 2013 établissant les règles générales d’exécution des marchés publics et des concessions de travaux publics</w:t>
      </w:r>
      <w:r w:rsidRPr="00692144">
        <w:rPr>
          <w:rStyle w:val="Appelnotedebasdep"/>
        </w:rPr>
        <w:footnoteReference w:id="8"/>
      </w:r>
      <w:r w:rsidRPr="00692144">
        <w:t> ;</w:t>
      </w:r>
    </w:p>
    <w:p w14:paraId="5FA81DD3" w14:textId="77777777" w:rsidR="00284B5F" w:rsidRPr="00692144" w:rsidRDefault="00284B5F" w:rsidP="00284B5F">
      <w:pPr>
        <w:pStyle w:val="Paragraphedeliste"/>
        <w:numPr>
          <w:ilvl w:val="0"/>
          <w:numId w:val="3"/>
        </w:numPr>
        <w:ind w:left="284" w:hanging="284"/>
        <w:contextualSpacing w:val="0"/>
        <w:jc w:val="both"/>
      </w:pPr>
      <w:r w:rsidRPr="00692144">
        <w:t>Les Circulaires du Premier Ministre en matière de marchés publics ;</w:t>
      </w:r>
    </w:p>
    <w:p w14:paraId="4F8D1BDE" w14:textId="77777777" w:rsidR="00284B5F" w:rsidRPr="00692144" w:rsidRDefault="00284B5F" w:rsidP="00284B5F">
      <w:pPr>
        <w:pStyle w:val="Paragraphedeliste"/>
        <w:numPr>
          <w:ilvl w:val="0"/>
          <w:numId w:val="3"/>
        </w:numPr>
        <w:ind w:left="284" w:hanging="284"/>
        <w:contextualSpacing w:val="0"/>
        <w:jc w:val="both"/>
      </w:pPr>
      <w:r w:rsidRPr="00692144">
        <w:t>La Politique de Enabel concernant l’exploitation et les abus sexuels – juin 2019 ;</w:t>
      </w:r>
    </w:p>
    <w:p w14:paraId="7372E2EB" w14:textId="77777777" w:rsidR="00284B5F" w:rsidRPr="00692144" w:rsidRDefault="00284B5F" w:rsidP="00284B5F">
      <w:pPr>
        <w:pStyle w:val="Paragraphedeliste"/>
        <w:numPr>
          <w:ilvl w:val="0"/>
          <w:numId w:val="3"/>
        </w:numPr>
        <w:ind w:left="284" w:hanging="284"/>
        <w:contextualSpacing w:val="0"/>
        <w:jc w:val="both"/>
      </w:pPr>
      <w:r w:rsidRPr="00692144">
        <w:t>La Politique de Enabel concernant la maîtrise des risques de fraude et de corruption – juin 2019 ;</w:t>
      </w:r>
    </w:p>
    <w:p w14:paraId="19785852" w14:textId="77777777" w:rsidR="00284B5F" w:rsidRPr="00692144" w:rsidRDefault="00284B5F" w:rsidP="00284B5F">
      <w:pPr>
        <w:pStyle w:val="Paragraphedeliste"/>
        <w:numPr>
          <w:ilvl w:val="0"/>
          <w:numId w:val="3"/>
        </w:numPr>
        <w:ind w:left="284" w:hanging="284"/>
        <w:contextualSpacing w:val="0"/>
        <w:jc w:val="both"/>
      </w:pPr>
      <w:r w:rsidRPr="00692144">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38E0FA83" w14:textId="77777777" w:rsidR="00284B5F" w:rsidRPr="00692144" w:rsidRDefault="00284B5F" w:rsidP="00284B5F">
      <w:pPr>
        <w:pStyle w:val="Paragraphedeliste"/>
        <w:numPr>
          <w:ilvl w:val="0"/>
          <w:numId w:val="3"/>
        </w:numPr>
        <w:ind w:left="284" w:hanging="284"/>
        <w:contextualSpacing w:val="0"/>
        <w:jc w:val="both"/>
      </w:pPr>
      <w:r w:rsidRPr="00692144">
        <w:t>La Loi du 30 juillet 2018 relative à la protection des personnes physiques à l’égard des traitements de données à caractère personnel.</w:t>
      </w:r>
    </w:p>
    <w:p w14:paraId="29F73A53" w14:textId="77777777" w:rsidR="00284B5F" w:rsidRPr="00692144" w:rsidRDefault="00284B5F" w:rsidP="00F63C6C">
      <w:pPr>
        <w:jc w:val="both"/>
      </w:pPr>
      <w:r w:rsidRPr="00692144">
        <w:rPr>
          <w:rFonts w:eastAsia="Calibri"/>
        </w:rPr>
        <w:lastRenderedPageBreak/>
        <w:t xml:space="preserve">Toute la réglementation belge sur les marchés publics peut être consultée sur </w:t>
      </w:r>
      <w:r w:rsidRPr="00692144">
        <w:rPr>
          <w:u w:val="single"/>
        </w:rPr>
        <w:t>www</w:t>
      </w:r>
      <w:r w:rsidRPr="00692144">
        <w:rPr>
          <w:rFonts w:eastAsia="Calibri"/>
          <w:u w:val="single"/>
        </w:rPr>
        <w:t>.publicprocurement.be</w:t>
      </w:r>
      <w:r w:rsidRPr="00692144">
        <w:rPr>
          <w:rFonts w:eastAsia="Calibri"/>
        </w:rPr>
        <w:t xml:space="preserve">, le code éthique et les politiques de Enabel mentionnées ci-dessus sur le site web de Enabel, ou </w:t>
      </w:r>
      <w:r w:rsidRPr="00692144">
        <w:rPr>
          <w:rFonts w:eastAsia="Calibri"/>
          <w:u w:val="single"/>
        </w:rPr>
        <w:t>https://www.enabel.be/fr/content/lethique-enabel</w:t>
      </w:r>
      <w:r w:rsidRPr="00692144">
        <w:rPr>
          <w:rFonts w:eastAsia="Calibri"/>
        </w:rPr>
        <w:t>.</w:t>
      </w:r>
    </w:p>
    <w:p w14:paraId="0A661E9F" w14:textId="77777777" w:rsidR="00C50750" w:rsidRPr="00692144" w:rsidRDefault="00C50750" w:rsidP="00C50750">
      <w:pPr>
        <w:pStyle w:val="Titre2"/>
      </w:pPr>
      <w:bookmarkStart w:id="7" w:name="_Toc223687475"/>
      <w:r w:rsidRPr="00692144">
        <w:t>D</w:t>
      </w:r>
      <w:r w:rsidR="00214DE1" w:rsidRPr="00692144">
        <w:t>é</w:t>
      </w:r>
      <w:r w:rsidRPr="00692144">
        <w:t>finitions</w:t>
      </w:r>
      <w:bookmarkEnd w:id="7"/>
    </w:p>
    <w:p w14:paraId="0AB17209" w14:textId="77777777" w:rsidR="009E40D6" w:rsidRPr="00692144" w:rsidRDefault="009E40D6" w:rsidP="009E40D6">
      <w:pPr>
        <w:jc w:val="both"/>
      </w:pPr>
      <w:r w:rsidRPr="00692144">
        <w:t>Dans le cadre de ce marché, il faut comprendre par :</w:t>
      </w:r>
    </w:p>
    <w:p w14:paraId="5470868E" w14:textId="77777777" w:rsidR="009E40D6" w:rsidRPr="00692144" w:rsidRDefault="009E40D6" w:rsidP="009E40D6">
      <w:pPr>
        <w:pStyle w:val="Paragraphedeliste"/>
        <w:numPr>
          <w:ilvl w:val="0"/>
          <w:numId w:val="3"/>
        </w:numPr>
        <w:ind w:left="284" w:hanging="284"/>
        <w:contextualSpacing w:val="0"/>
        <w:jc w:val="both"/>
      </w:pPr>
      <w:r w:rsidRPr="00692144">
        <w:rPr>
          <w:u w:val="single"/>
        </w:rPr>
        <w:t>Le soumissionnaire</w:t>
      </w:r>
      <w:r w:rsidRPr="00692144">
        <w:t> : un opérateur économique qui présente une offre ;</w:t>
      </w:r>
    </w:p>
    <w:p w14:paraId="7BE6D3C4" w14:textId="26091AD2" w:rsidR="009E40D6" w:rsidRPr="00692144" w:rsidRDefault="009E40D6" w:rsidP="009E40D6">
      <w:pPr>
        <w:pStyle w:val="Paragraphedeliste"/>
        <w:numPr>
          <w:ilvl w:val="0"/>
          <w:numId w:val="3"/>
        </w:numPr>
        <w:ind w:left="284" w:hanging="284"/>
        <w:contextualSpacing w:val="0"/>
        <w:jc w:val="both"/>
      </w:pPr>
      <w:r w:rsidRPr="00692144">
        <w:rPr>
          <w:u w:val="single"/>
        </w:rPr>
        <w:t>L’adjudicataire / prestataire de services</w:t>
      </w:r>
      <w:r w:rsidRPr="00692144">
        <w:t> : le soumissionnaire à qui le marché est attribué ;</w:t>
      </w:r>
    </w:p>
    <w:p w14:paraId="615712C4" w14:textId="097E19DD" w:rsidR="009E40D6" w:rsidRPr="00692144" w:rsidRDefault="009E40D6" w:rsidP="009E40D6">
      <w:pPr>
        <w:pStyle w:val="Paragraphedeliste"/>
        <w:numPr>
          <w:ilvl w:val="0"/>
          <w:numId w:val="3"/>
        </w:numPr>
        <w:ind w:left="284" w:hanging="284"/>
        <w:contextualSpacing w:val="0"/>
        <w:jc w:val="both"/>
      </w:pPr>
      <w:r w:rsidRPr="00692144">
        <w:rPr>
          <w:u w:val="single"/>
        </w:rPr>
        <w:t>Le pouvoir adjudicateur ou l’adjudicateur</w:t>
      </w:r>
      <w:r w:rsidRPr="00692144">
        <w:t xml:space="preserve"> : Enabel, représentée par le Représentant résident d’Enabel au </w:t>
      </w:r>
      <w:r w:rsidR="00AE4ADF" w:rsidRPr="00692144">
        <w:t>Sénégal</w:t>
      </w:r>
      <w:r w:rsidRPr="00692144">
        <w:t> ;</w:t>
      </w:r>
    </w:p>
    <w:p w14:paraId="6477E01D" w14:textId="77777777" w:rsidR="009E40D6" w:rsidRPr="00692144" w:rsidRDefault="009E40D6" w:rsidP="009E40D6">
      <w:pPr>
        <w:pStyle w:val="Paragraphedeliste"/>
        <w:numPr>
          <w:ilvl w:val="0"/>
          <w:numId w:val="3"/>
        </w:numPr>
        <w:ind w:left="284" w:hanging="284"/>
        <w:contextualSpacing w:val="0"/>
        <w:jc w:val="both"/>
      </w:pPr>
      <w:r w:rsidRPr="00692144">
        <w:rPr>
          <w:u w:val="single"/>
        </w:rPr>
        <w:t>L’offre</w:t>
      </w:r>
      <w:r w:rsidRPr="00692144">
        <w:t> : l’engagement du soumissionnaire d’exécuter le marché aux conditions qu’il présente ;</w:t>
      </w:r>
    </w:p>
    <w:p w14:paraId="65DD9C7D" w14:textId="77777777" w:rsidR="009E40D6" w:rsidRPr="00692144" w:rsidRDefault="009E40D6" w:rsidP="009E40D6">
      <w:pPr>
        <w:pStyle w:val="Paragraphedeliste"/>
        <w:numPr>
          <w:ilvl w:val="0"/>
          <w:numId w:val="3"/>
        </w:numPr>
        <w:ind w:left="284" w:hanging="284"/>
        <w:contextualSpacing w:val="0"/>
        <w:jc w:val="both"/>
      </w:pPr>
      <w:r w:rsidRPr="00692144">
        <w:rPr>
          <w:u w:val="single"/>
        </w:rPr>
        <w:t>Jours</w:t>
      </w:r>
      <w:r w:rsidRPr="00692144">
        <w:t> : A défaut d’indication dans le cahier spécial des charges et réglementation applicable, tous les jours s’entendent comme des jours calendrier ;</w:t>
      </w:r>
    </w:p>
    <w:p w14:paraId="01C94D18" w14:textId="636926D3" w:rsidR="009E40D6" w:rsidRPr="00692144" w:rsidRDefault="009E40D6" w:rsidP="009E40D6">
      <w:pPr>
        <w:pStyle w:val="Paragraphedeliste"/>
        <w:numPr>
          <w:ilvl w:val="0"/>
          <w:numId w:val="3"/>
        </w:numPr>
        <w:ind w:left="284" w:hanging="284"/>
        <w:contextualSpacing w:val="0"/>
        <w:jc w:val="both"/>
      </w:pPr>
      <w:r w:rsidRPr="00692144">
        <w:rPr>
          <w:u w:val="single"/>
        </w:rPr>
        <w:t>Documents du marché</w:t>
      </w:r>
      <w:r w:rsidRPr="00692144">
        <w:t xml:space="preserve"> : </w:t>
      </w:r>
      <w:r w:rsidR="00710A68" w:rsidRPr="00692144">
        <w:t>Cahier Spécial des Charges</w:t>
      </w:r>
      <w:r w:rsidRPr="00692144">
        <w:t>, y inclus les annexes et les documents auxquels ils se réfèrent ;</w:t>
      </w:r>
    </w:p>
    <w:p w14:paraId="229F317E" w14:textId="250F3025" w:rsidR="009E40D6" w:rsidRPr="00692144" w:rsidRDefault="009E40D6" w:rsidP="009E40D6">
      <w:pPr>
        <w:pStyle w:val="Paragraphedeliste"/>
        <w:numPr>
          <w:ilvl w:val="0"/>
          <w:numId w:val="3"/>
        </w:numPr>
        <w:ind w:left="284" w:hanging="284"/>
        <w:contextualSpacing w:val="0"/>
        <w:jc w:val="both"/>
      </w:pPr>
      <w:r w:rsidRPr="00692144">
        <w:rPr>
          <w:u w:val="single"/>
        </w:rPr>
        <w:t>Spécification technique</w:t>
      </w:r>
      <w:r w:rsidRPr="00692144">
        <w:t xml:space="preserve"> : </w:t>
      </w:r>
      <w:r w:rsidR="00097D6C" w:rsidRPr="00692144">
        <w:t>U</w:t>
      </w:r>
      <w:r w:rsidRPr="00692144">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692144" w:rsidRDefault="009E40D6" w:rsidP="009E40D6">
      <w:pPr>
        <w:pStyle w:val="Paragraphedeliste"/>
        <w:numPr>
          <w:ilvl w:val="0"/>
          <w:numId w:val="3"/>
        </w:numPr>
        <w:ind w:left="284" w:hanging="284"/>
        <w:contextualSpacing w:val="0"/>
        <w:jc w:val="both"/>
      </w:pPr>
      <w:r w:rsidRPr="00692144">
        <w:rPr>
          <w:u w:val="single"/>
        </w:rPr>
        <w:t>Variante</w:t>
      </w:r>
      <w:r w:rsidRPr="00692144">
        <w:t> : un mode alternatif de conception ou d’exécution qui est introduit soit à la demande du pouvoir adjudicateur, soit à l’initiative du soumissionnaire ;</w:t>
      </w:r>
    </w:p>
    <w:p w14:paraId="6AEF18E3" w14:textId="77777777" w:rsidR="009E40D6" w:rsidRPr="00692144" w:rsidRDefault="009E40D6" w:rsidP="009E40D6">
      <w:pPr>
        <w:pStyle w:val="Paragraphedeliste"/>
        <w:numPr>
          <w:ilvl w:val="0"/>
          <w:numId w:val="3"/>
        </w:numPr>
        <w:ind w:left="284" w:hanging="284"/>
        <w:contextualSpacing w:val="0"/>
        <w:jc w:val="both"/>
      </w:pPr>
      <w:r w:rsidRPr="00692144">
        <w:rPr>
          <w:u w:val="single"/>
        </w:rPr>
        <w:t>Option</w:t>
      </w:r>
      <w:r w:rsidRPr="00692144">
        <w:t> : un élément accessoire et non strictement nécessaire à l’exécution du marché, qui est introduit soit à la demande du pouvoir adjudicateur, soit à l’initiative du soumissionnaire ;</w:t>
      </w:r>
    </w:p>
    <w:p w14:paraId="719AB88B" w14:textId="77777777" w:rsidR="009E40D6" w:rsidRPr="00692144" w:rsidRDefault="009E40D6" w:rsidP="009E40D6">
      <w:pPr>
        <w:pStyle w:val="Paragraphedeliste"/>
        <w:numPr>
          <w:ilvl w:val="0"/>
          <w:numId w:val="3"/>
        </w:numPr>
        <w:ind w:left="284" w:hanging="284"/>
        <w:contextualSpacing w:val="0"/>
        <w:jc w:val="both"/>
      </w:pPr>
      <w:r w:rsidRPr="00692144">
        <w:rPr>
          <w:u w:val="single"/>
        </w:rPr>
        <w:t>Inventaire</w:t>
      </w:r>
      <w:r w:rsidRPr="00692144">
        <w:t> : le document du marché qui fractionne les prestations en postes différents et précise pour chacun d’eux la quantité ou le mode de détermination du prix ;</w:t>
      </w:r>
    </w:p>
    <w:p w14:paraId="57A6A4E8" w14:textId="77777777" w:rsidR="009E40D6" w:rsidRPr="00692144" w:rsidRDefault="009E40D6" w:rsidP="009E40D6">
      <w:pPr>
        <w:pStyle w:val="Paragraphedeliste"/>
        <w:numPr>
          <w:ilvl w:val="0"/>
          <w:numId w:val="3"/>
        </w:numPr>
        <w:ind w:left="284" w:hanging="284"/>
        <w:contextualSpacing w:val="0"/>
        <w:jc w:val="both"/>
      </w:pPr>
      <w:r w:rsidRPr="00692144">
        <w:rPr>
          <w:u w:val="single"/>
        </w:rPr>
        <w:t>Les Règles Générales d’Exécution (RGE)</w:t>
      </w:r>
      <w:r w:rsidRPr="00692144">
        <w:t> : les règles se trouvant dans l’</w:t>
      </w:r>
      <w:r w:rsidR="00F479FF" w:rsidRPr="00692144">
        <w:t xml:space="preserve">Arrêté Royal </w:t>
      </w:r>
      <w:r w:rsidRPr="00692144">
        <w:t>du 14</w:t>
      </w:r>
      <w:r w:rsidR="00F479FF" w:rsidRPr="00692144">
        <w:t xml:space="preserve"> janvier </w:t>
      </w:r>
      <w:r w:rsidRPr="00692144">
        <w:t>2013, établissant les règles générales d’exécution des marchés publics et des concessions de travaux publics ;</w:t>
      </w:r>
    </w:p>
    <w:p w14:paraId="2F112E3A" w14:textId="77777777" w:rsidR="009E40D6" w:rsidRPr="00692144" w:rsidRDefault="009E40D6" w:rsidP="009E40D6">
      <w:pPr>
        <w:pStyle w:val="Paragraphedeliste"/>
        <w:numPr>
          <w:ilvl w:val="0"/>
          <w:numId w:val="3"/>
        </w:numPr>
        <w:ind w:left="284" w:hanging="284"/>
        <w:contextualSpacing w:val="0"/>
        <w:jc w:val="both"/>
      </w:pPr>
      <w:r w:rsidRPr="00692144">
        <w:rPr>
          <w:u w:val="single"/>
        </w:rPr>
        <w:t xml:space="preserve">Le </w:t>
      </w:r>
      <w:r w:rsidR="00F479FF" w:rsidRPr="00692144">
        <w:rPr>
          <w:u w:val="single"/>
        </w:rPr>
        <w:t>C</w:t>
      </w:r>
      <w:r w:rsidRPr="00692144">
        <w:rPr>
          <w:u w:val="single"/>
        </w:rPr>
        <w:t xml:space="preserve">ahier </w:t>
      </w:r>
      <w:r w:rsidR="00F479FF" w:rsidRPr="00692144">
        <w:rPr>
          <w:u w:val="single"/>
        </w:rPr>
        <w:t>S</w:t>
      </w:r>
      <w:r w:rsidRPr="00692144">
        <w:rPr>
          <w:u w:val="single"/>
        </w:rPr>
        <w:t xml:space="preserve">pécial des </w:t>
      </w:r>
      <w:r w:rsidR="00F479FF" w:rsidRPr="00692144">
        <w:rPr>
          <w:u w:val="single"/>
        </w:rPr>
        <w:t>C</w:t>
      </w:r>
      <w:r w:rsidRPr="00692144">
        <w:rPr>
          <w:u w:val="single"/>
        </w:rPr>
        <w:t>harges (CSC)</w:t>
      </w:r>
      <w:r w:rsidR="00F479FF" w:rsidRPr="00692144">
        <w:t> </w:t>
      </w:r>
      <w:r w:rsidRPr="00692144">
        <w:t>: le présent document ainsi que toutes ses annexes et documents auxquels il fait référence</w:t>
      </w:r>
      <w:r w:rsidR="00F479FF" w:rsidRPr="00692144">
        <w:t> ;</w:t>
      </w:r>
    </w:p>
    <w:p w14:paraId="5B3CF3D1" w14:textId="77777777" w:rsidR="009E40D6" w:rsidRPr="00692144" w:rsidRDefault="009E40D6" w:rsidP="009E40D6">
      <w:pPr>
        <w:pStyle w:val="Paragraphedeliste"/>
        <w:numPr>
          <w:ilvl w:val="0"/>
          <w:numId w:val="3"/>
        </w:numPr>
        <w:ind w:left="284" w:hanging="284"/>
        <w:contextualSpacing w:val="0"/>
        <w:jc w:val="both"/>
      </w:pPr>
      <w:r w:rsidRPr="00692144">
        <w:rPr>
          <w:u w:val="single"/>
        </w:rPr>
        <w:t>La pratique de corruption</w:t>
      </w:r>
      <w:r w:rsidR="00F479FF" w:rsidRPr="00692144">
        <w:t> :</w:t>
      </w:r>
      <w:r w:rsidRPr="00692144">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692144">
        <w:t>u avec le pouvoir adjudicateur ;</w:t>
      </w:r>
    </w:p>
    <w:p w14:paraId="16C722C5" w14:textId="77777777" w:rsidR="00AB297B" w:rsidRPr="00692144" w:rsidRDefault="00AB297B" w:rsidP="00AB297B">
      <w:pPr>
        <w:pStyle w:val="Paragraphedeliste"/>
        <w:numPr>
          <w:ilvl w:val="0"/>
          <w:numId w:val="3"/>
        </w:numPr>
        <w:ind w:left="284" w:hanging="284"/>
        <w:contextualSpacing w:val="0"/>
        <w:jc w:val="both"/>
      </w:pPr>
      <w:r w:rsidRPr="00692144">
        <w:rPr>
          <w:u w:val="single"/>
        </w:rPr>
        <w:lastRenderedPageBreak/>
        <w:t>Le litige</w:t>
      </w:r>
      <w:r w:rsidRPr="00692144">
        <w:t> : l’action en justice ;</w:t>
      </w:r>
    </w:p>
    <w:p w14:paraId="708DA9D1" w14:textId="77777777" w:rsidR="00AB297B" w:rsidRPr="00692144" w:rsidRDefault="00AB297B" w:rsidP="00AB297B">
      <w:pPr>
        <w:pStyle w:val="Paragraphedeliste"/>
        <w:numPr>
          <w:ilvl w:val="0"/>
          <w:numId w:val="3"/>
        </w:numPr>
        <w:ind w:left="284" w:hanging="284"/>
        <w:contextualSpacing w:val="0"/>
        <w:jc w:val="both"/>
      </w:pPr>
      <w:r w:rsidRPr="00692144">
        <w:rPr>
          <w:u w:val="single"/>
        </w:rPr>
        <w:t>Sous-traitant au sens de la règlementation relative aux marchés publics</w:t>
      </w:r>
      <w:r w:rsidRPr="00692144">
        <w:t> : l’opérateur économique proposé par un soumissionnaire ou un adjudicataire pour exécuter une partie du marché ;</w:t>
      </w:r>
    </w:p>
    <w:p w14:paraId="05B8B75B" w14:textId="77777777" w:rsidR="00AB297B" w:rsidRPr="00692144" w:rsidRDefault="00AB297B" w:rsidP="00AB297B">
      <w:pPr>
        <w:pStyle w:val="Paragraphedeliste"/>
        <w:numPr>
          <w:ilvl w:val="0"/>
          <w:numId w:val="3"/>
        </w:numPr>
        <w:ind w:left="284" w:hanging="284"/>
        <w:contextualSpacing w:val="0"/>
        <w:jc w:val="both"/>
      </w:pPr>
      <w:r w:rsidRPr="00692144">
        <w:rPr>
          <w:u w:val="single"/>
        </w:rPr>
        <w:t>Responsable de traitement au sens du RGPD</w:t>
      </w:r>
      <w:r w:rsidRPr="00692144">
        <w:t> : la personne physique ou morale, l'autorité publique, le service ou un autre organisme qui, seul ou conjointement avec d'autres, détermine les finalités et les moyens du traitement ;</w:t>
      </w:r>
    </w:p>
    <w:p w14:paraId="1A5EDE6D" w14:textId="77777777" w:rsidR="00AB297B" w:rsidRPr="00692144" w:rsidRDefault="00AB297B" w:rsidP="00AB297B">
      <w:pPr>
        <w:pStyle w:val="Paragraphedeliste"/>
        <w:numPr>
          <w:ilvl w:val="0"/>
          <w:numId w:val="3"/>
        </w:numPr>
        <w:ind w:left="284" w:hanging="284"/>
        <w:contextualSpacing w:val="0"/>
        <w:jc w:val="both"/>
      </w:pPr>
      <w:r w:rsidRPr="00692144">
        <w:rPr>
          <w:u w:val="single"/>
        </w:rPr>
        <w:t>Sous-traitant au sens du RGPD</w:t>
      </w:r>
      <w:r w:rsidRPr="00692144">
        <w:t> : la personne physique ou morale, l'autorité publique, le service ou un autre organisme qui traite des données à caractère personnel pour le compte du responsable du traitement ;</w:t>
      </w:r>
    </w:p>
    <w:p w14:paraId="4487B033" w14:textId="77777777" w:rsidR="00AB297B" w:rsidRPr="00692144" w:rsidRDefault="00AB297B" w:rsidP="00AB297B">
      <w:pPr>
        <w:pStyle w:val="Paragraphedeliste"/>
        <w:numPr>
          <w:ilvl w:val="0"/>
          <w:numId w:val="3"/>
        </w:numPr>
        <w:ind w:left="284" w:hanging="284"/>
        <w:contextualSpacing w:val="0"/>
        <w:jc w:val="both"/>
      </w:pPr>
      <w:r w:rsidRPr="00692144">
        <w:rPr>
          <w:u w:val="single"/>
        </w:rPr>
        <w:t>Destinataire au sens du RGPD</w:t>
      </w:r>
      <w:r w:rsidRPr="00692144">
        <w:t> : la personne physique ou morale, l'autorité publique, le service ou tout autre organisme qui reçoit communication de données à caractère personnel, qu'il s'agisse ou non d'un tiers ;</w:t>
      </w:r>
    </w:p>
    <w:p w14:paraId="247F5BA3" w14:textId="77777777" w:rsidR="00AB297B" w:rsidRPr="00692144" w:rsidRDefault="00AB297B" w:rsidP="00AB297B">
      <w:pPr>
        <w:pStyle w:val="Paragraphedeliste"/>
        <w:numPr>
          <w:ilvl w:val="0"/>
          <w:numId w:val="3"/>
        </w:numPr>
        <w:ind w:left="284" w:hanging="284"/>
        <w:contextualSpacing w:val="0"/>
        <w:jc w:val="both"/>
      </w:pPr>
      <w:r w:rsidRPr="00692144">
        <w:rPr>
          <w:u w:val="single"/>
        </w:rPr>
        <w:t>Donnée personnelle</w:t>
      </w:r>
      <w:r w:rsidRPr="00692144">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692144" w:rsidRDefault="003E134A" w:rsidP="00C50750">
      <w:pPr>
        <w:pStyle w:val="Titre2"/>
      </w:pPr>
      <w:bookmarkStart w:id="8" w:name="_Toc223687476"/>
      <w:r w:rsidRPr="00692144">
        <w:t>Confidentialité</w:t>
      </w:r>
      <w:bookmarkEnd w:id="8"/>
    </w:p>
    <w:p w14:paraId="5614AACE" w14:textId="77777777" w:rsidR="002C6923" w:rsidRPr="00692144" w:rsidRDefault="002C6923" w:rsidP="002C6923">
      <w:pPr>
        <w:pStyle w:val="Titre3"/>
        <w:rPr>
          <w:lang w:val="fr-FR"/>
        </w:rPr>
      </w:pPr>
      <w:r w:rsidRPr="00692144">
        <w:rPr>
          <w:lang w:val="fr-FR"/>
        </w:rPr>
        <w:t>Traitement des données à caractère personnel</w:t>
      </w:r>
    </w:p>
    <w:p w14:paraId="71E98E61" w14:textId="41A5E23D" w:rsidR="002C6923" w:rsidRPr="00692144" w:rsidRDefault="002C6923" w:rsidP="002C6923">
      <w:pPr>
        <w:jc w:val="both"/>
      </w:pPr>
      <w:r w:rsidRPr="00692144">
        <w:t xml:space="preserve">L’adjudicateur s’engage à traiter les données à caractères personnel qui lui seront communiquées dans le cadre de </w:t>
      </w:r>
      <w:r w:rsidR="007D5879" w:rsidRPr="00692144">
        <w:t xml:space="preserve">cette </w:t>
      </w:r>
      <w:r w:rsidRPr="00692144">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8080E82" w14:textId="77777777" w:rsidR="002C6923" w:rsidRPr="00692144" w:rsidRDefault="002C6923" w:rsidP="002C6923">
      <w:pPr>
        <w:pStyle w:val="Titre3"/>
        <w:rPr>
          <w:lang w:val="fr-FR"/>
        </w:rPr>
      </w:pPr>
      <w:r w:rsidRPr="00692144">
        <w:rPr>
          <w:lang w:val="fr-FR"/>
        </w:rPr>
        <w:t>Confidentialité</w:t>
      </w:r>
    </w:p>
    <w:p w14:paraId="58216106" w14:textId="77777777" w:rsidR="002C6923" w:rsidRPr="00692144" w:rsidRDefault="002C6923" w:rsidP="002C6923">
      <w:pPr>
        <w:jc w:val="both"/>
      </w:pPr>
      <w:r w:rsidRPr="00692144">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13940E2E" w14:textId="77777777" w:rsidR="002C6923" w:rsidRPr="00692144" w:rsidRDefault="002C6923" w:rsidP="002C6923">
      <w:pPr>
        <w:jc w:val="both"/>
      </w:pPr>
      <w:r w:rsidRPr="00692144">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692144">
        <w:rPr>
          <w:vertAlign w:val="superscript"/>
        </w:rPr>
        <w:footnoteReference w:id="9"/>
      </w:r>
      <w:r w:rsidRPr="00692144">
        <w:t>.</w:t>
      </w:r>
    </w:p>
    <w:p w14:paraId="3C35AD17" w14:textId="77777777" w:rsidR="00C50750" w:rsidRPr="00692144" w:rsidRDefault="003E134A" w:rsidP="00C50750">
      <w:pPr>
        <w:pStyle w:val="Titre2"/>
      </w:pPr>
      <w:bookmarkStart w:id="9" w:name="_Toc223687477"/>
      <w:r w:rsidRPr="00692144">
        <w:lastRenderedPageBreak/>
        <w:t>O</w:t>
      </w:r>
      <w:r w:rsidR="00C50750" w:rsidRPr="00692144">
        <w:t>bligations</w:t>
      </w:r>
      <w:r w:rsidRPr="00692144">
        <w:t xml:space="preserve"> déontologiques</w:t>
      </w:r>
      <w:bookmarkEnd w:id="9"/>
    </w:p>
    <w:p w14:paraId="2759DAF3" w14:textId="77777777" w:rsidR="00AD61DF" w:rsidRPr="00692144" w:rsidRDefault="00AD61DF" w:rsidP="00AD61DF">
      <w:pPr>
        <w:jc w:val="both"/>
      </w:pPr>
      <w:r w:rsidRPr="00692144">
        <w:t>Tout manquement à se conformer à une ou plusieurs des clauses déontologiques peut aboutir à l’exclusion du candidat, du soumissionnaire ou de l’adjudicataire d’autres marchés publics pour Enabel.</w:t>
      </w:r>
    </w:p>
    <w:p w14:paraId="3D317152" w14:textId="77777777" w:rsidR="00AD61DF" w:rsidRPr="00692144" w:rsidRDefault="00AD61DF" w:rsidP="00AD61DF">
      <w:pPr>
        <w:jc w:val="both"/>
      </w:pPr>
      <w:r w:rsidRPr="00692144">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2CD536D9" w14:textId="77777777" w:rsidR="00AD61DF" w:rsidRPr="00692144" w:rsidRDefault="00AD61DF" w:rsidP="00AD61DF">
      <w:pPr>
        <w:jc w:val="both"/>
      </w:pPr>
      <w:r w:rsidRPr="00692144">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AA5F76E" w14:textId="77777777" w:rsidR="00AD61DF" w:rsidRPr="00692144" w:rsidRDefault="00AD61DF" w:rsidP="00AD61DF">
      <w:pPr>
        <w:jc w:val="both"/>
      </w:pPr>
      <w:r w:rsidRPr="00692144">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1C11ED36" w14:textId="77777777" w:rsidR="00AD61DF" w:rsidRPr="00692144" w:rsidRDefault="00AD61DF" w:rsidP="00AD61DF">
      <w:pPr>
        <w:jc w:val="both"/>
      </w:pPr>
      <w:r w:rsidRPr="00692144">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6C5F792" w14:textId="77777777" w:rsidR="00AD61DF" w:rsidRPr="00692144" w:rsidRDefault="00AD61DF" w:rsidP="00AD61DF">
      <w:pPr>
        <w:jc w:val="both"/>
      </w:pPr>
      <w:r w:rsidRPr="00692144">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23B79CC5" w14:textId="77777777" w:rsidR="00AD61DF" w:rsidRPr="00692144" w:rsidRDefault="00AD61DF" w:rsidP="00AD61DF">
      <w:pPr>
        <w:jc w:val="both"/>
      </w:pPr>
      <w:r w:rsidRPr="00692144">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692144">
        <w:rPr>
          <w:u w:val="single"/>
        </w:rPr>
        <w:t>https://www.enabelintegrity.be</w:t>
      </w:r>
      <w:r w:rsidRPr="00692144">
        <w:t>.</w:t>
      </w:r>
    </w:p>
    <w:p w14:paraId="2531E502" w14:textId="77777777" w:rsidR="00C50750" w:rsidRPr="00692144" w:rsidRDefault="003E134A" w:rsidP="003E134A">
      <w:pPr>
        <w:pStyle w:val="Titre2"/>
      </w:pPr>
      <w:bookmarkStart w:id="10" w:name="_Toc223687478"/>
      <w:r w:rsidRPr="00692144">
        <w:t>Droit applicable et tribunaux compétents</w:t>
      </w:r>
      <w:bookmarkEnd w:id="10"/>
    </w:p>
    <w:p w14:paraId="062B3135" w14:textId="2CD6FEA7" w:rsidR="00C50750" w:rsidRPr="00692144" w:rsidRDefault="003E134A" w:rsidP="003424B3">
      <w:pPr>
        <w:jc w:val="both"/>
      </w:pPr>
      <w:r w:rsidRPr="00692144">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692144">
        <w:t>point</w:t>
      </w:r>
      <w:r w:rsidRPr="00692144">
        <w:t xml:space="preserve"> </w:t>
      </w:r>
      <w:r w:rsidR="007F5562" w:rsidRPr="00692144">
        <w:fldChar w:fldCharType="begin"/>
      </w:r>
      <w:r w:rsidR="007F5562" w:rsidRPr="00692144">
        <w:instrText xml:space="preserve"> REF _Ref503973248 \r \h  \* MERGEFORMAT </w:instrText>
      </w:r>
      <w:r w:rsidR="007F5562" w:rsidRPr="00692144">
        <w:fldChar w:fldCharType="separate"/>
      </w:r>
      <w:r w:rsidR="006F07CB">
        <w:t>4.16</w:t>
      </w:r>
      <w:r w:rsidR="007F5562" w:rsidRPr="00692144">
        <w:fldChar w:fldCharType="end"/>
      </w:r>
      <w:r w:rsidR="007F5562" w:rsidRPr="00692144">
        <w:t xml:space="preserve"> « </w:t>
      </w:r>
      <w:r w:rsidR="007F5562" w:rsidRPr="00692144">
        <w:fldChar w:fldCharType="begin"/>
      </w:r>
      <w:r w:rsidR="007F5562" w:rsidRPr="00692144">
        <w:instrText xml:space="preserve"> REF _Ref503973248 \h  \* MERGEFORMAT </w:instrText>
      </w:r>
      <w:r w:rsidR="007F5562" w:rsidRPr="00692144">
        <w:fldChar w:fldCharType="separate"/>
      </w:r>
      <w:r w:rsidR="006F07CB" w:rsidRPr="00692144">
        <w:t>Litiges (Art. 73)</w:t>
      </w:r>
      <w:r w:rsidR="007F5562" w:rsidRPr="00692144">
        <w:fldChar w:fldCharType="end"/>
      </w:r>
      <w:r w:rsidRPr="00692144">
        <w:t> »).</w:t>
      </w:r>
    </w:p>
    <w:p w14:paraId="420B6990" w14:textId="77777777" w:rsidR="00C50750" w:rsidRPr="00692144" w:rsidRDefault="00C50750" w:rsidP="007B06AE">
      <w:pPr>
        <w:pStyle w:val="Titre1"/>
        <w:pageBreakBefore/>
        <w:ind w:left="431" w:hanging="431"/>
      </w:pPr>
      <w:bookmarkStart w:id="11" w:name="_Toc223687479"/>
      <w:r w:rsidRPr="00692144">
        <w:lastRenderedPageBreak/>
        <w:t xml:space="preserve">Objet </w:t>
      </w:r>
      <w:r w:rsidR="00312744" w:rsidRPr="00692144">
        <w:t>et portée du marché</w:t>
      </w:r>
      <w:bookmarkEnd w:id="11"/>
    </w:p>
    <w:p w14:paraId="4ADD92B4" w14:textId="77777777" w:rsidR="00C50750" w:rsidRPr="00692144" w:rsidRDefault="00312744" w:rsidP="00C50750">
      <w:pPr>
        <w:pStyle w:val="Titre2"/>
      </w:pPr>
      <w:bookmarkStart w:id="12" w:name="_Toc223687480"/>
      <w:r w:rsidRPr="00692144">
        <w:t>Nature du</w:t>
      </w:r>
      <w:r w:rsidR="00C50750" w:rsidRPr="00692144">
        <w:t xml:space="preserve"> </w:t>
      </w:r>
      <w:r w:rsidRPr="00692144">
        <w:t>marché</w:t>
      </w:r>
      <w:bookmarkEnd w:id="12"/>
    </w:p>
    <w:p w14:paraId="3151D19E" w14:textId="2912AFD6" w:rsidR="00C50750" w:rsidRPr="00692144" w:rsidRDefault="00312744" w:rsidP="003424B3">
      <w:pPr>
        <w:jc w:val="both"/>
      </w:pPr>
      <w:r w:rsidRPr="00692144">
        <w:t xml:space="preserve">Marché public de </w:t>
      </w:r>
      <w:r w:rsidR="00BE5181" w:rsidRPr="00692144">
        <w:t>services</w:t>
      </w:r>
      <w:r w:rsidRPr="00692144">
        <w:t>.</w:t>
      </w:r>
    </w:p>
    <w:p w14:paraId="3CF37CD1" w14:textId="3C71F2DA" w:rsidR="00BE5181" w:rsidRPr="00692144" w:rsidRDefault="00BE5181" w:rsidP="00BE5181">
      <w:pPr>
        <w:jc w:val="both"/>
      </w:pPr>
      <w:r w:rsidRPr="00692144">
        <w:t>Serv</w:t>
      </w:r>
      <w:r w:rsidR="00496CDE" w:rsidRPr="00692144">
        <w:t>i</w:t>
      </w:r>
      <w:r w:rsidRPr="00692144">
        <w:t xml:space="preserve">ces </w:t>
      </w:r>
      <w:r w:rsidR="004B7A9E" w:rsidRPr="00692144">
        <w:t>d’hôtellerie et de restauration</w:t>
      </w:r>
      <w:r w:rsidRPr="00692144">
        <w:t xml:space="preserve"> (</w:t>
      </w:r>
      <w:bookmarkStart w:id="13" w:name="_Hlk171334769"/>
      <w:r w:rsidRPr="00692144">
        <w:t>code CPV</w:t>
      </w:r>
      <w:r w:rsidR="0051018B" w:rsidRPr="00692144">
        <w:t xml:space="preserve"> 55100000-1</w:t>
      </w:r>
      <w:bookmarkEnd w:id="13"/>
      <w:r w:rsidRPr="00692144">
        <w:t>) de l’Annexe III de la Loi du 17 juin 2016</w:t>
      </w:r>
      <w:r w:rsidR="00277D92" w:rsidRPr="00692144">
        <w:t>.</w:t>
      </w:r>
    </w:p>
    <w:p w14:paraId="2AE36627" w14:textId="77777777" w:rsidR="00C50750" w:rsidRPr="00692144" w:rsidRDefault="00C50750" w:rsidP="00C50750">
      <w:pPr>
        <w:pStyle w:val="Titre2"/>
      </w:pPr>
      <w:bookmarkStart w:id="14" w:name="_Toc223687481"/>
      <w:r w:rsidRPr="00692144">
        <w:t xml:space="preserve">Objet </w:t>
      </w:r>
      <w:r w:rsidR="00312744" w:rsidRPr="00692144">
        <w:t>du marché</w:t>
      </w:r>
      <w:bookmarkEnd w:id="14"/>
    </w:p>
    <w:p w14:paraId="70D2B225" w14:textId="2BDD1E7B" w:rsidR="00C50750" w:rsidRPr="00692144" w:rsidRDefault="00312744" w:rsidP="003424B3">
      <w:pPr>
        <w:jc w:val="both"/>
      </w:pPr>
      <w:r w:rsidRPr="00692144">
        <w:t xml:space="preserve">Ce marché de </w:t>
      </w:r>
      <w:r w:rsidR="00496CDE" w:rsidRPr="00692144">
        <w:t>services</w:t>
      </w:r>
      <w:r w:rsidRPr="00692144">
        <w:t xml:space="preserve"> consiste en </w:t>
      </w:r>
      <w:r w:rsidR="00B44343">
        <w:t xml:space="preserve">l’ </w:t>
      </w:r>
      <w:r w:rsidRPr="00692144">
        <w:t>« </w:t>
      </w:r>
      <w:r w:rsidR="009D39A0" w:rsidRPr="00BB131F">
        <w:t xml:space="preserve">Accueil </w:t>
      </w:r>
      <w:r w:rsidR="00976874" w:rsidRPr="00BB131F">
        <w:t xml:space="preserve">avec organisation intégrée </w:t>
      </w:r>
      <w:r w:rsidR="009D39A0" w:rsidRPr="00BB131F">
        <w:t>de</w:t>
      </w:r>
      <w:r w:rsidR="009D39A0" w:rsidRPr="009D39A0">
        <w:t xml:space="preserve"> la conférence internationale sur la Protection Sociale en Santé du 23 au 25 novembre 2026, organisée par Enabel et le MIFASS au Sénégal</w:t>
      </w:r>
      <w:r w:rsidR="009D39A0">
        <w:t> </w:t>
      </w:r>
      <w:r w:rsidRPr="00692144">
        <w:t xml:space="preserve">», conformément aux conditions du présent </w:t>
      </w:r>
      <w:r w:rsidR="006B2C96" w:rsidRPr="00692144">
        <w:t>cahier spécial des charges</w:t>
      </w:r>
      <w:r w:rsidRPr="00692144">
        <w:t>.</w:t>
      </w:r>
    </w:p>
    <w:p w14:paraId="5E091652" w14:textId="77777777" w:rsidR="00C50750" w:rsidRPr="00692144" w:rsidRDefault="00C50750" w:rsidP="00C50750">
      <w:pPr>
        <w:pStyle w:val="Titre2"/>
      </w:pPr>
      <w:bookmarkStart w:id="15" w:name="_Toc223687482"/>
      <w:r w:rsidRPr="00692144">
        <w:t>Lots</w:t>
      </w:r>
      <w:bookmarkEnd w:id="15"/>
    </w:p>
    <w:p w14:paraId="7B065B6D" w14:textId="68058866" w:rsidR="004D76CF" w:rsidRPr="00775557" w:rsidRDefault="004D76CF" w:rsidP="004D76CF">
      <w:pPr>
        <w:jc w:val="both"/>
      </w:pPr>
      <w:r w:rsidRPr="00775557">
        <w:t>Le marché n’est pas divisé en lot.</w:t>
      </w:r>
    </w:p>
    <w:p w14:paraId="138DC4EC" w14:textId="56231487" w:rsidR="00C50750" w:rsidRPr="00692144" w:rsidRDefault="00601386" w:rsidP="00C50750">
      <w:pPr>
        <w:pStyle w:val="Titre2"/>
      </w:pPr>
      <w:bookmarkStart w:id="16" w:name="_Toc223687483"/>
      <w:r w:rsidRPr="00692144">
        <w:t>Postes</w:t>
      </w:r>
      <w:bookmarkEnd w:id="16"/>
    </w:p>
    <w:p w14:paraId="5F1B265D" w14:textId="239CA7A5" w:rsidR="00C50750" w:rsidRPr="00692144" w:rsidRDefault="00172600" w:rsidP="003424B3">
      <w:pPr>
        <w:jc w:val="both"/>
        <w:rPr>
          <w:highlight w:val="yellow"/>
        </w:rPr>
      </w:pPr>
      <w:r>
        <w:t>L</w:t>
      </w:r>
      <w:r w:rsidR="00601386" w:rsidRPr="00692144">
        <w:t xml:space="preserve">e marché est composé des postes </w:t>
      </w:r>
      <w:r w:rsidR="000305FC" w:rsidRPr="00692144">
        <w:t xml:space="preserve">mentionnés au point </w:t>
      </w:r>
      <w:r w:rsidR="00E17F3B" w:rsidRPr="00692144">
        <w:fldChar w:fldCharType="begin"/>
      </w:r>
      <w:r w:rsidR="00E17F3B" w:rsidRPr="00692144">
        <w:instrText xml:space="preserve"> REF _Ref18320006 \w \h </w:instrText>
      </w:r>
      <w:r w:rsidR="00E17F3B" w:rsidRPr="00692144">
        <w:fldChar w:fldCharType="separate"/>
      </w:r>
      <w:r w:rsidR="006F07CB">
        <w:t>6.11</w:t>
      </w:r>
      <w:r w:rsidR="00E17F3B" w:rsidRPr="00692144">
        <w:fldChar w:fldCharType="end"/>
      </w:r>
      <w:r w:rsidR="00E17F3B" w:rsidRPr="00692144">
        <w:t xml:space="preserve"> « </w:t>
      </w:r>
      <w:r w:rsidR="00E17F3B" w:rsidRPr="00692144">
        <w:fldChar w:fldCharType="begin"/>
      </w:r>
      <w:r w:rsidR="00E17F3B" w:rsidRPr="00692144">
        <w:instrText xml:space="preserve"> REF _Ref18320006 \h </w:instrText>
      </w:r>
      <w:r w:rsidR="00E17F3B" w:rsidRPr="00692144">
        <w:fldChar w:fldCharType="separate"/>
      </w:r>
      <w:r w:rsidR="006F07CB" w:rsidRPr="00692144">
        <w:t>Offre financière et formulaire d’offre</w:t>
      </w:r>
      <w:r w:rsidR="00E17F3B" w:rsidRPr="00692144">
        <w:fldChar w:fldCharType="end"/>
      </w:r>
      <w:r w:rsidR="00E17F3B" w:rsidRPr="00692144">
        <w:t> »</w:t>
      </w:r>
      <w:r w:rsidR="00C113AE" w:rsidRPr="00692144">
        <w:t xml:space="preserve">. </w:t>
      </w:r>
      <w:r w:rsidR="00601386" w:rsidRPr="00692144">
        <w:t xml:space="preserve">Ces postes seront groupés et forment un seul </w:t>
      </w:r>
      <w:r w:rsidR="00C355C4">
        <w:t>marché</w:t>
      </w:r>
      <w:r w:rsidR="00601386" w:rsidRPr="00692144">
        <w:t xml:space="preserve">. Le soumissionnaire est tenu de remettre </w:t>
      </w:r>
      <w:r w:rsidR="00455D04" w:rsidRPr="00692144">
        <w:t xml:space="preserve">un </w:t>
      </w:r>
      <w:r w:rsidR="00601386" w:rsidRPr="00692144">
        <w:t>prix pour tous les postes du</w:t>
      </w:r>
      <w:r w:rsidR="00B14538">
        <w:t xml:space="preserve"> </w:t>
      </w:r>
      <w:r w:rsidR="00601386" w:rsidRPr="00692144">
        <w:t>m</w:t>
      </w:r>
      <w:r w:rsidR="00B14538">
        <w:t>arché</w:t>
      </w:r>
      <w:r w:rsidR="00601386" w:rsidRPr="00692144">
        <w:t>.</w:t>
      </w:r>
    </w:p>
    <w:p w14:paraId="2F9B96A7" w14:textId="77777777" w:rsidR="00C50750" w:rsidRPr="00692144" w:rsidRDefault="00C50750" w:rsidP="00C50750">
      <w:pPr>
        <w:pStyle w:val="Titre2"/>
      </w:pPr>
      <w:bookmarkStart w:id="17" w:name="_Toc223687484"/>
      <w:r w:rsidRPr="00692144">
        <w:t>Dur</w:t>
      </w:r>
      <w:r w:rsidR="00601386" w:rsidRPr="00692144">
        <w:t>ée</w:t>
      </w:r>
      <w:bookmarkEnd w:id="17"/>
    </w:p>
    <w:p w14:paraId="3CBC58EC" w14:textId="432A8D37" w:rsidR="00601386" w:rsidRPr="00692144" w:rsidRDefault="00601386" w:rsidP="003424B3">
      <w:pPr>
        <w:jc w:val="both"/>
      </w:pPr>
      <w:r w:rsidRPr="00692144">
        <w:t xml:space="preserve">Le marché débute à la notification </w:t>
      </w:r>
      <w:r w:rsidR="004F65CF">
        <w:t>d’attribution</w:t>
      </w:r>
      <w:r w:rsidRPr="00692144">
        <w:t xml:space="preserve"> </w:t>
      </w:r>
      <w:r w:rsidR="00533CD8" w:rsidRPr="00533CD8">
        <w:t xml:space="preserve">et prend fin à la réception définitive </w:t>
      </w:r>
      <w:r w:rsidRPr="00692144">
        <w:t xml:space="preserve">(voir également </w:t>
      </w:r>
      <w:r w:rsidR="001E0E2F" w:rsidRPr="00692144">
        <w:t xml:space="preserve">points </w:t>
      </w:r>
      <w:r w:rsidR="001E0E2F" w:rsidRPr="00692144">
        <w:fldChar w:fldCharType="begin"/>
      </w:r>
      <w:r w:rsidR="001E0E2F" w:rsidRPr="00692144">
        <w:instrText xml:space="preserve"> REF _Ref503972993 \r \h </w:instrText>
      </w:r>
      <w:r w:rsidR="001E0E2F" w:rsidRPr="00692144">
        <w:fldChar w:fldCharType="separate"/>
      </w:r>
      <w:r w:rsidR="006F07CB">
        <w:t>4.12.2</w:t>
      </w:r>
      <w:r w:rsidR="001E0E2F" w:rsidRPr="00692144">
        <w:fldChar w:fldCharType="end"/>
      </w:r>
      <w:r w:rsidR="001E0E2F" w:rsidRPr="00692144">
        <w:t xml:space="preserve"> « </w:t>
      </w:r>
      <w:r w:rsidR="001E0E2F" w:rsidRPr="00692144">
        <w:fldChar w:fldCharType="begin"/>
      </w:r>
      <w:r w:rsidR="001E0E2F" w:rsidRPr="00692144">
        <w:instrText xml:space="preserve"> REF _Ref503972993 \h </w:instrText>
      </w:r>
      <w:r w:rsidR="001E0E2F" w:rsidRPr="00692144">
        <w:fldChar w:fldCharType="separate"/>
      </w:r>
      <w:r w:rsidR="006F07CB" w:rsidRPr="00692144">
        <w:t>Délais et clauses (Art. 147)</w:t>
      </w:r>
      <w:r w:rsidR="001E0E2F" w:rsidRPr="00692144">
        <w:fldChar w:fldCharType="end"/>
      </w:r>
      <w:r w:rsidR="001E0E2F" w:rsidRPr="00692144">
        <w:t xml:space="preserve"> » et </w:t>
      </w:r>
      <w:r w:rsidR="0079118D" w:rsidRPr="00692144">
        <w:fldChar w:fldCharType="begin"/>
      </w:r>
      <w:r w:rsidR="0079118D" w:rsidRPr="00692144">
        <w:instrText xml:space="preserve"> REF _Ref18074157 \r \h  \* MERGEFORMAT </w:instrText>
      </w:r>
      <w:r w:rsidR="0079118D" w:rsidRPr="00692144">
        <w:fldChar w:fldCharType="separate"/>
      </w:r>
      <w:r w:rsidR="006F07CB">
        <w:t>4.14</w:t>
      </w:r>
      <w:r w:rsidR="0079118D" w:rsidRPr="00692144">
        <w:fldChar w:fldCharType="end"/>
      </w:r>
      <w:r w:rsidR="0079118D" w:rsidRPr="00692144">
        <w:t xml:space="preserve"> « </w:t>
      </w:r>
      <w:r w:rsidR="0079118D" w:rsidRPr="00692144">
        <w:fldChar w:fldCharType="begin"/>
      </w:r>
      <w:r w:rsidR="0079118D" w:rsidRPr="00692144">
        <w:instrText xml:space="preserve"> REF _Ref18074157 \h  \* MERGEFORMAT </w:instrText>
      </w:r>
      <w:r w:rsidR="0079118D" w:rsidRPr="00692144">
        <w:fldChar w:fldCharType="separate"/>
      </w:r>
      <w:r w:rsidR="006F07CB" w:rsidRPr="00692144">
        <w:t>Fin du marché (Art. 64-65, 150 et 156-157)</w:t>
      </w:r>
      <w:r w:rsidR="0079118D" w:rsidRPr="00692144">
        <w:fldChar w:fldCharType="end"/>
      </w:r>
      <w:r w:rsidR="0079118D" w:rsidRPr="00692144">
        <w:t> »).</w:t>
      </w:r>
    </w:p>
    <w:p w14:paraId="434914DD" w14:textId="77777777" w:rsidR="00C50750" w:rsidRPr="00692144" w:rsidRDefault="00C50750" w:rsidP="00C50750">
      <w:pPr>
        <w:pStyle w:val="Titre2"/>
      </w:pPr>
      <w:bookmarkStart w:id="18" w:name="_Toc223687485"/>
      <w:r w:rsidRPr="00692144">
        <w:t>Variant</w:t>
      </w:r>
      <w:r w:rsidR="004D345B" w:rsidRPr="00692144">
        <w:t>e</w:t>
      </w:r>
      <w:r w:rsidRPr="00692144">
        <w:t>s</w:t>
      </w:r>
      <w:bookmarkEnd w:id="18"/>
    </w:p>
    <w:p w14:paraId="00BC74AF" w14:textId="6E34574F" w:rsidR="004D345B" w:rsidRPr="00692144" w:rsidRDefault="004D345B" w:rsidP="004D345B">
      <w:pPr>
        <w:jc w:val="both"/>
      </w:pPr>
      <w:r w:rsidRPr="00692144">
        <w:t>Chaque soumissionnaire ne peut introduire qu’une seule offre. Les variantes ne sont pas admises.</w:t>
      </w:r>
    </w:p>
    <w:p w14:paraId="68C86326" w14:textId="77777777" w:rsidR="00C50750" w:rsidRPr="00692144" w:rsidRDefault="00C50750" w:rsidP="00C50750">
      <w:pPr>
        <w:pStyle w:val="Titre2"/>
      </w:pPr>
      <w:bookmarkStart w:id="19" w:name="_Ref18059551"/>
      <w:bookmarkStart w:id="20" w:name="_Toc223687486"/>
      <w:r w:rsidRPr="00692144">
        <w:t>Quantit</w:t>
      </w:r>
      <w:r w:rsidR="008D4D0C" w:rsidRPr="00692144">
        <w:t>és</w:t>
      </w:r>
      <w:bookmarkEnd w:id="19"/>
      <w:bookmarkEnd w:id="20"/>
    </w:p>
    <w:p w14:paraId="72997C9E" w14:textId="3B78006B" w:rsidR="00A41398" w:rsidRPr="00775557" w:rsidRDefault="00A41398" w:rsidP="00A41398">
      <w:pPr>
        <w:jc w:val="both"/>
      </w:pPr>
      <w:r>
        <w:t>C</w:t>
      </w:r>
      <w:r w:rsidRPr="00775557">
        <w:t xml:space="preserve">e </w:t>
      </w:r>
      <w:r>
        <w:t>marché</w:t>
      </w:r>
      <w:r w:rsidRPr="00775557">
        <w:t xml:space="preserve"> est fractionné en tranches ferme et conditionnelle. Bien que la conclusion du marché porte sur l'ensemble du marché, elle n'engage le pouvoir adjudicateur que pour l</w:t>
      </w:r>
      <w:r>
        <w:t>a</w:t>
      </w:r>
      <w:r w:rsidRPr="00775557">
        <w:t xml:space="preserve"> tranche ferme. L'exécution d’une tranche conditionnelle est subordonnée à une décision du pouvoir adjudicateur notifiée au contractant.</w:t>
      </w:r>
    </w:p>
    <w:p w14:paraId="054E9DF5" w14:textId="03ACFCDC" w:rsidR="00A41398" w:rsidRPr="00775557" w:rsidRDefault="00A41398" w:rsidP="00A41398">
      <w:pPr>
        <w:jc w:val="both"/>
      </w:pPr>
      <w:r>
        <w:t>L</w:t>
      </w:r>
      <w:r w:rsidRPr="00775557">
        <w:t>e soumissionnaire doit, sous peine d'irrégularité substantielle, présenter une offre pour toutes les tranches (ferme et conditionnelle). En vue de la comparaison des offres et afin de déterminer l'offre la plus avantageuse, le pouvoir adjudicateur tiendra compte de tous les tranches.</w:t>
      </w:r>
    </w:p>
    <w:p w14:paraId="281816E0" w14:textId="77777777" w:rsidR="00A41398" w:rsidRPr="00775557" w:rsidRDefault="00A41398" w:rsidP="00A41398">
      <w:pPr>
        <w:jc w:val="both"/>
        <w:rPr>
          <w:highlight w:val="yellow"/>
        </w:rPr>
      </w:pPr>
      <w:r w:rsidRPr="00775557">
        <w:t>Tranches fermes :</w:t>
      </w:r>
    </w:p>
    <w:p w14:paraId="3F326492" w14:textId="11A0F27E" w:rsidR="00A41398" w:rsidRPr="00775557" w:rsidRDefault="00A41398" w:rsidP="00A41398">
      <w:pPr>
        <w:jc w:val="both"/>
      </w:pPr>
      <w:r w:rsidRPr="00775557">
        <w:t xml:space="preserve">Les quantités minimales sont mentionnées aux points </w:t>
      </w:r>
      <w:r w:rsidRPr="00775557">
        <w:rPr>
          <w:highlight w:val="yellow"/>
        </w:rPr>
        <w:fldChar w:fldCharType="begin"/>
      </w:r>
      <w:r w:rsidRPr="00775557">
        <w:instrText xml:space="preserve"> REF _Ref18320006 \r \h </w:instrText>
      </w:r>
      <w:r w:rsidRPr="00775557">
        <w:rPr>
          <w:highlight w:val="yellow"/>
        </w:rPr>
      </w:r>
      <w:r w:rsidRPr="00775557">
        <w:rPr>
          <w:highlight w:val="yellow"/>
        </w:rPr>
        <w:fldChar w:fldCharType="separate"/>
      </w:r>
      <w:r w:rsidR="006F07CB">
        <w:t>6.11</w:t>
      </w:r>
      <w:r w:rsidRPr="00775557">
        <w:rPr>
          <w:highlight w:val="yellow"/>
        </w:rPr>
        <w:fldChar w:fldCharType="end"/>
      </w:r>
      <w:r w:rsidRPr="00775557">
        <w:t xml:space="preserve"> « Offre financière &amp; formulaire d’offre » et </w:t>
      </w:r>
      <w:r w:rsidRPr="00775557">
        <w:fldChar w:fldCharType="begin"/>
      </w:r>
      <w:r w:rsidRPr="00775557">
        <w:instrText xml:space="preserve"> REF _Ref504730708 \r \h </w:instrText>
      </w:r>
      <w:r w:rsidRPr="00775557">
        <w:fldChar w:fldCharType="separate"/>
      </w:r>
      <w:r w:rsidR="006F07CB">
        <w:t>5</w:t>
      </w:r>
      <w:r w:rsidRPr="00775557">
        <w:fldChar w:fldCharType="end"/>
      </w:r>
      <w:r w:rsidRPr="00775557">
        <w:t xml:space="preserve"> « Termes de Référence ». Sans préjudice de la possibilité pour le pouvoir adjudicateur de résilier le marché si les services prestés ne répondent pas aux exigences imposées ou s’ils ne le sont pas exécutés dans les délais impartis, en concluant le présent marché, l’adjudicataire acquiert le droit de prester ces quantités.</w:t>
      </w:r>
    </w:p>
    <w:p w14:paraId="0B48FCAD" w14:textId="77777777" w:rsidR="00A41398" w:rsidRPr="00775557" w:rsidRDefault="00A41398" w:rsidP="00A41398">
      <w:pPr>
        <w:jc w:val="both"/>
        <w:rPr>
          <w:highlight w:val="yellow"/>
        </w:rPr>
      </w:pPr>
      <w:r w:rsidRPr="00775557">
        <w:lastRenderedPageBreak/>
        <w:t>Tranches conditionnelles :</w:t>
      </w:r>
    </w:p>
    <w:p w14:paraId="654DBEB1" w14:textId="03B35DB5" w:rsidR="00A41398" w:rsidRPr="00692144" w:rsidRDefault="00E34DF6" w:rsidP="00A41398">
      <w:pPr>
        <w:jc w:val="both"/>
      </w:pPr>
      <w:r>
        <w:t xml:space="preserve">En ce qui concerne </w:t>
      </w:r>
      <w:r w:rsidR="0023077F">
        <w:t>les t</w:t>
      </w:r>
      <w:r w:rsidR="0023077F" w:rsidRPr="0023077F">
        <w:t>ranches conditionnelles</w:t>
      </w:r>
      <w:r w:rsidR="00A41398" w:rsidRPr="00775557">
        <w:t xml:space="preserve">, les prix unitaires de l’offre sont applicables. La détermination exacte des quantités se fera au moyen de bons de commande. Le pouvoir adjudicateur ne contracte aucune obligation d’acquérir les services à concurrence des quantités estimées. L'adjudicataire ne pourra pas invoquer le fait que les quantités données n’ont pas été atteintes pour réclamer des dommages-intérêts (voir également </w:t>
      </w:r>
      <w:r w:rsidR="0023077F" w:rsidRPr="00692144">
        <w:t xml:space="preserve">point </w:t>
      </w:r>
      <w:r w:rsidR="0023077F" w:rsidRPr="00692144">
        <w:fldChar w:fldCharType="begin"/>
      </w:r>
      <w:r w:rsidR="0023077F" w:rsidRPr="00692144">
        <w:instrText xml:space="preserve"> REF _Ref41635298 \r \h </w:instrText>
      </w:r>
      <w:r w:rsidR="0023077F" w:rsidRPr="00692144">
        <w:fldChar w:fldCharType="separate"/>
      </w:r>
      <w:r w:rsidR="006F07CB">
        <w:t>4.12</w:t>
      </w:r>
      <w:r w:rsidR="0023077F" w:rsidRPr="00692144">
        <w:fldChar w:fldCharType="end"/>
      </w:r>
      <w:r w:rsidR="0023077F" w:rsidRPr="00692144">
        <w:t xml:space="preserve"> « </w:t>
      </w:r>
      <w:r w:rsidR="0023077F" w:rsidRPr="00692144">
        <w:fldChar w:fldCharType="begin"/>
      </w:r>
      <w:r w:rsidR="0023077F" w:rsidRPr="00692144">
        <w:instrText xml:space="preserve"> REF _Ref41635300 \h </w:instrText>
      </w:r>
      <w:r w:rsidR="0023077F" w:rsidRPr="00692144">
        <w:fldChar w:fldCharType="separate"/>
      </w:r>
      <w:r w:rsidR="006F07CB" w:rsidRPr="00692144">
        <w:t xml:space="preserve">Modalités d’exécution (Art. 146 et </w:t>
      </w:r>
      <w:proofErr w:type="spellStart"/>
      <w:r w:rsidR="006F07CB" w:rsidRPr="00692144">
        <w:t>seq</w:t>
      </w:r>
      <w:proofErr w:type="spellEnd"/>
      <w:r w:rsidR="006F07CB" w:rsidRPr="00692144">
        <w:t>.)</w:t>
      </w:r>
      <w:r w:rsidR="0023077F" w:rsidRPr="00692144">
        <w:fldChar w:fldCharType="end"/>
      </w:r>
      <w:r w:rsidR="0023077F" w:rsidRPr="00692144">
        <w:t> ».</w:t>
      </w:r>
    </w:p>
    <w:p w14:paraId="1EFDBBEC" w14:textId="77777777" w:rsidR="00C50750" w:rsidRPr="00692144" w:rsidRDefault="00C50750" w:rsidP="007B06AE">
      <w:pPr>
        <w:pStyle w:val="Titre1"/>
        <w:pageBreakBefore/>
        <w:ind w:left="431" w:hanging="431"/>
      </w:pPr>
      <w:bookmarkStart w:id="21" w:name="_Toc223687487"/>
      <w:r w:rsidRPr="00692144">
        <w:lastRenderedPageBreak/>
        <w:t>Proc</w:t>
      </w:r>
      <w:r w:rsidR="003F6972" w:rsidRPr="00692144">
        <w:t>é</w:t>
      </w:r>
      <w:r w:rsidRPr="00692144">
        <w:t>dure</w:t>
      </w:r>
      <w:bookmarkEnd w:id="21"/>
    </w:p>
    <w:p w14:paraId="071F035C" w14:textId="77777777" w:rsidR="00C50750" w:rsidRPr="00692144" w:rsidRDefault="003F6972" w:rsidP="00C50750">
      <w:pPr>
        <w:pStyle w:val="Titre2"/>
      </w:pPr>
      <w:bookmarkStart w:id="22" w:name="_Toc223687488"/>
      <w:r w:rsidRPr="00692144">
        <w:t>Mode de passation</w:t>
      </w:r>
      <w:bookmarkEnd w:id="22"/>
    </w:p>
    <w:p w14:paraId="2D436CD2" w14:textId="77777777" w:rsidR="00000A07" w:rsidRPr="00775557" w:rsidRDefault="00000A07" w:rsidP="00000A07">
      <w:pPr>
        <w:jc w:val="both"/>
      </w:pPr>
      <w:r w:rsidRPr="00775557">
        <w:t>Procédure négociée directe avec publication préalable en application de l’art. 41 § 1 de la Loi du 17 juin 2016.</w:t>
      </w:r>
    </w:p>
    <w:p w14:paraId="74B1C924" w14:textId="710BBC10" w:rsidR="00C50750" w:rsidRPr="00692144" w:rsidRDefault="00C50750" w:rsidP="00C50750">
      <w:pPr>
        <w:pStyle w:val="Titre2"/>
      </w:pPr>
      <w:bookmarkStart w:id="23" w:name="_Toc223687489"/>
      <w:r w:rsidRPr="00692144">
        <w:t>Publication</w:t>
      </w:r>
      <w:bookmarkStart w:id="24" w:name="_Ref148945650"/>
      <w:r w:rsidR="00364590" w:rsidRPr="00692144">
        <w:rPr>
          <w:rStyle w:val="Appelnotedebasdep"/>
        </w:rPr>
        <w:footnoteReference w:id="10"/>
      </w:r>
      <w:bookmarkEnd w:id="23"/>
      <w:bookmarkEnd w:id="24"/>
    </w:p>
    <w:p w14:paraId="1F042230" w14:textId="77777777" w:rsidR="00F64D0A" w:rsidRPr="00775557" w:rsidRDefault="00F64D0A" w:rsidP="00F64D0A">
      <w:pPr>
        <w:jc w:val="both"/>
      </w:pPr>
      <w:r w:rsidRPr="00775557">
        <w:t>Le présent cahier spécial des charges est publié sur le site web d’Enabel (</w:t>
      </w:r>
      <w:r w:rsidRPr="00775557">
        <w:rPr>
          <w:u w:val="single"/>
        </w:rPr>
        <w:t>www.enabel.be</w:t>
      </w:r>
      <w:r w:rsidRPr="00775557">
        <w:t>).</w:t>
      </w:r>
    </w:p>
    <w:p w14:paraId="7CA042CE" w14:textId="77777777" w:rsidR="00F64D0A" w:rsidRPr="00775557" w:rsidRDefault="00F64D0A" w:rsidP="00F64D0A">
      <w:pPr>
        <w:jc w:val="both"/>
      </w:pPr>
      <w:r w:rsidRPr="00775557">
        <w:rPr>
          <w:rFonts w:eastAsia="Calibri" w:cs="Times New Roman"/>
        </w:rPr>
        <w:t xml:space="preserve">Le présent marché fait l’objet d’une publication officielle </w:t>
      </w:r>
      <w:r w:rsidRPr="00775557">
        <w:t>dans le Bulletin des Adjudications (BDA)</w:t>
      </w:r>
      <w:r>
        <w:t>.</w:t>
      </w:r>
    </w:p>
    <w:p w14:paraId="00084C3D" w14:textId="77777777" w:rsidR="00C50750" w:rsidRPr="00692144" w:rsidRDefault="00C50750" w:rsidP="00C50750">
      <w:pPr>
        <w:pStyle w:val="Titre2"/>
      </w:pPr>
      <w:bookmarkStart w:id="25" w:name="_Toc223687490"/>
      <w:r w:rsidRPr="00692144">
        <w:t>Information</w:t>
      </w:r>
      <w:bookmarkEnd w:id="25"/>
    </w:p>
    <w:p w14:paraId="59617D00" w14:textId="51EF14BD" w:rsidR="00594A55" w:rsidRPr="00692144" w:rsidRDefault="00594A55" w:rsidP="00594A55">
      <w:pPr>
        <w:jc w:val="both"/>
      </w:pPr>
      <w:r w:rsidRPr="00692144">
        <w:t xml:space="preserve">L’attribution de ce marché est coordonnée par la cellule contractualisation d’Enabel au </w:t>
      </w:r>
      <w:r w:rsidR="001D1EF3" w:rsidRPr="00692144">
        <w:t>Sénégal</w:t>
      </w:r>
      <w:r w:rsidRPr="00692144">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6D742D41" w:rsidR="00B47D9E" w:rsidRPr="00692144" w:rsidRDefault="00B47D9E" w:rsidP="00594A55">
      <w:pPr>
        <w:jc w:val="both"/>
      </w:pPr>
      <w:r w:rsidRPr="00692144">
        <w:t>Au plus tar</w:t>
      </w:r>
      <w:r w:rsidR="008649B2" w:rsidRPr="00692144">
        <w:t>d</w:t>
      </w:r>
      <w:r w:rsidRPr="00692144">
        <w:t xml:space="preserve"> </w:t>
      </w:r>
      <w:r w:rsidR="00DB5C46" w:rsidRPr="00FB477C">
        <w:t>12</w:t>
      </w:r>
      <w:r w:rsidRPr="00DE3BFC">
        <w:t xml:space="preserve"> </w:t>
      </w:r>
      <w:r w:rsidRPr="00692144">
        <w:t xml:space="preserve">jours calendrier avant la date limite de réception des offres, les soumissionnaires peuvent poser des questions sur le cahier spécial des charges et le </w:t>
      </w:r>
      <w:r w:rsidR="00636089" w:rsidRPr="00692144">
        <w:t>marché</w:t>
      </w:r>
      <w:r w:rsidRPr="00692144">
        <w:t xml:space="preserve">, </w:t>
      </w:r>
      <w:r w:rsidR="00636089" w:rsidRPr="00692144">
        <w:t xml:space="preserve">et ce </w:t>
      </w:r>
      <w:r w:rsidRPr="00692144">
        <w:t>conformément à l’Art. 64 de la Loi du 17 juin 2016. Les questions doivent être adressées par écrit à :</w:t>
      </w:r>
    </w:p>
    <w:p w14:paraId="32551348" w14:textId="39329A39" w:rsidR="004B55E1" w:rsidRPr="00692144" w:rsidRDefault="004B55E1" w:rsidP="007358DB">
      <w:pPr>
        <w:spacing w:after="0"/>
        <w:jc w:val="center"/>
        <w:rPr>
          <w:b/>
        </w:rPr>
      </w:pPr>
      <w:bookmarkStart w:id="26" w:name="_Hlk171341174"/>
      <w:bookmarkStart w:id="27" w:name="_Hlk22295057"/>
      <w:r w:rsidRPr="00692144">
        <w:rPr>
          <w:b/>
        </w:rPr>
        <w:t xml:space="preserve">Mme </w:t>
      </w:r>
      <w:r w:rsidR="001A4145" w:rsidRPr="002275FF">
        <w:rPr>
          <w:b/>
        </w:rPr>
        <w:t>Ndèye</w:t>
      </w:r>
      <w:r w:rsidR="001A4145">
        <w:rPr>
          <w:b/>
        </w:rPr>
        <w:t xml:space="preserve"> </w:t>
      </w:r>
      <w:r w:rsidR="00120718">
        <w:rPr>
          <w:b/>
        </w:rPr>
        <w:t>S</w:t>
      </w:r>
      <w:r w:rsidR="00120718" w:rsidRPr="00120718">
        <w:rPr>
          <w:b/>
        </w:rPr>
        <w:t>okhna</w:t>
      </w:r>
      <w:r w:rsidR="00120718">
        <w:rPr>
          <w:b/>
        </w:rPr>
        <w:t xml:space="preserve"> S</w:t>
      </w:r>
      <w:r w:rsidR="001A4145">
        <w:rPr>
          <w:b/>
        </w:rPr>
        <w:t>ALL</w:t>
      </w:r>
    </w:p>
    <w:p w14:paraId="04D18202" w14:textId="1929D1D3" w:rsidR="004B55E1" w:rsidRPr="00692144" w:rsidRDefault="004B55E1" w:rsidP="004B55E1">
      <w:pPr>
        <w:spacing w:after="0"/>
        <w:jc w:val="center"/>
        <w:rPr>
          <w:b/>
        </w:rPr>
      </w:pPr>
      <w:r w:rsidRPr="00692144">
        <w:rPr>
          <w:b/>
        </w:rPr>
        <w:t>Expert</w:t>
      </w:r>
      <w:r w:rsidR="007358DB" w:rsidRPr="00692144">
        <w:rPr>
          <w:b/>
        </w:rPr>
        <w:t>e</w:t>
      </w:r>
      <w:r w:rsidRPr="00692144">
        <w:rPr>
          <w:b/>
        </w:rPr>
        <w:t xml:space="preserve"> contractualisation, Enabel au Sénégal</w:t>
      </w:r>
    </w:p>
    <w:bookmarkEnd w:id="26"/>
    <w:p w14:paraId="747539D3" w14:textId="27389B16" w:rsidR="004B55E1" w:rsidRPr="00692144" w:rsidRDefault="00120718" w:rsidP="004B55E1">
      <w:pPr>
        <w:jc w:val="center"/>
      </w:pPr>
      <w:r w:rsidRPr="00120718">
        <w:rPr>
          <w:b/>
          <w:u w:val="single"/>
        </w:rPr>
        <w:t>sokhna.sall@enabel.be</w:t>
      </w:r>
      <w:r w:rsidR="004B55E1" w:rsidRPr="00692144">
        <w:rPr>
          <w:b/>
        </w:rPr>
        <w:t>.</w:t>
      </w:r>
    </w:p>
    <w:bookmarkEnd w:id="27"/>
    <w:p w14:paraId="50384F35" w14:textId="77777777" w:rsidR="004B55E1" w:rsidRPr="00692144" w:rsidRDefault="004B55E1" w:rsidP="004B55E1">
      <w:pPr>
        <w:jc w:val="center"/>
      </w:pPr>
      <w:r w:rsidRPr="00692144">
        <w:t>Cc à :</w:t>
      </w:r>
    </w:p>
    <w:p w14:paraId="1B439253" w14:textId="0CA951DC" w:rsidR="004B55E1" w:rsidRPr="00692144" w:rsidRDefault="004B55E1" w:rsidP="004B55E1">
      <w:pPr>
        <w:spacing w:after="0"/>
        <w:jc w:val="center"/>
        <w:rPr>
          <w:b/>
        </w:rPr>
      </w:pPr>
      <w:r w:rsidRPr="00692144">
        <w:rPr>
          <w:b/>
        </w:rPr>
        <w:t>M</w:t>
      </w:r>
      <w:r w:rsidR="00D169DB">
        <w:rPr>
          <w:b/>
        </w:rPr>
        <w:t>. Thibault Vander Auwera</w:t>
      </w:r>
    </w:p>
    <w:p w14:paraId="0A514D7A" w14:textId="10C554D2" w:rsidR="004B55E1" w:rsidRPr="00692144" w:rsidRDefault="00D169DB" w:rsidP="004B55E1">
      <w:pPr>
        <w:spacing w:after="0"/>
        <w:jc w:val="center"/>
        <w:rPr>
          <w:b/>
        </w:rPr>
      </w:pPr>
      <w:proofErr w:type="spellStart"/>
      <w:r>
        <w:rPr>
          <w:b/>
        </w:rPr>
        <w:t>Contract</w:t>
      </w:r>
      <w:proofErr w:type="spellEnd"/>
      <w:r>
        <w:rPr>
          <w:b/>
        </w:rPr>
        <w:t xml:space="preserve"> Support Manager</w:t>
      </w:r>
      <w:r w:rsidR="004B55E1" w:rsidRPr="00692144">
        <w:rPr>
          <w:b/>
        </w:rPr>
        <w:t>, Enabel au Sénégal</w:t>
      </w:r>
    </w:p>
    <w:p w14:paraId="6C15F432" w14:textId="7DFD8E7E" w:rsidR="004B55E1" w:rsidRPr="00692144" w:rsidRDefault="00D169DB" w:rsidP="004B55E1">
      <w:pPr>
        <w:jc w:val="center"/>
        <w:rPr>
          <w:b/>
        </w:rPr>
      </w:pPr>
      <w:r>
        <w:rPr>
          <w:b/>
          <w:u w:val="single"/>
        </w:rPr>
        <w:t>thibault.vanderauwera</w:t>
      </w:r>
      <w:r w:rsidR="004B55E1" w:rsidRPr="00692144">
        <w:rPr>
          <w:b/>
          <w:u w:val="single"/>
        </w:rPr>
        <w:t>@enabel.be</w:t>
      </w:r>
      <w:r w:rsidR="004B55E1" w:rsidRPr="00692144">
        <w:rPr>
          <w:b/>
        </w:rPr>
        <w:t>.</w:t>
      </w:r>
    </w:p>
    <w:p w14:paraId="0F61AAE7" w14:textId="64943CE4" w:rsidR="00103568" w:rsidRPr="00692144" w:rsidRDefault="00636089" w:rsidP="00594A55">
      <w:pPr>
        <w:jc w:val="both"/>
      </w:pPr>
      <w:r w:rsidRPr="00692144">
        <w:t xml:space="preserve">Il y sera répondu </w:t>
      </w:r>
      <w:r w:rsidR="00103568" w:rsidRPr="00692144">
        <w:t>au fur et à mesure de leur réception</w:t>
      </w:r>
      <w:r w:rsidRPr="00692144">
        <w:t xml:space="preserve">. </w:t>
      </w:r>
      <w:r w:rsidR="00EC6F20" w:rsidRPr="00692144">
        <w:t xml:space="preserve">L’aperçu complet des questions posées et des réponses sera disponible </w:t>
      </w:r>
      <w:r w:rsidRPr="00692144">
        <w:t xml:space="preserve">au plus tard </w:t>
      </w:r>
      <w:r w:rsidR="00FB477C">
        <w:t>10</w:t>
      </w:r>
      <w:r w:rsidRPr="00DE3BFC">
        <w:t xml:space="preserve"> </w:t>
      </w:r>
      <w:r w:rsidRPr="00692144">
        <w:t>jours calendrier avant la date limite de réception des offres à l'adresse susmentionnée</w:t>
      </w:r>
      <w:r w:rsidR="008B6D7A" w:rsidRPr="008B6D7A">
        <w:t xml:space="preserve"> </w:t>
      </w:r>
      <w:r w:rsidR="008B6D7A" w:rsidRPr="00775557">
        <w:t>et sur le site web d’Enabel</w:t>
      </w:r>
      <w:r w:rsidRPr="00692144">
        <w:t xml:space="preserve">. Jusqu'à la notification de la décision d'attribution, </w:t>
      </w:r>
      <w:r w:rsidR="00594A55" w:rsidRPr="00692144">
        <w:t>il ne sera donné aucune information sur l’évolution de la procédure.</w:t>
      </w:r>
    </w:p>
    <w:p w14:paraId="624F3D8D" w14:textId="1DB79C0D" w:rsidR="00A012CA" w:rsidRDefault="00A012CA" w:rsidP="003424B3">
      <w:pPr>
        <w:jc w:val="both"/>
      </w:pPr>
      <w:r w:rsidRPr="00692144">
        <w:t>Le soumissionnaire est censé introduire son offre en ayant pris connaissance et en tenant compte des clarifications / rectifications éventuelles concernant l’avis de marché ou le cahier spécial des charges qui lui sont envoyées.</w:t>
      </w:r>
    </w:p>
    <w:p w14:paraId="04472295" w14:textId="4718F652" w:rsidR="006909E4" w:rsidRPr="00775557" w:rsidRDefault="006909E4" w:rsidP="006909E4">
      <w:pPr>
        <w:jc w:val="both"/>
      </w:pPr>
      <w:r w:rsidRPr="00775557">
        <w:t xml:space="preserve">À cet effet, si le soumissionnaire a téléchargé le cahier spécial des charges, il lui est vivement conseillé de transmettre ses coordonnées au gestionnaire mentionné ci-dessus et de se </w:t>
      </w:r>
      <w:r w:rsidRPr="00775557">
        <w:lastRenderedPageBreak/>
        <w:t>renseigner sur les éventuelles modifications ou informations complémentaires. Les soumissionnaires qui ont téléchargé le cahier spécial des charges sont également invités à consulter le site web d’Enabel (</w:t>
      </w:r>
      <w:r w:rsidRPr="00775557">
        <w:rPr>
          <w:rFonts w:eastAsia="Times New Roman" w:cs="Times New Roman"/>
          <w:szCs w:val="21"/>
          <w:u w:val="single"/>
        </w:rPr>
        <w:t>https://www.enabel.be/fr/marches-publics/</w:t>
      </w:r>
      <w:r w:rsidRPr="00775557">
        <w:t>).</w:t>
      </w:r>
    </w:p>
    <w:p w14:paraId="6C6C45BF" w14:textId="7717784A" w:rsidR="00246377" w:rsidRPr="00692144" w:rsidRDefault="00246377" w:rsidP="003424B3">
      <w:pPr>
        <w:jc w:val="both"/>
      </w:pPr>
      <w:bookmarkStart w:id="28" w:name="_Hlk18332703"/>
      <w:r w:rsidRPr="00692144">
        <w:t>Le soumissionnaire est tenu de dénoncer immédiatement toute lacune, erreur ou omission dans les documents du marché qui rende impossible l’établissement de son prix ou la comparaison des offres, au plus tard dans un délai de</w:t>
      </w:r>
      <w:r w:rsidR="002B0CA1" w:rsidRPr="00692144">
        <w:t xml:space="preserve"> </w:t>
      </w:r>
      <w:r w:rsidR="00FB477C">
        <w:t>12</w:t>
      </w:r>
      <w:r w:rsidRPr="00445FB0">
        <w:t xml:space="preserve"> </w:t>
      </w:r>
      <w:r w:rsidRPr="00692144">
        <w:t>jours avant la date limite de réception des offres.</w:t>
      </w:r>
    </w:p>
    <w:p w14:paraId="3708930B" w14:textId="77777777" w:rsidR="00C50750" w:rsidRPr="00692144" w:rsidRDefault="00A012CA" w:rsidP="00C50750">
      <w:pPr>
        <w:pStyle w:val="Titre2"/>
      </w:pPr>
      <w:bookmarkStart w:id="29" w:name="_Toc223687491"/>
      <w:bookmarkEnd w:id="28"/>
      <w:r w:rsidRPr="00692144">
        <w:t>Offre</w:t>
      </w:r>
      <w:bookmarkEnd w:id="29"/>
    </w:p>
    <w:p w14:paraId="4D333349" w14:textId="5D5337D0" w:rsidR="0005516B" w:rsidRPr="00692144" w:rsidRDefault="0005516B" w:rsidP="0005516B">
      <w:pPr>
        <w:jc w:val="both"/>
      </w:pPr>
      <w:r w:rsidRPr="00692144">
        <w:t xml:space="preserve">Seuls les </w:t>
      </w:r>
      <w:r w:rsidR="00CB0E03" w:rsidRPr="00692144">
        <w:t xml:space="preserve">offres des </w:t>
      </w:r>
      <w:r w:rsidRPr="00692144">
        <w:t xml:space="preserve">entités invitées à introduire une offre </w:t>
      </w:r>
      <w:r w:rsidR="00CB0E03" w:rsidRPr="00692144">
        <w:t>sont prises en considération.</w:t>
      </w:r>
    </w:p>
    <w:p w14:paraId="4BBEA63C" w14:textId="77777777" w:rsidR="00C50750" w:rsidRPr="00692144" w:rsidRDefault="00A012CA" w:rsidP="00A012CA">
      <w:pPr>
        <w:pStyle w:val="Titre3"/>
        <w:rPr>
          <w:lang w:val="fr-FR"/>
        </w:rPr>
      </w:pPr>
      <w:r w:rsidRPr="00692144">
        <w:rPr>
          <w:lang w:val="fr-FR"/>
        </w:rPr>
        <w:t>Données à mentionner dans l’offre</w:t>
      </w:r>
    </w:p>
    <w:p w14:paraId="6BFC3080" w14:textId="320FA28F" w:rsidR="004012FC" w:rsidRPr="00692144" w:rsidRDefault="004012FC" w:rsidP="25AD908E">
      <w:pPr>
        <w:jc w:val="both"/>
      </w:pPr>
      <w:r w:rsidRPr="00692144">
        <w:t xml:space="preserve">L'offre du soumissionnaire comprendra les sections distinctes mentionnées ci-dessous (voir le point </w:t>
      </w:r>
      <w:r w:rsidR="00E17F3B" w:rsidRPr="00692144">
        <w:fldChar w:fldCharType="begin"/>
      </w:r>
      <w:r w:rsidR="00E17F3B" w:rsidRPr="00692144">
        <w:instrText xml:space="preserve"> REF _Ref172111227 \w \h </w:instrText>
      </w:r>
      <w:r w:rsidR="00E17F3B" w:rsidRPr="00692144">
        <w:fldChar w:fldCharType="separate"/>
      </w:r>
      <w:r w:rsidR="006F07CB">
        <w:t>6</w:t>
      </w:r>
      <w:r w:rsidR="00E17F3B" w:rsidRPr="00692144">
        <w:fldChar w:fldCharType="end"/>
      </w:r>
      <w:r w:rsidR="00E17F3B" w:rsidRPr="00692144">
        <w:t xml:space="preserve"> « </w:t>
      </w:r>
      <w:r w:rsidR="00E17F3B" w:rsidRPr="00692144">
        <w:fldChar w:fldCharType="begin"/>
      </w:r>
      <w:r w:rsidR="00E17F3B" w:rsidRPr="00692144">
        <w:instrText xml:space="preserve"> REF _Ref172111173 \h </w:instrText>
      </w:r>
      <w:r w:rsidR="00E17F3B" w:rsidRPr="00692144">
        <w:fldChar w:fldCharType="separate"/>
      </w:r>
      <w:r w:rsidR="006F07CB" w:rsidRPr="00692144">
        <w:t>Formulaires</w:t>
      </w:r>
      <w:r w:rsidR="00E17F3B" w:rsidRPr="00692144">
        <w:fldChar w:fldCharType="end"/>
      </w:r>
      <w:r w:rsidR="00E17F3B" w:rsidRPr="00692144">
        <w:t> »</w:t>
      </w:r>
      <w:r w:rsidR="00C113AE" w:rsidRPr="00692144">
        <w:t> :</w:t>
      </w:r>
    </w:p>
    <w:p w14:paraId="44DD7D22" w14:textId="77777777" w:rsidR="00C50750" w:rsidRPr="00692144" w:rsidRDefault="004012FC" w:rsidP="003424B3">
      <w:pPr>
        <w:pStyle w:val="Paragraphedeliste"/>
        <w:numPr>
          <w:ilvl w:val="0"/>
          <w:numId w:val="3"/>
        </w:numPr>
        <w:ind w:left="284" w:hanging="284"/>
        <w:contextualSpacing w:val="0"/>
        <w:jc w:val="both"/>
      </w:pPr>
      <w:r w:rsidRPr="00692144">
        <w:t>Le formulaire d’identification </w:t>
      </w:r>
      <w:r w:rsidR="00C50750" w:rsidRPr="00692144">
        <w:t>;</w:t>
      </w:r>
    </w:p>
    <w:p w14:paraId="00166B14" w14:textId="77777777" w:rsidR="00C50750" w:rsidRPr="00692144" w:rsidRDefault="00642D3F" w:rsidP="003424B3">
      <w:pPr>
        <w:pStyle w:val="Paragraphedeliste"/>
        <w:numPr>
          <w:ilvl w:val="0"/>
          <w:numId w:val="3"/>
        </w:numPr>
        <w:ind w:left="284" w:hanging="284"/>
        <w:contextualSpacing w:val="0"/>
        <w:jc w:val="both"/>
      </w:pPr>
      <w:r w:rsidRPr="00692144">
        <w:t xml:space="preserve">La procuration </w:t>
      </w:r>
      <w:r w:rsidR="008E04FE" w:rsidRPr="00692144">
        <w:t>et/</w:t>
      </w:r>
      <w:r w:rsidRPr="00692144">
        <w:t>ou signature autorisée </w:t>
      </w:r>
      <w:r w:rsidR="00C50750" w:rsidRPr="00692144">
        <w:t>;</w:t>
      </w:r>
    </w:p>
    <w:p w14:paraId="77169D0D" w14:textId="77777777" w:rsidR="00C50750" w:rsidRPr="00692144" w:rsidRDefault="004012FC" w:rsidP="004012FC">
      <w:pPr>
        <w:pStyle w:val="Paragraphedeliste"/>
        <w:numPr>
          <w:ilvl w:val="0"/>
          <w:numId w:val="3"/>
        </w:numPr>
        <w:ind w:left="284" w:hanging="284"/>
        <w:contextualSpacing w:val="0"/>
        <w:jc w:val="both"/>
      </w:pPr>
      <w:r w:rsidRPr="00692144">
        <w:t>La déclaration d’intégrité pour les soumissionnaires </w:t>
      </w:r>
      <w:r w:rsidR="00C50750" w:rsidRPr="00692144">
        <w:t>;</w:t>
      </w:r>
    </w:p>
    <w:p w14:paraId="3994042B" w14:textId="77777777" w:rsidR="00C50750" w:rsidRPr="00692144" w:rsidRDefault="004012FC" w:rsidP="004012FC">
      <w:pPr>
        <w:pStyle w:val="Paragraphedeliste"/>
        <w:numPr>
          <w:ilvl w:val="0"/>
          <w:numId w:val="3"/>
        </w:numPr>
        <w:ind w:left="284" w:hanging="284"/>
        <w:contextualSpacing w:val="0"/>
        <w:jc w:val="both"/>
      </w:pPr>
      <w:r w:rsidRPr="00692144">
        <w:t>La déclaration « droit d’accès » et les documents relatifs à la sélection </w:t>
      </w:r>
      <w:r w:rsidR="00C50750" w:rsidRPr="00692144">
        <w:t>;</w:t>
      </w:r>
    </w:p>
    <w:p w14:paraId="10A76126" w14:textId="0B609439" w:rsidR="00171A14" w:rsidRPr="00692144" w:rsidRDefault="00171A14" w:rsidP="003424B3">
      <w:pPr>
        <w:pStyle w:val="Paragraphedeliste"/>
        <w:numPr>
          <w:ilvl w:val="0"/>
          <w:numId w:val="3"/>
        </w:numPr>
        <w:ind w:left="284" w:hanging="284"/>
        <w:contextualSpacing w:val="0"/>
        <w:jc w:val="both"/>
      </w:pPr>
      <w:r w:rsidRPr="00692144">
        <w:t>L’offre technique ;</w:t>
      </w:r>
    </w:p>
    <w:p w14:paraId="4725DB43" w14:textId="70365B72" w:rsidR="00C50750" w:rsidRPr="00692144" w:rsidRDefault="004012FC" w:rsidP="00E0703F">
      <w:pPr>
        <w:pStyle w:val="Paragraphedeliste"/>
        <w:numPr>
          <w:ilvl w:val="0"/>
          <w:numId w:val="3"/>
        </w:numPr>
        <w:ind w:left="284" w:hanging="284"/>
        <w:contextualSpacing w:val="0"/>
        <w:jc w:val="both"/>
      </w:pPr>
      <w:r w:rsidRPr="00692144">
        <w:t xml:space="preserve">Le formulaire d’offre </w:t>
      </w:r>
      <w:r w:rsidR="003D57F4" w:rsidRPr="00692144">
        <w:t xml:space="preserve">et l’offre </w:t>
      </w:r>
      <w:r w:rsidRPr="00692144">
        <w:t>financière</w:t>
      </w:r>
      <w:r w:rsidR="00171A14" w:rsidRPr="00692144">
        <w:t>.</w:t>
      </w:r>
    </w:p>
    <w:p w14:paraId="125977AD" w14:textId="6C208B3D" w:rsidR="004012FC" w:rsidRPr="00692144" w:rsidRDefault="004012FC" w:rsidP="004012FC">
      <w:pPr>
        <w:jc w:val="both"/>
      </w:pPr>
      <w:r w:rsidRPr="00692144">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7F95F7CD" w14:textId="77777777" w:rsidR="00C26BC7" w:rsidRPr="00692144" w:rsidRDefault="00C26BC7" w:rsidP="00C26BC7">
      <w:pPr>
        <w:jc w:val="both"/>
      </w:pPr>
      <w:r w:rsidRPr="00692144">
        <w:t>Par le dépôt de son offre, le soumissionnaire renonce automatiquement à ses conditions générales ou particulières de vente et déclare accepter toutes les conditions énumérées dans le cahier spécial des charges.</w:t>
      </w:r>
    </w:p>
    <w:p w14:paraId="70B537A9" w14:textId="74C9384C" w:rsidR="004012FC" w:rsidRPr="00692144" w:rsidRDefault="004012FC" w:rsidP="004012FC">
      <w:pPr>
        <w:jc w:val="both"/>
      </w:pPr>
      <w:r w:rsidRPr="00692144">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692144" w:rsidRDefault="00AF0CB7" w:rsidP="00C355D8">
      <w:pPr>
        <w:pStyle w:val="Titre3"/>
        <w:rPr>
          <w:lang w:val="fr-FR"/>
        </w:rPr>
      </w:pPr>
      <w:bookmarkStart w:id="30" w:name="_Ref503365104"/>
      <w:bookmarkStart w:id="31" w:name="_Ref18310448"/>
      <w:r w:rsidRPr="00692144">
        <w:rPr>
          <w:lang w:val="fr-FR"/>
        </w:rPr>
        <w:t>Dé</w:t>
      </w:r>
      <w:r w:rsidR="00C50750" w:rsidRPr="00692144">
        <w:rPr>
          <w:lang w:val="fr-FR"/>
        </w:rPr>
        <w:t>termination</w:t>
      </w:r>
      <w:bookmarkEnd w:id="30"/>
      <w:r w:rsidRPr="00692144">
        <w:rPr>
          <w:lang w:val="fr-FR"/>
        </w:rPr>
        <w:t xml:space="preserve"> des prix</w:t>
      </w:r>
      <w:bookmarkEnd w:id="31"/>
    </w:p>
    <w:p w14:paraId="79FD0D0C" w14:textId="3F2EB024" w:rsidR="00AF0CB7" w:rsidRPr="00692144" w:rsidRDefault="00AF0CB7" w:rsidP="00AF0CB7">
      <w:pPr>
        <w:jc w:val="both"/>
      </w:pPr>
      <w:r w:rsidRPr="00692144">
        <w:t xml:space="preserve">Tous les prix mentionnés dans le formulaire d’offre doivent être obligatoirement HTVA et libellés </w:t>
      </w:r>
      <w:r w:rsidR="000F52D3" w:rsidRPr="00692144">
        <w:t>en</w:t>
      </w:r>
      <w:r w:rsidR="00BA724F" w:rsidRPr="00692144">
        <w:t xml:space="preserve"> Francs CFA</w:t>
      </w:r>
      <w:r w:rsidR="00FB2750" w:rsidRPr="00692144">
        <w:t xml:space="preserve"> (XOF)</w:t>
      </w:r>
      <w:r w:rsidRPr="00692144">
        <w:t>.</w:t>
      </w:r>
    </w:p>
    <w:p w14:paraId="70C7A366" w14:textId="3AF15C76" w:rsidR="00AF0CB7" w:rsidRPr="00692144" w:rsidRDefault="00237CD2" w:rsidP="00AF0CB7">
      <w:pPr>
        <w:jc w:val="both"/>
      </w:pPr>
      <w:r w:rsidRPr="00692144">
        <w:t>L</w:t>
      </w:r>
      <w:r w:rsidR="00AF0CB7" w:rsidRPr="00692144">
        <w:t>e présent marché est un marché à bordereau de prix, ce qui signifie que seul le prix unitaire est forfaitaire. Le prix à payer sera obtenu en appliquant les prix unitaires mentionné dans l’inventaire aux quantités réellement exécutées.</w:t>
      </w:r>
    </w:p>
    <w:p w14:paraId="33634012" w14:textId="77777777" w:rsidR="00AF0CB7" w:rsidRPr="00692144" w:rsidRDefault="00AF0CB7" w:rsidP="00AF0CB7">
      <w:pPr>
        <w:jc w:val="both"/>
      </w:pPr>
      <w:r w:rsidRPr="00692144">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3B28E3B7" w14:textId="1F2EC154" w:rsidR="0055590A" w:rsidRPr="00692144" w:rsidRDefault="000D4932" w:rsidP="0055590A">
      <w:pPr>
        <w:pStyle w:val="Titre3"/>
        <w:rPr>
          <w:lang w:val="fr-FR"/>
        </w:rPr>
      </w:pPr>
      <w:bookmarkStart w:id="32" w:name="_Ref503365108"/>
      <w:r w:rsidRPr="00692144">
        <w:rPr>
          <w:lang w:val="fr-FR"/>
        </w:rPr>
        <w:t>Eléments</w:t>
      </w:r>
      <w:r w:rsidR="00C50750" w:rsidRPr="00692144">
        <w:rPr>
          <w:lang w:val="fr-FR"/>
        </w:rPr>
        <w:t xml:space="preserve"> inclu</w:t>
      </w:r>
      <w:r w:rsidRPr="00692144">
        <w:rPr>
          <w:lang w:val="fr-FR"/>
        </w:rPr>
        <w:t>s dans les prix</w:t>
      </w:r>
      <w:bookmarkEnd w:id="32"/>
    </w:p>
    <w:p w14:paraId="624846F3" w14:textId="6D8F5428" w:rsidR="002019A9" w:rsidRPr="00692144" w:rsidRDefault="002019A9" w:rsidP="002019A9">
      <w:pPr>
        <w:jc w:val="both"/>
      </w:pPr>
      <w:r w:rsidRPr="00692144">
        <w:lastRenderedPageBreak/>
        <w:t>Le soumissionnaire est censé avoir inclus dans ses prix unitaires tous les frais, taxes, mesures et charges quelconques inhérents à l’exécution du marché, à l’exception de la taxe sur la valeur ajoutée. Sont notamment inclus dans les prix :</w:t>
      </w:r>
    </w:p>
    <w:p w14:paraId="07ACD53C" w14:textId="118EAA7C" w:rsidR="002C58E6" w:rsidRDefault="0088661E" w:rsidP="002C58E6">
      <w:pPr>
        <w:jc w:val="both"/>
      </w:pPr>
      <w:r w:rsidRPr="00692144">
        <w:t>L</w:t>
      </w:r>
      <w:r w:rsidR="002C58E6" w:rsidRPr="00692144">
        <w:t xml:space="preserve">es frais d’assurance, les frais de sécurité, les frais de communication, les frais administratifs et de secrétariat, </w:t>
      </w:r>
      <w:r w:rsidR="006C68B9" w:rsidRPr="00692144">
        <w:t xml:space="preserve">les frais de sécurité, </w:t>
      </w:r>
      <w:r w:rsidR="002C58E6" w:rsidRPr="00692144">
        <w:t>les frais d’impression, le coût de la documentation relative aux services et éventuellement exigée par le pouvoir adjudicateur</w:t>
      </w:r>
      <w:r w:rsidR="00800FDC" w:rsidRPr="00692144">
        <w:t xml:space="preserve">, </w:t>
      </w:r>
      <w:r w:rsidR="002C58E6" w:rsidRPr="00692144">
        <w:t>la production et la livraison de documents ou de pièces liés à l’exécution des services</w:t>
      </w:r>
      <w:r w:rsidR="00800FDC" w:rsidRPr="00692144">
        <w:t xml:space="preserve">, </w:t>
      </w:r>
      <w:r w:rsidR="002C58E6" w:rsidRPr="00692144">
        <w:t>les frais de réception</w:t>
      </w:r>
      <w:r w:rsidR="00800FDC" w:rsidRPr="00692144">
        <w:t xml:space="preserve">, </w:t>
      </w:r>
      <w:r w:rsidR="002C58E6" w:rsidRPr="00692144">
        <w:t>tous les frais, coûts de personnel et de matériel nécessaires pour l’exécution du présent marché</w:t>
      </w:r>
      <w:r w:rsidR="00800FDC" w:rsidRPr="00692144">
        <w:t xml:space="preserve">, </w:t>
      </w:r>
      <w:r w:rsidR="002C58E6" w:rsidRPr="00692144">
        <w:t>la rémunération à titre de droit d’auteur</w:t>
      </w:r>
      <w:r w:rsidR="00800FDC" w:rsidRPr="00692144">
        <w:t xml:space="preserve">, </w:t>
      </w:r>
      <w:r w:rsidR="002C58E6" w:rsidRPr="00692144">
        <w:t>l’achat ou la location auprès de tiers de services nécessaires pour l’exécution du marché</w:t>
      </w:r>
      <w:r w:rsidR="00800FDC" w:rsidRPr="00692144">
        <w:t>, les frais relatifs aux droits de propriété intellectuelle.</w:t>
      </w:r>
    </w:p>
    <w:p w14:paraId="23BA6FAC" w14:textId="0F66C1E4" w:rsidR="001E0539" w:rsidRPr="00692144" w:rsidRDefault="001E0539" w:rsidP="002C58E6">
      <w:pPr>
        <w:jc w:val="both"/>
      </w:pPr>
      <w:r>
        <w:t>Sont également inclus dans les prix le m</w:t>
      </w:r>
      <w:r w:rsidRPr="00692144">
        <w:t>atériel didactique (carnets, flip chart</w:t>
      </w:r>
      <w:r>
        <w:t>s</w:t>
      </w:r>
      <w:r w:rsidRPr="00692144">
        <w:t xml:space="preserve">, bloc de feuille pour le </w:t>
      </w:r>
      <w:proofErr w:type="spellStart"/>
      <w:r w:rsidRPr="00692144">
        <w:t>flipchart</w:t>
      </w:r>
      <w:proofErr w:type="spellEnd"/>
      <w:r w:rsidRPr="00692144">
        <w:t xml:space="preserve"> et des marqueurs à grosse pointe, ou un tableau blanc avec des marqueurs effaçables, </w:t>
      </w:r>
      <w:r>
        <w:t>1 s</w:t>
      </w:r>
      <w:r w:rsidRPr="00692144">
        <w:t>tylo à bille</w:t>
      </w:r>
      <w:r>
        <w:t xml:space="preserve"> pour chaque participant</w:t>
      </w:r>
      <w:r w:rsidRPr="00692144">
        <w:t>)</w:t>
      </w:r>
      <w:r>
        <w:t xml:space="preserve">, ainsi que </w:t>
      </w:r>
      <w:r w:rsidR="002D48DF">
        <w:t xml:space="preserve">la mise à disposition </w:t>
      </w:r>
      <w:r>
        <w:t>des m</w:t>
      </w:r>
      <w:r w:rsidRPr="00AB481A">
        <w:t>ultiprise</w:t>
      </w:r>
      <w:r>
        <w:t>s</w:t>
      </w:r>
      <w:r w:rsidRPr="00AB481A">
        <w:t xml:space="preserve"> et </w:t>
      </w:r>
      <w:r>
        <w:t>r</w:t>
      </w:r>
      <w:r w:rsidRPr="00AB481A">
        <w:t>allonges</w:t>
      </w:r>
      <w:r>
        <w:t>)</w:t>
      </w:r>
      <w:r w:rsidR="00046AE8">
        <w:t xml:space="preserve">, </w:t>
      </w:r>
      <w:r w:rsidR="00046AE8" w:rsidRPr="00046AE8">
        <w:t xml:space="preserve">climatisation, sonorisation, </w:t>
      </w:r>
      <w:r w:rsidR="009F300F">
        <w:t xml:space="preserve">micros, </w:t>
      </w:r>
      <w:r w:rsidR="00046AE8" w:rsidRPr="00046AE8">
        <w:t xml:space="preserve">connexion </w:t>
      </w:r>
      <w:proofErr w:type="spellStart"/>
      <w:r w:rsidR="00046AE8" w:rsidRPr="00046AE8">
        <w:t>WiFi</w:t>
      </w:r>
      <w:proofErr w:type="spellEnd"/>
      <w:r w:rsidR="00046AE8" w:rsidRPr="00046AE8">
        <w:t xml:space="preserve"> et projecteur LCD avec câble HDMI</w:t>
      </w:r>
      <w:r w:rsidR="00046AE8">
        <w:t>.</w:t>
      </w:r>
    </w:p>
    <w:p w14:paraId="51B06BAD" w14:textId="57FBF4DA" w:rsidR="000B1F5E" w:rsidRPr="00692144" w:rsidRDefault="000B1F5E" w:rsidP="000B1F5E">
      <w:pPr>
        <w:jc w:val="both"/>
      </w:pPr>
      <w:r w:rsidRPr="00692144">
        <w:t>En cas de prolongation du contrat,</w:t>
      </w:r>
      <w:r w:rsidR="00CE0389" w:rsidRPr="00692144">
        <w:t xml:space="preserve"> les</w:t>
      </w:r>
      <w:r w:rsidRPr="00692144">
        <w:t xml:space="preserve"> prix unitaires mentionnés dans l’offre sont applicables.</w:t>
      </w:r>
    </w:p>
    <w:p w14:paraId="781FAFA6" w14:textId="76D20277" w:rsidR="00C50750" w:rsidRPr="00692144" w:rsidRDefault="000B1F5E" w:rsidP="00C355D8">
      <w:pPr>
        <w:pStyle w:val="Titre3"/>
        <w:rPr>
          <w:lang w:val="fr-FR"/>
        </w:rPr>
      </w:pPr>
      <w:r w:rsidRPr="00692144">
        <w:rPr>
          <w:lang w:val="fr-FR"/>
        </w:rPr>
        <w:t>Période de validité des offres</w:t>
      </w:r>
    </w:p>
    <w:p w14:paraId="72A27168" w14:textId="729F7F18" w:rsidR="000B1F5E" w:rsidRPr="00692144" w:rsidRDefault="000B1F5E" w:rsidP="000B1F5E">
      <w:pPr>
        <w:jc w:val="both"/>
      </w:pPr>
      <w:r w:rsidRPr="00692144">
        <w:t>Les soumissionnaires restent liés par leur offre pendant un délai de</w:t>
      </w:r>
      <w:r w:rsidR="00182077" w:rsidRPr="00692144">
        <w:t xml:space="preserve"> </w:t>
      </w:r>
      <w:r w:rsidRPr="00692144">
        <w:t>90 jours calendrier, à compter de la date limite de réception.</w:t>
      </w:r>
    </w:p>
    <w:p w14:paraId="5CE59798" w14:textId="410F5654" w:rsidR="00C50750" w:rsidRPr="00692144" w:rsidRDefault="00D94CDC" w:rsidP="00C50750">
      <w:pPr>
        <w:pStyle w:val="Titre2"/>
      </w:pPr>
      <w:bookmarkStart w:id="33" w:name="_Ref10558862"/>
      <w:bookmarkStart w:id="34" w:name="_Toc223687492"/>
      <w:r w:rsidRPr="00692144">
        <w:t>Introduction des offres</w:t>
      </w:r>
      <w:bookmarkEnd w:id="33"/>
      <w:r w:rsidR="00EB16DE" w:rsidRPr="00692144">
        <w:rPr>
          <w:vertAlign w:val="superscript"/>
        </w:rPr>
        <w:fldChar w:fldCharType="begin"/>
      </w:r>
      <w:r w:rsidR="00EB16DE" w:rsidRPr="00692144">
        <w:rPr>
          <w:vertAlign w:val="superscript"/>
        </w:rPr>
        <w:instrText xml:space="preserve"> NOTEREF _Ref148945650 \h  \* MERGEFORMAT </w:instrText>
      </w:r>
      <w:r w:rsidR="00EB16DE" w:rsidRPr="00692144">
        <w:rPr>
          <w:vertAlign w:val="superscript"/>
        </w:rPr>
      </w:r>
      <w:r w:rsidR="00EB16DE" w:rsidRPr="00692144">
        <w:rPr>
          <w:vertAlign w:val="superscript"/>
        </w:rPr>
        <w:fldChar w:fldCharType="separate"/>
      </w:r>
      <w:r w:rsidR="006F07CB">
        <w:rPr>
          <w:vertAlign w:val="superscript"/>
        </w:rPr>
        <w:t>9</w:t>
      </w:r>
      <w:bookmarkEnd w:id="34"/>
      <w:r w:rsidR="00EB16DE" w:rsidRPr="00692144">
        <w:rPr>
          <w:vertAlign w:val="superscript"/>
        </w:rPr>
        <w:fldChar w:fldCharType="end"/>
      </w:r>
    </w:p>
    <w:p w14:paraId="6EF582F3" w14:textId="1D737C3F" w:rsidR="00276111" w:rsidRDefault="00276111" w:rsidP="00E952EB">
      <w:pPr>
        <w:jc w:val="both"/>
      </w:pPr>
      <w:r w:rsidRPr="00692144">
        <w:t xml:space="preserve">L’offre sera rédigée en </w:t>
      </w:r>
      <w:r w:rsidR="00532CF0">
        <w:rPr>
          <w:b/>
        </w:rPr>
        <w:t>2</w:t>
      </w:r>
      <w:r w:rsidRPr="00692144">
        <w:rPr>
          <w:b/>
        </w:rPr>
        <w:t xml:space="preserve"> exemplaires</w:t>
      </w:r>
      <w:r w:rsidRPr="00692144">
        <w:t>, dont un exemplaire portera la mention « </w:t>
      </w:r>
      <w:r w:rsidRPr="00692144">
        <w:rPr>
          <w:b/>
        </w:rPr>
        <w:t>original</w:t>
      </w:r>
      <w:r w:rsidRPr="00692144">
        <w:t> » et l</w:t>
      </w:r>
      <w:r w:rsidR="00532CF0">
        <w:t>’</w:t>
      </w:r>
      <w:r w:rsidRPr="00692144">
        <w:t>autre « </w:t>
      </w:r>
      <w:r w:rsidRPr="00692144">
        <w:rPr>
          <w:b/>
        </w:rPr>
        <w:t>copie</w:t>
      </w:r>
      <w:r w:rsidRPr="00692144">
        <w:t xml:space="preserve"> ». </w:t>
      </w:r>
      <w:r w:rsidRPr="00692144">
        <w:rPr>
          <w:b/>
        </w:rPr>
        <w:t xml:space="preserve">L'original doit être soumis </w:t>
      </w:r>
      <w:r w:rsidR="00E71FE2" w:rsidRPr="00692144">
        <w:rPr>
          <w:b/>
        </w:rPr>
        <w:t>en version</w:t>
      </w:r>
      <w:r w:rsidRPr="00692144">
        <w:t xml:space="preserve"> </w:t>
      </w:r>
      <w:r w:rsidRPr="00692144">
        <w:rPr>
          <w:b/>
        </w:rPr>
        <w:t>papier</w:t>
      </w:r>
      <w:r w:rsidRPr="00692144">
        <w:t xml:space="preserve">. La « copie » doit être soumise </w:t>
      </w:r>
      <w:r w:rsidR="00E71FE2" w:rsidRPr="00692144">
        <w:t>en</w:t>
      </w:r>
      <w:r w:rsidRPr="00692144">
        <w:t xml:space="preserve"> un ou plusieurs fichie</w:t>
      </w:r>
      <w:r w:rsidR="00E71FE2" w:rsidRPr="00692144">
        <w:t xml:space="preserve">rs </w:t>
      </w:r>
      <w:r w:rsidR="00032809">
        <w:t xml:space="preserve">PDF signé </w:t>
      </w:r>
      <w:r w:rsidR="00E71FE2" w:rsidRPr="00692144">
        <w:t>sur un</w:t>
      </w:r>
      <w:r w:rsidR="00D76065" w:rsidRPr="00692144">
        <w:t>e</w:t>
      </w:r>
      <w:r w:rsidR="00E71FE2" w:rsidRPr="00692144">
        <w:t xml:space="preserve"> clé USB.</w:t>
      </w:r>
      <w:r w:rsidR="00BD7D67" w:rsidRPr="00692144">
        <w:t xml:space="preserve"> En cas de divergence, l’original prévaut.</w:t>
      </w:r>
    </w:p>
    <w:p w14:paraId="074D3F2E" w14:textId="77777777" w:rsidR="006C68B9" w:rsidRPr="00692144" w:rsidRDefault="00E71FE2" w:rsidP="00E952EB">
      <w:pPr>
        <w:jc w:val="both"/>
      </w:pPr>
      <w:r w:rsidRPr="00692144">
        <w:t xml:space="preserve">L'offre </w:t>
      </w:r>
      <w:r w:rsidR="00BD7D67" w:rsidRPr="00692144">
        <w:t xml:space="preserve">y compris ses annexes, ainsi que tous les documents d’accompagnement </w:t>
      </w:r>
      <w:r w:rsidRPr="00692144">
        <w:t>doivent être numérotés et signés (</w:t>
      </w:r>
      <w:r w:rsidRPr="00692144">
        <w:rPr>
          <w:b/>
        </w:rPr>
        <w:t>signature manuscrite</w:t>
      </w:r>
      <w:r w:rsidR="00182077" w:rsidRPr="00692144">
        <w:rPr>
          <w:b/>
        </w:rPr>
        <w:t xml:space="preserve"> originale</w:t>
      </w:r>
      <w:r w:rsidRPr="00692144">
        <w:t xml:space="preserve">) par le soumissionnaire ou son </w:t>
      </w:r>
      <w:r w:rsidR="00182077" w:rsidRPr="00692144">
        <w:t>mandataire</w:t>
      </w:r>
      <w:r w:rsidRPr="00692144">
        <w:t xml:space="preserve">. </w:t>
      </w:r>
      <w:r w:rsidR="00182077" w:rsidRPr="00692144">
        <w:t>Il en va de même de toute surcharge, rature ou mention qui y serait apportée. Le mandataire doit faire apparaître qu’il est autorisé à engager le soumissionnaire.</w:t>
      </w:r>
    </w:p>
    <w:p w14:paraId="5BAD9139" w14:textId="1014C16D" w:rsidR="00E71FE2" w:rsidRPr="00692144" w:rsidRDefault="00E71FE2" w:rsidP="00E952EB">
      <w:pPr>
        <w:jc w:val="both"/>
      </w:pPr>
      <w:r w:rsidRPr="00692144">
        <w:t>Si le soumissionnaire est une société / association sans personnalité juridique, constituée de personnes physiques ou morales distinctes (association momentanée), l'offre doit être signée par chacune de ces personnes.</w:t>
      </w:r>
    </w:p>
    <w:p w14:paraId="2CA915BE" w14:textId="1ABBCAC4" w:rsidR="00E71FE2" w:rsidRPr="00692144" w:rsidRDefault="00E71FE2" w:rsidP="00E952EB">
      <w:pPr>
        <w:jc w:val="both"/>
      </w:pPr>
      <w:r w:rsidRPr="00692144">
        <w:t>L’original et les « copies » signés et datés seront envoyés à l’adresse ci-dessous sous enveloppe scellée portant la mention « </w:t>
      </w:r>
      <w:r w:rsidRPr="00692144">
        <w:rPr>
          <w:b/>
        </w:rPr>
        <w:t>OFFRE</w:t>
      </w:r>
      <w:r w:rsidRPr="00692144">
        <w:t> », et le numéro du cahier spécial des charges (</w:t>
      </w:r>
      <w:r w:rsidR="00BB131F" w:rsidRPr="00BB131F">
        <w:rPr>
          <w:b/>
        </w:rPr>
        <w:t>SEN24003-10454</w:t>
      </w:r>
      <w:r w:rsidRPr="00692144">
        <w:t>).</w:t>
      </w:r>
    </w:p>
    <w:p w14:paraId="77B9E7FC" w14:textId="0F6D1C32" w:rsidR="00D315AC" w:rsidRPr="00692144" w:rsidRDefault="00D315AC" w:rsidP="00D315AC">
      <w:pPr>
        <w:jc w:val="both"/>
      </w:pPr>
      <w:bookmarkStart w:id="35" w:name="_Hlk37671968"/>
      <w:r w:rsidRPr="00692144">
        <w:t xml:space="preserve">L'offre devra être réceptionnée </w:t>
      </w:r>
      <w:r w:rsidRPr="00437797">
        <w:rPr>
          <w:b/>
          <w:u w:val="single"/>
        </w:rPr>
        <w:t>avant</w:t>
      </w:r>
      <w:r w:rsidRPr="00437797">
        <w:rPr>
          <w:b/>
        </w:rPr>
        <w:t xml:space="preserve"> le</w:t>
      </w:r>
      <w:r w:rsidR="00A45BB9" w:rsidRPr="00437797">
        <w:rPr>
          <w:b/>
        </w:rPr>
        <w:t xml:space="preserve"> </w:t>
      </w:r>
      <w:r w:rsidR="00F50E7F">
        <w:rPr>
          <w:b/>
        </w:rPr>
        <w:t xml:space="preserve"> </w:t>
      </w:r>
      <w:r w:rsidR="00792365" w:rsidRPr="00792365">
        <w:rPr>
          <w:b/>
        </w:rPr>
        <w:t>02</w:t>
      </w:r>
      <w:r w:rsidR="00F50E7F" w:rsidRPr="00792365">
        <w:rPr>
          <w:b/>
        </w:rPr>
        <w:t xml:space="preserve"> juin</w:t>
      </w:r>
      <w:r w:rsidR="00A456A9">
        <w:rPr>
          <w:b/>
        </w:rPr>
        <w:t xml:space="preserve"> 202</w:t>
      </w:r>
      <w:r w:rsidR="00E75F1C">
        <w:rPr>
          <w:b/>
        </w:rPr>
        <w:t>6</w:t>
      </w:r>
      <w:r w:rsidR="009F39A1" w:rsidRPr="00437797">
        <w:rPr>
          <w:b/>
        </w:rPr>
        <w:t xml:space="preserve"> </w:t>
      </w:r>
      <w:r w:rsidRPr="00437797">
        <w:rPr>
          <w:b/>
        </w:rPr>
        <w:t xml:space="preserve">à </w:t>
      </w:r>
      <w:r w:rsidR="00251A34" w:rsidRPr="00437797">
        <w:rPr>
          <w:b/>
        </w:rPr>
        <w:t>12</w:t>
      </w:r>
      <w:r w:rsidRPr="00437797">
        <w:rPr>
          <w:b/>
        </w:rPr>
        <w:t>h00</w:t>
      </w:r>
      <w:r w:rsidRPr="00437797">
        <w:t xml:space="preserve"> et</w:t>
      </w:r>
      <w:r w:rsidRPr="00692144">
        <w:t xml:space="preserve">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CF7356" w:rsidRPr="00692144" w14:paraId="41BF23F9" w14:textId="77777777" w:rsidTr="00E75F26">
        <w:tc>
          <w:tcPr>
            <w:tcW w:w="4815" w:type="dxa"/>
          </w:tcPr>
          <w:p w14:paraId="2692F6B1" w14:textId="2032B92B" w:rsidR="005D185D" w:rsidRPr="00692144" w:rsidRDefault="005D185D" w:rsidP="005D185D">
            <w:pPr>
              <w:jc w:val="center"/>
              <w:rPr>
                <w:b/>
              </w:rPr>
            </w:pPr>
            <w:r w:rsidRPr="00692144">
              <w:rPr>
                <w:b/>
              </w:rPr>
              <w:t xml:space="preserve">Mme </w:t>
            </w:r>
            <w:r w:rsidR="001A4145" w:rsidRPr="002C1F61">
              <w:rPr>
                <w:b/>
              </w:rPr>
              <w:t xml:space="preserve">Ndèye </w:t>
            </w:r>
            <w:r w:rsidR="002C1F61" w:rsidRPr="002C1F61">
              <w:rPr>
                <w:b/>
              </w:rPr>
              <w:t>Sokhna Sall</w:t>
            </w:r>
          </w:p>
          <w:p w14:paraId="46105E37" w14:textId="31692B9B" w:rsidR="00CF7356" w:rsidRPr="00692144" w:rsidRDefault="005D185D" w:rsidP="005D185D">
            <w:pPr>
              <w:jc w:val="center"/>
              <w:rPr>
                <w:b/>
              </w:rPr>
            </w:pPr>
            <w:r w:rsidRPr="00692144">
              <w:rPr>
                <w:b/>
              </w:rPr>
              <w:t>Experte contractualisation</w:t>
            </w:r>
          </w:p>
          <w:p w14:paraId="7CFB4D54" w14:textId="7F1173CC" w:rsidR="00CF7356" w:rsidRPr="00692144" w:rsidRDefault="00CF7356" w:rsidP="00901441">
            <w:pPr>
              <w:spacing w:after="120"/>
              <w:jc w:val="center"/>
              <w:rPr>
                <w:b/>
              </w:rPr>
            </w:pPr>
            <w:r w:rsidRPr="00692144">
              <w:rPr>
                <w:b/>
              </w:rPr>
              <w:t>Enabel au Sénégal</w:t>
            </w:r>
          </w:p>
          <w:p w14:paraId="4FD27831" w14:textId="63DD131F" w:rsidR="00CF7356" w:rsidRPr="00692144" w:rsidRDefault="0075470C" w:rsidP="00CF7356">
            <w:pPr>
              <w:jc w:val="center"/>
              <w:rPr>
                <w:b/>
              </w:rPr>
            </w:pPr>
            <w:r w:rsidRPr="00692144">
              <w:rPr>
                <w:b/>
              </w:rPr>
              <w:t xml:space="preserve">Lot 52 </w:t>
            </w:r>
            <w:proofErr w:type="spellStart"/>
            <w:r w:rsidRPr="00692144">
              <w:rPr>
                <w:b/>
              </w:rPr>
              <w:t>Sotrac</w:t>
            </w:r>
            <w:proofErr w:type="spellEnd"/>
            <w:r w:rsidRPr="00692144">
              <w:rPr>
                <w:b/>
              </w:rPr>
              <w:t>, Mermoz</w:t>
            </w:r>
          </w:p>
          <w:p w14:paraId="5CEEFC16" w14:textId="2043998B" w:rsidR="00901441" w:rsidRPr="00686525" w:rsidRDefault="00CF7356" w:rsidP="00686525">
            <w:pPr>
              <w:spacing w:after="120"/>
              <w:jc w:val="center"/>
              <w:rPr>
                <w:b/>
              </w:rPr>
            </w:pPr>
            <w:r w:rsidRPr="00692144">
              <w:rPr>
                <w:b/>
              </w:rPr>
              <w:t>Dakar, Sénégal</w:t>
            </w:r>
          </w:p>
        </w:tc>
        <w:tc>
          <w:tcPr>
            <w:tcW w:w="3679" w:type="dxa"/>
          </w:tcPr>
          <w:p w14:paraId="5749B55A" w14:textId="02321FD2" w:rsidR="00CF7356" w:rsidRPr="00692144" w:rsidRDefault="0021735E" w:rsidP="00D315AC">
            <w:pPr>
              <w:jc w:val="both"/>
            </w:pPr>
            <w:r w:rsidRPr="00692144">
              <w:rPr>
                <w:noProof/>
              </w:rPr>
              <w:drawing>
                <wp:inline distT="0" distB="0" distL="0" distR="0" wp14:anchorId="57FB6F23" wp14:editId="63E3863B">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6ED28A" w14:textId="77777777" w:rsidR="00D315AC" w:rsidRPr="00692144" w:rsidRDefault="00D315AC" w:rsidP="00A90420">
      <w:pPr>
        <w:spacing w:before="160"/>
        <w:jc w:val="both"/>
      </w:pPr>
      <w:r w:rsidRPr="00692144">
        <w:lastRenderedPageBreak/>
        <w:t>a) Par la poste (envoi normal ou recommandé) : Dans ce cas, le pli scellé est glissé dans une seconde enveloppe fermée.</w:t>
      </w:r>
    </w:p>
    <w:bookmarkEnd w:id="35"/>
    <w:p w14:paraId="54477CF4" w14:textId="77777777" w:rsidR="00E71018" w:rsidRDefault="00E71018" w:rsidP="00E71018">
      <w:pPr>
        <w:jc w:val="both"/>
      </w:pPr>
      <w:r w:rsidRPr="00692144">
        <w:t>b) Par remise contre accusé de réception.</w:t>
      </w:r>
    </w:p>
    <w:p w14:paraId="5591750E" w14:textId="18DC7772" w:rsidR="00E71018" w:rsidRPr="00692144" w:rsidRDefault="00E71018" w:rsidP="00E71018">
      <w:pPr>
        <w:jc w:val="both"/>
      </w:pPr>
      <w:r w:rsidRPr="00692144">
        <w:t xml:space="preserve">Le service est accessible, tous les jours ouvrables, pendant les heures de bureau : de 8h30 à 12h30 et de 13h30 à 17h00. </w:t>
      </w:r>
      <w:r w:rsidR="00A12276" w:rsidRPr="00692144">
        <w:t>Toutes les heures sont celles propres au fuseau horaire du pays du pouvoir adjudicateur</w:t>
      </w:r>
      <w:r w:rsidRPr="00692144">
        <w:t xml:space="preserve"> (</w:t>
      </w:r>
      <w:r w:rsidR="009440DD" w:rsidRPr="00692144">
        <w:t>Sénégal</w:t>
      </w:r>
      <w:r w:rsidRPr="00692144">
        <w:t>).</w:t>
      </w:r>
    </w:p>
    <w:p w14:paraId="484480D0" w14:textId="2681F8AF" w:rsidR="00A12276" w:rsidRPr="00692144" w:rsidRDefault="00A12276" w:rsidP="003424B3">
      <w:pPr>
        <w:jc w:val="both"/>
      </w:pPr>
      <w:r w:rsidRPr="00692144">
        <w:t>Toute demande de participation ou offre doit parvenir avant la date et l'heure ultime de dépôt. Les demandes de participation ou les offres parvenues tardivement ne sont pas acceptées (cf. Art. 83 de l’Arrêté Royal du 18 avril 2017).</w:t>
      </w:r>
    </w:p>
    <w:p w14:paraId="7B392AB7" w14:textId="0782F715" w:rsidR="00EC05FB" w:rsidRPr="00692144" w:rsidRDefault="00D315AC"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eastAsia="en-US"/>
        </w:rPr>
      </w:pPr>
      <w:bookmarkStart w:id="36" w:name="_Hlk37671982"/>
      <w:r w:rsidRPr="00692144">
        <w:rPr>
          <w:rFonts w:ascii="Georgia" w:eastAsia="Calibri" w:hAnsi="Georgia" w:cs="Times New Roman"/>
          <w:b/>
          <w:color w:val="585756"/>
          <w:kern w:val="0"/>
          <w:sz w:val="21"/>
          <w:szCs w:val="22"/>
          <w:lang w:eastAsia="en-US"/>
        </w:rPr>
        <w:t>L’attention des soumissionnaires est attirée par le fait que l’accès aux bureaux de l’Agence belge de développement Enabel est sécurisé. Il est donc vivement recommandé aux soumissionnaires de prévoir un délai suffisant afin de déposer les offres avant la date et l'heure ultime de dépôt.</w:t>
      </w:r>
      <w:bookmarkEnd w:id="36"/>
    </w:p>
    <w:p w14:paraId="070E8687" w14:textId="77777777" w:rsidR="00C50750" w:rsidRPr="00692144" w:rsidRDefault="00E31ADC" w:rsidP="00E31ADC">
      <w:pPr>
        <w:pStyle w:val="Titre2"/>
      </w:pPr>
      <w:bookmarkStart w:id="37" w:name="_Toc223687493"/>
      <w:r w:rsidRPr="00692144">
        <w:t>Modification ou retrait d’une offre déjà introduite</w:t>
      </w:r>
      <w:bookmarkEnd w:id="37"/>
    </w:p>
    <w:p w14:paraId="19B18A1C" w14:textId="77777777" w:rsidR="00E31ADC" w:rsidRPr="00692144" w:rsidRDefault="00E31ADC" w:rsidP="003424B3">
      <w:pPr>
        <w:jc w:val="both"/>
      </w:pPr>
      <w:r w:rsidRPr="00692144">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692144" w:rsidRDefault="00E31ADC" w:rsidP="003424B3">
      <w:pPr>
        <w:jc w:val="both"/>
      </w:pPr>
      <w:r w:rsidRPr="00692144">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692144" w:rsidRDefault="00E31ADC" w:rsidP="00E31ADC">
      <w:pPr>
        <w:pStyle w:val="Titre2"/>
      </w:pPr>
      <w:bookmarkStart w:id="38" w:name="_Toc223687494"/>
      <w:r w:rsidRPr="00692144">
        <w:t>Ouverture des offres</w:t>
      </w:r>
      <w:bookmarkEnd w:id="38"/>
    </w:p>
    <w:p w14:paraId="20C504F5" w14:textId="485EAED0" w:rsidR="00E31ADC" w:rsidRPr="00692144" w:rsidRDefault="00E31ADC" w:rsidP="003424B3">
      <w:pPr>
        <w:jc w:val="both"/>
      </w:pPr>
      <w:r w:rsidRPr="00692144">
        <w:t xml:space="preserve">Les offres doivent être en possession du pouvoir adjudicateur avant la date </w:t>
      </w:r>
      <w:r w:rsidR="00916701" w:rsidRPr="00692144">
        <w:t>et l’heure limite</w:t>
      </w:r>
      <w:r w:rsidR="00375B5C" w:rsidRPr="00692144">
        <w:t>s</w:t>
      </w:r>
      <w:r w:rsidR="00916701" w:rsidRPr="00692144">
        <w:t>, ainsi qu’à</w:t>
      </w:r>
      <w:r w:rsidRPr="00692144">
        <w:t xml:space="preserve"> l’adresse indiquées aux point </w:t>
      </w:r>
      <w:r w:rsidRPr="00692144">
        <w:fldChar w:fldCharType="begin"/>
      </w:r>
      <w:r w:rsidRPr="00692144">
        <w:instrText xml:space="preserve"> REF _Ref10558862 \r \h </w:instrText>
      </w:r>
      <w:r w:rsidRPr="00692144">
        <w:fldChar w:fldCharType="separate"/>
      </w:r>
      <w:r w:rsidR="006F07CB">
        <w:t>3.5</w:t>
      </w:r>
      <w:r w:rsidRPr="00692144">
        <w:fldChar w:fldCharType="end"/>
      </w:r>
      <w:r w:rsidRPr="00692144">
        <w:t xml:space="preserve"> « Introduction des offres ». L’ouverture des offres se fera à huis clos.</w:t>
      </w:r>
    </w:p>
    <w:p w14:paraId="415C019F" w14:textId="77777777" w:rsidR="00C50750" w:rsidRPr="00692144" w:rsidRDefault="00C50750" w:rsidP="00C50750">
      <w:pPr>
        <w:pStyle w:val="Titre2"/>
      </w:pPr>
      <w:bookmarkStart w:id="39" w:name="_Toc223687495"/>
      <w:r w:rsidRPr="00692144">
        <w:t xml:space="preserve">Evaluation </w:t>
      </w:r>
      <w:r w:rsidR="00E31ADC" w:rsidRPr="00692144">
        <w:t>des offres</w:t>
      </w:r>
      <w:bookmarkEnd w:id="39"/>
    </w:p>
    <w:p w14:paraId="01B709B5" w14:textId="77777777" w:rsidR="00C50750" w:rsidRPr="00692144" w:rsidRDefault="0053675F" w:rsidP="0053675F">
      <w:pPr>
        <w:pStyle w:val="Titre3"/>
        <w:rPr>
          <w:lang w:val="fr-FR"/>
        </w:rPr>
      </w:pPr>
      <w:r w:rsidRPr="00692144">
        <w:rPr>
          <w:lang w:val="fr-FR"/>
        </w:rPr>
        <w:t>Motifs d’exclusion</w:t>
      </w:r>
    </w:p>
    <w:p w14:paraId="10F89B1B" w14:textId="77777777" w:rsidR="008C6FA6" w:rsidRPr="00692144" w:rsidRDefault="008C6FA6" w:rsidP="003424B3">
      <w:pPr>
        <w:jc w:val="both"/>
      </w:pPr>
      <w:r w:rsidRPr="00692144">
        <w:t>Les motifs d’exclusion obligatoires et facultatifs sont renseignés en annexe du présent cahier spécial des charges.</w:t>
      </w:r>
    </w:p>
    <w:p w14:paraId="2C63152E" w14:textId="239E6A88" w:rsidR="00C50750" w:rsidRPr="00692144" w:rsidRDefault="0053675F" w:rsidP="003424B3">
      <w:pPr>
        <w:jc w:val="both"/>
      </w:pPr>
      <w:r w:rsidRPr="00692144">
        <w:t xml:space="preserve">Par le dépôt de son offre, le soumissionnaire atteste qu’il ne se trouve pas dans un des cas d’exclusion figurant aux articles 67 à 70 de la </w:t>
      </w:r>
      <w:r w:rsidR="008C6FA6" w:rsidRPr="00692144">
        <w:t>L</w:t>
      </w:r>
      <w:r w:rsidRPr="00692144">
        <w:t xml:space="preserve">oi du 17 juin 2016 et aux articles 61 à 64 de </w:t>
      </w:r>
      <w:r w:rsidR="008C6FA6" w:rsidRPr="00692144">
        <w:t xml:space="preserve">l’Arrêté Royal </w:t>
      </w:r>
      <w:r w:rsidRPr="00692144">
        <w:t>du 18 avril 2017</w:t>
      </w:r>
      <w:r w:rsidR="008C6FA6" w:rsidRPr="00692144">
        <w:t xml:space="preserve"> (voir point </w:t>
      </w:r>
      <w:r w:rsidR="00807FB6" w:rsidRPr="00692144">
        <w:fldChar w:fldCharType="begin"/>
      </w:r>
      <w:r w:rsidR="00807FB6" w:rsidRPr="00692144">
        <w:instrText xml:space="preserve"> REF _Ref19006783 \r \h  \* MERGEFORMAT </w:instrText>
      </w:r>
      <w:r w:rsidR="00807FB6" w:rsidRPr="00692144">
        <w:fldChar w:fldCharType="separate"/>
      </w:r>
      <w:r w:rsidR="006F07CB">
        <w:t>6.4</w:t>
      </w:r>
      <w:r w:rsidR="00807FB6" w:rsidRPr="00692144">
        <w:fldChar w:fldCharType="end"/>
      </w:r>
      <w:r w:rsidR="00807FB6" w:rsidRPr="00692144">
        <w:t xml:space="preserve"> « </w:t>
      </w:r>
      <w:r w:rsidR="00807FB6" w:rsidRPr="00692144">
        <w:fldChar w:fldCharType="begin"/>
      </w:r>
      <w:r w:rsidR="00807FB6" w:rsidRPr="00692144">
        <w:instrText xml:space="preserve"> REF _Ref19006785 \h  \* MERGEFORMAT </w:instrText>
      </w:r>
      <w:r w:rsidR="00807FB6" w:rsidRPr="00692144">
        <w:fldChar w:fldCharType="separate"/>
      </w:r>
      <w:r w:rsidR="006F07CB" w:rsidRPr="00692144">
        <w:t>Déclaration ‘droits d’accès’</w:t>
      </w:r>
      <w:r w:rsidR="00807FB6" w:rsidRPr="00692144">
        <w:fldChar w:fldCharType="end"/>
      </w:r>
      <w:r w:rsidR="00807FB6" w:rsidRPr="00692144">
        <w:t> »</w:t>
      </w:r>
      <w:r w:rsidR="008C6FA6" w:rsidRPr="00692144">
        <w:t>)</w:t>
      </w:r>
      <w:r w:rsidRPr="00692144">
        <w:t>.</w:t>
      </w:r>
    </w:p>
    <w:p w14:paraId="70304C4A" w14:textId="3A1B7F0D" w:rsidR="008C6FA6" w:rsidRPr="00692144" w:rsidRDefault="008C6FA6" w:rsidP="003424B3">
      <w:pPr>
        <w:jc w:val="both"/>
      </w:pPr>
      <w:r w:rsidRPr="00692144">
        <w:t>Le soumissionnaire dont l’offre est la mieux classée fournira à la demande du pouvoir adjudicateur les renseignements et documents permettant de vérifier sa situation personnelle</w:t>
      </w:r>
      <w:r w:rsidR="00782077" w:rsidRPr="00692144">
        <w:t xml:space="preserve"> (voir </w:t>
      </w:r>
      <w:r w:rsidR="00807FB6" w:rsidRPr="00692144">
        <w:t xml:space="preserve">point </w:t>
      </w:r>
      <w:r w:rsidR="00E17F3B" w:rsidRPr="00692144">
        <w:fldChar w:fldCharType="begin"/>
      </w:r>
      <w:r w:rsidR="00E17F3B" w:rsidRPr="00692144">
        <w:instrText xml:space="preserve"> REF _Ref172111336 \w \h </w:instrText>
      </w:r>
      <w:r w:rsidR="00E17F3B" w:rsidRPr="00692144">
        <w:fldChar w:fldCharType="separate"/>
      </w:r>
      <w:r w:rsidR="006F07CB">
        <w:t>6</w:t>
      </w:r>
      <w:r w:rsidR="00E17F3B" w:rsidRPr="00692144">
        <w:fldChar w:fldCharType="end"/>
      </w:r>
      <w:r w:rsidR="00E17F3B" w:rsidRPr="00692144">
        <w:t xml:space="preserve"> « </w:t>
      </w:r>
      <w:r w:rsidR="00E17F3B" w:rsidRPr="00692144">
        <w:fldChar w:fldCharType="begin"/>
      </w:r>
      <w:r w:rsidR="00E17F3B" w:rsidRPr="00692144">
        <w:instrText xml:space="preserve"> REF _Ref172111340 \h </w:instrText>
      </w:r>
      <w:r w:rsidR="00E17F3B" w:rsidRPr="00692144">
        <w:fldChar w:fldCharType="separate"/>
      </w:r>
      <w:r w:rsidR="006F07CB" w:rsidRPr="00692144">
        <w:t>Formulaires</w:t>
      </w:r>
      <w:r w:rsidR="00E17F3B" w:rsidRPr="00692144">
        <w:fldChar w:fldCharType="end"/>
      </w:r>
      <w:r w:rsidR="00E17F3B" w:rsidRPr="00692144">
        <w:t> »</w:t>
      </w:r>
      <w:r w:rsidR="00782077" w:rsidRPr="00692144">
        <w:t>)</w:t>
      </w:r>
      <w:r w:rsidRPr="00692144">
        <w:t>.</w:t>
      </w:r>
    </w:p>
    <w:p w14:paraId="07EBB723" w14:textId="4D7CC513" w:rsidR="00782077" w:rsidRPr="00692144" w:rsidRDefault="00782077" w:rsidP="00782077">
      <w:pPr>
        <w:jc w:val="both"/>
      </w:pPr>
      <w:r w:rsidRPr="00692144">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r w:rsidR="00D564ED" w:rsidRPr="00692144">
        <w:t>.</w:t>
      </w:r>
    </w:p>
    <w:p w14:paraId="78DD5DC1" w14:textId="77777777" w:rsidR="00782077" w:rsidRPr="00692144" w:rsidRDefault="00782077" w:rsidP="00782077">
      <w:pPr>
        <w:jc w:val="both"/>
      </w:pPr>
      <w:r w:rsidRPr="00692144">
        <w:lastRenderedPageBreak/>
        <w:t>Le pouvoir adjudicateur peut également vérifier s’il existe des motifs d’exclusion des sous-traitants au sens des articles 67 à 69 de la loi du 17 juin 2016.</w:t>
      </w:r>
    </w:p>
    <w:p w14:paraId="5F629D1D" w14:textId="77777777" w:rsidR="00C50750" w:rsidRPr="00692144" w:rsidRDefault="00782077" w:rsidP="007B48F6">
      <w:pPr>
        <w:pStyle w:val="Titre3"/>
        <w:rPr>
          <w:lang w:val="fr-FR"/>
        </w:rPr>
      </w:pPr>
      <w:r w:rsidRPr="00692144">
        <w:rPr>
          <w:lang w:val="fr-FR"/>
        </w:rPr>
        <w:t>Critères de sélection</w:t>
      </w:r>
    </w:p>
    <w:p w14:paraId="03A119F7" w14:textId="04AE23AD" w:rsidR="006B189F" w:rsidRPr="00775557" w:rsidRDefault="006B189F" w:rsidP="006B189F">
      <w:pPr>
        <w:jc w:val="both"/>
      </w:pPr>
      <w:r w:rsidRPr="00775557">
        <w:t>En vue de la sélection qualitative des soumissionnaires et en vertu de l'Art. 65 à 74 de l'Arrêté Royal du 18 avril 2017, le soumissionnaire doit joindre à son offre un dossier de sélection contenant les informations demandées au point 6 « Formulaires » en ce qui concerne sa capacité technique</w:t>
      </w:r>
      <w:r>
        <w:t xml:space="preserve"> (cf. point </w:t>
      </w:r>
      <w:r>
        <w:fldChar w:fldCharType="begin"/>
      </w:r>
      <w:r>
        <w:instrText xml:space="preserve"> REF _Ref149120526 \r \h </w:instrText>
      </w:r>
      <w:r>
        <w:fldChar w:fldCharType="separate"/>
      </w:r>
      <w:r w:rsidR="006F07CB">
        <w:t>6.9</w:t>
      </w:r>
      <w:r>
        <w:fldChar w:fldCharType="end"/>
      </w:r>
      <w:r>
        <w:t xml:space="preserve"> « </w:t>
      </w:r>
      <w:r>
        <w:fldChar w:fldCharType="begin"/>
      </w:r>
      <w:r>
        <w:instrText xml:space="preserve"> REF _Ref149120526 \h </w:instrText>
      </w:r>
      <w:r>
        <w:fldChar w:fldCharType="separate"/>
      </w:r>
      <w:r w:rsidR="006F07CB" w:rsidRPr="00775557">
        <w:t>Liste des services similaires</w:t>
      </w:r>
      <w:r>
        <w:fldChar w:fldCharType="end"/>
      </w:r>
      <w:r>
        <w:t xml:space="preserve"> » et point </w:t>
      </w:r>
      <w:r>
        <w:fldChar w:fldCharType="begin"/>
      </w:r>
      <w:r>
        <w:instrText xml:space="preserve"> REF _Ref149120533 \r \h </w:instrText>
      </w:r>
      <w:r>
        <w:fldChar w:fldCharType="separate"/>
      </w:r>
      <w:r w:rsidR="006F07CB">
        <w:t>6.10</w:t>
      </w:r>
      <w:r>
        <w:fldChar w:fldCharType="end"/>
      </w:r>
      <w:r>
        <w:t xml:space="preserve"> « </w:t>
      </w:r>
      <w:r>
        <w:fldChar w:fldCharType="begin"/>
      </w:r>
      <w:r>
        <w:instrText xml:space="preserve"> REF _Ref149120533 \h </w:instrText>
      </w:r>
      <w:r>
        <w:fldChar w:fldCharType="separate"/>
      </w:r>
      <w:r w:rsidR="006F07CB" w:rsidRPr="00775557">
        <w:t>Certificats de bonne exécution</w:t>
      </w:r>
      <w:r>
        <w:fldChar w:fldCharType="end"/>
      </w:r>
      <w:r>
        <w:t> »)</w:t>
      </w:r>
      <w:r w:rsidRPr="00775557">
        <w:t>.</w:t>
      </w:r>
    </w:p>
    <w:p w14:paraId="566DDDE3" w14:textId="77777777" w:rsidR="006B189F" w:rsidRPr="00775557" w:rsidRDefault="006B189F" w:rsidP="006B189F">
      <w:pPr>
        <w:jc w:val="both"/>
      </w:pPr>
      <w:r w:rsidRPr="00775557">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FE64067" w14:textId="77777777" w:rsidR="006B189F" w:rsidRPr="00775557" w:rsidRDefault="006B189F" w:rsidP="006B189F">
      <w:pPr>
        <w:jc w:val="both"/>
      </w:pPr>
      <w:r w:rsidRPr="00775557">
        <w:t>Un soumissionnaire peut, le cas échéant et pour un marché déterminé, faire valoir les capacités d’autres entités, quelle que soit la nature juridique des liens existant entre lui-même et ces entités. Il doit, dans ce cas, apporter la preuve au pouvoir adjudicateur que, pour l’exécution du marché, il disposera des moyens nécessaires, notamment par la production de l’engagement de ces entités de mettre de tels moyens à la disposition du prestataire de services. Dans les mêmes conditions, un groupement de soumissionnaires (association momentanée) peut faire valoir les capacités des participants au groupement ou celles d’autres entités.</w:t>
      </w:r>
    </w:p>
    <w:p w14:paraId="1DECE237" w14:textId="77777777" w:rsidR="00C50750" w:rsidRPr="00692144" w:rsidRDefault="008175C8" w:rsidP="00C355D8">
      <w:pPr>
        <w:pStyle w:val="Titre3"/>
        <w:rPr>
          <w:lang w:val="fr-FR"/>
        </w:rPr>
      </w:pPr>
      <w:r w:rsidRPr="00692144">
        <w:rPr>
          <w:lang w:val="fr-FR"/>
        </w:rPr>
        <w:t>Régularité</w:t>
      </w:r>
      <w:r w:rsidR="00C50750" w:rsidRPr="00692144">
        <w:rPr>
          <w:lang w:val="fr-FR"/>
        </w:rPr>
        <w:t xml:space="preserve"> </w:t>
      </w:r>
      <w:r w:rsidRPr="00692144">
        <w:rPr>
          <w:lang w:val="fr-FR"/>
        </w:rPr>
        <w:t>des offres</w:t>
      </w:r>
    </w:p>
    <w:p w14:paraId="0FB5DDE4" w14:textId="676F7F1A" w:rsidR="008175C8" w:rsidRPr="00692144" w:rsidRDefault="008175C8" w:rsidP="003424B3">
      <w:pPr>
        <w:jc w:val="both"/>
      </w:pPr>
      <w:r w:rsidRPr="00692144">
        <w:t xml:space="preserve">Avant de procéder à l’évaluation et à la comparaison des offres, le pouvoir adjudicateur examine </w:t>
      </w:r>
      <w:r w:rsidR="00A15A33" w:rsidRPr="00692144">
        <w:t>leur régularité</w:t>
      </w:r>
      <w:r w:rsidRPr="00692144">
        <w:t>.</w:t>
      </w:r>
      <w:r w:rsidR="00137260" w:rsidRPr="00692144">
        <w:t xml:space="preserve"> </w:t>
      </w:r>
      <w:r w:rsidRPr="00692144">
        <w:t>Les offres contenant une réserve au cahier spécial des charges, qui sont incomplètes, imprécises ou équivoques, ou qui contiennent des éléments qui ne correspondent pas à la réalité, peuvent être rejetées de la procédure.</w:t>
      </w:r>
      <w:r w:rsidR="00137260" w:rsidRPr="00692144">
        <w:t xml:space="preserve"> Le pouvoir adjudicateur se réserve le droit de faire régulariser les irrégularités non substantielles dans l’offre des soumissionnaires durant les négociations.</w:t>
      </w:r>
    </w:p>
    <w:p w14:paraId="4F0E33AB" w14:textId="77777777" w:rsidR="00C50750" w:rsidRPr="00692144" w:rsidRDefault="00137260" w:rsidP="00C355D8">
      <w:pPr>
        <w:pStyle w:val="Titre3"/>
        <w:rPr>
          <w:lang w:val="fr-FR"/>
        </w:rPr>
      </w:pPr>
      <w:r w:rsidRPr="00692144">
        <w:rPr>
          <w:lang w:val="fr-FR"/>
        </w:rPr>
        <w:t>Négociations</w:t>
      </w:r>
    </w:p>
    <w:p w14:paraId="478A3F13" w14:textId="77777777" w:rsidR="008175C8" w:rsidRPr="00692144" w:rsidRDefault="008175C8" w:rsidP="003424B3">
      <w:pPr>
        <w:jc w:val="both"/>
      </w:pPr>
      <w:r w:rsidRPr="00692144">
        <w:t xml:space="preserve">Les offres régulières </w:t>
      </w:r>
      <w:r w:rsidR="00137260" w:rsidRPr="00692144">
        <w:t xml:space="preserve">ou contenant des irrégularités non substantielles </w:t>
      </w:r>
      <w:r w:rsidRPr="00692144">
        <w:t>seront examinées sur le plan du fond par une commission d’évaluation. Cet examen sera réalisé sur la base des critères d'attribution mentionnés ci-dessous.</w:t>
      </w:r>
    </w:p>
    <w:p w14:paraId="1DA2A1BB" w14:textId="77777777" w:rsidR="00137260" w:rsidRPr="00692144" w:rsidRDefault="008175C8" w:rsidP="003424B3">
      <w:pPr>
        <w:jc w:val="both"/>
      </w:pPr>
      <w:r w:rsidRPr="00692144">
        <w:t>Le pouvoir adjudicateur peut négocier avec le ou les soumissionnaires les offres initiales et toutes les offres ultérieures que ceux-ci ont présentées, en vue d’améliorer leur contenu.</w:t>
      </w:r>
      <w:r w:rsidR="00137260" w:rsidRPr="00692144">
        <w:t xml:space="preserve"> Les exigences minimales et les critères d’attribution ne font pas l’objet de négociations. En cas de négociations, les soumissionnaires seront invités à soumettre une Best And Final Offer.</w:t>
      </w:r>
    </w:p>
    <w:p w14:paraId="03235702" w14:textId="6A7CA1E6" w:rsidR="008175C8" w:rsidRPr="00692144" w:rsidRDefault="00137260" w:rsidP="003424B3">
      <w:pPr>
        <w:jc w:val="both"/>
      </w:pPr>
      <w:r w:rsidRPr="00692144">
        <w:t>Le pouvoir adjudicateur peut cependant décider de ne pas négocier. Dans ce cas</w:t>
      </w:r>
      <w:r w:rsidR="00FD4D60" w:rsidRPr="00692144">
        <w:t>,</w:t>
      </w:r>
      <w:r w:rsidRPr="00692144">
        <w:t xml:space="preserve"> l’offre initiale vaut comme offre définitive.</w:t>
      </w:r>
    </w:p>
    <w:p w14:paraId="7DCD938E" w14:textId="77777777" w:rsidR="00137260" w:rsidRPr="00692144" w:rsidRDefault="00137260" w:rsidP="00137260">
      <w:pPr>
        <w:jc w:val="both"/>
      </w:pPr>
      <w:r w:rsidRPr="00692144">
        <w:t>Le soumissionnaire dont la Best And Final Offer est la plus avantageuse sur la base des critères d’attribution sera désigné comme adjudicataire pour le présent marché.</w:t>
      </w:r>
    </w:p>
    <w:p w14:paraId="52A2B8C1" w14:textId="77777777" w:rsidR="00C50750" w:rsidRPr="00692144" w:rsidRDefault="00137260" w:rsidP="00C355D8">
      <w:pPr>
        <w:pStyle w:val="Titre3"/>
        <w:rPr>
          <w:lang w:val="fr-FR"/>
        </w:rPr>
      </w:pPr>
      <w:bookmarkStart w:id="40" w:name="_Critères_d’attribution"/>
      <w:bookmarkStart w:id="41" w:name="_Ref526935566"/>
      <w:bookmarkEnd w:id="40"/>
      <w:r w:rsidRPr="00692144">
        <w:rPr>
          <w:lang w:val="fr-FR"/>
        </w:rPr>
        <w:t>Critères d’attribution</w:t>
      </w:r>
      <w:bookmarkEnd w:id="41"/>
    </w:p>
    <w:p w14:paraId="42EC0505" w14:textId="62ABC2CB" w:rsidR="00557EAC" w:rsidRPr="00692144" w:rsidRDefault="005658A9" w:rsidP="005658A9">
      <w:pPr>
        <w:jc w:val="both"/>
      </w:pPr>
      <w:r w:rsidRPr="00775557">
        <w:t>Le pouvoir adjudicateur choisira l’offre régulière qu’il juge la plus avantageuse en tenant compte d</w:t>
      </w:r>
      <w:r>
        <w:t>u prix.</w:t>
      </w:r>
    </w:p>
    <w:p w14:paraId="41E41E2A" w14:textId="79DE9779" w:rsidR="00397CF5" w:rsidRPr="00692144" w:rsidRDefault="00D627B4" w:rsidP="001D705D">
      <w:pPr>
        <w:pStyle w:val="Titre3"/>
        <w:rPr>
          <w:lang w:val="fr-FR"/>
        </w:rPr>
      </w:pPr>
      <w:r w:rsidRPr="00692144">
        <w:rPr>
          <w:lang w:val="fr-FR"/>
        </w:rPr>
        <w:t>Attribution du marché</w:t>
      </w:r>
    </w:p>
    <w:p w14:paraId="0602EDF6" w14:textId="342B2ECC" w:rsidR="00EE0C6C" w:rsidRPr="00775557" w:rsidRDefault="00EE0C6C" w:rsidP="00EE0C6C">
      <w:pPr>
        <w:jc w:val="both"/>
      </w:pPr>
      <w:r>
        <w:lastRenderedPageBreak/>
        <w:t>L</w:t>
      </w:r>
      <w:r w:rsidRPr="00775557">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396FB35C" w14:textId="77777777" w:rsidR="00EE0C6C" w:rsidRPr="00775557" w:rsidRDefault="00EE0C6C" w:rsidP="00EE0C6C">
      <w:pPr>
        <w:jc w:val="both"/>
      </w:pPr>
      <w:r w:rsidRPr="00775557">
        <w:t>Le pouvoir adjudicateur peut soit renoncer à passer le marché, soit refaire la procédure, au besoin suivant un autre mode.</w:t>
      </w:r>
    </w:p>
    <w:p w14:paraId="656853E1" w14:textId="3D0101BB" w:rsidR="00C50750" w:rsidRPr="00692144" w:rsidRDefault="00C50750" w:rsidP="00C50750">
      <w:pPr>
        <w:pStyle w:val="Titre2"/>
      </w:pPr>
      <w:bookmarkStart w:id="42" w:name="_Toc223687496"/>
      <w:r w:rsidRPr="00692144">
        <w:t>Conclu</w:t>
      </w:r>
      <w:r w:rsidR="00D627B4" w:rsidRPr="00692144">
        <w:t>sion du marché</w:t>
      </w:r>
      <w:bookmarkEnd w:id="42"/>
    </w:p>
    <w:p w14:paraId="40626AE1" w14:textId="26C6816F" w:rsidR="00D627B4" w:rsidRPr="00692144" w:rsidRDefault="00D627B4" w:rsidP="00D627B4">
      <w:pPr>
        <w:jc w:val="both"/>
      </w:pPr>
      <w:r w:rsidRPr="00692144">
        <w:t xml:space="preserve">Conformément à l’art. </w:t>
      </w:r>
      <w:r w:rsidR="004E5EFB" w:rsidRPr="00775557">
        <w:t xml:space="preserve">88 </w:t>
      </w:r>
      <w:r w:rsidRPr="00692144">
        <w:t>de l’Arrêté Royal du 18 avril 2017, le marché a lieu par la notification au</w:t>
      </w:r>
      <w:r w:rsidR="00B32AEE" w:rsidRPr="00692144">
        <w:t>x</w:t>
      </w:r>
      <w:r w:rsidRPr="00692144">
        <w:t xml:space="preserve"> soumissionnaire</w:t>
      </w:r>
      <w:r w:rsidR="00B32AEE" w:rsidRPr="00692144">
        <w:t>s</w:t>
      </w:r>
      <w:r w:rsidRPr="00692144">
        <w:t xml:space="preserve"> choisi</w:t>
      </w:r>
      <w:r w:rsidR="00B32AEE" w:rsidRPr="00692144">
        <w:t>s</w:t>
      </w:r>
      <w:r w:rsidRPr="00692144">
        <w:t xml:space="preserve"> de l’approbation de </w:t>
      </w:r>
      <w:r w:rsidR="00B32AEE" w:rsidRPr="00692144">
        <w:t>leur</w:t>
      </w:r>
      <w:r w:rsidRPr="00692144">
        <w:t xml:space="preserve"> offre. La notification est effectuée</w:t>
      </w:r>
      <w:r w:rsidR="00B32AEE" w:rsidRPr="00692144">
        <w:t xml:space="preserve"> </w:t>
      </w:r>
      <w:r w:rsidRPr="00692144">
        <w:t>par courrier électronique.</w:t>
      </w:r>
    </w:p>
    <w:p w14:paraId="1FF92A2E" w14:textId="53440EC7" w:rsidR="00DD7DCC" w:rsidRPr="00692144" w:rsidRDefault="00DD7DCC" w:rsidP="00DD7DCC">
      <w:pPr>
        <w:jc w:val="both"/>
      </w:pPr>
      <w:r w:rsidRPr="00692144">
        <w:t>Le contrat intégral consiste dès lors en un marché attribué par Enabel au</w:t>
      </w:r>
      <w:r w:rsidR="00E801BA" w:rsidRPr="00692144">
        <w:t>x</w:t>
      </w:r>
      <w:r w:rsidRPr="00692144">
        <w:t xml:space="preserve"> soumissionnaire</w:t>
      </w:r>
      <w:r w:rsidR="00E801BA" w:rsidRPr="00692144">
        <w:t>s</w:t>
      </w:r>
      <w:r w:rsidRPr="00692144">
        <w:t xml:space="preserve"> choisi</w:t>
      </w:r>
      <w:r w:rsidR="00E801BA" w:rsidRPr="00692144">
        <w:t>s</w:t>
      </w:r>
      <w:r w:rsidRPr="00692144">
        <w:t xml:space="preserve"> conformément à :</w:t>
      </w:r>
    </w:p>
    <w:p w14:paraId="34D3E979" w14:textId="3C61CD2A" w:rsidR="00DD7DCC" w:rsidRPr="00692144" w:rsidRDefault="00DD7DCC" w:rsidP="00DD7DCC">
      <w:pPr>
        <w:pStyle w:val="Paragraphedeliste"/>
        <w:numPr>
          <w:ilvl w:val="0"/>
          <w:numId w:val="3"/>
        </w:numPr>
        <w:ind w:left="284" w:hanging="284"/>
        <w:contextualSpacing w:val="0"/>
        <w:jc w:val="both"/>
      </w:pPr>
      <w:r w:rsidRPr="00692144">
        <w:t>La lettre portant notification de la décision d’attribution ;</w:t>
      </w:r>
    </w:p>
    <w:p w14:paraId="40B09ABA" w14:textId="77777777" w:rsidR="00DD7DCC" w:rsidRPr="00692144" w:rsidRDefault="00DD7DCC" w:rsidP="00DD7DCC">
      <w:pPr>
        <w:pStyle w:val="Paragraphedeliste"/>
        <w:numPr>
          <w:ilvl w:val="0"/>
          <w:numId w:val="3"/>
        </w:numPr>
        <w:ind w:left="284" w:hanging="284"/>
        <w:contextualSpacing w:val="0"/>
        <w:jc w:val="both"/>
      </w:pPr>
      <w:r w:rsidRPr="00692144">
        <w:t>Le présent CSC et ses annexes ;</w:t>
      </w:r>
    </w:p>
    <w:p w14:paraId="522CAE41" w14:textId="77777777" w:rsidR="00DD7DCC" w:rsidRPr="00692144" w:rsidRDefault="00DD7DCC" w:rsidP="00DD7DCC">
      <w:pPr>
        <w:pStyle w:val="Paragraphedeliste"/>
        <w:numPr>
          <w:ilvl w:val="0"/>
          <w:numId w:val="3"/>
        </w:numPr>
        <w:ind w:left="284" w:hanging="284"/>
        <w:contextualSpacing w:val="0"/>
        <w:jc w:val="both"/>
      </w:pPr>
      <w:r w:rsidRPr="00692144">
        <w:t>Le cas échéant, le compte-rendu de la réunion d'information et/ou les clarifications et/ou les rectifications ;</w:t>
      </w:r>
    </w:p>
    <w:p w14:paraId="1725E7E8" w14:textId="77777777" w:rsidR="00DD7DCC" w:rsidRPr="00692144" w:rsidRDefault="00DD7DCC" w:rsidP="00DD7DCC">
      <w:pPr>
        <w:pStyle w:val="Paragraphedeliste"/>
        <w:numPr>
          <w:ilvl w:val="0"/>
          <w:numId w:val="3"/>
        </w:numPr>
        <w:ind w:left="284" w:hanging="284"/>
        <w:contextualSpacing w:val="0"/>
        <w:jc w:val="both"/>
      </w:pPr>
      <w:r w:rsidRPr="00692144">
        <w:t>L’offre approuvée de l’adjudicataire et toutes ses annexes ;</w:t>
      </w:r>
    </w:p>
    <w:p w14:paraId="243E5F2A" w14:textId="74F7D131" w:rsidR="00DD7DCC" w:rsidRPr="00692144" w:rsidRDefault="00DD7DCC" w:rsidP="00DD7DCC">
      <w:pPr>
        <w:pStyle w:val="Paragraphedeliste"/>
        <w:numPr>
          <w:ilvl w:val="0"/>
          <w:numId w:val="3"/>
        </w:numPr>
        <w:ind w:left="284" w:hanging="284"/>
        <w:contextualSpacing w:val="0"/>
        <w:jc w:val="both"/>
      </w:pPr>
      <w:r w:rsidRPr="00692144">
        <w:t>Le cas échéant, les documents éventuels ultérieurs, acceptés et signés par les parties.</w:t>
      </w:r>
    </w:p>
    <w:p w14:paraId="07D5845C" w14:textId="77777777" w:rsidR="00DD7DCC" w:rsidRPr="00692144" w:rsidRDefault="00DD7DCC" w:rsidP="00DD7DCC">
      <w:pPr>
        <w:jc w:val="both"/>
      </w:pPr>
      <w:r w:rsidRPr="00692144">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692144" w:rsidRDefault="001612F8" w:rsidP="007B06AE">
      <w:pPr>
        <w:pStyle w:val="Titre1"/>
        <w:pageBreakBefore/>
        <w:ind w:left="431" w:hanging="431"/>
      </w:pPr>
      <w:bookmarkStart w:id="43" w:name="_Toc223687497"/>
      <w:r w:rsidRPr="00692144">
        <w:lastRenderedPageBreak/>
        <w:t>Dispositions contractuelles particul</w:t>
      </w:r>
      <w:r w:rsidR="00D116D7" w:rsidRPr="00692144">
        <w:t>i</w:t>
      </w:r>
      <w:r w:rsidRPr="00692144">
        <w:t>ères</w:t>
      </w:r>
      <w:bookmarkEnd w:id="43"/>
    </w:p>
    <w:p w14:paraId="39C5163B" w14:textId="325B6FB2" w:rsidR="001612F8" w:rsidRPr="00692144" w:rsidRDefault="001612F8" w:rsidP="001612F8">
      <w:pPr>
        <w:jc w:val="both"/>
      </w:pPr>
      <w:r w:rsidRPr="00692144">
        <w:t xml:space="preserve">Le présent chapitre de ce cahier spécial des charges contient les clauses particulières applicables au présent marché public par dérogation aux « Règles </w:t>
      </w:r>
      <w:r w:rsidR="0031313C" w:rsidRPr="00692144">
        <w:t>G</w:t>
      </w:r>
      <w:r w:rsidRPr="00692144">
        <w:t>énérales d’</w:t>
      </w:r>
      <w:r w:rsidR="0031313C" w:rsidRPr="00692144">
        <w:t>E</w:t>
      </w:r>
      <w:r w:rsidRPr="00692144">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692144">
        <w:t>G</w:t>
      </w:r>
      <w:r w:rsidRPr="00692144">
        <w:t>énérales d’</w:t>
      </w:r>
      <w:r w:rsidR="0031313C" w:rsidRPr="00692144">
        <w:t>E</w:t>
      </w:r>
      <w:r w:rsidRPr="00692144">
        <w:t>xécution. En l’absence d’indication, les dispositions pertinentes des Règles générales d’exécution sont intégralement d’application.</w:t>
      </w:r>
    </w:p>
    <w:p w14:paraId="6C71F013" w14:textId="77777777" w:rsidR="00B12F92" w:rsidRPr="00692144" w:rsidRDefault="00B12F92" w:rsidP="00B12F92">
      <w:pPr>
        <w:jc w:val="both"/>
      </w:pPr>
      <w:r w:rsidRPr="00692144">
        <w:t>Dans le présent cahier spécial des charges, il n’est pas dérogé aux Règles Générales d’Exécution.</w:t>
      </w:r>
    </w:p>
    <w:p w14:paraId="0404046B" w14:textId="113FD167" w:rsidR="00C50750" w:rsidRPr="00692144" w:rsidRDefault="00C50750" w:rsidP="00C50750">
      <w:pPr>
        <w:pStyle w:val="Titre2"/>
      </w:pPr>
      <w:bookmarkStart w:id="44" w:name="_Toc223687498"/>
      <w:r w:rsidRPr="00692144">
        <w:t>D</w:t>
      </w:r>
      <w:r w:rsidR="0031313C" w:rsidRPr="00692144">
        <w:t>é</w:t>
      </w:r>
      <w:r w:rsidRPr="00692144">
        <w:t>finitions (Art. 2)</w:t>
      </w:r>
      <w:bookmarkEnd w:id="44"/>
    </w:p>
    <w:p w14:paraId="2EB4570F" w14:textId="323409E6" w:rsidR="00AB655B" w:rsidRPr="00692144" w:rsidRDefault="00AB655B" w:rsidP="00417117">
      <w:pPr>
        <w:pStyle w:val="Paragraphedeliste"/>
        <w:numPr>
          <w:ilvl w:val="0"/>
          <w:numId w:val="3"/>
        </w:numPr>
        <w:ind w:left="284" w:hanging="284"/>
        <w:contextualSpacing w:val="0"/>
        <w:jc w:val="both"/>
      </w:pPr>
      <w:r w:rsidRPr="00692144">
        <w:rPr>
          <w:u w:val="single"/>
        </w:rPr>
        <w:t>Fonctionnaire dirigeant</w:t>
      </w:r>
      <w:r w:rsidRPr="00692144">
        <w:t> : Le fonctionnaire, ou toute autre personne, chargé de la direction et du contrôle de l'exécution du marché ;</w:t>
      </w:r>
    </w:p>
    <w:p w14:paraId="116C93B3" w14:textId="07B395D6" w:rsidR="00AB655B" w:rsidRPr="00692144" w:rsidRDefault="00AB655B" w:rsidP="00AB655B">
      <w:pPr>
        <w:pStyle w:val="Paragraphedeliste"/>
        <w:numPr>
          <w:ilvl w:val="0"/>
          <w:numId w:val="3"/>
        </w:numPr>
        <w:ind w:left="284" w:hanging="284"/>
        <w:contextualSpacing w:val="0"/>
        <w:jc w:val="both"/>
      </w:pPr>
      <w:r w:rsidRPr="00692144">
        <w:rPr>
          <w:u w:val="single"/>
        </w:rPr>
        <w:t>Cautionnement</w:t>
      </w:r>
      <w:r w:rsidRPr="00692144">
        <w:t xml:space="preserve"> : Garantie financière donnée par l’adjudicataire </w:t>
      </w:r>
      <w:r w:rsidR="00E0347D" w:rsidRPr="00692144">
        <w:t>cou</w:t>
      </w:r>
      <w:r w:rsidR="00D65774" w:rsidRPr="00692144">
        <w:t>v</w:t>
      </w:r>
      <w:r w:rsidR="00E0347D" w:rsidRPr="00692144">
        <w:t>rant</w:t>
      </w:r>
      <w:r w:rsidRPr="00692144">
        <w:t xml:space="preserve"> ses obligations jusqu’à </w:t>
      </w:r>
      <w:r w:rsidR="00E0347D" w:rsidRPr="00692144">
        <w:t>l’</w:t>
      </w:r>
      <w:r w:rsidRPr="00692144">
        <w:t xml:space="preserve">exécution </w:t>
      </w:r>
      <w:r w:rsidR="00E0347D" w:rsidRPr="00692144">
        <w:t xml:space="preserve">complète </w:t>
      </w:r>
      <w:r w:rsidRPr="00692144">
        <w:t>du marché ;</w:t>
      </w:r>
    </w:p>
    <w:p w14:paraId="637CA198" w14:textId="3A50CA0A" w:rsidR="00AB655B" w:rsidRPr="00692144" w:rsidRDefault="00AB655B" w:rsidP="00AB655B">
      <w:pPr>
        <w:pStyle w:val="Paragraphedeliste"/>
        <w:numPr>
          <w:ilvl w:val="0"/>
          <w:numId w:val="3"/>
        </w:numPr>
        <w:ind w:left="284" w:hanging="284"/>
        <w:contextualSpacing w:val="0"/>
        <w:jc w:val="both"/>
      </w:pPr>
      <w:r w:rsidRPr="00692144">
        <w:rPr>
          <w:u w:val="single"/>
        </w:rPr>
        <w:t>Réception technique</w:t>
      </w:r>
      <w:r w:rsidRPr="00692144">
        <w:t> : Vérification par l</w:t>
      </w:r>
      <w:r w:rsidR="0025727D" w:rsidRPr="00692144">
        <w:t xml:space="preserve">e pouvoir </w:t>
      </w:r>
      <w:r w:rsidRPr="00692144">
        <w:t>adjudicateur que les produits à mettre en œuvre, les travaux effectués, les fournitures à livrer ou livrées, ou les services prestés répondent aux conditions imposées par le marché ;</w:t>
      </w:r>
    </w:p>
    <w:p w14:paraId="35027A89" w14:textId="0DBDB019" w:rsidR="00AB655B" w:rsidRPr="00692144" w:rsidRDefault="00AB655B" w:rsidP="00417117">
      <w:pPr>
        <w:pStyle w:val="Paragraphedeliste"/>
        <w:numPr>
          <w:ilvl w:val="0"/>
          <w:numId w:val="3"/>
        </w:numPr>
        <w:ind w:left="284" w:hanging="284"/>
        <w:contextualSpacing w:val="0"/>
        <w:jc w:val="both"/>
      </w:pPr>
      <w:r w:rsidRPr="00692144">
        <w:rPr>
          <w:u w:val="single"/>
        </w:rPr>
        <w:t>Réception</w:t>
      </w:r>
      <w:r w:rsidRPr="00692144">
        <w:t> : Constatation par l</w:t>
      </w:r>
      <w:r w:rsidR="0025727D" w:rsidRPr="00692144">
        <w:t xml:space="preserve">e pouvoir </w:t>
      </w:r>
      <w:r w:rsidRPr="00692144">
        <w:t>adjudicateur de la conformité aux règles de l’art ainsi qu’aux conditions du marché de tout ou partie des travaux, fournitures ou services exécutés par l’adjudicataire ;</w:t>
      </w:r>
    </w:p>
    <w:p w14:paraId="0750B99E" w14:textId="41DBF8DD" w:rsidR="00AB655B" w:rsidRPr="00692144" w:rsidRDefault="00AB655B" w:rsidP="00417117">
      <w:pPr>
        <w:pStyle w:val="Paragraphedeliste"/>
        <w:numPr>
          <w:ilvl w:val="0"/>
          <w:numId w:val="3"/>
        </w:numPr>
        <w:ind w:left="284" w:hanging="284"/>
        <w:contextualSpacing w:val="0"/>
        <w:jc w:val="both"/>
      </w:pPr>
      <w:r w:rsidRPr="00692144">
        <w:rPr>
          <w:u w:val="single"/>
        </w:rPr>
        <w:t>Acompte</w:t>
      </w:r>
      <w:r w:rsidRPr="00692144">
        <w:t> : Paiement d’une partie du marché après service fait et accepté ;</w:t>
      </w:r>
    </w:p>
    <w:p w14:paraId="2EE71598" w14:textId="4122C3CD" w:rsidR="00AB655B" w:rsidRPr="00692144" w:rsidRDefault="00AB655B" w:rsidP="00417117">
      <w:pPr>
        <w:pStyle w:val="Paragraphedeliste"/>
        <w:numPr>
          <w:ilvl w:val="0"/>
          <w:numId w:val="3"/>
        </w:numPr>
        <w:ind w:left="284" w:hanging="284"/>
        <w:contextualSpacing w:val="0"/>
        <w:jc w:val="both"/>
      </w:pPr>
      <w:r w:rsidRPr="00692144">
        <w:rPr>
          <w:u w:val="single"/>
        </w:rPr>
        <w:t>Avance</w:t>
      </w:r>
      <w:r w:rsidRPr="00692144">
        <w:t> : Paiement d’une partie du marché avant service fait et accepté ;</w:t>
      </w:r>
    </w:p>
    <w:p w14:paraId="6DBE7167" w14:textId="3E33C84B" w:rsidR="00AB655B" w:rsidRPr="00692144" w:rsidRDefault="00AB655B" w:rsidP="00417117">
      <w:pPr>
        <w:pStyle w:val="Paragraphedeliste"/>
        <w:numPr>
          <w:ilvl w:val="0"/>
          <w:numId w:val="3"/>
        </w:numPr>
        <w:ind w:left="284" w:hanging="284"/>
        <w:contextualSpacing w:val="0"/>
        <w:jc w:val="both"/>
      </w:pPr>
      <w:r w:rsidRPr="00692144">
        <w:rPr>
          <w:u w:val="single"/>
        </w:rPr>
        <w:t>Avenant</w:t>
      </w:r>
      <w:r w:rsidRPr="00692144">
        <w:t> : convention établie entre les parties liées par le marché en cours d’exécution du marché et ayant pour objet une modification des documents qui y sont applicables ;</w:t>
      </w:r>
    </w:p>
    <w:p w14:paraId="0D29B0C2" w14:textId="1718ABB7" w:rsidR="00C50750" w:rsidRPr="00692144" w:rsidRDefault="00C50750" w:rsidP="00C50750">
      <w:pPr>
        <w:pStyle w:val="Titre2"/>
      </w:pPr>
      <w:bookmarkStart w:id="45" w:name="_Toc223687499"/>
      <w:r w:rsidRPr="00692144">
        <w:t>Correspond</w:t>
      </w:r>
      <w:r w:rsidR="00AB655B" w:rsidRPr="00692144">
        <w:t>a</w:t>
      </w:r>
      <w:r w:rsidRPr="00692144">
        <w:t xml:space="preserve">nce </w:t>
      </w:r>
      <w:r w:rsidR="00AB655B" w:rsidRPr="00692144">
        <w:t xml:space="preserve">avec le </w:t>
      </w:r>
      <w:r w:rsidR="00061E16" w:rsidRPr="00692144">
        <w:t xml:space="preserve">prestataire de services </w:t>
      </w:r>
      <w:r w:rsidRPr="00692144">
        <w:t>(Art. 10)</w:t>
      </w:r>
      <w:bookmarkEnd w:id="45"/>
    </w:p>
    <w:p w14:paraId="3DEA861A" w14:textId="09A93FFA" w:rsidR="00417117" w:rsidRPr="00692144" w:rsidRDefault="00417117" w:rsidP="00417117">
      <w:pPr>
        <w:jc w:val="both"/>
      </w:pPr>
      <w:r w:rsidRPr="00692144">
        <w:t>Que des moyens électroniques soient utilisés ou non, les communications, les échanges et le stockage d'informations se déroulent de manière à assurer que l'intégrité et la confidentialité des données soient préservées. L</w:t>
      </w:r>
      <w:r w:rsidR="0025727D" w:rsidRPr="00692144">
        <w:t xml:space="preserve">e pouvoir </w:t>
      </w:r>
      <w:r w:rsidRPr="00692144">
        <w:t>adjudicateur peut autoriser ou imposer l’utilisation de moyens électroniques pour l’échange des pièces écrites.</w:t>
      </w:r>
    </w:p>
    <w:p w14:paraId="1B102EC1" w14:textId="4868C432" w:rsidR="00C50750" w:rsidRPr="00692144" w:rsidRDefault="00417117" w:rsidP="00C50750">
      <w:pPr>
        <w:pStyle w:val="Titre2"/>
      </w:pPr>
      <w:bookmarkStart w:id="46" w:name="_Ref18068451"/>
      <w:bookmarkStart w:id="47" w:name="_Ref18068453"/>
      <w:bookmarkStart w:id="48" w:name="_Toc223687500"/>
      <w:r w:rsidRPr="00692144">
        <w:t>Fonctionnaire dirigeant</w:t>
      </w:r>
      <w:r w:rsidR="00C50750" w:rsidRPr="00692144">
        <w:t xml:space="preserve"> (Art. 11)</w:t>
      </w:r>
      <w:bookmarkEnd w:id="46"/>
      <w:bookmarkEnd w:id="47"/>
      <w:bookmarkEnd w:id="48"/>
    </w:p>
    <w:p w14:paraId="632497E4" w14:textId="66378922" w:rsidR="00C00C8C" w:rsidRPr="00692144" w:rsidRDefault="005B7A7C" w:rsidP="00D2201D">
      <w:pPr>
        <w:jc w:val="both"/>
      </w:pPr>
      <w:r w:rsidRPr="005B7A7C">
        <w:t xml:space="preserve">Le fonctionnaire dirigeant est Mme </w:t>
      </w:r>
      <w:r>
        <w:t>A</w:t>
      </w:r>
      <w:r w:rsidRPr="005B7A7C">
        <w:t>nta</w:t>
      </w:r>
      <w:r>
        <w:t xml:space="preserve"> D</w:t>
      </w:r>
      <w:r w:rsidRPr="005B7A7C">
        <w:t>iouf</w:t>
      </w:r>
      <w:r>
        <w:t>, coordinatrice logistique &amp; sécurité</w:t>
      </w:r>
      <w:r w:rsidRPr="005B7A7C">
        <w:t xml:space="preserve">, </w:t>
      </w:r>
      <w:r w:rsidRPr="005B7A7C">
        <w:rPr>
          <w:u w:val="single"/>
        </w:rPr>
        <w:t>anta.diouf@enabel.be</w:t>
      </w:r>
      <w:r w:rsidRPr="005B7A7C">
        <w:t xml:space="preserve">, Enabel au Sénégal, Lot 52 </w:t>
      </w:r>
      <w:proofErr w:type="spellStart"/>
      <w:r w:rsidRPr="005B7A7C">
        <w:t>Sotrac</w:t>
      </w:r>
      <w:proofErr w:type="spellEnd"/>
      <w:r w:rsidRPr="005B7A7C">
        <w:t>, Mermoz, Dakar, Sénégal.</w:t>
      </w:r>
    </w:p>
    <w:p w14:paraId="153956BB" w14:textId="13CA0C2D" w:rsidR="00417117" w:rsidRPr="00692144" w:rsidRDefault="00417117" w:rsidP="00417117">
      <w:pPr>
        <w:jc w:val="both"/>
      </w:pPr>
      <w:r w:rsidRPr="00692144">
        <w:t xml:space="preserve">Une fois le marché conclu, le fonctionnaire dirigeant est l’interlocuteur principal du </w:t>
      </w:r>
      <w:r w:rsidR="00061E16" w:rsidRPr="00692144">
        <w:t>prestataire de services</w:t>
      </w:r>
      <w:r w:rsidRPr="00692144">
        <w:t xml:space="preserve">. Toute la correspondance et toutes les questions concernant l’exécution du marché lui seront adressées, sauf mention contraire expresse dans ce </w:t>
      </w:r>
      <w:r w:rsidR="00981708" w:rsidRPr="00692144">
        <w:t>cahier spécial des charges</w:t>
      </w:r>
      <w:r w:rsidRPr="00692144">
        <w:t>.</w:t>
      </w:r>
    </w:p>
    <w:p w14:paraId="2CAF6B04" w14:textId="2AEF48B7" w:rsidR="00417117" w:rsidRPr="00692144" w:rsidRDefault="00417117" w:rsidP="00417117">
      <w:pPr>
        <w:jc w:val="both"/>
      </w:pPr>
      <w:r w:rsidRPr="00692144">
        <w:t xml:space="preserve">Le fonctionnaire dirigeant a pleine compétence pour ce qui concerne le suivi de l’exécution du marché, y compris la délivrance d’ordres de service, l’établissement de procès-verbaux et d’états des lieux, l’approbation des </w:t>
      </w:r>
      <w:r w:rsidR="005A6957" w:rsidRPr="00692144">
        <w:t>services</w:t>
      </w:r>
      <w:r w:rsidRPr="00692144">
        <w:t>, des états d’avancements et des décomptes.</w:t>
      </w:r>
    </w:p>
    <w:p w14:paraId="60A94B2C" w14:textId="6BADBDC3" w:rsidR="00417117" w:rsidRPr="00692144" w:rsidRDefault="00417117" w:rsidP="00417117">
      <w:pPr>
        <w:jc w:val="both"/>
      </w:pPr>
      <w:r w:rsidRPr="00692144">
        <w:lastRenderedPageBreak/>
        <w:t>Ne font toutefois pas partie de sa compétence</w:t>
      </w:r>
      <w:r w:rsidR="00981708" w:rsidRPr="00692144">
        <w:t> </w:t>
      </w:r>
      <w:r w:rsidRPr="00692144">
        <w:t>: la signature d’avenants ainsi que toute autre décision ou accord impliquant une dérogation aux clauses et conditions essentielles du marché. Pour de telles décisions, le pouvoir adjudicateur est représenté comme stipulé au</w:t>
      </w:r>
      <w:r w:rsidR="00981708" w:rsidRPr="00692144">
        <w:t xml:space="preserve"> point</w:t>
      </w:r>
      <w:r w:rsidRPr="00692144">
        <w:t xml:space="preserve"> </w:t>
      </w:r>
      <w:r w:rsidR="00981708" w:rsidRPr="00692144">
        <w:fldChar w:fldCharType="begin"/>
      </w:r>
      <w:r w:rsidR="00981708" w:rsidRPr="00692144">
        <w:instrText xml:space="preserve"> REF _Ref18054875 \r \h </w:instrText>
      </w:r>
      <w:r w:rsidR="00981708" w:rsidRPr="00692144">
        <w:fldChar w:fldCharType="separate"/>
      </w:r>
      <w:r w:rsidR="006F07CB">
        <w:t>1.2</w:t>
      </w:r>
      <w:r w:rsidR="00981708" w:rsidRPr="00692144">
        <w:fldChar w:fldCharType="end"/>
      </w:r>
      <w:r w:rsidR="00981708" w:rsidRPr="00692144">
        <w:t xml:space="preserve"> « </w:t>
      </w:r>
      <w:r w:rsidR="00981708" w:rsidRPr="00692144">
        <w:fldChar w:fldCharType="begin"/>
      </w:r>
      <w:r w:rsidR="00981708" w:rsidRPr="00692144">
        <w:instrText xml:space="preserve"> REF _Ref18054878 \h </w:instrText>
      </w:r>
      <w:r w:rsidR="00981708" w:rsidRPr="00692144">
        <w:fldChar w:fldCharType="separate"/>
      </w:r>
      <w:r w:rsidR="006F07CB" w:rsidRPr="00692144">
        <w:t>Pouvoir adjudicateur</w:t>
      </w:r>
      <w:r w:rsidR="00981708" w:rsidRPr="00692144">
        <w:fldChar w:fldCharType="end"/>
      </w:r>
      <w:r w:rsidR="00981708" w:rsidRPr="00692144">
        <w:t> »</w:t>
      </w:r>
      <w:r w:rsidRPr="00692144">
        <w:t>.</w:t>
      </w:r>
    </w:p>
    <w:p w14:paraId="534ED95F" w14:textId="363152CE" w:rsidR="00417117" w:rsidRPr="00692144" w:rsidRDefault="00417117" w:rsidP="00417117">
      <w:pPr>
        <w:jc w:val="both"/>
      </w:pPr>
      <w:r w:rsidRPr="00692144">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692144">
        <w:t>cahier spécial des charges</w:t>
      </w:r>
      <w:r w:rsidRPr="00692144">
        <w:t xml:space="preserve"> et qui n’a pas été notifié par le pouvoir adjudicateur doit être considéré comme nul.</w:t>
      </w:r>
    </w:p>
    <w:p w14:paraId="48E7CD32" w14:textId="7935C9BA" w:rsidR="00C50750" w:rsidRPr="00692144" w:rsidRDefault="00981708" w:rsidP="00C50750">
      <w:pPr>
        <w:pStyle w:val="Titre2"/>
      </w:pPr>
      <w:bookmarkStart w:id="49" w:name="_Toc223687501"/>
      <w:r w:rsidRPr="00692144">
        <w:t xml:space="preserve">Sous-traitants </w:t>
      </w:r>
      <w:r w:rsidR="00C50750" w:rsidRPr="00692144">
        <w:t>(Art. 12-15)</w:t>
      </w:r>
      <w:bookmarkEnd w:id="49"/>
    </w:p>
    <w:p w14:paraId="29747AFD" w14:textId="77777777" w:rsidR="0021258B" w:rsidRPr="00911C0E" w:rsidRDefault="0021258B" w:rsidP="0021258B">
      <w:pPr>
        <w:jc w:val="both"/>
      </w:pPr>
      <w:r w:rsidRPr="00911C0E">
        <w:t>Compte tenu du caractère intégré des prestations et de la nécessité d’assurer une maîtrise opérationnelle directe des infrastructures et de la coordination sur site, les prestations essentielles suivantes doivent être exécutées directement par l’adjudicataire et ne peuvent faire l’objet de sous-traitance :</w:t>
      </w:r>
    </w:p>
    <w:p w14:paraId="749EF6E0" w14:textId="77777777" w:rsidR="0021258B" w:rsidRPr="00911C0E" w:rsidRDefault="0021258B" w:rsidP="0021258B">
      <w:pPr>
        <w:pStyle w:val="Paragraphedeliste"/>
        <w:numPr>
          <w:ilvl w:val="0"/>
          <w:numId w:val="3"/>
        </w:numPr>
        <w:spacing w:after="0"/>
        <w:ind w:left="567" w:hanging="283"/>
        <w:contextualSpacing w:val="0"/>
        <w:jc w:val="both"/>
      </w:pPr>
      <w:r w:rsidRPr="00911C0E">
        <w:t>mise à disposition et gestion des espaces de conférence ;</w:t>
      </w:r>
    </w:p>
    <w:p w14:paraId="1171EDB5" w14:textId="77777777" w:rsidR="0021258B" w:rsidRPr="00911C0E" w:rsidRDefault="0021258B" w:rsidP="0021258B">
      <w:pPr>
        <w:pStyle w:val="Paragraphedeliste"/>
        <w:numPr>
          <w:ilvl w:val="0"/>
          <w:numId w:val="3"/>
        </w:numPr>
        <w:spacing w:after="0"/>
        <w:ind w:left="567" w:hanging="283"/>
        <w:contextualSpacing w:val="0"/>
        <w:jc w:val="both"/>
      </w:pPr>
      <w:r w:rsidRPr="00911C0E">
        <w:t>gestion des salles plénières et de sous-commission ;</w:t>
      </w:r>
    </w:p>
    <w:p w14:paraId="5AB8F5D2" w14:textId="77777777" w:rsidR="0021258B" w:rsidRPr="00911C0E" w:rsidRDefault="0021258B" w:rsidP="0021258B">
      <w:pPr>
        <w:pStyle w:val="Paragraphedeliste"/>
        <w:numPr>
          <w:ilvl w:val="0"/>
          <w:numId w:val="3"/>
        </w:numPr>
        <w:spacing w:after="0"/>
        <w:ind w:left="567" w:hanging="283"/>
        <w:contextualSpacing w:val="0"/>
        <w:jc w:val="both"/>
      </w:pPr>
      <w:r w:rsidRPr="00911C0E">
        <w:t>gestion opérationnelle des infrastructures sur site ;</w:t>
      </w:r>
    </w:p>
    <w:p w14:paraId="04BB548E" w14:textId="77777777" w:rsidR="0021258B" w:rsidRPr="00911C0E" w:rsidRDefault="0021258B" w:rsidP="0021258B">
      <w:pPr>
        <w:pStyle w:val="Paragraphedeliste"/>
        <w:numPr>
          <w:ilvl w:val="0"/>
          <w:numId w:val="3"/>
        </w:numPr>
        <w:spacing w:after="0"/>
        <w:ind w:left="567" w:hanging="283"/>
        <w:contextualSpacing w:val="0"/>
        <w:jc w:val="both"/>
      </w:pPr>
      <w:r w:rsidRPr="00911C0E">
        <w:t>coordination logistique sur site (accueil des participants, gestion des flux, coordination des activités).</w:t>
      </w:r>
    </w:p>
    <w:p w14:paraId="21A78835" w14:textId="77777777" w:rsidR="0021258B" w:rsidRPr="00911C0E" w:rsidRDefault="0021258B" w:rsidP="0021258B">
      <w:pPr>
        <w:spacing w:before="160"/>
        <w:jc w:val="both"/>
      </w:pPr>
      <w:r w:rsidRPr="00911C0E">
        <w:t>Le soumissionnaire doit démontrer qu’il dispose en propre des moyens humains et organisationnels nécessaires à l’exécution de ces prestations.</w:t>
      </w:r>
    </w:p>
    <w:p w14:paraId="33210AB5" w14:textId="77777777" w:rsidR="0021258B" w:rsidRPr="00911C0E" w:rsidRDefault="0021258B" w:rsidP="0021258B">
      <w:pPr>
        <w:jc w:val="both"/>
      </w:pPr>
      <w:r w:rsidRPr="00911C0E">
        <w:t>La sous-traitance est autorisée pour les prestations accessoires au marché, notamment :</w:t>
      </w:r>
    </w:p>
    <w:p w14:paraId="15A4971A" w14:textId="77777777" w:rsidR="0021258B" w:rsidRPr="00911C0E" w:rsidRDefault="0021258B" w:rsidP="0021258B">
      <w:pPr>
        <w:pStyle w:val="Paragraphedeliste"/>
        <w:numPr>
          <w:ilvl w:val="0"/>
          <w:numId w:val="3"/>
        </w:numPr>
        <w:spacing w:after="0"/>
        <w:ind w:left="567" w:hanging="283"/>
        <w:contextualSpacing w:val="0"/>
        <w:jc w:val="both"/>
      </w:pPr>
      <w:r w:rsidRPr="00911C0E">
        <w:t>restauration ;</w:t>
      </w:r>
    </w:p>
    <w:p w14:paraId="66456FA6" w14:textId="77777777" w:rsidR="0021258B" w:rsidRPr="00911C0E" w:rsidRDefault="0021258B" w:rsidP="0021258B">
      <w:pPr>
        <w:pStyle w:val="Paragraphedeliste"/>
        <w:numPr>
          <w:ilvl w:val="0"/>
          <w:numId w:val="3"/>
        </w:numPr>
        <w:spacing w:after="0"/>
        <w:ind w:left="567" w:hanging="283"/>
        <w:contextualSpacing w:val="0"/>
        <w:jc w:val="both"/>
      </w:pPr>
      <w:r w:rsidRPr="00911C0E">
        <w:t>services techniques spécialisés ;</w:t>
      </w:r>
    </w:p>
    <w:p w14:paraId="10D91DC8" w14:textId="77777777" w:rsidR="0021258B" w:rsidRPr="00911C0E" w:rsidRDefault="0021258B" w:rsidP="0021258B">
      <w:pPr>
        <w:pStyle w:val="Paragraphedeliste"/>
        <w:numPr>
          <w:ilvl w:val="0"/>
          <w:numId w:val="3"/>
        </w:numPr>
        <w:spacing w:after="0"/>
        <w:ind w:left="567" w:hanging="283"/>
        <w:contextualSpacing w:val="0"/>
        <w:jc w:val="both"/>
      </w:pPr>
      <w:r w:rsidRPr="00911C0E">
        <w:t>prestations logistiques non critiques ;</w:t>
      </w:r>
    </w:p>
    <w:p w14:paraId="74583966" w14:textId="77777777" w:rsidR="0021258B" w:rsidRPr="00911C0E" w:rsidRDefault="0021258B" w:rsidP="0021258B">
      <w:pPr>
        <w:pStyle w:val="Paragraphedeliste"/>
        <w:numPr>
          <w:ilvl w:val="0"/>
          <w:numId w:val="3"/>
        </w:numPr>
        <w:spacing w:after="0"/>
        <w:ind w:left="567" w:hanging="283"/>
        <w:contextualSpacing w:val="0"/>
        <w:jc w:val="both"/>
      </w:pPr>
      <w:r w:rsidRPr="00911C0E">
        <w:t>autres services accessoires.</w:t>
      </w:r>
    </w:p>
    <w:p w14:paraId="779F03A6" w14:textId="77777777" w:rsidR="0021258B" w:rsidRPr="00911C0E" w:rsidRDefault="0021258B" w:rsidP="0021258B">
      <w:pPr>
        <w:spacing w:before="160"/>
        <w:jc w:val="both"/>
      </w:pPr>
      <w:r w:rsidRPr="00911C0E">
        <w:t>L’adjudicataire reste, dans tous les cas, seul responsable vis-à-vis du pouvoir adjudicateur.</w:t>
      </w:r>
    </w:p>
    <w:p w14:paraId="19B9BD0E" w14:textId="3B2248A2" w:rsidR="009A4890" w:rsidRPr="00692144" w:rsidRDefault="009A4890" w:rsidP="009A4890">
      <w:pPr>
        <w:jc w:val="both"/>
      </w:pPr>
      <w:r w:rsidRPr="00692144">
        <w:t>Le fait que l'adjudicataire confie tout ou partie de ses engagements à des sous-traitants ne dégage pas sa responsabilité envers le pouvoir adjudicateur. Celui-ci ne se reconnaît aucun lien contractuel avec ces tiers.</w:t>
      </w:r>
    </w:p>
    <w:p w14:paraId="059677AA" w14:textId="074F8445" w:rsidR="009A4890" w:rsidRDefault="009A4890" w:rsidP="009A4890">
      <w:pPr>
        <w:jc w:val="both"/>
      </w:pPr>
      <w:r w:rsidRPr="00692144">
        <w:t xml:space="preserve">L’adjudicataire reste, dans tous les cas, seul responsable vis-à-vis du pouvoir adjudicateur. L’adjudicataire ne peut sous-traiter le marché ou une partie du marché à d’autres sous-traitants que ceux proposés lors de sa soumission qu’après approbation </w:t>
      </w:r>
      <w:r w:rsidR="00FB13C9">
        <w:t xml:space="preserve">écrite </w:t>
      </w:r>
      <w:r w:rsidRPr="00692144">
        <w:t>préalable du pouvoir adjudicateur de ces sous-traitants.</w:t>
      </w:r>
    </w:p>
    <w:p w14:paraId="27CD39EF" w14:textId="420A1CD0" w:rsidR="00C50750" w:rsidRPr="00692144" w:rsidRDefault="00097D6C" w:rsidP="00C50750">
      <w:pPr>
        <w:pStyle w:val="Titre2"/>
      </w:pPr>
      <w:bookmarkStart w:id="50" w:name="_Toc223687502"/>
      <w:r w:rsidRPr="00692144">
        <w:t>Confidentialité</w:t>
      </w:r>
      <w:r w:rsidR="00C50750" w:rsidRPr="00692144">
        <w:t xml:space="preserve"> (Art. 18)</w:t>
      </w:r>
      <w:bookmarkEnd w:id="50"/>
    </w:p>
    <w:p w14:paraId="149765EC" w14:textId="77777777" w:rsidR="009A4890" w:rsidRPr="00692144" w:rsidRDefault="009A4890" w:rsidP="009A4890">
      <w:pPr>
        <w:jc w:val="both"/>
      </w:pPr>
      <w:r w:rsidRPr="00692144">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F2DBDCB" w14:textId="77777777" w:rsidR="009A4890" w:rsidRPr="00692144" w:rsidRDefault="009A4890" w:rsidP="009A4890">
      <w:pPr>
        <w:jc w:val="both"/>
      </w:pPr>
      <w:r w:rsidRPr="00692144">
        <w:lastRenderedPageBreak/>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293A16B7" w14:textId="30F95799" w:rsidR="00C50750" w:rsidRPr="00692144" w:rsidRDefault="00097D6C" w:rsidP="00C50750">
      <w:pPr>
        <w:pStyle w:val="Titre2"/>
      </w:pPr>
      <w:bookmarkStart w:id="51" w:name="_Ref233108956"/>
      <w:bookmarkStart w:id="52" w:name="_Ref233108960"/>
      <w:bookmarkStart w:id="53" w:name="_Toc257380497"/>
      <w:bookmarkStart w:id="54" w:name="_Toc260134216"/>
      <w:bookmarkStart w:id="55" w:name="_Ref18047167"/>
      <w:bookmarkStart w:id="56" w:name="_Ref18047170"/>
      <w:bookmarkStart w:id="57" w:name="_Toc223687503"/>
      <w:r w:rsidRPr="00692144">
        <w:t>Cautionnement</w:t>
      </w:r>
      <w:bookmarkEnd w:id="51"/>
      <w:bookmarkEnd w:id="52"/>
      <w:bookmarkEnd w:id="53"/>
      <w:bookmarkEnd w:id="54"/>
      <w:r w:rsidRPr="00692144">
        <w:t xml:space="preserve"> </w:t>
      </w:r>
      <w:r w:rsidR="00C50750" w:rsidRPr="00692144">
        <w:t>(Art. 25-33)</w:t>
      </w:r>
      <w:bookmarkEnd w:id="55"/>
      <w:bookmarkEnd w:id="56"/>
      <w:bookmarkEnd w:id="57"/>
    </w:p>
    <w:p w14:paraId="348623F4" w14:textId="20431930" w:rsidR="00C50750" w:rsidRPr="00692144" w:rsidRDefault="00097D6C" w:rsidP="003424B3">
      <w:pPr>
        <w:jc w:val="both"/>
      </w:pPr>
      <w:r w:rsidRPr="00692144">
        <w:t>Pour ce marché, un cautionnement n’est pas exigé</w:t>
      </w:r>
      <w:r w:rsidR="00B12F92" w:rsidRPr="00692144">
        <w:t>.</w:t>
      </w:r>
    </w:p>
    <w:p w14:paraId="19797235" w14:textId="18E01277" w:rsidR="00C50750" w:rsidRPr="00692144" w:rsidRDefault="004F60A0" w:rsidP="00C50750">
      <w:pPr>
        <w:pStyle w:val="Titre2"/>
      </w:pPr>
      <w:bookmarkStart w:id="58" w:name="_Toc223687504"/>
      <w:r w:rsidRPr="00692144">
        <w:t xml:space="preserve">Conformité de l’exécution </w:t>
      </w:r>
      <w:r w:rsidR="00C50750" w:rsidRPr="00692144">
        <w:t>(Art. 34)</w:t>
      </w:r>
      <w:bookmarkEnd w:id="58"/>
    </w:p>
    <w:p w14:paraId="2D4DCA24" w14:textId="3A74DC98" w:rsidR="004F60A0" w:rsidRPr="00692144" w:rsidRDefault="004F60A0" w:rsidP="003424B3">
      <w:pPr>
        <w:jc w:val="both"/>
      </w:pPr>
      <w:r w:rsidRPr="00692144">
        <w:t>Les services doivent être conformes sous tous les rapports aux documents du marché. Même en l'absence de spécifications techniques mentionnées dans les documents du marché, ils répondent en tous points aux règles de l'art.</w:t>
      </w:r>
    </w:p>
    <w:p w14:paraId="42E3B2CB" w14:textId="77777777" w:rsidR="006D2278" w:rsidRPr="00692144" w:rsidRDefault="006D2278" w:rsidP="006D2278">
      <w:pPr>
        <w:pStyle w:val="Titre2"/>
      </w:pPr>
      <w:bookmarkStart w:id="59" w:name="_Toc148429517"/>
      <w:bookmarkStart w:id="60" w:name="_Toc223687505"/>
      <w:r w:rsidRPr="00692144">
        <w:t>Révision des prix (art. 38/7)</w:t>
      </w:r>
      <w:bookmarkEnd w:id="59"/>
      <w:bookmarkEnd w:id="60"/>
    </w:p>
    <w:p w14:paraId="3A403C63" w14:textId="237388B1" w:rsidR="006D2278" w:rsidRPr="00692144" w:rsidRDefault="001F44E2" w:rsidP="006D2278">
      <w:pPr>
        <w:jc w:val="both"/>
      </w:pPr>
      <w:r>
        <w:t>Les prix sont fermes, non révisables</w:t>
      </w:r>
      <w:r w:rsidR="006D2278" w:rsidRPr="00692144">
        <w:t>.</w:t>
      </w:r>
    </w:p>
    <w:p w14:paraId="3CACA944" w14:textId="246D19A6" w:rsidR="00C50750" w:rsidRPr="00692144" w:rsidRDefault="004F60A0" w:rsidP="00C50750">
      <w:pPr>
        <w:pStyle w:val="Titre2"/>
      </w:pPr>
      <w:bookmarkStart w:id="61" w:name="_Toc223687506"/>
      <w:r w:rsidRPr="00692144">
        <w:t xml:space="preserve">Circonstances imprévisibles </w:t>
      </w:r>
      <w:r w:rsidR="00C50750" w:rsidRPr="00692144">
        <w:t>(Art. 38/9)</w:t>
      </w:r>
      <w:bookmarkEnd w:id="61"/>
    </w:p>
    <w:p w14:paraId="2D510B05" w14:textId="12BE1482" w:rsidR="0025727D" w:rsidRPr="00692144" w:rsidRDefault="0025727D" w:rsidP="0025727D">
      <w:pPr>
        <w:jc w:val="both"/>
      </w:pPr>
      <w:r w:rsidRPr="00692144">
        <w:t>L'adjudicataire n'a droit en principe à aucune modification des conditions contractuelles pour des circonstances quelconques auxquelles le pouvoir adjudicateur est resté étranger.</w:t>
      </w:r>
    </w:p>
    <w:p w14:paraId="1C2B54F5" w14:textId="192099EF" w:rsidR="004F60A0" w:rsidRPr="00692144" w:rsidRDefault="0025727D" w:rsidP="0025727D">
      <w:pPr>
        <w:jc w:val="both"/>
      </w:pPr>
      <w:r w:rsidRPr="00692144">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692144" w:rsidRDefault="0025727D" w:rsidP="00C50750">
      <w:pPr>
        <w:pStyle w:val="Titre2"/>
      </w:pPr>
      <w:bookmarkStart w:id="62" w:name="_Toc223687507"/>
      <w:r w:rsidRPr="00692144">
        <w:t xml:space="preserve">Réception technique préalable </w:t>
      </w:r>
      <w:r w:rsidR="00C50750" w:rsidRPr="00692144">
        <w:t>(Art. 41-42)</w:t>
      </w:r>
      <w:bookmarkEnd w:id="62"/>
    </w:p>
    <w:p w14:paraId="2286C54B" w14:textId="3D1899A4" w:rsidR="0025727D" w:rsidRPr="00692144" w:rsidRDefault="00A50E65" w:rsidP="00A50E65">
      <w:pPr>
        <w:jc w:val="both"/>
      </w:pPr>
      <w:r w:rsidRPr="00692144">
        <w:t>Le pouvoir adjudicateur se réserve le droit d'exiger à tout moment au prestataire de service un rapport d'activité (réunions, personnes rencontrées, institutions visitées, résumé des résultats atteints, problèmes rencontrés et problèmes résolus, écarts par rapport au calendrier des activités et écarts par rapport aux Termes de Référence…).</w:t>
      </w:r>
    </w:p>
    <w:p w14:paraId="7AFC0D37" w14:textId="4D862F11" w:rsidR="00C50750" w:rsidRPr="00692144" w:rsidRDefault="00C50750" w:rsidP="00C50750">
      <w:pPr>
        <w:pStyle w:val="Titre2"/>
      </w:pPr>
      <w:bookmarkStart w:id="63" w:name="_Toc223687508"/>
      <w:r w:rsidRPr="00692144">
        <w:t>M</w:t>
      </w:r>
      <w:r w:rsidR="0025727D" w:rsidRPr="00692144">
        <w:t>oyens d’action du pouvoir adjudicateur</w:t>
      </w:r>
      <w:r w:rsidRPr="00692144">
        <w:t xml:space="preserve"> (Art. 44-51 </w:t>
      </w:r>
      <w:r w:rsidR="0025727D" w:rsidRPr="00692144">
        <w:t>et</w:t>
      </w:r>
      <w:r w:rsidRPr="00692144">
        <w:t xml:space="preserve"> 1</w:t>
      </w:r>
      <w:r w:rsidR="00E01E83" w:rsidRPr="00692144">
        <w:t>54</w:t>
      </w:r>
      <w:r w:rsidRPr="00692144">
        <w:t>-1</w:t>
      </w:r>
      <w:r w:rsidR="00E01E83" w:rsidRPr="00692144">
        <w:t>55</w:t>
      </w:r>
      <w:r w:rsidRPr="00692144">
        <w:t>)</w:t>
      </w:r>
      <w:bookmarkEnd w:id="63"/>
    </w:p>
    <w:p w14:paraId="0CDD2550" w14:textId="2321B661" w:rsidR="0025727D" w:rsidRPr="00692144" w:rsidRDefault="0025727D" w:rsidP="0025727D">
      <w:pPr>
        <w:jc w:val="both"/>
      </w:pPr>
      <w:r w:rsidRPr="00692144">
        <w:t>Le défaut de l’adjudicataire ne s’apprécie pas uniquement par rapport aux services mêmes, mais également par rapport à l’ensemble de ses obligations.</w:t>
      </w:r>
    </w:p>
    <w:p w14:paraId="1AED371F" w14:textId="77777777" w:rsidR="0025727D" w:rsidRPr="00692144" w:rsidRDefault="0025727D" w:rsidP="0025727D">
      <w:pPr>
        <w:jc w:val="both"/>
      </w:pPr>
      <w:r w:rsidRPr="00692144">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692144" w:rsidRDefault="0025727D" w:rsidP="0025727D">
      <w:pPr>
        <w:jc w:val="both"/>
      </w:pPr>
      <w:r w:rsidRPr="00692144">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692144" w:rsidRDefault="0025727D" w:rsidP="0025727D">
      <w:pPr>
        <w:jc w:val="both"/>
      </w:pPr>
      <w:r w:rsidRPr="00692144">
        <w:lastRenderedPageBreak/>
        <w:t xml:space="preserve">Cette clause ne fait pas préjudice à l’application éventuelle des autres mesures d’office prévues au </w:t>
      </w:r>
      <w:bookmarkStart w:id="64" w:name="_Hlk18336138"/>
      <w:r w:rsidRPr="00692144">
        <w:t>R</w:t>
      </w:r>
      <w:r w:rsidR="00B25972" w:rsidRPr="00692144">
        <w:t xml:space="preserve">ègles </w:t>
      </w:r>
      <w:r w:rsidRPr="00692144">
        <w:t>G</w:t>
      </w:r>
      <w:r w:rsidR="00B25972" w:rsidRPr="00692144">
        <w:t>énérales d’</w:t>
      </w:r>
      <w:r w:rsidRPr="00692144">
        <w:t>E</w:t>
      </w:r>
      <w:r w:rsidR="00B25972" w:rsidRPr="00692144">
        <w:t>xécution</w:t>
      </w:r>
      <w:bookmarkEnd w:id="64"/>
      <w:r w:rsidRPr="00692144">
        <w:t>, notamment la résiliation unilatérale du marché et/ou l’exclusion des marchés du pouvoir adjudicateur pour une durée déterminée.</w:t>
      </w:r>
    </w:p>
    <w:p w14:paraId="42A54E57" w14:textId="66C01582" w:rsidR="00C50750" w:rsidRPr="00692144" w:rsidRDefault="0025727D" w:rsidP="00C355D8">
      <w:pPr>
        <w:pStyle w:val="Titre3"/>
        <w:rPr>
          <w:lang w:val="fr-FR"/>
        </w:rPr>
      </w:pPr>
      <w:bookmarkStart w:id="65" w:name="_Ref172615553"/>
      <w:r w:rsidRPr="00692144">
        <w:rPr>
          <w:lang w:val="fr-FR"/>
        </w:rPr>
        <w:t>Défaut d’exécution</w:t>
      </w:r>
      <w:r w:rsidR="00C50750" w:rsidRPr="00692144">
        <w:rPr>
          <w:lang w:val="fr-FR"/>
        </w:rPr>
        <w:t xml:space="preserve"> (Art. 44)</w:t>
      </w:r>
      <w:bookmarkEnd w:id="65"/>
    </w:p>
    <w:p w14:paraId="556E3397" w14:textId="4D2E4B11" w:rsidR="0025727D" w:rsidRPr="00692144" w:rsidRDefault="0025727D" w:rsidP="0025727D">
      <w:pPr>
        <w:jc w:val="both"/>
      </w:pPr>
      <w:r w:rsidRPr="00692144">
        <w:t>L'adjudicataire est considéré en défaut d'exécution du marché :</w:t>
      </w:r>
    </w:p>
    <w:p w14:paraId="7FBE00CB" w14:textId="32C31FB8" w:rsidR="0025727D" w:rsidRPr="00692144" w:rsidRDefault="0025727D" w:rsidP="0025727D">
      <w:pPr>
        <w:pStyle w:val="Paragraphedeliste"/>
        <w:numPr>
          <w:ilvl w:val="0"/>
          <w:numId w:val="3"/>
        </w:numPr>
        <w:ind w:left="284" w:hanging="284"/>
        <w:contextualSpacing w:val="0"/>
        <w:jc w:val="both"/>
      </w:pPr>
      <w:r w:rsidRPr="00692144">
        <w:t>Lorsque les prestations ne sont pas exécutées dans les conditions définies par les documents du marché ;</w:t>
      </w:r>
    </w:p>
    <w:p w14:paraId="37315CE4" w14:textId="51E021BF" w:rsidR="0025727D" w:rsidRPr="00692144" w:rsidRDefault="0025727D" w:rsidP="0025727D">
      <w:pPr>
        <w:pStyle w:val="Paragraphedeliste"/>
        <w:numPr>
          <w:ilvl w:val="0"/>
          <w:numId w:val="3"/>
        </w:numPr>
        <w:ind w:left="284" w:hanging="284"/>
        <w:contextualSpacing w:val="0"/>
        <w:jc w:val="both"/>
      </w:pPr>
      <w:r w:rsidRPr="00692144">
        <w:t>À tout moment, lorsque les prestations ne sont pas poursuivies de telle manière qu'elles puissent être entièrement terminées aux dates fixées ;</w:t>
      </w:r>
    </w:p>
    <w:p w14:paraId="7BC55517" w14:textId="541F3624" w:rsidR="0025727D" w:rsidRPr="00692144" w:rsidRDefault="0025727D" w:rsidP="0025727D">
      <w:pPr>
        <w:pStyle w:val="Paragraphedeliste"/>
        <w:numPr>
          <w:ilvl w:val="0"/>
          <w:numId w:val="3"/>
        </w:numPr>
        <w:ind w:left="284" w:hanging="284"/>
        <w:contextualSpacing w:val="0"/>
        <w:jc w:val="both"/>
      </w:pPr>
      <w:r w:rsidRPr="00692144">
        <w:t>Lorsqu'il ne suit pas les ordres écrits, valablement donnés par le pouvoir adjudicateur.</w:t>
      </w:r>
    </w:p>
    <w:p w14:paraId="5388FE2F" w14:textId="77777777" w:rsidR="00873A36" w:rsidRPr="00692144" w:rsidRDefault="0025727D" w:rsidP="0025727D">
      <w:pPr>
        <w:jc w:val="both"/>
      </w:pPr>
      <w:r w:rsidRPr="00692144">
        <w:t xml:space="preserve">Tous les manquements aux clauses du marché, y compris la non-observation des ordres du pouvoir adjudicateur, sont constatés </w:t>
      </w:r>
      <w:r w:rsidR="005D5765" w:rsidRPr="00692144">
        <w:t>et sont communiqués à l’adjudicataire de manière immédiate</w:t>
      </w:r>
      <w:r w:rsidR="00873A36" w:rsidRPr="00692144">
        <w:t xml:space="preserve"> verbalement.</w:t>
      </w:r>
    </w:p>
    <w:p w14:paraId="5C5E5162" w14:textId="21DF5E30" w:rsidR="0025727D" w:rsidRPr="00692144" w:rsidRDefault="00873A36" w:rsidP="0025727D">
      <w:pPr>
        <w:jc w:val="both"/>
      </w:pPr>
      <w:r w:rsidRPr="00692144">
        <w:t>Un</w:t>
      </w:r>
      <w:r w:rsidR="0025727D" w:rsidRPr="00692144">
        <w:t xml:space="preserve"> procès-verbal </w:t>
      </w:r>
      <w:r w:rsidRPr="00692144">
        <w:t>relatant les manquement</w:t>
      </w:r>
      <w:r w:rsidR="00120121" w:rsidRPr="00692144">
        <w:t>s</w:t>
      </w:r>
      <w:r w:rsidRPr="00692144">
        <w:t xml:space="preserve"> est dressé et</w:t>
      </w:r>
      <w:r w:rsidR="0025727D" w:rsidRPr="00692144">
        <w:t xml:space="preserve"> une copie est transmise </w:t>
      </w:r>
      <w:r w:rsidR="000C3773" w:rsidRPr="00692144">
        <w:t xml:space="preserve">au plus tard </w:t>
      </w:r>
      <w:r w:rsidR="004C3CAE" w:rsidRPr="00692144">
        <w:t>2</w:t>
      </w:r>
      <w:r w:rsidR="000C3773" w:rsidRPr="00692144">
        <w:t xml:space="preserve"> jours ouvrables après l’activité</w:t>
      </w:r>
      <w:r w:rsidR="0025727D" w:rsidRPr="00692144">
        <w:t xml:space="preserve"> à l'adjudicataire par lettre</w:t>
      </w:r>
      <w:r w:rsidR="00525235" w:rsidRPr="00692144">
        <w:t xml:space="preserve"> ou par courrier électronique</w:t>
      </w:r>
      <w:r w:rsidR="0025727D" w:rsidRPr="00692144">
        <w:t>.</w:t>
      </w:r>
    </w:p>
    <w:p w14:paraId="69FCCCFE" w14:textId="0521BD6F" w:rsidR="0017215A" w:rsidRPr="00692144" w:rsidRDefault="0025727D" w:rsidP="0025727D">
      <w:pPr>
        <w:jc w:val="both"/>
      </w:pPr>
      <w:r w:rsidRPr="00692144">
        <w:t>L'adjudicataire est tenu de réparer sans délai ses manquements. Il peut faire valoir ses moyens de défense par lettre</w:t>
      </w:r>
      <w:r w:rsidR="00525235" w:rsidRPr="00692144">
        <w:t xml:space="preserve"> ou par courrier électronique</w:t>
      </w:r>
      <w:r w:rsidRPr="00692144">
        <w:t xml:space="preserve"> adressé au pouvoir adjudicateur dans les </w:t>
      </w:r>
      <w:r w:rsidR="0000770A" w:rsidRPr="00692144">
        <w:t>deux</w:t>
      </w:r>
      <w:r w:rsidRPr="00692144">
        <w:t xml:space="preserve"> jours </w:t>
      </w:r>
      <w:r w:rsidR="0000770A" w:rsidRPr="00692144">
        <w:t xml:space="preserve">ouvrables </w:t>
      </w:r>
      <w:r w:rsidRPr="00692144">
        <w:t>suivant le jour déterminé par la date de l'envoi du procès-verbal. Son silence est considéré, après ce délai, comme une reconnaissance des faits constatés.</w:t>
      </w:r>
    </w:p>
    <w:p w14:paraId="7088DCD6" w14:textId="37744453" w:rsidR="00C50750" w:rsidRPr="00692144" w:rsidRDefault="0025727D" w:rsidP="00C355D8">
      <w:pPr>
        <w:pStyle w:val="Titre3"/>
        <w:rPr>
          <w:lang w:val="fr-FR"/>
        </w:rPr>
      </w:pPr>
      <w:r w:rsidRPr="00692144">
        <w:rPr>
          <w:lang w:val="fr-FR"/>
        </w:rPr>
        <w:t xml:space="preserve">Amendes pour retard </w:t>
      </w:r>
      <w:r w:rsidR="00C50750" w:rsidRPr="00692144">
        <w:rPr>
          <w:lang w:val="fr-FR"/>
        </w:rPr>
        <w:t>(Art. 46-1</w:t>
      </w:r>
      <w:r w:rsidR="00420FD2" w:rsidRPr="00692144">
        <w:rPr>
          <w:lang w:val="fr-FR"/>
        </w:rPr>
        <w:t>54</w:t>
      </w:r>
      <w:r w:rsidR="00C50750" w:rsidRPr="00692144">
        <w:rPr>
          <w:lang w:val="fr-FR"/>
        </w:rPr>
        <w:t>)</w:t>
      </w:r>
    </w:p>
    <w:p w14:paraId="5AC2A452" w14:textId="77777777" w:rsidR="0025727D" w:rsidRPr="00692144" w:rsidRDefault="0025727D" w:rsidP="0025727D">
      <w:pPr>
        <w:jc w:val="both"/>
      </w:pPr>
      <w:r w:rsidRPr="00692144">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Pr="00692144" w:rsidRDefault="0025727D" w:rsidP="0025727D">
      <w:pPr>
        <w:jc w:val="both"/>
      </w:pPr>
      <w:r w:rsidRPr="00692144">
        <w:t>Nonobstant l'application des amendes pour retard, l'adjudicataire reste garant vis-à-vis du pouvoir adjudicateur des dommages et intérêts dont celui-ci est, le cas échéant, redevable à des tiers du fait du retard dans l'exécution du marché.</w:t>
      </w:r>
    </w:p>
    <w:p w14:paraId="2CB53B05" w14:textId="0734398D" w:rsidR="00C50750" w:rsidRPr="00692144" w:rsidRDefault="0025727D" w:rsidP="00C355D8">
      <w:pPr>
        <w:pStyle w:val="Titre3"/>
        <w:rPr>
          <w:lang w:val="fr-FR"/>
        </w:rPr>
      </w:pPr>
      <w:r w:rsidRPr="00692144">
        <w:rPr>
          <w:lang w:val="fr-FR"/>
        </w:rPr>
        <w:t xml:space="preserve">Mesures d’office </w:t>
      </w:r>
      <w:r w:rsidR="00C50750" w:rsidRPr="00692144">
        <w:rPr>
          <w:lang w:val="fr-FR"/>
        </w:rPr>
        <w:t>(Art. 47-1</w:t>
      </w:r>
      <w:r w:rsidR="00420FD2" w:rsidRPr="00692144">
        <w:rPr>
          <w:lang w:val="fr-FR"/>
        </w:rPr>
        <w:t>55</w:t>
      </w:r>
      <w:r w:rsidR="00C50750" w:rsidRPr="00692144">
        <w:rPr>
          <w:lang w:val="fr-FR"/>
        </w:rPr>
        <w:t>)</w:t>
      </w:r>
    </w:p>
    <w:p w14:paraId="5D967DDE" w14:textId="77777777" w:rsidR="0025727D" w:rsidRPr="00692144" w:rsidRDefault="0025727D" w:rsidP="0025727D">
      <w:pPr>
        <w:jc w:val="both"/>
      </w:pPr>
      <w:r w:rsidRPr="00692144">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692144" w:rsidRDefault="0025727D" w:rsidP="0025727D">
      <w:pPr>
        <w:jc w:val="both"/>
      </w:pPr>
      <w:r w:rsidRPr="00692144">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692144" w:rsidRDefault="0025727D" w:rsidP="0025727D">
      <w:pPr>
        <w:jc w:val="both"/>
      </w:pPr>
      <w:r w:rsidRPr="00692144">
        <w:t>§ 2 Les mesures d'office sont</w:t>
      </w:r>
      <w:r w:rsidR="00DF6543" w:rsidRPr="00692144">
        <w:t> </w:t>
      </w:r>
    </w:p>
    <w:p w14:paraId="7166074E" w14:textId="101B5D62" w:rsidR="0025727D" w:rsidRPr="00692144" w:rsidRDefault="0025727D" w:rsidP="0025727D">
      <w:pPr>
        <w:jc w:val="both"/>
      </w:pPr>
      <w:r w:rsidRPr="00692144">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692144">
        <w:t> ;</w:t>
      </w:r>
    </w:p>
    <w:p w14:paraId="72333790" w14:textId="4F00B955" w:rsidR="0025727D" w:rsidRPr="00692144" w:rsidRDefault="0025727D" w:rsidP="0025727D">
      <w:pPr>
        <w:jc w:val="both"/>
      </w:pPr>
      <w:r w:rsidRPr="00692144">
        <w:t>2° l'exécution en régie de tout ou partie du marché non exécuté</w:t>
      </w:r>
      <w:r w:rsidR="00DF6543" w:rsidRPr="00692144">
        <w:t> ;</w:t>
      </w:r>
    </w:p>
    <w:p w14:paraId="31E795CF" w14:textId="77777777" w:rsidR="0025727D" w:rsidRPr="00692144" w:rsidRDefault="0025727D" w:rsidP="0025727D">
      <w:pPr>
        <w:jc w:val="both"/>
      </w:pPr>
      <w:r w:rsidRPr="00692144">
        <w:lastRenderedPageBreak/>
        <w:t>3° la conclusion d'un ou de plusieurs marchés pour compte avec un ou plusieurs tiers pour tout ou partie du marché restant à exécuter.</w:t>
      </w:r>
    </w:p>
    <w:p w14:paraId="67457187" w14:textId="618BFC18" w:rsidR="0025727D" w:rsidRPr="00692144" w:rsidRDefault="0025727D" w:rsidP="0025727D">
      <w:pPr>
        <w:jc w:val="both"/>
      </w:pPr>
      <w:r w:rsidRPr="00692144">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692144" w:rsidRDefault="00877CAD" w:rsidP="00877CAD">
      <w:pPr>
        <w:pStyle w:val="Titre3"/>
        <w:rPr>
          <w:lang w:val="fr-FR"/>
        </w:rPr>
      </w:pPr>
      <w:r w:rsidRPr="00692144">
        <w:rPr>
          <w:lang w:val="fr-FR"/>
        </w:rPr>
        <w:t>Autres sanctions (Art. 48)</w:t>
      </w:r>
    </w:p>
    <w:p w14:paraId="117DB143" w14:textId="77777777" w:rsidR="00877CAD" w:rsidRPr="00692144" w:rsidRDefault="00877CAD" w:rsidP="00877CAD">
      <w:pPr>
        <w:jc w:val="both"/>
      </w:pPr>
      <w:r w:rsidRPr="00692144">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692144" w:rsidRDefault="00DF6543" w:rsidP="00C50750">
      <w:pPr>
        <w:pStyle w:val="Titre2"/>
      </w:pPr>
      <w:bookmarkStart w:id="66" w:name="_Ref41635298"/>
      <w:bookmarkStart w:id="67" w:name="_Ref41635300"/>
      <w:bookmarkStart w:id="68" w:name="_Toc223687509"/>
      <w:r w:rsidRPr="00692144">
        <w:t xml:space="preserve">Modalités d’exécution </w:t>
      </w:r>
      <w:r w:rsidR="00C50750" w:rsidRPr="00692144">
        <w:t xml:space="preserve">(Art. </w:t>
      </w:r>
      <w:r w:rsidR="00274C39" w:rsidRPr="00692144">
        <w:t>1</w:t>
      </w:r>
      <w:r w:rsidR="00420FD2" w:rsidRPr="00692144">
        <w:t>46</w:t>
      </w:r>
      <w:r w:rsidR="00C50750" w:rsidRPr="00692144">
        <w:t xml:space="preserve"> </w:t>
      </w:r>
      <w:r w:rsidRPr="00692144">
        <w:t>et</w:t>
      </w:r>
      <w:r w:rsidR="00C50750" w:rsidRPr="00692144">
        <w:t xml:space="preserve"> </w:t>
      </w:r>
      <w:proofErr w:type="spellStart"/>
      <w:r w:rsidR="00C50750" w:rsidRPr="00692144">
        <w:t>seq</w:t>
      </w:r>
      <w:proofErr w:type="spellEnd"/>
      <w:r w:rsidR="00C50750" w:rsidRPr="00692144">
        <w:t>.)</w:t>
      </w:r>
      <w:bookmarkEnd w:id="66"/>
      <w:bookmarkEnd w:id="67"/>
      <w:bookmarkEnd w:id="68"/>
    </w:p>
    <w:p w14:paraId="52FBB4FC" w14:textId="2F7951AD" w:rsidR="00C50750" w:rsidRPr="00692144" w:rsidRDefault="00DF6543" w:rsidP="00C355D8">
      <w:pPr>
        <w:pStyle w:val="Titre3"/>
        <w:rPr>
          <w:lang w:val="fr-FR"/>
        </w:rPr>
      </w:pPr>
      <w:r w:rsidRPr="00692144">
        <w:rPr>
          <w:lang w:val="fr-FR"/>
        </w:rPr>
        <w:t>Commandes partielles</w:t>
      </w:r>
      <w:r w:rsidR="00420FD2" w:rsidRPr="00692144">
        <w:rPr>
          <w:lang w:val="fr-FR"/>
        </w:rPr>
        <w:t xml:space="preserve"> (Art. 146)</w:t>
      </w:r>
    </w:p>
    <w:p w14:paraId="17045981" w14:textId="7EBAF088" w:rsidR="00DF6543" w:rsidRPr="00692144" w:rsidRDefault="00DF6543" w:rsidP="00DF6543">
      <w:pPr>
        <w:jc w:val="both"/>
      </w:pPr>
      <w:r w:rsidRPr="00692144">
        <w:t xml:space="preserve">Si, pour tout ou partie des quantités à </w:t>
      </w:r>
      <w:r w:rsidR="00B25972" w:rsidRPr="00692144">
        <w:t>prester</w:t>
      </w:r>
      <w:r w:rsidRPr="00692144">
        <w:t>, les documents du marché prévoient une ou plusieurs commandes partielles, l’exécution du marché est subordonnée à la notification de chacune de ces commandes.</w:t>
      </w:r>
    </w:p>
    <w:p w14:paraId="1FC287E6" w14:textId="3715BC97" w:rsidR="00C50750" w:rsidRPr="00692144" w:rsidRDefault="00DF6543" w:rsidP="00C355D8">
      <w:pPr>
        <w:pStyle w:val="Titre3"/>
        <w:rPr>
          <w:lang w:val="fr-FR"/>
        </w:rPr>
      </w:pPr>
      <w:bookmarkStart w:id="69" w:name="_Ref503972993"/>
      <w:r w:rsidRPr="00692144">
        <w:rPr>
          <w:lang w:val="fr-FR"/>
        </w:rPr>
        <w:t xml:space="preserve">Délais et clauses </w:t>
      </w:r>
      <w:r w:rsidR="00C50750" w:rsidRPr="00692144">
        <w:rPr>
          <w:lang w:val="fr-FR"/>
        </w:rPr>
        <w:t>(Art. 1</w:t>
      </w:r>
      <w:r w:rsidR="006B42D4" w:rsidRPr="00692144">
        <w:rPr>
          <w:lang w:val="fr-FR"/>
        </w:rPr>
        <w:t>47</w:t>
      </w:r>
      <w:r w:rsidR="00C50750" w:rsidRPr="00692144">
        <w:rPr>
          <w:lang w:val="fr-FR"/>
        </w:rPr>
        <w:t>)</w:t>
      </w:r>
      <w:bookmarkEnd w:id="69"/>
    </w:p>
    <w:p w14:paraId="4145058A" w14:textId="0EA59405" w:rsidR="00745945" w:rsidRDefault="009F17ED" w:rsidP="00DF6543">
      <w:pPr>
        <w:jc w:val="both"/>
      </w:pPr>
      <w:r w:rsidRPr="009F17ED">
        <w:t xml:space="preserve">Les services doivent être exécutés </w:t>
      </w:r>
      <w:r w:rsidR="00745945" w:rsidRPr="00745945">
        <w:t>du 23 au 25 novembre 2026</w:t>
      </w:r>
      <w:r>
        <w:t>.</w:t>
      </w:r>
    </w:p>
    <w:p w14:paraId="4119FA44" w14:textId="65ADF6DF" w:rsidR="00DF6543" w:rsidRPr="00692144" w:rsidRDefault="009F17ED" w:rsidP="00DF6543">
      <w:pPr>
        <w:jc w:val="both"/>
      </w:pPr>
      <w:r>
        <w:t>Les quantités exactes seront mentionnées dans le</w:t>
      </w:r>
      <w:r w:rsidR="00AE7397" w:rsidRPr="00692144">
        <w:t xml:space="preserve"> bon de commande</w:t>
      </w:r>
      <w:r>
        <w:t xml:space="preserve"> qui</w:t>
      </w:r>
      <w:r w:rsidR="009E3DDE" w:rsidRPr="00692144">
        <w:t xml:space="preserve"> sera adressé </w:t>
      </w:r>
      <w:r w:rsidR="00563E16" w:rsidRPr="00692144">
        <w:t xml:space="preserve">soit par courrier, soit par email, soit par tout autre moyen permettant de déterminer la date d’envoi de manière certaine </w:t>
      </w:r>
      <w:r w:rsidR="009E3DDE" w:rsidRPr="00692144">
        <w:t xml:space="preserve">au prestataire de service au moins </w:t>
      </w:r>
      <w:r w:rsidR="0092119C">
        <w:t>30</w:t>
      </w:r>
      <w:r w:rsidR="009E3DDE" w:rsidRPr="00692144">
        <w:t xml:space="preserve"> jours calendrier avant l</w:t>
      </w:r>
      <w:r w:rsidR="0092119C">
        <w:t>a conférence</w:t>
      </w:r>
      <w:r w:rsidR="006473A4">
        <w:t xml:space="preserve"> (voir également point </w:t>
      </w:r>
      <w:r w:rsidR="006473A4">
        <w:fldChar w:fldCharType="begin"/>
      </w:r>
      <w:r w:rsidR="006473A4">
        <w:instrText xml:space="preserve"> REF _Ref223621347 \r \h </w:instrText>
      </w:r>
      <w:r w:rsidR="006473A4">
        <w:fldChar w:fldCharType="separate"/>
      </w:r>
      <w:r w:rsidR="006F07CB">
        <w:t>5.9</w:t>
      </w:r>
      <w:r w:rsidR="006473A4">
        <w:fldChar w:fldCharType="end"/>
      </w:r>
      <w:r w:rsidR="006473A4">
        <w:t xml:space="preserve"> « </w:t>
      </w:r>
      <w:r w:rsidR="006473A4">
        <w:fldChar w:fldCharType="begin"/>
      </w:r>
      <w:r w:rsidR="006473A4">
        <w:instrText xml:space="preserve"> REF _Ref223621328 \h </w:instrText>
      </w:r>
      <w:r w:rsidR="006473A4">
        <w:fldChar w:fldCharType="separate"/>
      </w:r>
      <w:r w:rsidR="006F07CB" w:rsidRPr="00692144">
        <w:t>Modalités d’exécution</w:t>
      </w:r>
      <w:r w:rsidR="006473A4">
        <w:fldChar w:fldCharType="end"/>
      </w:r>
      <w:r w:rsidR="006473A4">
        <w:t> »)</w:t>
      </w:r>
      <w:r w:rsidR="007B2027" w:rsidRPr="00692144">
        <w:t>.</w:t>
      </w:r>
    </w:p>
    <w:p w14:paraId="7DEB810E" w14:textId="6029D447" w:rsidR="006B42D4" w:rsidRPr="00692144" w:rsidRDefault="006B42D4" w:rsidP="006B42D4">
      <w:pPr>
        <w:jc w:val="both"/>
      </w:pPr>
      <w:r w:rsidRPr="00692144">
        <w:t>Les échanges de correspondance subséquents relatifs au bon de commande (et à l’exécution des services) suivent les mêmes règles que celles prévues pour l’envoi du bon de commande chaque fois qu’une partie désire se ménager la preuve de son intervention.</w:t>
      </w:r>
    </w:p>
    <w:p w14:paraId="4D5719F9" w14:textId="426BDE32" w:rsidR="006B42D4" w:rsidRPr="00692144" w:rsidRDefault="006B42D4" w:rsidP="00DF6543">
      <w:pPr>
        <w:jc w:val="both"/>
      </w:pPr>
      <w:r w:rsidRPr="00692144">
        <w:t>En cas de libellé manifestement incorrect ou incomplet du bon de commande empêchant toute exécution de la commande, le prestataire de services en avise immédiatement par écrit le service commandeur afin qu’une solution soit trouvée pour permettre l’exécution normale de la commande.</w:t>
      </w:r>
    </w:p>
    <w:p w14:paraId="6FC657AE" w14:textId="2597E3BF" w:rsidR="00C50750" w:rsidRPr="00692144" w:rsidRDefault="006B42D4" w:rsidP="005D6374">
      <w:pPr>
        <w:pStyle w:val="Titre3"/>
        <w:rPr>
          <w:lang w:val="fr-FR"/>
        </w:rPr>
      </w:pPr>
      <w:r w:rsidRPr="00692144">
        <w:rPr>
          <w:lang w:val="fr-FR"/>
        </w:rPr>
        <w:t xml:space="preserve">Lieu où les services doivent être exécutés </w:t>
      </w:r>
      <w:r w:rsidR="00C50750" w:rsidRPr="00692144">
        <w:rPr>
          <w:lang w:val="fr-FR"/>
        </w:rPr>
        <w:t>(Art. 1</w:t>
      </w:r>
      <w:r w:rsidRPr="00692144">
        <w:rPr>
          <w:lang w:val="fr-FR"/>
        </w:rPr>
        <w:t>49</w:t>
      </w:r>
      <w:r w:rsidR="00C50750" w:rsidRPr="00692144">
        <w:rPr>
          <w:lang w:val="fr-FR"/>
        </w:rPr>
        <w:t>)</w:t>
      </w:r>
    </w:p>
    <w:p w14:paraId="4B513B33" w14:textId="5442027E" w:rsidR="005D6374" w:rsidRPr="00692144" w:rsidRDefault="00D4760B" w:rsidP="005D6374">
      <w:pPr>
        <w:jc w:val="both"/>
      </w:pPr>
      <w:r w:rsidRPr="00692144">
        <w:t xml:space="preserve">Les </w:t>
      </w:r>
      <w:r w:rsidR="006B42D4" w:rsidRPr="00692144">
        <w:t xml:space="preserve">services </w:t>
      </w:r>
      <w:r w:rsidRPr="00692144">
        <w:t xml:space="preserve">seront </w:t>
      </w:r>
      <w:r w:rsidR="006B42D4" w:rsidRPr="00692144">
        <w:t xml:space="preserve">exécutés </w:t>
      </w:r>
      <w:r w:rsidRPr="00692144">
        <w:t xml:space="preserve">à </w:t>
      </w:r>
      <w:r w:rsidR="00895708">
        <w:t xml:space="preserve">Dakar, à </w:t>
      </w:r>
      <w:r w:rsidRPr="00692144">
        <w:t>l’adresse mentionnée dans l</w:t>
      </w:r>
      <w:r w:rsidR="00782BE7" w:rsidRPr="00692144">
        <w:t>’offre de l’adjudicataire</w:t>
      </w:r>
      <w:r w:rsidR="005D6374" w:rsidRPr="00692144">
        <w:t>.</w:t>
      </w:r>
    </w:p>
    <w:p w14:paraId="4E70992D" w14:textId="518FCC87" w:rsidR="00FE7C35" w:rsidRPr="00692144" w:rsidRDefault="00D4760B" w:rsidP="00A2186E">
      <w:pPr>
        <w:pStyle w:val="Titre3"/>
        <w:rPr>
          <w:lang w:val="fr-FR"/>
        </w:rPr>
      </w:pPr>
      <w:bookmarkStart w:id="70" w:name="_Ref18069287"/>
      <w:r w:rsidRPr="00692144">
        <w:rPr>
          <w:lang w:val="fr-FR"/>
        </w:rPr>
        <w:t>Vérification</w:t>
      </w:r>
      <w:r w:rsidR="00A2186E" w:rsidRPr="00692144">
        <w:rPr>
          <w:lang w:val="fr-FR"/>
        </w:rPr>
        <w:t xml:space="preserve"> </w:t>
      </w:r>
      <w:r w:rsidRPr="00692144">
        <w:rPr>
          <w:lang w:val="fr-FR"/>
        </w:rPr>
        <w:t>de</w:t>
      </w:r>
      <w:r w:rsidR="006B42D4" w:rsidRPr="00692144">
        <w:rPr>
          <w:lang w:val="fr-FR"/>
        </w:rPr>
        <w:t>s services</w:t>
      </w:r>
      <w:r w:rsidR="00A2186E" w:rsidRPr="00692144">
        <w:rPr>
          <w:lang w:val="fr-FR"/>
        </w:rPr>
        <w:t xml:space="preserve"> (Art. 1</w:t>
      </w:r>
      <w:r w:rsidR="006B42D4" w:rsidRPr="00692144">
        <w:rPr>
          <w:lang w:val="fr-FR"/>
        </w:rPr>
        <w:t>5</w:t>
      </w:r>
      <w:r w:rsidR="00A2186E" w:rsidRPr="00692144">
        <w:rPr>
          <w:lang w:val="fr-FR"/>
        </w:rPr>
        <w:t>0)</w:t>
      </w:r>
      <w:bookmarkEnd w:id="70"/>
    </w:p>
    <w:p w14:paraId="406409E7" w14:textId="4FA4C353" w:rsidR="00420FD2" w:rsidRPr="00692144" w:rsidRDefault="00420FD2" w:rsidP="00420FD2">
      <w:pPr>
        <w:jc w:val="both"/>
      </w:pPr>
      <w:r w:rsidRPr="00692144">
        <w:t>Si pendant l’exécution des services, des anomalies sont constatées, ceci sera immédiatement notifié à l’adjudicataire par un e-mail, qui sera confirmé par la suite par l’adjudicataire. L’adjudicataire est tenu de recommencer les services exécutés de manière non conforme.</w:t>
      </w:r>
    </w:p>
    <w:p w14:paraId="70D418E9" w14:textId="05467DBF" w:rsidR="00D4760B" w:rsidRPr="00692144" w:rsidRDefault="00420FD2" w:rsidP="00420FD2">
      <w:pPr>
        <w:jc w:val="both"/>
      </w:pPr>
      <w:r w:rsidRPr="00692144">
        <w:t xml:space="preserve">Le prestataire de services avise le fonctionnaire dirigeant par </w:t>
      </w:r>
      <w:r w:rsidR="0095639D" w:rsidRPr="00692144">
        <w:t>courrier</w:t>
      </w:r>
      <w:r w:rsidRPr="00692144">
        <w:t xml:space="preserve"> ou email assurant la date exacte de l’envoi, à quelle date les prestations peuvent être contrôlées.</w:t>
      </w:r>
    </w:p>
    <w:p w14:paraId="270D7A43" w14:textId="38CE2573" w:rsidR="00C50750" w:rsidRPr="00692144" w:rsidRDefault="005623DB" w:rsidP="00C355D8">
      <w:pPr>
        <w:pStyle w:val="Titre3"/>
        <w:rPr>
          <w:lang w:val="fr-FR"/>
        </w:rPr>
      </w:pPr>
      <w:r w:rsidRPr="00692144">
        <w:rPr>
          <w:lang w:val="fr-FR"/>
        </w:rPr>
        <w:t xml:space="preserve">Responsabilité du </w:t>
      </w:r>
      <w:r w:rsidR="00420FD2" w:rsidRPr="00692144">
        <w:rPr>
          <w:lang w:val="fr-FR"/>
        </w:rPr>
        <w:t>prestataire de services</w:t>
      </w:r>
      <w:r w:rsidRPr="00692144">
        <w:rPr>
          <w:lang w:val="fr-FR"/>
        </w:rPr>
        <w:t xml:space="preserve"> </w:t>
      </w:r>
      <w:r w:rsidR="00C50750" w:rsidRPr="00692144">
        <w:rPr>
          <w:lang w:val="fr-FR"/>
        </w:rPr>
        <w:t xml:space="preserve">(Art. </w:t>
      </w:r>
      <w:r w:rsidR="00FE7C35" w:rsidRPr="00692144">
        <w:rPr>
          <w:lang w:val="fr-FR"/>
        </w:rPr>
        <w:t>1</w:t>
      </w:r>
      <w:r w:rsidR="00420FD2" w:rsidRPr="00692144">
        <w:rPr>
          <w:lang w:val="fr-FR"/>
        </w:rPr>
        <w:t>5</w:t>
      </w:r>
      <w:r w:rsidR="00FE7C35" w:rsidRPr="00692144">
        <w:rPr>
          <w:lang w:val="fr-FR"/>
        </w:rPr>
        <w:t>2</w:t>
      </w:r>
      <w:r w:rsidR="00420FD2" w:rsidRPr="00692144">
        <w:rPr>
          <w:lang w:val="fr-FR"/>
        </w:rPr>
        <w:t>-153</w:t>
      </w:r>
      <w:r w:rsidR="00C50750" w:rsidRPr="00692144">
        <w:rPr>
          <w:lang w:val="fr-FR"/>
        </w:rPr>
        <w:t>)</w:t>
      </w:r>
    </w:p>
    <w:p w14:paraId="6C9F3C05" w14:textId="77777777" w:rsidR="00420FD2" w:rsidRPr="00692144" w:rsidRDefault="00420FD2" w:rsidP="00420FD2">
      <w:pPr>
        <w:jc w:val="both"/>
      </w:pPr>
      <w:r w:rsidRPr="00692144">
        <w:t>Le prestataire de services assume la pleine responsabilité des fautes et manquements présentés dans les services fournis.</w:t>
      </w:r>
    </w:p>
    <w:p w14:paraId="3BF97822" w14:textId="13A8271E" w:rsidR="005623DB" w:rsidRPr="00692144" w:rsidRDefault="00420FD2" w:rsidP="00420FD2">
      <w:pPr>
        <w:jc w:val="both"/>
      </w:pPr>
      <w:r w:rsidRPr="00692144">
        <w:lastRenderedPageBreak/>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692144" w:rsidRDefault="005623DB" w:rsidP="00C50750">
      <w:pPr>
        <w:pStyle w:val="Titre2"/>
      </w:pPr>
      <w:bookmarkStart w:id="71" w:name="_Ref503365135"/>
      <w:bookmarkStart w:id="72" w:name="_Toc223687510"/>
      <w:r w:rsidRPr="00692144">
        <w:t xml:space="preserve">Conditions générales de paiement </w:t>
      </w:r>
      <w:r w:rsidR="00C50750" w:rsidRPr="00692144">
        <w:t>(Art. 66-72 and 1</w:t>
      </w:r>
      <w:r w:rsidR="00420FD2" w:rsidRPr="00692144">
        <w:t>60</w:t>
      </w:r>
      <w:r w:rsidR="00C50750" w:rsidRPr="00692144">
        <w:t>)</w:t>
      </w:r>
      <w:bookmarkEnd w:id="71"/>
      <w:bookmarkEnd w:id="72"/>
    </w:p>
    <w:p w14:paraId="775E6742" w14:textId="1282A0FF" w:rsidR="00A27FAD" w:rsidRPr="00692144" w:rsidRDefault="00A27FAD" w:rsidP="00420FD2">
      <w:pPr>
        <w:jc w:val="both"/>
      </w:pPr>
      <w:bookmarkStart w:id="73" w:name="_Hlk171414457"/>
      <w:r w:rsidRPr="00692144">
        <w:t xml:space="preserve">Le paiement du montant dû au </w:t>
      </w:r>
      <w:r w:rsidR="00061E16" w:rsidRPr="00692144">
        <w:t xml:space="preserve">prestataire de services </w:t>
      </w:r>
      <w:r w:rsidR="00461B52" w:rsidRPr="00692144">
        <w:rPr>
          <w:szCs w:val="21"/>
        </w:rPr>
        <w:t xml:space="preserve">sera effectué au plus tard </w:t>
      </w:r>
      <w:r w:rsidRPr="00692144">
        <w:t xml:space="preserve">dans le délai de paiement de trente jours à compter de </w:t>
      </w:r>
      <w:r w:rsidR="00247B49">
        <w:t>la réception de</w:t>
      </w:r>
      <w:r w:rsidRPr="00692144">
        <w:t xml:space="preserve"> la facture régulièrement établie ainsi que d’autres documents éventuellement exigés.</w:t>
      </w:r>
    </w:p>
    <w:bookmarkEnd w:id="73"/>
    <w:p w14:paraId="278BF2A9" w14:textId="0B1501DE" w:rsidR="005623DB" w:rsidRPr="00692144" w:rsidRDefault="00A27FAD" w:rsidP="003424B3">
      <w:pPr>
        <w:jc w:val="both"/>
      </w:pPr>
      <w:r w:rsidRPr="00692144">
        <w:t>L’adjudicataire envoie les factures (en un seul exemplaire) à l’adresse suivante :</w:t>
      </w:r>
    </w:p>
    <w:p w14:paraId="3CA0DF69" w14:textId="25A5B57E" w:rsidR="001F783D" w:rsidRPr="00E41B05" w:rsidRDefault="001F783D" w:rsidP="001F783D">
      <w:pPr>
        <w:spacing w:after="0"/>
        <w:jc w:val="center"/>
        <w:rPr>
          <w:b/>
          <w:bCs/>
        </w:rPr>
      </w:pPr>
      <w:r w:rsidRPr="00E41B05">
        <w:rPr>
          <w:b/>
          <w:bCs/>
        </w:rPr>
        <w:t>M.</w:t>
      </w:r>
      <w:r w:rsidR="008F5F02" w:rsidRPr="00E41B05">
        <w:rPr>
          <w:b/>
          <w:bCs/>
        </w:rPr>
        <w:t xml:space="preserve"> Erik De Niet</w:t>
      </w:r>
    </w:p>
    <w:p w14:paraId="02A78296" w14:textId="0AB841F0" w:rsidR="001F783D" w:rsidRPr="00E41B05" w:rsidRDefault="007E4AB8" w:rsidP="001F783D">
      <w:pPr>
        <w:spacing w:after="0"/>
        <w:jc w:val="center"/>
        <w:rPr>
          <w:b/>
        </w:rPr>
      </w:pPr>
      <w:r w:rsidRPr="00E41B05">
        <w:rPr>
          <w:b/>
        </w:rPr>
        <w:t>Country Finance Manager</w:t>
      </w:r>
    </w:p>
    <w:p w14:paraId="6F4953E2" w14:textId="24623155" w:rsidR="001F783D" w:rsidRPr="00692144" w:rsidRDefault="001F783D" w:rsidP="001F783D">
      <w:pPr>
        <w:spacing w:after="0"/>
        <w:jc w:val="center"/>
        <w:rPr>
          <w:b/>
        </w:rPr>
      </w:pPr>
      <w:r w:rsidRPr="00692144">
        <w:rPr>
          <w:b/>
        </w:rPr>
        <w:t>Enabel au Sénégal</w:t>
      </w:r>
    </w:p>
    <w:p w14:paraId="6B24096D" w14:textId="5A2647BE" w:rsidR="001F783D" w:rsidRPr="00692144" w:rsidRDefault="0075470C" w:rsidP="001F783D">
      <w:pPr>
        <w:spacing w:after="0"/>
        <w:jc w:val="center"/>
        <w:rPr>
          <w:b/>
        </w:rPr>
      </w:pPr>
      <w:r w:rsidRPr="00692144">
        <w:rPr>
          <w:b/>
        </w:rPr>
        <w:t xml:space="preserve">Lot 52 </w:t>
      </w:r>
      <w:proofErr w:type="spellStart"/>
      <w:r w:rsidRPr="00692144">
        <w:rPr>
          <w:b/>
        </w:rPr>
        <w:t>Sotrac</w:t>
      </w:r>
      <w:proofErr w:type="spellEnd"/>
      <w:r w:rsidRPr="00692144">
        <w:rPr>
          <w:b/>
        </w:rPr>
        <w:t>, Mermoz</w:t>
      </w:r>
    </w:p>
    <w:p w14:paraId="608A82F9" w14:textId="2302C8DA" w:rsidR="001F783D" w:rsidRPr="00692144" w:rsidRDefault="001F783D" w:rsidP="001F783D">
      <w:pPr>
        <w:spacing w:after="0"/>
        <w:jc w:val="center"/>
        <w:rPr>
          <w:b/>
        </w:rPr>
      </w:pPr>
      <w:r w:rsidRPr="00692144">
        <w:rPr>
          <w:b/>
        </w:rPr>
        <w:t>Dakar, Sénégal</w:t>
      </w:r>
    </w:p>
    <w:p w14:paraId="426C8A90" w14:textId="5FE549B3" w:rsidR="00C50750" w:rsidRPr="00692144" w:rsidRDefault="00A27FAD" w:rsidP="003424B3">
      <w:pPr>
        <w:jc w:val="both"/>
      </w:pPr>
      <w:r w:rsidRPr="00692144">
        <w:t>La facture mentionnera </w:t>
      </w:r>
      <w:r w:rsidR="00C50750" w:rsidRPr="00692144">
        <w:t>:</w:t>
      </w:r>
    </w:p>
    <w:p w14:paraId="590C94CC" w14:textId="7349244A" w:rsidR="0055519D" w:rsidRPr="00692144" w:rsidRDefault="00D87230" w:rsidP="25AD908E">
      <w:pPr>
        <w:pStyle w:val="Paragraphedeliste"/>
        <w:numPr>
          <w:ilvl w:val="0"/>
          <w:numId w:val="3"/>
        </w:numPr>
        <w:ind w:left="284" w:hanging="284"/>
        <w:contextualSpacing w:val="0"/>
        <w:jc w:val="both"/>
      </w:pPr>
      <w:r w:rsidRPr="00692144">
        <w:t>« </w:t>
      </w:r>
      <w:r w:rsidR="00E74E8C" w:rsidRPr="00692144">
        <w:rPr>
          <w:b/>
          <w:bCs/>
        </w:rPr>
        <w:t>Enabel, Agence belge de développement, société anonyme de droit public à finalité sociale, ayant son siège social à 147, rue Haute, 1000 Bruxelles (numéro d’entreprise 0264.814.354, RPM Bruxelles)</w:t>
      </w:r>
      <w:r w:rsidRPr="00692144">
        <w:t> » </w:t>
      </w:r>
      <w:r w:rsidR="0055519D" w:rsidRPr="00692144">
        <w:t>;</w:t>
      </w:r>
    </w:p>
    <w:p w14:paraId="0E35C157" w14:textId="7CD9597F" w:rsidR="00A74791" w:rsidRPr="00692144" w:rsidRDefault="008E2051" w:rsidP="25AD908E">
      <w:pPr>
        <w:pStyle w:val="Paragraphedeliste"/>
        <w:numPr>
          <w:ilvl w:val="0"/>
          <w:numId w:val="3"/>
        </w:numPr>
        <w:ind w:left="284" w:hanging="284"/>
        <w:contextualSpacing w:val="0"/>
        <w:jc w:val="both"/>
      </w:pPr>
      <w:r w:rsidRPr="00692144">
        <w:t xml:space="preserve">La référence : </w:t>
      </w:r>
      <w:r w:rsidR="00A74791" w:rsidRPr="00692144">
        <w:t>« </w:t>
      </w:r>
      <w:r w:rsidR="00BB131F" w:rsidRPr="00911C0E">
        <w:rPr>
          <w:b/>
          <w:bCs/>
        </w:rPr>
        <w:t>SEN24003-10454</w:t>
      </w:r>
      <w:r w:rsidR="00A74791" w:rsidRPr="00911C0E">
        <w:t> »</w:t>
      </w:r>
      <w:r w:rsidR="00A74791" w:rsidRPr="00692144">
        <w:t> ;</w:t>
      </w:r>
    </w:p>
    <w:p w14:paraId="3CE9D86A" w14:textId="6F0732A9" w:rsidR="00C50750" w:rsidRPr="00692144" w:rsidRDefault="00E74E8C" w:rsidP="003424B3">
      <w:pPr>
        <w:pStyle w:val="Paragraphedeliste"/>
        <w:numPr>
          <w:ilvl w:val="0"/>
          <w:numId w:val="3"/>
        </w:numPr>
        <w:ind w:left="284" w:hanging="284"/>
        <w:contextualSpacing w:val="0"/>
        <w:jc w:val="both"/>
      </w:pPr>
      <w:r w:rsidRPr="00692144">
        <w:t>Le nom du fonctionnaire dirigeant</w:t>
      </w:r>
      <w:r w:rsidR="0065180C">
        <w:t> : « </w:t>
      </w:r>
      <w:r w:rsidR="0065180C" w:rsidRPr="0065180C">
        <w:rPr>
          <w:b/>
          <w:bCs/>
        </w:rPr>
        <w:t>Mme Anta Diouf</w:t>
      </w:r>
      <w:r w:rsidR="0065180C">
        <w:t> »</w:t>
      </w:r>
      <w:r w:rsidR="004545F1" w:rsidRPr="00692144">
        <w:t>.</w:t>
      </w:r>
    </w:p>
    <w:p w14:paraId="3080C187" w14:textId="5B4B9914" w:rsidR="00E74E8C" w:rsidRPr="00692144" w:rsidRDefault="009D7B6F" w:rsidP="00E74E8C">
      <w:pPr>
        <w:jc w:val="both"/>
      </w:pPr>
      <w:r w:rsidRPr="00692144">
        <w:t>La facture doit être libellée en Francs CFA. Le paiement sera effectué par virement bancaire.</w:t>
      </w:r>
      <w:r w:rsidR="001C53EA">
        <w:t xml:space="preserve"> L</w:t>
      </w:r>
      <w:r w:rsidR="00E74E8C" w:rsidRPr="00692144">
        <w:t xml:space="preserve">e paiement sera effectué </w:t>
      </w:r>
      <w:r w:rsidR="001C53EA">
        <w:t xml:space="preserve">tel que mentionné au point </w:t>
      </w:r>
      <w:r w:rsidR="001C53EA">
        <w:fldChar w:fldCharType="begin"/>
      </w:r>
      <w:r w:rsidR="001C53EA">
        <w:instrText xml:space="preserve"> REF _Ref223621391 \r \h </w:instrText>
      </w:r>
      <w:r w:rsidR="001C53EA">
        <w:fldChar w:fldCharType="separate"/>
      </w:r>
      <w:r w:rsidR="006F07CB">
        <w:t>5.9</w:t>
      </w:r>
      <w:r w:rsidR="001C53EA">
        <w:fldChar w:fldCharType="end"/>
      </w:r>
      <w:r w:rsidR="001C53EA">
        <w:t xml:space="preserve"> « </w:t>
      </w:r>
      <w:r w:rsidR="001C53EA">
        <w:fldChar w:fldCharType="begin"/>
      </w:r>
      <w:r w:rsidR="001C53EA">
        <w:instrText xml:space="preserve"> REF _Ref223621394 \h </w:instrText>
      </w:r>
      <w:r w:rsidR="001C53EA">
        <w:fldChar w:fldCharType="separate"/>
      </w:r>
      <w:r w:rsidR="006F07CB" w:rsidRPr="00692144">
        <w:t>Modalités d’exécution</w:t>
      </w:r>
      <w:r w:rsidR="001C53EA">
        <w:fldChar w:fldCharType="end"/>
      </w:r>
      <w:r w:rsidR="001C53EA">
        <w:t> »</w:t>
      </w:r>
      <w:r w:rsidR="00E74E8C" w:rsidRPr="00692144">
        <w:t>.</w:t>
      </w:r>
    </w:p>
    <w:p w14:paraId="20347A8B" w14:textId="26D50193" w:rsidR="00C50750" w:rsidRPr="00692144" w:rsidRDefault="00896461" w:rsidP="00C50750">
      <w:pPr>
        <w:pStyle w:val="Titre2"/>
      </w:pPr>
      <w:bookmarkStart w:id="74" w:name="_Ref18074157"/>
      <w:bookmarkStart w:id="75" w:name="_Ref18074160"/>
      <w:bookmarkStart w:id="76" w:name="_Toc223687511"/>
      <w:r w:rsidRPr="00692144">
        <w:t>Fin du marché</w:t>
      </w:r>
      <w:r w:rsidR="00C50750" w:rsidRPr="00692144">
        <w:t xml:space="preserve"> (Art. 64-65, 1</w:t>
      </w:r>
      <w:r w:rsidR="00420FD2" w:rsidRPr="00692144">
        <w:t>5</w:t>
      </w:r>
      <w:r w:rsidR="00C50750" w:rsidRPr="00692144">
        <w:t xml:space="preserve">0 </w:t>
      </w:r>
      <w:r w:rsidRPr="00692144">
        <w:t>et</w:t>
      </w:r>
      <w:r w:rsidR="00C50750" w:rsidRPr="00692144">
        <w:t xml:space="preserve"> 1</w:t>
      </w:r>
      <w:r w:rsidR="00420FD2" w:rsidRPr="00692144">
        <w:t>56</w:t>
      </w:r>
      <w:r w:rsidR="00C50750" w:rsidRPr="00692144">
        <w:t>-1</w:t>
      </w:r>
      <w:r w:rsidR="00420FD2" w:rsidRPr="00692144">
        <w:t>57</w:t>
      </w:r>
      <w:r w:rsidR="00C50750" w:rsidRPr="00692144">
        <w:t>)</w:t>
      </w:r>
      <w:bookmarkEnd w:id="74"/>
      <w:bookmarkEnd w:id="75"/>
      <w:bookmarkEnd w:id="76"/>
    </w:p>
    <w:p w14:paraId="6CACD98B" w14:textId="3785209D" w:rsidR="00370CB1" w:rsidRPr="00692144" w:rsidRDefault="00370CB1" w:rsidP="00370CB1">
      <w:pPr>
        <w:jc w:val="both"/>
      </w:pPr>
      <w:r w:rsidRPr="00692144">
        <w:t xml:space="preserve">Les </w:t>
      </w:r>
      <w:r w:rsidR="001423B7" w:rsidRPr="00692144">
        <w:t>services</w:t>
      </w:r>
      <w:r w:rsidRPr="00692144">
        <w:t xml:space="preserve"> seront suivis </w:t>
      </w:r>
      <w:r w:rsidR="00BA0933" w:rsidRPr="00692144">
        <w:t xml:space="preserve">de près pendant leur exécution par le fonctionnaire dirigeant </w:t>
      </w:r>
      <w:r w:rsidRPr="00692144">
        <w:t xml:space="preserve">(voir point </w:t>
      </w:r>
      <w:r w:rsidRPr="00692144">
        <w:fldChar w:fldCharType="begin"/>
      </w:r>
      <w:r w:rsidRPr="00692144">
        <w:instrText xml:space="preserve"> REF _Ref18068451 \r \h </w:instrText>
      </w:r>
      <w:r w:rsidRPr="00692144">
        <w:fldChar w:fldCharType="separate"/>
      </w:r>
      <w:r w:rsidR="006F07CB">
        <w:t>4.3</w:t>
      </w:r>
      <w:r w:rsidRPr="00692144">
        <w:fldChar w:fldCharType="end"/>
      </w:r>
      <w:r w:rsidRPr="00692144">
        <w:t xml:space="preserve"> « </w:t>
      </w:r>
      <w:r w:rsidRPr="00692144">
        <w:fldChar w:fldCharType="begin"/>
      </w:r>
      <w:r w:rsidRPr="00692144">
        <w:instrText xml:space="preserve"> REF _Ref18068453 \h </w:instrText>
      </w:r>
      <w:r w:rsidRPr="00692144">
        <w:fldChar w:fldCharType="separate"/>
      </w:r>
      <w:r w:rsidR="006F07CB" w:rsidRPr="00692144">
        <w:t>Fonctionnaire dirigeant (Art. 11)</w:t>
      </w:r>
      <w:r w:rsidRPr="00692144">
        <w:fldChar w:fldCharType="end"/>
      </w:r>
      <w:r w:rsidRPr="00692144">
        <w:t> »).</w:t>
      </w:r>
    </w:p>
    <w:p w14:paraId="0464A6D9" w14:textId="28C531A6" w:rsidR="007F5562" w:rsidRPr="00692144" w:rsidRDefault="007F5562" w:rsidP="00C7474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692144">
        <w:rPr>
          <w:lang w:val="fr-FR"/>
        </w:rPr>
        <w:t xml:space="preserve">Réception </w:t>
      </w:r>
      <w:r w:rsidR="0016027C" w:rsidRPr="00692144">
        <w:rPr>
          <w:lang w:val="fr-FR"/>
        </w:rPr>
        <w:t>des services exécutés</w:t>
      </w:r>
    </w:p>
    <w:p w14:paraId="09A6FB3F" w14:textId="10C4797F" w:rsidR="00BA0933" w:rsidRPr="00692144" w:rsidRDefault="00BA0933" w:rsidP="00BA0933">
      <w:pPr>
        <w:jc w:val="both"/>
      </w:pPr>
      <w:r w:rsidRPr="00692144">
        <w:t>Les prestations ne sont réceptionnées qu'après avoir satisfait aux vérifications, aux réceptions techniques et aux épreuves prescrites.</w:t>
      </w:r>
    </w:p>
    <w:p w14:paraId="05FBBF8D" w14:textId="25D409D2" w:rsidR="00BA0933" w:rsidRPr="00692144" w:rsidRDefault="00BA0933" w:rsidP="00BA0933">
      <w:pPr>
        <w:jc w:val="both"/>
      </w:pPr>
      <w:r w:rsidRPr="00692144">
        <w:t xml:space="preserve">La ou les réceptions provisoires / finales sont prévues à l’issue de l'exécution des prestations qui font l'objet du marché (voir Termes de référence et point </w:t>
      </w:r>
      <w:r w:rsidRPr="00692144">
        <w:fldChar w:fldCharType="begin"/>
      </w:r>
      <w:r w:rsidRPr="00692144">
        <w:instrText xml:space="preserve"> REF _Ref503365135 \r \h </w:instrText>
      </w:r>
      <w:r w:rsidRPr="00692144">
        <w:fldChar w:fldCharType="separate"/>
      </w:r>
      <w:r w:rsidR="006F07CB">
        <w:t>4.13</w:t>
      </w:r>
      <w:r w:rsidRPr="00692144">
        <w:fldChar w:fldCharType="end"/>
      </w:r>
      <w:r w:rsidRPr="00692144">
        <w:t xml:space="preserve"> « </w:t>
      </w:r>
      <w:r w:rsidRPr="00692144">
        <w:fldChar w:fldCharType="begin"/>
      </w:r>
      <w:r w:rsidRPr="00692144">
        <w:instrText xml:space="preserve"> REF _Ref503365135 \h </w:instrText>
      </w:r>
      <w:r w:rsidRPr="00692144">
        <w:fldChar w:fldCharType="separate"/>
      </w:r>
      <w:r w:rsidR="006F07CB" w:rsidRPr="00692144">
        <w:t>Conditions générales de paiement (Art. 66-72 and 160)</w:t>
      </w:r>
      <w:r w:rsidRPr="00692144">
        <w:fldChar w:fldCharType="end"/>
      </w:r>
      <w:r w:rsidRPr="00692144">
        <w:t> »).</w:t>
      </w:r>
    </w:p>
    <w:p w14:paraId="57D883FC" w14:textId="77777777" w:rsidR="00BA0933" w:rsidRPr="00692144" w:rsidRDefault="00BA0933" w:rsidP="00BA0933">
      <w:pPr>
        <w:jc w:val="both"/>
      </w:pPr>
      <w:r w:rsidRPr="00692144">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692144" w:rsidRDefault="00BA0933" w:rsidP="00BA0933">
      <w:pPr>
        <w:jc w:val="both"/>
      </w:pPr>
      <w:r w:rsidRPr="00692144">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692144" w:rsidRDefault="00C50750" w:rsidP="00C50750">
      <w:pPr>
        <w:pStyle w:val="Titre2"/>
      </w:pPr>
      <w:bookmarkStart w:id="77" w:name="_Toc223687512"/>
      <w:r w:rsidRPr="00692144">
        <w:t xml:space="preserve">Modifications </w:t>
      </w:r>
      <w:r w:rsidR="00835A0C" w:rsidRPr="00692144">
        <w:t>du marché</w:t>
      </w:r>
      <w:r w:rsidRPr="00692144">
        <w:t xml:space="preserve"> (Art. 37-38 </w:t>
      </w:r>
      <w:r w:rsidR="00835A0C" w:rsidRPr="00692144">
        <w:t>et</w:t>
      </w:r>
      <w:r w:rsidRPr="00692144">
        <w:t xml:space="preserve"> 1</w:t>
      </w:r>
      <w:r w:rsidR="00BA0933" w:rsidRPr="00692144">
        <w:t>5</w:t>
      </w:r>
      <w:r w:rsidRPr="00692144">
        <w:t>1)</w:t>
      </w:r>
      <w:bookmarkEnd w:id="77"/>
    </w:p>
    <w:p w14:paraId="1353D651" w14:textId="25046E21" w:rsidR="00835A0C" w:rsidRPr="00692144" w:rsidRDefault="00835A0C" w:rsidP="00835A0C">
      <w:pPr>
        <w:jc w:val="both"/>
      </w:pPr>
      <w:r w:rsidRPr="00692144">
        <w:t>Le pouvoir adjudicateur se réserve le droit de modifier le contrat initial de manière unilatérale, à condition de respecter les conditions suivantes</w:t>
      </w:r>
      <w:r w:rsidR="00C5227F" w:rsidRPr="00692144">
        <w:t> :</w:t>
      </w:r>
    </w:p>
    <w:p w14:paraId="1251967A" w14:textId="29DAE18E" w:rsidR="00835A0C" w:rsidRPr="00692144" w:rsidRDefault="00835A0C" w:rsidP="00835A0C">
      <w:pPr>
        <w:jc w:val="both"/>
      </w:pPr>
      <w:r w:rsidRPr="00692144">
        <w:lastRenderedPageBreak/>
        <w:t>1° la portée du contrat reste inchangée</w:t>
      </w:r>
      <w:r w:rsidR="00C5227F" w:rsidRPr="00692144">
        <w:t> ;</w:t>
      </w:r>
    </w:p>
    <w:p w14:paraId="5F0690DF" w14:textId="59CB7F81" w:rsidR="00835A0C" w:rsidRPr="00692144" w:rsidRDefault="00835A0C" w:rsidP="00835A0C">
      <w:pPr>
        <w:jc w:val="both"/>
      </w:pPr>
      <w:r w:rsidRPr="00692144">
        <w:t>2° la valeur de la modification est limitée à 1</w:t>
      </w:r>
      <w:r w:rsidR="00C5227F" w:rsidRPr="00692144">
        <w:t>0</w:t>
      </w:r>
      <w:r w:rsidRPr="00692144">
        <w:t xml:space="preserve"> % du montant de passation initial.</w:t>
      </w:r>
    </w:p>
    <w:p w14:paraId="6F0678D0" w14:textId="19F0B0F4" w:rsidR="00835A0C" w:rsidRPr="00692144" w:rsidRDefault="00835A0C" w:rsidP="00835A0C">
      <w:pPr>
        <w:jc w:val="both"/>
      </w:pPr>
      <w:r w:rsidRPr="00692144">
        <w:t>Il ne peut toutefois être dérogé aux clauses et conditions essentielles du marché que de façon motivée, par un avenant.</w:t>
      </w:r>
    </w:p>
    <w:p w14:paraId="736CE2B4" w14:textId="1C34639A" w:rsidR="00C50750" w:rsidRPr="00692144" w:rsidRDefault="00C50750" w:rsidP="00C50750">
      <w:pPr>
        <w:pStyle w:val="Titre2"/>
      </w:pPr>
      <w:bookmarkStart w:id="78" w:name="_Ref503973248"/>
      <w:bookmarkStart w:id="79" w:name="_Ref503973249"/>
      <w:bookmarkStart w:id="80" w:name="_Toc223687513"/>
      <w:r w:rsidRPr="00692144">
        <w:t>Litig</w:t>
      </w:r>
      <w:r w:rsidR="007F5562" w:rsidRPr="00692144">
        <w:t>es</w:t>
      </w:r>
      <w:r w:rsidRPr="00692144">
        <w:t xml:space="preserve"> (Art. 73)</w:t>
      </w:r>
      <w:bookmarkEnd w:id="78"/>
      <w:bookmarkEnd w:id="79"/>
      <w:bookmarkEnd w:id="80"/>
    </w:p>
    <w:p w14:paraId="7FA002FA" w14:textId="77777777" w:rsidR="003F63CC" w:rsidRPr="00692144" w:rsidRDefault="003F63CC" w:rsidP="003F63CC">
      <w:pPr>
        <w:jc w:val="both"/>
      </w:pPr>
      <w:r w:rsidRPr="00692144">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692144" w:rsidRDefault="003F63CC" w:rsidP="003F63CC">
      <w:pPr>
        <w:jc w:val="both"/>
      </w:pPr>
      <w:r w:rsidRPr="00692144">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692144" w:rsidRDefault="003F63CC" w:rsidP="003F63CC">
      <w:pPr>
        <w:jc w:val="both"/>
      </w:pPr>
      <w:r w:rsidRPr="00692144">
        <w:t xml:space="preserve">En cas de </w:t>
      </w:r>
      <w:r w:rsidR="007F5562" w:rsidRPr="00692144">
        <w:t>« </w:t>
      </w:r>
      <w:r w:rsidRPr="00692144">
        <w:t>litige</w:t>
      </w:r>
      <w:r w:rsidR="007F5562" w:rsidRPr="00692144">
        <w:t> »</w:t>
      </w:r>
      <w:r w:rsidRPr="00692144">
        <w:t>, c’est-à-dire d’action en justice, la correspondance devra (également) être envoyée à l’adresse suivante</w:t>
      </w:r>
      <w:r w:rsidR="007F5562" w:rsidRPr="00692144">
        <w:t> :</w:t>
      </w:r>
    </w:p>
    <w:p w14:paraId="50B9CE7D" w14:textId="77777777" w:rsidR="003F63CC" w:rsidRPr="00692144" w:rsidRDefault="003F63CC" w:rsidP="007F5562">
      <w:pPr>
        <w:spacing w:after="0"/>
        <w:jc w:val="center"/>
      </w:pPr>
      <w:r w:rsidRPr="00692144">
        <w:t>Agence belge de développement - Enabel</w:t>
      </w:r>
    </w:p>
    <w:p w14:paraId="033377B1" w14:textId="77777777" w:rsidR="003F63CC" w:rsidRPr="00692144" w:rsidRDefault="003F63CC" w:rsidP="007F5562">
      <w:pPr>
        <w:spacing w:after="0"/>
        <w:jc w:val="center"/>
      </w:pPr>
      <w:r w:rsidRPr="00692144">
        <w:t>Cellule juridique du service Logistique et Achats (L&amp;A)</w:t>
      </w:r>
    </w:p>
    <w:p w14:paraId="68837274" w14:textId="77777777" w:rsidR="003F63CC" w:rsidRPr="00692144" w:rsidRDefault="003F63CC" w:rsidP="007F5562">
      <w:pPr>
        <w:spacing w:after="0"/>
        <w:jc w:val="center"/>
      </w:pPr>
      <w:r w:rsidRPr="00692144">
        <w:t>À l’attention de Mme Inge Janssens</w:t>
      </w:r>
    </w:p>
    <w:p w14:paraId="343F8E2E" w14:textId="1A1065C3" w:rsidR="003F63CC" w:rsidRPr="00692144" w:rsidRDefault="007F5562" w:rsidP="007F5562">
      <w:pPr>
        <w:jc w:val="center"/>
      </w:pPr>
      <w:r w:rsidRPr="00692144">
        <w:t>R</w:t>
      </w:r>
      <w:r w:rsidR="003F63CC" w:rsidRPr="00692144">
        <w:t>ue Haute 147</w:t>
      </w:r>
      <w:r w:rsidRPr="00692144">
        <w:t xml:space="preserve">, </w:t>
      </w:r>
      <w:r w:rsidR="003F63CC" w:rsidRPr="00692144">
        <w:t>1000 Bruxelles</w:t>
      </w:r>
      <w:r w:rsidRPr="00692144">
        <w:t xml:space="preserve">, </w:t>
      </w:r>
      <w:r w:rsidR="003F63CC" w:rsidRPr="00692144">
        <w:t>Belgique</w:t>
      </w:r>
    </w:p>
    <w:p w14:paraId="02736980" w14:textId="79A7919A" w:rsidR="00C50750" w:rsidRPr="00692144" w:rsidRDefault="003D3E13" w:rsidP="00C355D8">
      <w:pPr>
        <w:pStyle w:val="Titre1"/>
        <w:pageBreakBefore/>
        <w:ind w:left="431" w:hanging="431"/>
      </w:pPr>
      <w:bookmarkStart w:id="81" w:name="_Termes_de_Référence"/>
      <w:bookmarkStart w:id="82" w:name="_Ref504730708"/>
      <w:bookmarkStart w:id="83" w:name="_Ref504730711"/>
      <w:bookmarkStart w:id="84" w:name="_Toc223687514"/>
      <w:bookmarkEnd w:id="81"/>
      <w:r w:rsidRPr="00692144">
        <w:lastRenderedPageBreak/>
        <w:t>Termes de Référence</w:t>
      </w:r>
      <w:bookmarkEnd w:id="82"/>
      <w:bookmarkEnd w:id="83"/>
      <w:bookmarkEnd w:id="84"/>
    </w:p>
    <w:p w14:paraId="3BBDAEC6" w14:textId="4101BBBD" w:rsidR="00EE3C18" w:rsidRPr="00692144" w:rsidRDefault="00C256BB" w:rsidP="00EE3C18">
      <w:pPr>
        <w:pStyle w:val="Titre2"/>
      </w:pPr>
      <w:bookmarkStart w:id="85" w:name="_Toc223687515"/>
      <w:r w:rsidRPr="00692144">
        <w:t xml:space="preserve">Objectifs et résultats attendus des </w:t>
      </w:r>
      <w:r w:rsidR="00EE3C18" w:rsidRPr="00692144">
        <w:t>prestations</w:t>
      </w:r>
      <w:bookmarkEnd w:id="85"/>
    </w:p>
    <w:p w14:paraId="2F2D31C4" w14:textId="333F29DB" w:rsidR="00FC01A5" w:rsidRDefault="005A40E4" w:rsidP="00EE3C18">
      <w:pPr>
        <w:jc w:val="both"/>
      </w:pPr>
      <w:r w:rsidRPr="00911C0E">
        <w:t xml:space="preserve">L’objectif du présent marché </w:t>
      </w:r>
      <w:r w:rsidR="000C2CE2" w:rsidRPr="00911C0E">
        <w:t xml:space="preserve">à bons de commande </w:t>
      </w:r>
      <w:r w:rsidRPr="00911C0E">
        <w:t>est d’</w:t>
      </w:r>
      <w:r w:rsidR="0021258B" w:rsidRPr="00911C0E">
        <w:t>assurer l’</w:t>
      </w:r>
      <w:r w:rsidR="00320FEE" w:rsidRPr="00911C0E">
        <w:t>accueil</w:t>
      </w:r>
      <w:r w:rsidR="0021258B" w:rsidRPr="00911C0E">
        <w:t xml:space="preserve"> et l’organisation intégrée</w:t>
      </w:r>
      <w:r w:rsidR="00320FEE" w:rsidRPr="00911C0E">
        <w:t xml:space="preserve"> </w:t>
      </w:r>
      <w:r w:rsidR="0021258B" w:rsidRPr="00911C0E">
        <w:t xml:space="preserve">de </w:t>
      </w:r>
      <w:r w:rsidR="00320FEE" w:rsidRPr="00911C0E">
        <w:t>la conférence internationale sur la Protection Sociale en Santé qui aura lieu du 23 au 25 novembre 2026</w:t>
      </w:r>
      <w:r w:rsidR="00C07F49" w:rsidRPr="00911C0E">
        <w:t xml:space="preserve"> à Dakar</w:t>
      </w:r>
      <w:r w:rsidR="00CC2763" w:rsidRPr="00911C0E">
        <w:t xml:space="preserve">, organisée par </w:t>
      </w:r>
      <w:r w:rsidR="00FC01A5" w:rsidRPr="00911C0E">
        <w:t xml:space="preserve">Enabel </w:t>
      </w:r>
      <w:r w:rsidR="00CC2763" w:rsidRPr="00911C0E">
        <w:t>et</w:t>
      </w:r>
      <w:r w:rsidR="00FC01A5" w:rsidRPr="00911C0E">
        <w:t xml:space="preserve"> le MIFASS (Ministère de la Famille, de l’Action sociale et des Solidarités)</w:t>
      </w:r>
      <w:r w:rsidR="00D9398F" w:rsidRPr="00911C0E">
        <w:t xml:space="preserve"> dans un établissement hôtelier ou centre de conférence exploité directement par le soumissionnaire.</w:t>
      </w:r>
    </w:p>
    <w:p w14:paraId="33651398" w14:textId="443EB868" w:rsidR="0021258B" w:rsidRDefault="0021258B" w:rsidP="00EE3C18">
      <w:pPr>
        <w:jc w:val="both"/>
      </w:pPr>
      <w:r w:rsidRPr="0021258B">
        <w:t>Les prestations devront être réalisées au sein d’un établissement hôtelier ou centre de conférence unique</w:t>
      </w:r>
      <w:r>
        <w:t xml:space="preserve"> du soumissionnaire</w:t>
      </w:r>
      <w:r w:rsidRPr="0021258B">
        <w:t>, identifié dans l’offre, permettant d’assurer l’ensemble des activités prévues.</w:t>
      </w:r>
    </w:p>
    <w:p w14:paraId="56E43DA0" w14:textId="3E35831B" w:rsidR="0021258B" w:rsidRPr="00692144" w:rsidRDefault="0021258B" w:rsidP="00EE3C18">
      <w:pPr>
        <w:jc w:val="both"/>
      </w:pPr>
      <w:r w:rsidRPr="0021258B">
        <w:t>Le soumissionnaire doit démontrer qu’il dispose d’une maîtrise directe et effective des infrastructures proposées pour la durée du marché, lui permettant d’en garantir la disponibilité, la gestion opérationnelle et la continuité de service.</w:t>
      </w:r>
    </w:p>
    <w:p w14:paraId="3C199032" w14:textId="3F608FDF" w:rsidR="00EE3C18" w:rsidRPr="00692144" w:rsidRDefault="003457BB" w:rsidP="00EE3C18">
      <w:pPr>
        <w:pStyle w:val="Titre2"/>
      </w:pPr>
      <w:bookmarkStart w:id="86" w:name="_Toc223687516"/>
      <w:r w:rsidRPr="00692144">
        <w:t>Lieu</w:t>
      </w:r>
      <w:bookmarkEnd w:id="86"/>
    </w:p>
    <w:p w14:paraId="649582A8" w14:textId="5CD3462C" w:rsidR="00EE3C18" w:rsidRDefault="005B6A3D" w:rsidP="00571FD5">
      <w:pPr>
        <w:jc w:val="both"/>
      </w:pPr>
      <w:r w:rsidRPr="00692144">
        <w:t xml:space="preserve">Les services seront exécutés </w:t>
      </w:r>
      <w:r w:rsidR="00DA760A">
        <w:t>à</w:t>
      </w:r>
      <w:r w:rsidR="00571FD5" w:rsidRPr="00692144">
        <w:t xml:space="preserve"> </w:t>
      </w:r>
      <w:r w:rsidR="00C628D9">
        <w:t>Dakar</w:t>
      </w:r>
      <w:r w:rsidR="00571FD5" w:rsidRPr="00692144">
        <w:t xml:space="preserve"> et doivent être accessibles</w:t>
      </w:r>
      <w:r w:rsidR="00B24078" w:rsidRPr="00692144">
        <w:t xml:space="preserve"> par les participants tant en transports publics que privés</w:t>
      </w:r>
      <w:r w:rsidR="00EE3C18" w:rsidRPr="00692144">
        <w:t>.</w:t>
      </w:r>
    </w:p>
    <w:p w14:paraId="0BF8EEF1" w14:textId="77777777" w:rsidR="004B665C" w:rsidRDefault="004B665C" w:rsidP="004B665C">
      <w:pPr>
        <w:pStyle w:val="Titre2"/>
      </w:pPr>
      <w:bookmarkStart w:id="87" w:name="_Ref172110631"/>
      <w:bookmarkStart w:id="88" w:name="_Ref172110638"/>
      <w:bookmarkStart w:id="89" w:name="_Ref172110687"/>
      <w:bookmarkStart w:id="90" w:name="_Ref172541468"/>
      <w:bookmarkStart w:id="91" w:name="_Ref172541497"/>
      <w:bookmarkStart w:id="92" w:name="_Ref172615657"/>
      <w:bookmarkStart w:id="93" w:name="_Ref172615662"/>
      <w:bookmarkStart w:id="94" w:name="_Toc223687517"/>
      <w:r w:rsidRPr="00692144">
        <w:t>Prestations attendues</w:t>
      </w:r>
      <w:bookmarkEnd w:id="87"/>
      <w:bookmarkEnd w:id="88"/>
      <w:bookmarkEnd w:id="89"/>
      <w:bookmarkEnd w:id="90"/>
      <w:bookmarkEnd w:id="91"/>
      <w:bookmarkEnd w:id="92"/>
      <w:bookmarkEnd w:id="93"/>
      <w:bookmarkEnd w:id="94"/>
    </w:p>
    <w:p w14:paraId="5E5BA7C1" w14:textId="46053802" w:rsidR="00F22BE9" w:rsidRPr="00911C0E" w:rsidRDefault="00F22BE9" w:rsidP="00F22BE9">
      <w:pPr>
        <w:jc w:val="both"/>
      </w:pPr>
      <w:r w:rsidRPr="00911C0E">
        <w:t>Compte tenu du caractère intégré des prestations et de la nécessité d’assurer une maîtrise opérationnelle directe des infrastructures et de la coordination sur site, les prestations essentielles suivantes doivent être exécutées directement par l’adjudicataire et ne peuvent faire l’objet de sous-traitance :</w:t>
      </w:r>
    </w:p>
    <w:p w14:paraId="06CBA795" w14:textId="64EC6579" w:rsidR="00F22BE9" w:rsidRPr="00911C0E" w:rsidRDefault="00F22BE9" w:rsidP="00F22BE9">
      <w:pPr>
        <w:pStyle w:val="Paragraphedeliste"/>
        <w:numPr>
          <w:ilvl w:val="0"/>
          <w:numId w:val="3"/>
        </w:numPr>
        <w:spacing w:after="0"/>
        <w:ind w:left="567" w:hanging="283"/>
        <w:contextualSpacing w:val="0"/>
        <w:jc w:val="both"/>
      </w:pPr>
      <w:r w:rsidRPr="00911C0E">
        <w:t>mise à disposition et gestion des espaces de conférence ;</w:t>
      </w:r>
    </w:p>
    <w:p w14:paraId="4DE8B574" w14:textId="6F470253" w:rsidR="00F22BE9" w:rsidRPr="00911C0E" w:rsidRDefault="00F22BE9" w:rsidP="00F22BE9">
      <w:pPr>
        <w:pStyle w:val="Paragraphedeliste"/>
        <w:numPr>
          <w:ilvl w:val="0"/>
          <w:numId w:val="3"/>
        </w:numPr>
        <w:spacing w:after="0"/>
        <w:ind w:left="567" w:hanging="283"/>
        <w:contextualSpacing w:val="0"/>
        <w:jc w:val="both"/>
      </w:pPr>
      <w:r w:rsidRPr="00911C0E">
        <w:t>gestion des salles plénières et de sous-commission ;</w:t>
      </w:r>
    </w:p>
    <w:p w14:paraId="7385F110" w14:textId="2C68113C" w:rsidR="00F22BE9" w:rsidRPr="00911C0E" w:rsidRDefault="00F22BE9" w:rsidP="00F22BE9">
      <w:pPr>
        <w:pStyle w:val="Paragraphedeliste"/>
        <w:numPr>
          <w:ilvl w:val="0"/>
          <w:numId w:val="3"/>
        </w:numPr>
        <w:spacing w:after="0"/>
        <w:ind w:left="567" w:hanging="283"/>
        <w:contextualSpacing w:val="0"/>
        <w:jc w:val="both"/>
      </w:pPr>
      <w:r w:rsidRPr="00911C0E">
        <w:t>gestion opérationnelle des infrastructures sur site ;</w:t>
      </w:r>
    </w:p>
    <w:p w14:paraId="747DEF6A" w14:textId="0CCFDB19" w:rsidR="00F22BE9" w:rsidRPr="00911C0E" w:rsidRDefault="00F22BE9" w:rsidP="00F22BE9">
      <w:pPr>
        <w:pStyle w:val="Paragraphedeliste"/>
        <w:numPr>
          <w:ilvl w:val="0"/>
          <w:numId w:val="3"/>
        </w:numPr>
        <w:spacing w:after="0"/>
        <w:ind w:left="567" w:hanging="283"/>
        <w:contextualSpacing w:val="0"/>
        <w:jc w:val="both"/>
      </w:pPr>
      <w:r w:rsidRPr="00911C0E">
        <w:t>coordination logistique sur site (accueil des participants, gestion des flux, coordination des activités).</w:t>
      </w:r>
    </w:p>
    <w:p w14:paraId="7FED5434" w14:textId="77777777" w:rsidR="00F22BE9" w:rsidRPr="00911C0E" w:rsidRDefault="00F22BE9" w:rsidP="00F22BE9">
      <w:pPr>
        <w:spacing w:before="160"/>
        <w:jc w:val="both"/>
      </w:pPr>
      <w:r w:rsidRPr="00911C0E">
        <w:t>Le soumissionnaire doit démontrer qu’il dispose en propre des moyens humains et organisationnels nécessaires à l’exécution de ces prestations.</w:t>
      </w:r>
    </w:p>
    <w:p w14:paraId="5DD8A97E" w14:textId="5641BA7A" w:rsidR="00F22BE9" w:rsidRPr="00911C0E" w:rsidRDefault="00F22BE9" w:rsidP="00F22BE9">
      <w:pPr>
        <w:jc w:val="both"/>
      </w:pPr>
      <w:r w:rsidRPr="00911C0E">
        <w:t>La sous-traitance est autorisée pour les prestations accessoires au marché, notamment :</w:t>
      </w:r>
    </w:p>
    <w:p w14:paraId="6A56EA47" w14:textId="224DCFD5" w:rsidR="00F22BE9" w:rsidRPr="00911C0E" w:rsidRDefault="00F22BE9" w:rsidP="00F22BE9">
      <w:pPr>
        <w:pStyle w:val="Paragraphedeliste"/>
        <w:numPr>
          <w:ilvl w:val="0"/>
          <w:numId w:val="3"/>
        </w:numPr>
        <w:spacing w:after="0"/>
        <w:ind w:left="567" w:hanging="283"/>
        <w:contextualSpacing w:val="0"/>
        <w:jc w:val="both"/>
      </w:pPr>
      <w:r w:rsidRPr="00911C0E">
        <w:t>restauration ;</w:t>
      </w:r>
    </w:p>
    <w:p w14:paraId="23668FE5" w14:textId="39555D68" w:rsidR="00F22BE9" w:rsidRPr="00911C0E" w:rsidRDefault="00F22BE9" w:rsidP="00F22BE9">
      <w:pPr>
        <w:pStyle w:val="Paragraphedeliste"/>
        <w:numPr>
          <w:ilvl w:val="0"/>
          <w:numId w:val="3"/>
        </w:numPr>
        <w:spacing w:after="0"/>
        <w:ind w:left="567" w:hanging="283"/>
        <w:contextualSpacing w:val="0"/>
        <w:jc w:val="both"/>
      </w:pPr>
      <w:r w:rsidRPr="00911C0E">
        <w:t>services techniques spécialisés ;</w:t>
      </w:r>
    </w:p>
    <w:p w14:paraId="30AAFF76" w14:textId="0BCDD918" w:rsidR="00F22BE9" w:rsidRPr="00911C0E" w:rsidRDefault="00F22BE9" w:rsidP="00F22BE9">
      <w:pPr>
        <w:pStyle w:val="Paragraphedeliste"/>
        <w:numPr>
          <w:ilvl w:val="0"/>
          <w:numId w:val="3"/>
        </w:numPr>
        <w:spacing w:after="0"/>
        <w:ind w:left="567" w:hanging="283"/>
        <w:contextualSpacing w:val="0"/>
        <w:jc w:val="both"/>
      </w:pPr>
      <w:r w:rsidRPr="00911C0E">
        <w:t>prestations logistiques non critiques ;</w:t>
      </w:r>
    </w:p>
    <w:p w14:paraId="2B171F58" w14:textId="36FA7719" w:rsidR="00F22BE9" w:rsidRPr="00911C0E" w:rsidRDefault="00F22BE9" w:rsidP="00F22BE9">
      <w:pPr>
        <w:pStyle w:val="Paragraphedeliste"/>
        <w:numPr>
          <w:ilvl w:val="0"/>
          <w:numId w:val="3"/>
        </w:numPr>
        <w:spacing w:after="0"/>
        <w:ind w:left="567" w:hanging="283"/>
        <w:contextualSpacing w:val="0"/>
        <w:jc w:val="both"/>
      </w:pPr>
      <w:r w:rsidRPr="00911C0E">
        <w:t>autres services accessoires.</w:t>
      </w:r>
    </w:p>
    <w:p w14:paraId="1869E814" w14:textId="77777777" w:rsidR="00911C0E" w:rsidRDefault="00911C0E" w:rsidP="004B665C">
      <w:pPr>
        <w:jc w:val="both"/>
      </w:pPr>
    </w:p>
    <w:p w14:paraId="7A9F8D38" w14:textId="3A52E00B" w:rsidR="004B665C" w:rsidRPr="00692144" w:rsidRDefault="004B665C" w:rsidP="004B665C">
      <w:pPr>
        <w:jc w:val="both"/>
        <w:rPr>
          <w:rFonts w:eastAsia="Calibri" w:cs="Times New Roman"/>
          <w:color w:val="595959" w:themeColor="text1" w:themeTint="A6"/>
          <w:kern w:val="2"/>
          <w:szCs w:val="21"/>
          <w14:ligatures w14:val="standardContextual"/>
        </w:rPr>
      </w:pPr>
      <w:r w:rsidRPr="00692144">
        <w:t>L’adjudicataire</w:t>
      </w:r>
      <w:r w:rsidRPr="00692144">
        <w:rPr>
          <w:rFonts w:eastAsia="Calibri" w:cs="Times New Roman"/>
          <w:color w:val="595959" w:themeColor="text1" w:themeTint="A6"/>
          <w:kern w:val="2"/>
          <w:szCs w:val="21"/>
          <w14:ligatures w14:val="standardContextual"/>
        </w:rPr>
        <w:t xml:space="preserve"> doit être en mesure de mettre à la disposition d’Enabel :</w:t>
      </w:r>
    </w:p>
    <w:p w14:paraId="55F9A9C2" w14:textId="77777777" w:rsidR="004B665C" w:rsidRDefault="004B665C" w:rsidP="004B665C">
      <w:pPr>
        <w:pStyle w:val="Paragraphedeliste"/>
        <w:numPr>
          <w:ilvl w:val="0"/>
          <w:numId w:val="3"/>
        </w:numPr>
        <w:spacing w:after="120"/>
        <w:ind w:left="567" w:hanging="283"/>
        <w:contextualSpacing w:val="0"/>
        <w:jc w:val="both"/>
      </w:pPr>
      <w:r>
        <w:t>Salles en état d’être utilisée, sans travaux en cours</w:t>
      </w:r>
      <w:r w:rsidRPr="0079029D">
        <w:t xml:space="preserve"> </w:t>
      </w:r>
      <w:r>
        <w:t>ou autre situation ne permettant pas une jouissance parfaite du lieu ;</w:t>
      </w:r>
    </w:p>
    <w:p w14:paraId="65F26099" w14:textId="77777777" w:rsidR="004B665C" w:rsidRPr="00692144" w:rsidRDefault="004B665C" w:rsidP="004B665C">
      <w:pPr>
        <w:pStyle w:val="Paragraphedeliste"/>
        <w:numPr>
          <w:ilvl w:val="0"/>
          <w:numId w:val="3"/>
        </w:numPr>
        <w:spacing w:after="120"/>
        <w:ind w:left="567" w:hanging="283"/>
        <w:contextualSpacing w:val="0"/>
        <w:jc w:val="both"/>
      </w:pPr>
      <w:r>
        <w:t>S</w:t>
      </w:r>
      <w:r w:rsidRPr="00692144">
        <w:t>alle</w:t>
      </w:r>
      <w:r>
        <w:t>s</w:t>
      </w:r>
      <w:r w:rsidRPr="00692144">
        <w:t xml:space="preserve"> propre</w:t>
      </w:r>
      <w:r>
        <w:t>s</w:t>
      </w:r>
      <w:r w:rsidRPr="00692144">
        <w:t xml:space="preserve"> et bien éclairée</w:t>
      </w:r>
      <w:r>
        <w:t>s</w:t>
      </w:r>
      <w:r w:rsidRPr="00692144">
        <w:t>, aérée</w:t>
      </w:r>
      <w:r>
        <w:t>s</w:t>
      </w:r>
      <w:r w:rsidRPr="00692144">
        <w:t xml:space="preserve"> avec du mobilier en bon état permettant un confort absolu ;</w:t>
      </w:r>
    </w:p>
    <w:p w14:paraId="1E70C7B8" w14:textId="77777777" w:rsidR="004B665C" w:rsidRPr="00692144" w:rsidRDefault="004B665C" w:rsidP="004B665C">
      <w:pPr>
        <w:pStyle w:val="Paragraphedeliste"/>
        <w:numPr>
          <w:ilvl w:val="0"/>
          <w:numId w:val="3"/>
        </w:numPr>
        <w:spacing w:after="120"/>
        <w:ind w:left="567" w:hanging="283"/>
        <w:contextualSpacing w:val="0"/>
        <w:jc w:val="both"/>
      </w:pPr>
      <w:r w:rsidRPr="00692144">
        <w:t>Du mobilier en suffisance pour l’ensemble des participants</w:t>
      </w:r>
      <w:r>
        <w:t xml:space="preserve"> (tables et chaises)</w:t>
      </w:r>
      <w:r w:rsidRPr="00692144">
        <w:t> ;</w:t>
      </w:r>
    </w:p>
    <w:p w14:paraId="67AA942A" w14:textId="77777777" w:rsidR="004B665C" w:rsidRPr="00692144" w:rsidRDefault="004B665C" w:rsidP="004B665C">
      <w:pPr>
        <w:pStyle w:val="Paragraphedeliste"/>
        <w:numPr>
          <w:ilvl w:val="0"/>
          <w:numId w:val="3"/>
        </w:numPr>
        <w:spacing w:after="120"/>
        <w:ind w:left="567" w:hanging="283"/>
        <w:contextualSpacing w:val="0"/>
        <w:jc w:val="both"/>
      </w:pPr>
      <w:r>
        <w:lastRenderedPageBreak/>
        <w:t>Dans chaque salle, b</w:t>
      </w:r>
      <w:r w:rsidRPr="00692144">
        <w:t xml:space="preserve">onne climatisation, une sonorisation, connexion </w:t>
      </w:r>
      <w:proofErr w:type="spellStart"/>
      <w:r w:rsidRPr="00692144">
        <w:t>WiFi</w:t>
      </w:r>
      <w:proofErr w:type="spellEnd"/>
      <w:r w:rsidRPr="00692144">
        <w:t xml:space="preserve"> et projecteur </w:t>
      </w:r>
      <w:r>
        <w:t xml:space="preserve">LCD </w:t>
      </w:r>
      <w:r w:rsidRPr="00692144">
        <w:t>avec câble HDMI ;</w:t>
      </w:r>
    </w:p>
    <w:p w14:paraId="1603038D" w14:textId="08CDB86C" w:rsidR="004B665C" w:rsidRPr="00692144" w:rsidRDefault="004B665C" w:rsidP="004B665C">
      <w:pPr>
        <w:pStyle w:val="Paragraphedeliste"/>
        <w:numPr>
          <w:ilvl w:val="0"/>
          <w:numId w:val="3"/>
        </w:numPr>
        <w:spacing w:after="120"/>
        <w:ind w:left="567" w:hanging="283"/>
        <w:contextualSpacing w:val="0"/>
        <w:jc w:val="both"/>
      </w:pPr>
      <w:r>
        <w:t>M</w:t>
      </w:r>
      <w:r w:rsidRPr="00692144">
        <w:t>atériel didactique (carnets, flip chart</w:t>
      </w:r>
      <w:r>
        <w:t>s</w:t>
      </w:r>
      <w:r w:rsidRPr="00692144">
        <w:t xml:space="preserve">, bloc de feuille pour le </w:t>
      </w:r>
      <w:proofErr w:type="spellStart"/>
      <w:r w:rsidRPr="00692144">
        <w:t>flipchart</w:t>
      </w:r>
      <w:proofErr w:type="spellEnd"/>
      <w:r w:rsidRPr="00692144">
        <w:t xml:space="preserve"> et des marqueurs à grosse pointe, ou un tableau blanc avec des marqueurs effaçables, </w:t>
      </w:r>
      <w:r>
        <w:t>1 s</w:t>
      </w:r>
      <w:r w:rsidRPr="00692144">
        <w:t>tylo à bille</w:t>
      </w:r>
      <w:r>
        <w:t xml:space="preserve"> pour chaque participant</w:t>
      </w:r>
      <w:r w:rsidRPr="00692144">
        <w:t>)</w:t>
      </w:r>
      <w:r>
        <w:t>, ainsi que des m</w:t>
      </w:r>
      <w:r w:rsidRPr="00AB481A">
        <w:t>ultiprise</w:t>
      </w:r>
      <w:r>
        <w:t>s</w:t>
      </w:r>
      <w:r w:rsidRPr="00AB481A">
        <w:t xml:space="preserve"> et </w:t>
      </w:r>
      <w:r>
        <w:t>r</w:t>
      </w:r>
      <w:r w:rsidRPr="00AB481A">
        <w:t>allonges</w:t>
      </w:r>
      <w:r>
        <w:t>) </w:t>
      </w:r>
      <w:r w:rsidRPr="00692144">
        <w:t>;</w:t>
      </w:r>
    </w:p>
    <w:p w14:paraId="0CABE81B" w14:textId="77777777" w:rsidR="004B665C" w:rsidRDefault="004B665C" w:rsidP="004B665C">
      <w:pPr>
        <w:pStyle w:val="Paragraphedeliste"/>
        <w:numPr>
          <w:ilvl w:val="0"/>
          <w:numId w:val="3"/>
        </w:numPr>
        <w:spacing w:after="120"/>
        <w:ind w:left="567" w:hanging="283"/>
        <w:contextualSpacing w:val="0"/>
        <w:jc w:val="both"/>
      </w:pPr>
      <w:r w:rsidRPr="00692144">
        <w:t>M</w:t>
      </w:r>
      <w:r>
        <w:t>ise</w:t>
      </w:r>
      <w:r w:rsidRPr="00692144">
        <w:t xml:space="preserve"> à disposition </w:t>
      </w:r>
      <w:r>
        <w:t>d’</w:t>
      </w:r>
      <w:r w:rsidRPr="00692144">
        <w:t>un backup d’énergie en cas de coupure de la fourniture d’électricité (groupe électrogène, installation d’énergie solaire, etc.) ;</w:t>
      </w:r>
    </w:p>
    <w:p w14:paraId="39F409E8" w14:textId="47C2ED2C" w:rsidR="004B665C" w:rsidRDefault="004B665C" w:rsidP="004B665C">
      <w:pPr>
        <w:pStyle w:val="Paragraphedeliste"/>
        <w:numPr>
          <w:ilvl w:val="0"/>
          <w:numId w:val="3"/>
        </w:numPr>
        <w:spacing w:after="120"/>
        <w:ind w:left="567" w:hanging="283"/>
        <w:contextualSpacing w:val="0"/>
        <w:jc w:val="both"/>
      </w:pPr>
      <w:r>
        <w:t>Mettre à disposition dans l’amphithéâtre des micros ;</w:t>
      </w:r>
    </w:p>
    <w:p w14:paraId="622CE8AA" w14:textId="7B8FAE99" w:rsidR="004B665C" w:rsidRPr="00692144" w:rsidRDefault="004B665C" w:rsidP="004B665C">
      <w:pPr>
        <w:pStyle w:val="Paragraphedeliste"/>
        <w:numPr>
          <w:ilvl w:val="0"/>
          <w:numId w:val="3"/>
        </w:numPr>
        <w:spacing w:after="120"/>
        <w:ind w:left="567" w:hanging="283"/>
        <w:contextualSpacing w:val="0"/>
        <w:jc w:val="both"/>
      </w:pPr>
      <w:r w:rsidRPr="00692144">
        <w:t>Présence</w:t>
      </w:r>
      <w:r w:rsidRPr="00800B6F">
        <w:t xml:space="preserve"> </w:t>
      </w:r>
      <w:r>
        <w:t>de minimum un t</w:t>
      </w:r>
      <w:r w:rsidRPr="00800B6F">
        <w:t>echnicien de salle</w:t>
      </w:r>
      <w:r>
        <w:t xml:space="preserve"> pour la gestion de la sonorisation et de tout autre aspect technique ;</w:t>
      </w:r>
    </w:p>
    <w:p w14:paraId="6FE6A45C" w14:textId="77777777" w:rsidR="004B665C"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Présence</w:t>
      </w:r>
      <w:r w:rsidRPr="00692144">
        <w:rPr>
          <w:rFonts w:eastAsia="Calibri" w:cs="Times New Roman"/>
          <w:color w:val="595959" w:themeColor="text1" w:themeTint="A6"/>
          <w:kern w:val="2"/>
          <w:szCs w:val="21"/>
          <w14:ligatures w14:val="standardContextual"/>
        </w:rPr>
        <w:t xml:space="preserve"> d’équipements sanitaires avec eau courante adaptés à la capacité d’accueil</w:t>
      </w:r>
      <w:r>
        <w:rPr>
          <w:rFonts w:eastAsia="Calibri" w:cs="Times New Roman"/>
          <w:color w:val="595959" w:themeColor="text1" w:themeTint="A6"/>
          <w:kern w:val="2"/>
          <w:szCs w:val="21"/>
          <w14:ligatures w14:val="standardContextual"/>
        </w:rPr>
        <w:t> ;</w:t>
      </w:r>
    </w:p>
    <w:p w14:paraId="7E3C5F1F"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M</w:t>
      </w:r>
      <w:r>
        <w:t>ise</w:t>
      </w:r>
      <w:r w:rsidRPr="00692144">
        <w:t xml:space="preserve"> à disposition </w:t>
      </w:r>
      <w:r>
        <w:t>d’</w:t>
      </w:r>
      <w:r w:rsidRPr="00692144">
        <w:t>un</w:t>
      </w:r>
      <w:r>
        <w:t xml:space="preserve"> espace secrétariat.</w:t>
      </w:r>
    </w:p>
    <w:p w14:paraId="6D1A1248" w14:textId="77777777" w:rsidR="004B665C" w:rsidRDefault="004B665C" w:rsidP="004B665C">
      <w:pPr>
        <w:jc w:val="both"/>
        <w:rPr>
          <w:rFonts w:eastAsia="Calibri" w:cs="Times New Roman"/>
          <w:color w:val="595959" w:themeColor="text1" w:themeTint="A6"/>
          <w:kern w:val="2"/>
          <w:szCs w:val="21"/>
          <w14:ligatures w14:val="standardContextual"/>
        </w:rPr>
      </w:pPr>
      <w:r w:rsidRPr="00692144">
        <w:t xml:space="preserve">NB : Le </w:t>
      </w:r>
      <w:bookmarkStart w:id="95" w:name="_Hlk172541420"/>
      <w:r w:rsidRPr="00692144">
        <w:t>prestataire est responsable de la mise en place des salles, du fonctionnement de la connexion</w:t>
      </w:r>
      <w:r w:rsidRPr="00692144">
        <w:rPr>
          <w:rFonts w:eastAsia="Calibri" w:cs="Times New Roman"/>
          <w:color w:val="595959" w:themeColor="text1" w:themeTint="A6"/>
          <w:kern w:val="2"/>
          <w:szCs w:val="21"/>
          <w14:ligatures w14:val="standardContextual"/>
        </w:rPr>
        <w:t xml:space="preserve"> internet et, le cas échéant, du matériel nécessaire au bon déroulement des activités</w:t>
      </w:r>
      <w:bookmarkEnd w:id="95"/>
      <w:r w:rsidRPr="00692144">
        <w:rPr>
          <w:rFonts w:eastAsia="Calibri" w:cs="Times New Roman"/>
          <w:color w:val="595959" w:themeColor="text1" w:themeTint="A6"/>
          <w:kern w:val="2"/>
          <w:szCs w:val="21"/>
          <w14:ligatures w14:val="standardContextual"/>
        </w:rPr>
        <w:t>.</w:t>
      </w:r>
    </w:p>
    <w:p w14:paraId="1C3C5543" w14:textId="4141C93B" w:rsidR="004B665C" w:rsidRDefault="00960BE8" w:rsidP="004B665C">
      <w:pPr>
        <w:jc w:val="both"/>
        <w:rPr>
          <w:rFonts w:eastAsia="Calibri" w:cs="Times New Roman"/>
          <w:color w:val="595959" w:themeColor="text1" w:themeTint="A6"/>
          <w:kern w:val="2"/>
          <w:szCs w:val="21"/>
          <w14:ligatures w14:val="standardContextual"/>
        </w:rPr>
      </w:pPr>
      <w:r>
        <w:rPr>
          <w:rFonts w:eastAsia="Calibri" w:cs="Times New Roman"/>
          <w:color w:val="595959" w:themeColor="text1" w:themeTint="A6"/>
          <w:kern w:val="2"/>
          <w:szCs w:val="21"/>
          <w14:ligatures w14:val="standardContextual"/>
        </w:rPr>
        <w:t>Spécificités de la s</w:t>
      </w:r>
      <w:r w:rsidR="004B665C">
        <w:rPr>
          <w:rFonts w:eastAsia="Calibri" w:cs="Times New Roman"/>
          <w:color w:val="595959" w:themeColor="text1" w:themeTint="A6"/>
          <w:kern w:val="2"/>
          <w:szCs w:val="21"/>
          <w14:ligatures w14:val="standardContextual"/>
        </w:rPr>
        <w:t>alle amphithéâtre</w:t>
      </w:r>
      <w:r w:rsidR="007B6ADD">
        <w:rPr>
          <w:rFonts w:eastAsia="Calibri" w:cs="Times New Roman"/>
          <w:color w:val="595959" w:themeColor="text1" w:themeTint="A6"/>
          <w:kern w:val="2"/>
          <w:szCs w:val="21"/>
          <w14:ligatures w14:val="standardContextual"/>
        </w:rPr>
        <w:t xml:space="preserve"> (tranche ferme)</w:t>
      </w:r>
      <w:r w:rsidR="004B665C">
        <w:rPr>
          <w:rFonts w:eastAsia="Calibri" w:cs="Times New Roman"/>
          <w:color w:val="595959" w:themeColor="text1" w:themeTint="A6"/>
          <w:kern w:val="2"/>
          <w:szCs w:val="21"/>
          <w14:ligatures w14:val="standardContextual"/>
        </w:rPr>
        <w:t> :</w:t>
      </w:r>
    </w:p>
    <w:p w14:paraId="519F9D9E" w14:textId="34CA7E69" w:rsidR="004B665C" w:rsidRPr="00C817E4" w:rsidRDefault="004B665C"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Pr>
          <w:rFonts w:eastAsia="Calibri" w:cs="Times New Roman"/>
          <w:color w:val="595959" w:themeColor="text1" w:themeTint="A6"/>
          <w:kern w:val="2"/>
          <w:szCs w:val="21"/>
          <w14:ligatures w14:val="standardContextual"/>
        </w:rPr>
        <w:t>Min. 500 places assises</w:t>
      </w:r>
      <w:r w:rsidR="00E35F2A">
        <w:rPr>
          <w:rFonts w:eastAsia="Calibri" w:cs="Times New Roman"/>
          <w:color w:val="595959" w:themeColor="text1" w:themeTint="A6"/>
          <w:kern w:val="2"/>
          <w:szCs w:val="21"/>
          <w14:ligatures w14:val="standardContextual"/>
        </w:rPr>
        <w:t xml:space="preserve"> </w:t>
      </w:r>
      <w:r>
        <w:rPr>
          <w:rFonts w:eastAsia="Calibri" w:cs="Times New Roman"/>
          <w:color w:val="595959" w:themeColor="text1" w:themeTint="A6"/>
          <w:kern w:val="2"/>
          <w:szCs w:val="21"/>
          <w14:ligatures w14:val="standardContextual"/>
        </w:rPr>
        <w:t>en théâtre</w:t>
      </w:r>
      <w:r w:rsidR="00766931" w:rsidRPr="00766931">
        <w:rPr>
          <w:rFonts w:eastAsia="Calibri" w:cs="Times New Roman"/>
          <w:color w:val="595959" w:themeColor="text1" w:themeTint="A6"/>
          <w:kern w:val="2"/>
          <w:szCs w:val="21"/>
          <w14:ligatures w14:val="standardContextual"/>
        </w:rPr>
        <w:t xml:space="preserve"> </w:t>
      </w:r>
      <w:r w:rsidR="00766931">
        <w:rPr>
          <w:rFonts w:eastAsia="Calibri" w:cs="Times New Roman"/>
          <w:color w:val="595959" w:themeColor="text1" w:themeTint="A6"/>
          <w:kern w:val="2"/>
          <w:szCs w:val="21"/>
          <w14:ligatures w14:val="standardContextual"/>
        </w:rPr>
        <w:t>avec bureaux</w:t>
      </w:r>
      <w:r w:rsidR="00C449D2">
        <w:rPr>
          <w:rFonts w:eastAsia="Calibri" w:cs="Times New Roman"/>
          <w:color w:val="595959" w:themeColor="text1" w:themeTint="A6"/>
          <w:kern w:val="2"/>
          <w:szCs w:val="21"/>
          <w14:ligatures w14:val="standardContextual"/>
        </w:rPr>
        <w:t> ;</w:t>
      </w:r>
    </w:p>
    <w:p w14:paraId="736E8BAA" w14:textId="005AAA4E" w:rsidR="004B665C" w:rsidRDefault="00960BE8" w:rsidP="004B665C">
      <w:pPr>
        <w:jc w:val="both"/>
        <w:rPr>
          <w:rFonts w:eastAsia="Calibri" w:cs="Times New Roman"/>
          <w:color w:val="595959" w:themeColor="text1" w:themeTint="A6"/>
          <w:kern w:val="2"/>
          <w:szCs w:val="21"/>
          <w14:ligatures w14:val="standardContextual"/>
        </w:rPr>
      </w:pPr>
      <w:r>
        <w:rPr>
          <w:rFonts w:eastAsia="Calibri" w:cs="Times New Roman"/>
          <w:color w:val="595959" w:themeColor="text1" w:themeTint="A6"/>
          <w:kern w:val="2"/>
          <w:szCs w:val="21"/>
          <w14:ligatures w14:val="standardContextual"/>
        </w:rPr>
        <w:t>Spécificités des 5 s</w:t>
      </w:r>
      <w:r w:rsidR="004B665C">
        <w:rPr>
          <w:rFonts w:eastAsia="Calibri" w:cs="Times New Roman"/>
          <w:color w:val="595959" w:themeColor="text1" w:themeTint="A6"/>
          <w:kern w:val="2"/>
          <w:szCs w:val="21"/>
          <w14:ligatures w14:val="standardContextual"/>
        </w:rPr>
        <w:t>alles de sous-commission</w:t>
      </w:r>
      <w:r w:rsidR="007B6ADD">
        <w:rPr>
          <w:rFonts w:eastAsia="Calibri" w:cs="Times New Roman"/>
          <w:color w:val="595959" w:themeColor="text1" w:themeTint="A6"/>
          <w:kern w:val="2"/>
          <w:szCs w:val="21"/>
          <w14:ligatures w14:val="standardContextual"/>
        </w:rPr>
        <w:t xml:space="preserve"> (tranche conditionnelle)</w:t>
      </w:r>
      <w:r w:rsidR="004B665C">
        <w:rPr>
          <w:rFonts w:eastAsia="Calibri" w:cs="Times New Roman"/>
          <w:color w:val="595959" w:themeColor="text1" w:themeTint="A6"/>
          <w:kern w:val="2"/>
          <w:szCs w:val="21"/>
          <w14:ligatures w14:val="standardContextual"/>
        </w:rPr>
        <w:t> :</w:t>
      </w:r>
    </w:p>
    <w:p w14:paraId="72F0EDB8" w14:textId="7534E29F" w:rsidR="004B665C" w:rsidRDefault="004B665C"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1C53EA">
        <w:t>Min</w:t>
      </w:r>
      <w:r>
        <w:rPr>
          <w:rFonts w:eastAsia="Calibri" w:cs="Times New Roman"/>
          <w:color w:val="595959" w:themeColor="text1" w:themeTint="A6"/>
          <w:kern w:val="2"/>
          <w:szCs w:val="21"/>
          <w14:ligatures w14:val="standardContextual"/>
        </w:rPr>
        <w:t>. 60 places assises avec tables et chaises (disposition à confirmer)</w:t>
      </w:r>
      <w:r w:rsidR="00667614">
        <w:rPr>
          <w:rFonts w:eastAsia="Calibri" w:cs="Times New Roman"/>
          <w:color w:val="595959" w:themeColor="text1" w:themeTint="A6"/>
          <w:kern w:val="2"/>
          <w:szCs w:val="21"/>
          <w14:ligatures w14:val="standardContextual"/>
        </w:rPr>
        <w:t> ;</w:t>
      </w:r>
    </w:p>
    <w:p w14:paraId="1FDC9A84" w14:textId="1EBF88FE" w:rsidR="004B665C" w:rsidRDefault="004B665C"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1C53EA">
        <w:t>Modulable</w:t>
      </w:r>
      <w:r>
        <w:rPr>
          <w:rFonts w:eastAsia="Calibri" w:cs="Times New Roman"/>
          <w:color w:val="595959" w:themeColor="text1" w:themeTint="A6"/>
          <w:kern w:val="2"/>
          <w:szCs w:val="21"/>
          <w14:ligatures w14:val="standardContextual"/>
        </w:rPr>
        <w:t xml:space="preserve"> en 2 espaces de 30 min.</w:t>
      </w:r>
      <w:r w:rsidR="00667614">
        <w:rPr>
          <w:rFonts w:eastAsia="Calibri" w:cs="Times New Roman"/>
          <w:color w:val="595959" w:themeColor="text1" w:themeTint="A6"/>
          <w:kern w:val="2"/>
          <w:szCs w:val="21"/>
          <w14:ligatures w14:val="standardContextual"/>
        </w:rPr>
        <w:t> ;</w:t>
      </w:r>
    </w:p>
    <w:p w14:paraId="19A605CF" w14:textId="158C5DF7" w:rsidR="007B6ADD" w:rsidRPr="00C817E4" w:rsidRDefault="007B6ADD"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7B6ADD">
        <w:rPr>
          <w:rFonts w:eastAsia="Calibri" w:cs="Times New Roman"/>
          <w:color w:val="595959" w:themeColor="text1" w:themeTint="A6"/>
          <w:kern w:val="2"/>
          <w:szCs w:val="21"/>
          <w14:ligatures w14:val="standardContextual"/>
        </w:rPr>
        <w:t>Les quantités exactes seront confirmées dans le bon de commande</w:t>
      </w:r>
      <w:r>
        <w:rPr>
          <w:rFonts w:eastAsia="Calibri" w:cs="Times New Roman"/>
          <w:color w:val="595959" w:themeColor="text1" w:themeTint="A6"/>
          <w:kern w:val="2"/>
          <w:szCs w:val="21"/>
          <w14:ligatures w14:val="standardContextual"/>
        </w:rPr>
        <w:t>.</w:t>
      </w:r>
    </w:p>
    <w:p w14:paraId="6D20785E" w14:textId="75F7B15F"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Service de restauration attendu :</w:t>
      </w:r>
      <w:r w:rsidR="007B6ADD">
        <w:rPr>
          <w:rFonts w:eastAsia="Calibri" w:cs="Times New Roman"/>
          <w:b/>
          <w:bCs/>
          <w:color w:val="595959" w:themeColor="text1" w:themeTint="A6"/>
          <w:kern w:val="2"/>
          <w:szCs w:val="21"/>
          <w14:ligatures w14:val="standardContextual"/>
        </w:rPr>
        <w:t xml:space="preserve"> </w:t>
      </w:r>
      <w:r w:rsidR="007B6ADD" w:rsidRPr="007B6ADD">
        <w:rPr>
          <w:rFonts w:eastAsia="Calibri" w:cs="Times New Roman"/>
          <w:b/>
          <w:bCs/>
          <w:color w:val="595959" w:themeColor="text1" w:themeTint="A6"/>
          <w:kern w:val="2"/>
          <w:szCs w:val="21"/>
          <w14:ligatures w14:val="standardContextual"/>
        </w:rPr>
        <w:t>(tranche conditionnelle)</w:t>
      </w:r>
    </w:p>
    <w:p w14:paraId="11B693C1" w14:textId="001928E7" w:rsidR="004B665C" w:rsidRPr="00692144" w:rsidRDefault="004B665C" w:rsidP="004B665C">
      <w:pPr>
        <w:jc w:val="both"/>
        <w:rPr>
          <w:rFonts w:eastAsia="Calibri" w:cs="Times New Roman"/>
          <w:color w:val="595959" w:themeColor="text1" w:themeTint="A6"/>
          <w:kern w:val="2"/>
          <w:szCs w:val="21"/>
          <w14:ligatures w14:val="standardContextual"/>
        </w:rPr>
      </w:pPr>
      <w:r w:rsidRPr="00D97A76">
        <w:t>L’adjudicataire</w:t>
      </w:r>
      <w:r w:rsidRPr="00D97A76">
        <w:rPr>
          <w:rFonts w:eastAsia="Calibri" w:cs="Times New Roman"/>
          <w:color w:val="595959" w:themeColor="text1" w:themeTint="A6"/>
          <w:kern w:val="2"/>
          <w:szCs w:val="21"/>
          <w14:ligatures w14:val="standardContextual"/>
        </w:rPr>
        <w:t xml:space="preserve"> doit être en mesure de fournir la restauration pour un groupe de minimum 500 personnes.</w:t>
      </w:r>
      <w:r w:rsidR="005224A5">
        <w:rPr>
          <w:rFonts w:eastAsia="Calibri" w:cs="Times New Roman"/>
          <w:color w:val="595959" w:themeColor="text1" w:themeTint="A6"/>
          <w:kern w:val="2"/>
          <w:szCs w:val="21"/>
          <w14:ligatures w14:val="standardContextual"/>
        </w:rPr>
        <w:t xml:space="preserve"> </w:t>
      </w:r>
      <w:r w:rsidR="005224A5" w:rsidRPr="005224A5">
        <w:rPr>
          <w:rFonts w:eastAsia="Calibri" w:cs="Times New Roman"/>
          <w:color w:val="595959" w:themeColor="text1" w:themeTint="A6"/>
          <w:kern w:val="2"/>
          <w:szCs w:val="21"/>
          <w14:ligatures w14:val="standardContextual"/>
        </w:rPr>
        <w:t>Les quantités exactes seront confirmées dans le bon de commande.</w:t>
      </w:r>
    </w:p>
    <w:p w14:paraId="244F1248"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 xml:space="preserve">Le prestataire doit fournir l’intégralité du service de restauration y compris les couverts, les verres, les assiettes, les serviettes etc., et assurer la mise en place, le débarrassage et le </w:t>
      </w:r>
      <w:r w:rsidRPr="00692144">
        <w:t>nettoyage</w:t>
      </w:r>
      <w:r w:rsidRPr="00692144">
        <w:rPr>
          <w:rFonts w:eastAsia="Calibri" w:cs="Times New Roman"/>
          <w:color w:val="595959" w:themeColor="text1" w:themeTint="A6"/>
          <w:kern w:val="2"/>
          <w:szCs w:val="21"/>
          <w14:ligatures w14:val="standardContextual"/>
        </w:rPr>
        <w:t>.</w:t>
      </w:r>
    </w:p>
    <w:p w14:paraId="087D0C5B"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 xml:space="preserve">La </w:t>
      </w:r>
      <w:r w:rsidRPr="00692144">
        <w:t>cuisine</w:t>
      </w:r>
      <w:r w:rsidRPr="00692144">
        <w:rPr>
          <w:rFonts w:eastAsia="Calibri" w:cs="Times New Roman"/>
          <w:color w:val="595959" w:themeColor="text1" w:themeTint="A6"/>
          <w:kern w:val="2"/>
          <w:szCs w:val="21"/>
          <w14:ligatures w14:val="standardContextual"/>
        </w:rPr>
        <w:t xml:space="preserve"> ou les services de restauration doivent être préparés dans une salle différente que la salle où se déroule </w:t>
      </w:r>
      <w:r>
        <w:rPr>
          <w:rFonts w:eastAsia="Calibri" w:cs="Times New Roman"/>
          <w:color w:val="595959" w:themeColor="text1" w:themeTint="A6"/>
          <w:kern w:val="2"/>
          <w:szCs w:val="21"/>
          <w14:ligatures w14:val="standardContextual"/>
        </w:rPr>
        <w:t>la conférence</w:t>
      </w:r>
      <w:r w:rsidRPr="00692144">
        <w:rPr>
          <w:rFonts w:eastAsia="Calibri" w:cs="Times New Roman"/>
          <w:color w:val="595959" w:themeColor="text1" w:themeTint="A6"/>
          <w:kern w:val="2"/>
          <w:szCs w:val="21"/>
          <w14:ligatures w14:val="standardContextual"/>
        </w:rPr>
        <w:t>.</w:t>
      </w:r>
    </w:p>
    <w:p w14:paraId="404FBB60"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Cocktail :</w:t>
      </w:r>
    </w:p>
    <w:p w14:paraId="4DD4342E"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Le cocktail sera composé au minimum de :</w:t>
      </w:r>
    </w:p>
    <w:p w14:paraId="60E2AE89" w14:textId="77777777" w:rsidR="004B665C" w:rsidRPr="00692144" w:rsidRDefault="004B665C" w:rsidP="004B665C">
      <w:pPr>
        <w:pStyle w:val="Paragraphedeliste"/>
        <w:numPr>
          <w:ilvl w:val="0"/>
          <w:numId w:val="3"/>
        </w:numPr>
        <w:spacing w:after="120"/>
        <w:ind w:left="567" w:hanging="283"/>
        <w:contextualSpacing w:val="0"/>
        <w:jc w:val="both"/>
      </w:pPr>
      <w:r>
        <w:t xml:space="preserve">Amuse-bouche : </w:t>
      </w:r>
      <w:proofErr w:type="spellStart"/>
      <w:r w:rsidRPr="00692144">
        <w:t>pizettes</w:t>
      </w:r>
      <w:proofErr w:type="spellEnd"/>
      <w:r w:rsidRPr="00692144">
        <w:t xml:space="preserve">, </w:t>
      </w:r>
      <w:proofErr w:type="spellStart"/>
      <w:r w:rsidRPr="00692144">
        <w:t>quichettes</w:t>
      </w:r>
      <w:proofErr w:type="spellEnd"/>
      <w:r w:rsidRPr="00692144">
        <w:t xml:space="preserve">, tartelettes, </w:t>
      </w:r>
      <w:r>
        <w:t>mini-</w:t>
      </w:r>
      <w:r w:rsidRPr="00692144">
        <w:t xml:space="preserve">gâteaux, mini burgers, mini brochettes, ailerons, </w:t>
      </w:r>
      <w:r w:rsidRPr="00552F93">
        <w:t>friands, beignets</w:t>
      </w:r>
      <w:r>
        <w:t>,</w:t>
      </w:r>
      <w:r w:rsidRPr="00552F93">
        <w:t xml:space="preserve"> </w:t>
      </w:r>
      <w:r w:rsidRPr="00692144">
        <w:t>etc. ;</w:t>
      </w:r>
    </w:p>
    <w:p w14:paraId="734EB833" w14:textId="77777777" w:rsidR="004B665C" w:rsidRPr="00692144" w:rsidRDefault="004B665C" w:rsidP="004B665C">
      <w:pPr>
        <w:pStyle w:val="Paragraphedeliste"/>
        <w:numPr>
          <w:ilvl w:val="0"/>
          <w:numId w:val="3"/>
        </w:numPr>
        <w:spacing w:after="120"/>
        <w:ind w:left="567" w:hanging="283"/>
        <w:contextualSpacing w:val="0"/>
        <w:jc w:val="both"/>
      </w:pPr>
      <w:r w:rsidRPr="00692144">
        <w:t>Thé, café, lait</w:t>
      </w:r>
      <w:r>
        <w:t>, sucre</w:t>
      </w:r>
      <w:r w:rsidRPr="00692144">
        <w:t> ;</w:t>
      </w:r>
    </w:p>
    <w:p w14:paraId="2DFD7517" w14:textId="77777777" w:rsidR="004B665C" w:rsidRPr="00692144" w:rsidRDefault="004B665C" w:rsidP="004B665C">
      <w:pPr>
        <w:pStyle w:val="Paragraphedeliste"/>
        <w:numPr>
          <w:ilvl w:val="0"/>
          <w:numId w:val="3"/>
        </w:numPr>
        <w:spacing w:after="120"/>
        <w:ind w:left="567" w:hanging="283"/>
        <w:contextualSpacing w:val="0"/>
        <w:jc w:val="both"/>
      </w:pPr>
      <w:r w:rsidRPr="00692144">
        <w:t>Boisson</w:t>
      </w:r>
      <w:r>
        <w:t> :</w:t>
      </w:r>
      <w:r w:rsidRPr="00692144">
        <w:t xml:space="preserve"> jus local ou sucrerie de 33 cl, carafe d’eau minérale ;</w:t>
      </w:r>
    </w:p>
    <w:p w14:paraId="6F81B0DE"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Toute</w:t>
      </w:r>
      <w:r w:rsidRPr="00692144">
        <w:rPr>
          <w:rFonts w:eastAsia="Calibri" w:cs="Times New Roman"/>
          <w:color w:val="595959" w:themeColor="text1" w:themeTint="A6"/>
          <w:kern w:val="2"/>
          <w:szCs w:val="21"/>
          <w14:ligatures w14:val="standardContextual"/>
        </w:rPr>
        <w:t xml:space="preserve"> autre proposition.</w:t>
      </w:r>
    </w:p>
    <w:p w14:paraId="5D6B39B8"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bookmarkStart w:id="96" w:name="_Ref172105127"/>
      <w:r w:rsidRPr="00692144">
        <w:rPr>
          <w:rFonts w:eastAsia="Calibri" w:cs="Times New Roman"/>
          <w:b/>
          <w:bCs/>
          <w:color w:val="595959" w:themeColor="text1" w:themeTint="A6"/>
          <w:kern w:val="2"/>
          <w:szCs w:val="21"/>
          <w14:ligatures w14:val="standardContextual"/>
        </w:rPr>
        <w:t>Pause-café</w:t>
      </w:r>
      <w:bookmarkEnd w:id="96"/>
      <w:r w:rsidRPr="00692144">
        <w:rPr>
          <w:rFonts w:eastAsia="Calibri" w:cs="Times New Roman"/>
          <w:b/>
          <w:bCs/>
          <w:color w:val="595959" w:themeColor="text1" w:themeTint="A6"/>
          <w:kern w:val="2"/>
          <w:szCs w:val="21"/>
          <w14:ligatures w14:val="standardContextual"/>
        </w:rPr>
        <w:t> :</w:t>
      </w:r>
    </w:p>
    <w:p w14:paraId="75923875" w14:textId="5F8A9300"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lastRenderedPageBreak/>
        <w:t>La pause-café simple sera composée au minimum de</w:t>
      </w:r>
      <w:r w:rsidR="002C3B08">
        <w:rPr>
          <w:rFonts w:eastAsia="Calibri" w:cs="Times New Roman"/>
          <w:color w:val="595959" w:themeColor="text1" w:themeTint="A6"/>
          <w:kern w:val="2"/>
          <w:szCs w:val="21"/>
          <w14:ligatures w14:val="standardContextual"/>
        </w:rPr>
        <w:t> :</w:t>
      </w:r>
    </w:p>
    <w:p w14:paraId="058CE0EF" w14:textId="77777777" w:rsidR="004B665C" w:rsidRPr="00692144" w:rsidRDefault="004B665C" w:rsidP="004B665C">
      <w:pPr>
        <w:pStyle w:val="Paragraphedeliste"/>
        <w:numPr>
          <w:ilvl w:val="0"/>
          <w:numId w:val="3"/>
        </w:numPr>
        <w:spacing w:after="120"/>
        <w:ind w:left="567" w:hanging="283"/>
        <w:contextualSpacing w:val="0"/>
        <w:jc w:val="both"/>
      </w:pPr>
      <w:r w:rsidRPr="00692144">
        <w:t>Viennoiserie</w:t>
      </w:r>
      <w:r>
        <w:t xml:space="preserve"> : </w:t>
      </w:r>
      <w:r w:rsidRPr="00692144">
        <w:t>croissants, friands, etc.</w:t>
      </w:r>
      <w:r>
        <w:t> ;</w:t>
      </w:r>
    </w:p>
    <w:p w14:paraId="089DF131" w14:textId="77777777" w:rsidR="004B665C" w:rsidRPr="00692144" w:rsidRDefault="004B665C" w:rsidP="004B665C">
      <w:pPr>
        <w:pStyle w:val="Paragraphedeliste"/>
        <w:numPr>
          <w:ilvl w:val="0"/>
          <w:numId w:val="3"/>
        </w:numPr>
        <w:spacing w:after="120"/>
        <w:ind w:left="567" w:hanging="283"/>
        <w:contextualSpacing w:val="0"/>
        <w:jc w:val="both"/>
      </w:pPr>
      <w:r w:rsidRPr="00692144">
        <w:t>Thé, café, lait</w:t>
      </w:r>
      <w:r>
        <w:t>, sucre</w:t>
      </w:r>
      <w:r w:rsidRPr="00692144">
        <w:t> ;</w:t>
      </w:r>
    </w:p>
    <w:p w14:paraId="2E3A9967" w14:textId="77777777" w:rsidR="004B665C" w:rsidRPr="00692144" w:rsidRDefault="004B665C" w:rsidP="004B665C">
      <w:pPr>
        <w:pStyle w:val="Paragraphedeliste"/>
        <w:numPr>
          <w:ilvl w:val="0"/>
          <w:numId w:val="3"/>
        </w:numPr>
        <w:spacing w:after="120"/>
        <w:ind w:left="567" w:hanging="283"/>
        <w:contextualSpacing w:val="0"/>
        <w:jc w:val="both"/>
      </w:pPr>
      <w:r>
        <w:t>J</w:t>
      </w:r>
      <w:r w:rsidRPr="00692144">
        <w:t>us locaux, carafe d’eau minérale ;</w:t>
      </w:r>
    </w:p>
    <w:p w14:paraId="191BCB87"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Toute</w:t>
      </w:r>
      <w:r w:rsidRPr="00692144">
        <w:rPr>
          <w:rFonts w:eastAsia="Calibri" w:cs="Times New Roman"/>
          <w:color w:val="595959" w:themeColor="text1" w:themeTint="A6"/>
          <w:kern w:val="2"/>
          <w:szCs w:val="21"/>
          <w14:ligatures w14:val="standardContextual"/>
        </w:rPr>
        <w:t xml:space="preserve"> autre proposition.</w:t>
      </w:r>
    </w:p>
    <w:p w14:paraId="5A5BBBFB"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Déjeuner :</w:t>
      </w:r>
    </w:p>
    <w:p w14:paraId="0C476008"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t>La</w:t>
      </w:r>
      <w:r w:rsidRPr="00692144">
        <w:rPr>
          <w:rFonts w:eastAsia="Calibri" w:cs="Times New Roman"/>
          <w:color w:val="595959" w:themeColor="text1" w:themeTint="A6"/>
          <w:kern w:val="2"/>
          <w:szCs w:val="21"/>
          <w14:ligatures w14:val="standardContextual"/>
        </w:rPr>
        <w:t xml:space="preserve"> déjeuner</w:t>
      </w:r>
      <w:r>
        <w:rPr>
          <w:rFonts w:eastAsia="Calibri" w:cs="Times New Roman"/>
          <w:color w:val="595959" w:themeColor="text1" w:themeTint="A6"/>
          <w:kern w:val="2"/>
          <w:szCs w:val="21"/>
          <w14:ligatures w14:val="standardContextual"/>
        </w:rPr>
        <w:t xml:space="preserve"> </w:t>
      </w:r>
      <w:r w:rsidRPr="00692144">
        <w:rPr>
          <w:rFonts w:eastAsia="Calibri" w:cs="Times New Roman"/>
          <w:color w:val="595959" w:themeColor="text1" w:themeTint="A6"/>
          <w:kern w:val="2"/>
          <w:szCs w:val="21"/>
          <w14:ligatures w14:val="standardContextual"/>
        </w:rPr>
        <w:t>se composera au minimum de :</w:t>
      </w:r>
    </w:p>
    <w:p w14:paraId="293BD033" w14:textId="77777777" w:rsidR="004B665C" w:rsidRPr="00692144" w:rsidRDefault="004B665C" w:rsidP="004B665C">
      <w:pPr>
        <w:pStyle w:val="Paragraphedeliste"/>
        <w:numPr>
          <w:ilvl w:val="0"/>
          <w:numId w:val="3"/>
        </w:numPr>
        <w:spacing w:after="120"/>
        <w:ind w:left="567" w:hanging="283"/>
        <w:contextualSpacing w:val="0"/>
        <w:jc w:val="both"/>
      </w:pPr>
      <w:r w:rsidRPr="00692144">
        <w:t xml:space="preserve">Une </w:t>
      </w:r>
      <w:r>
        <w:t>variété d’</w:t>
      </w:r>
      <w:r w:rsidRPr="00692144">
        <w:t>entrées ;</w:t>
      </w:r>
    </w:p>
    <w:p w14:paraId="76AEFE54" w14:textId="77777777" w:rsidR="004B665C" w:rsidRPr="00692144" w:rsidRDefault="004B665C" w:rsidP="004B665C">
      <w:pPr>
        <w:pStyle w:val="Paragraphedeliste"/>
        <w:numPr>
          <w:ilvl w:val="0"/>
          <w:numId w:val="3"/>
        </w:numPr>
        <w:spacing w:after="120"/>
        <w:ind w:left="567" w:hanging="283"/>
        <w:contextualSpacing w:val="0"/>
        <w:jc w:val="both"/>
      </w:pPr>
      <w:r w:rsidRPr="00692144">
        <w:t>Plat principal : viande et/ou poisson et/ou poulet + accompagnement (riz, pâte alimentaire, plat local, couscous, attiéké, légumes, etc.) ;</w:t>
      </w:r>
    </w:p>
    <w:p w14:paraId="325FD97F" w14:textId="77777777" w:rsidR="004B665C" w:rsidRPr="00692144" w:rsidRDefault="004B665C" w:rsidP="004B665C">
      <w:pPr>
        <w:pStyle w:val="Paragraphedeliste"/>
        <w:numPr>
          <w:ilvl w:val="0"/>
          <w:numId w:val="3"/>
        </w:numPr>
        <w:spacing w:after="120"/>
        <w:ind w:left="567" w:hanging="283"/>
        <w:contextualSpacing w:val="0"/>
        <w:jc w:val="both"/>
      </w:pPr>
      <w:r w:rsidRPr="00692144">
        <w:t>Dessert : fruits de saison, salade de fruits, yaourt, pâtisserie, etc. ;</w:t>
      </w:r>
    </w:p>
    <w:p w14:paraId="2227B614" w14:textId="77777777" w:rsidR="004B665C" w:rsidRPr="00692144" w:rsidRDefault="004B665C" w:rsidP="004B665C">
      <w:pPr>
        <w:pStyle w:val="Paragraphedeliste"/>
        <w:numPr>
          <w:ilvl w:val="0"/>
          <w:numId w:val="3"/>
        </w:numPr>
        <w:spacing w:after="120"/>
        <w:ind w:left="567" w:hanging="283"/>
        <w:contextualSpacing w:val="0"/>
        <w:jc w:val="both"/>
      </w:pPr>
      <w:r w:rsidRPr="00692144">
        <w:t>Boissons : Jus locaux et ou sucrerie de 33 cl, carafe d’eau minérale ;</w:t>
      </w:r>
    </w:p>
    <w:p w14:paraId="6880E80B"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Toute</w:t>
      </w:r>
      <w:r w:rsidRPr="00692144">
        <w:rPr>
          <w:rFonts w:eastAsia="Calibri" w:cs="Times New Roman"/>
          <w:color w:val="595959" w:themeColor="text1" w:themeTint="A6"/>
          <w:kern w:val="2"/>
          <w:szCs w:val="21"/>
          <w14:ligatures w14:val="standardContextual"/>
        </w:rPr>
        <w:t xml:space="preserve"> autre proposition.</w:t>
      </w:r>
    </w:p>
    <w:p w14:paraId="3452D27A" w14:textId="5F8AA408"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Service d’hébergement</w:t>
      </w:r>
      <w:r>
        <w:rPr>
          <w:rFonts w:eastAsia="Calibri" w:cs="Times New Roman"/>
          <w:b/>
          <w:bCs/>
          <w:color w:val="595959" w:themeColor="text1" w:themeTint="A6"/>
          <w:kern w:val="2"/>
          <w:szCs w:val="21"/>
          <w14:ligatures w14:val="standardContextual"/>
        </w:rPr>
        <w:t xml:space="preserve"> (optionnel, laissé</w:t>
      </w:r>
      <w:r w:rsidR="00452D02">
        <w:rPr>
          <w:rFonts w:eastAsia="Calibri" w:cs="Times New Roman"/>
          <w:b/>
          <w:bCs/>
          <w:color w:val="595959" w:themeColor="text1" w:themeTint="A6"/>
          <w:kern w:val="2"/>
          <w:szCs w:val="21"/>
          <w14:ligatures w14:val="standardContextual"/>
        </w:rPr>
        <w:t xml:space="preserve"> notamment</w:t>
      </w:r>
      <w:r>
        <w:rPr>
          <w:rFonts w:eastAsia="Calibri" w:cs="Times New Roman"/>
          <w:b/>
          <w:bCs/>
          <w:color w:val="595959" w:themeColor="text1" w:themeTint="A6"/>
          <w:kern w:val="2"/>
          <w:szCs w:val="21"/>
          <w14:ligatures w14:val="standardContextual"/>
        </w:rPr>
        <w:t xml:space="preserve"> à l’appréciation des participants)</w:t>
      </w:r>
      <w:r w:rsidRPr="00692144">
        <w:rPr>
          <w:rFonts w:eastAsia="Calibri" w:cs="Times New Roman"/>
          <w:b/>
          <w:bCs/>
          <w:color w:val="595959" w:themeColor="text1" w:themeTint="A6"/>
          <w:kern w:val="2"/>
          <w:szCs w:val="21"/>
          <w14:ligatures w14:val="standardContextual"/>
        </w:rPr>
        <w:t> :</w:t>
      </w:r>
    </w:p>
    <w:p w14:paraId="68615C0C" w14:textId="77777777" w:rsidR="004B665C" w:rsidRPr="00692144" w:rsidRDefault="004B665C" w:rsidP="004B665C">
      <w:pPr>
        <w:jc w:val="both"/>
        <w:rPr>
          <w:szCs w:val="21"/>
        </w:rPr>
      </w:pPr>
      <w:r w:rsidRPr="00692144">
        <w:t>Toutes</w:t>
      </w:r>
      <w:r w:rsidRPr="00692144">
        <w:rPr>
          <w:szCs w:val="21"/>
        </w:rPr>
        <w:t xml:space="preserve"> les chambres (standards) proposées doivent :</w:t>
      </w:r>
    </w:p>
    <w:p w14:paraId="7A152E5E" w14:textId="77777777" w:rsidR="004B665C" w:rsidRDefault="004B665C" w:rsidP="004B665C">
      <w:pPr>
        <w:pStyle w:val="Paragraphedeliste"/>
        <w:numPr>
          <w:ilvl w:val="0"/>
          <w:numId w:val="3"/>
        </w:numPr>
        <w:spacing w:after="120"/>
        <w:ind w:left="567" w:hanging="283"/>
        <w:contextualSpacing w:val="0"/>
        <w:jc w:val="both"/>
      </w:pPr>
      <w:r>
        <w:t xml:space="preserve">Être en état d’être utilisée, sans travaux en cours </w:t>
      </w:r>
      <w:bookmarkStart w:id="97" w:name="_Hlk173400468"/>
      <w:r>
        <w:t>ou autre situation ne permettant pas une jouissance parfaite de la chambre</w:t>
      </w:r>
      <w:bookmarkEnd w:id="97"/>
      <w:r>
        <w:t> ;</w:t>
      </w:r>
    </w:p>
    <w:p w14:paraId="19A0CF93"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salle de bain et toilettes propres ;</w:t>
      </w:r>
    </w:p>
    <w:p w14:paraId="494804F5"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protection contre les moustiques (moustiquaire aux fenêtres, crochet au plafond pour fixer une moustiquaire) ;</w:t>
      </w:r>
    </w:p>
    <w:p w14:paraId="6AF2FA93" w14:textId="77777777" w:rsidR="004B665C" w:rsidRPr="00692144" w:rsidRDefault="004B665C" w:rsidP="004B665C">
      <w:pPr>
        <w:pStyle w:val="Paragraphedeliste"/>
        <w:numPr>
          <w:ilvl w:val="0"/>
          <w:numId w:val="3"/>
        </w:numPr>
        <w:spacing w:after="120"/>
        <w:ind w:left="567" w:hanging="283"/>
        <w:contextualSpacing w:val="0"/>
        <w:jc w:val="both"/>
      </w:pPr>
      <w:r w:rsidRPr="00692144">
        <w:t>Être spacieuses et bien entretenues ;</w:t>
      </w:r>
    </w:p>
    <w:p w14:paraId="0683D5DD"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système de verrouillage fonctionnel (serrures, carte d’accès…) ;</w:t>
      </w:r>
    </w:p>
    <w:p w14:paraId="0AB02786"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climatisation fonctionnelle et régulièrement entretenue ;</w:t>
      </w:r>
    </w:p>
    <w:p w14:paraId="22E907EA"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connexion Internet gratuite à plein temps (Wifi) et fonctionnelle ;</w:t>
      </w:r>
    </w:p>
    <w:p w14:paraId="60E15361"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téléviseur fonctionnel ;</w:t>
      </w:r>
    </w:p>
    <w:p w14:paraId="3F4892FE"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téléphone interphone fonctionnel (optionnel) ;</w:t>
      </w:r>
    </w:p>
    <w:p w14:paraId="5E3C038C"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petit frigo</w:t>
      </w:r>
      <w:r>
        <w:t xml:space="preserve"> </w:t>
      </w:r>
      <w:r w:rsidRPr="00692144">
        <w:t>(optionnel) ;</w:t>
      </w:r>
    </w:p>
    <w:p w14:paraId="3F60F391"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bouilloire (optionnel) ;</w:t>
      </w:r>
    </w:p>
    <w:p w14:paraId="056CD620"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coffre-fort fonctionnel (optionnel) ;</w:t>
      </w:r>
    </w:p>
    <w:p w14:paraId="3B5F31F0"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table et d'une chaise de lecture, d'une lampe de lecture et d'une armoire ;</w:t>
      </w:r>
    </w:p>
    <w:p w14:paraId="4E0B9363" w14:textId="77777777" w:rsidR="004B665C" w:rsidRPr="00692144" w:rsidRDefault="004B665C" w:rsidP="004B665C">
      <w:pPr>
        <w:pStyle w:val="Paragraphedeliste"/>
        <w:numPr>
          <w:ilvl w:val="0"/>
          <w:numId w:val="3"/>
        </w:numPr>
        <w:spacing w:after="120"/>
        <w:ind w:left="567" w:hanging="283"/>
        <w:contextualSpacing w:val="0"/>
        <w:jc w:val="both"/>
        <w:rPr>
          <w:szCs w:val="21"/>
        </w:rPr>
      </w:pPr>
      <w:r w:rsidRPr="00692144">
        <w:t>Avoir</w:t>
      </w:r>
      <w:r w:rsidRPr="00692144">
        <w:rPr>
          <w:szCs w:val="21"/>
        </w:rPr>
        <w:t xml:space="preserve"> en permanence de l'eau chaude et froide.</w:t>
      </w:r>
    </w:p>
    <w:p w14:paraId="2D221695" w14:textId="77777777" w:rsidR="004B665C" w:rsidRPr="00692144" w:rsidRDefault="004B665C" w:rsidP="004B665C">
      <w:pPr>
        <w:jc w:val="both"/>
        <w:rPr>
          <w:szCs w:val="21"/>
        </w:rPr>
      </w:pPr>
      <w:r w:rsidRPr="00692144">
        <w:t>L’hôtel</w:t>
      </w:r>
      <w:r w:rsidRPr="00692144">
        <w:rPr>
          <w:szCs w:val="21"/>
        </w:rPr>
        <w:t xml:space="preserve"> assurera le nettoyage journalier des chambres ainsi que le changement régulier des draps et serviettes.</w:t>
      </w:r>
    </w:p>
    <w:p w14:paraId="0FC90EE6" w14:textId="77777777" w:rsidR="004B665C" w:rsidRPr="00692144" w:rsidRDefault="004B665C" w:rsidP="004B665C">
      <w:pPr>
        <w:jc w:val="both"/>
        <w:rPr>
          <w:szCs w:val="21"/>
        </w:rPr>
      </w:pPr>
      <w:r w:rsidRPr="00692144">
        <w:lastRenderedPageBreak/>
        <w:t>Le</w:t>
      </w:r>
      <w:r w:rsidRPr="00692144">
        <w:rPr>
          <w:szCs w:val="21"/>
        </w:rPr>
        <w:t xml:space="preserve"> soumissionnaire peut proposer des suites en substitution des chambres standards pour autant que les prix proposés restent les mêmes.</w:t>
      </w:r>
    </w:p>
    <w:p w14:paraId="2F4D4CF2"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Environnement :</w:t>
      </w:r>
    </w:p>
    <w:p w14:paraId="438DAD04" w14:textId="77777777" w:rsidR="004B665C" w:rsidRPr="00692144" w:rsidRDefault="004B665C" w:rsidP="004B665C">
      <w:pPr>
        <w:jc w:val="both"/>
        <w:rPr>
          <w:szCs w:val="21"/>
        </w:rPr>
      </w:pPr>
      <w:r w:rsidRPr="00692144">
        <w:t>L’hôtel</w:t>
      </w:r>
      <w:r w:rsidRPr="00692144">
        <w:rPr>
          <w:szCs w:val="21"/>
        </w:rPr>
        <w:t xml:space="preserve"> doit :</w:t>
      </w:r>
    </w:p>
    <w:p w14:paraId="2D3348C6" w14:textId="77777777" w:rsidR="004B665C" w:rsidRPr="00692144" w:rsidRDefault="004B665C" w:rsidP="004B665C">
      <w:pPr>
        <w:pStyle w:val="Paragraphedeliste"/>
        <w:numPr>
          <w:ilvl w:val="0"/>
          <w:numId w:val="3"/>
        </w:numPr>
        <w:spacing w:after="120"/>
        <w:ind w:left="567" w:hanging="283"/>
        <w:contextualSpacing w:val="0"/>
        <w:jc w:val="both"/>
      </w:pPr>
      <w:r w:rsidRPr="00692144">
        <w:t>Offrir un cadre environnemental propre, calme propice pour travailler et se reposer ;</w:t>
      </w:r>
    </w:p>
    <w:p w14:paraId="237B9100"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en dehors de chambres d'une connexion Internet gratuite à plein temps (Wifi) et fonctionnelle ;</w:t>
      </w:r>
    </w:p>
    <w:p w14:paraId="567661E6"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alimentation électrique ininterrompue et d’une solution back-up en cas de coupure d’électricité (groupe électrogène fonctionnel, régulièrement entretenu et peu bruyant, ou système d’énergie solaire) ;</w:t>
      </w:r>
    </w:p>
    <w:p w14:paraId="1696978A"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d’installations sanitaires propres en dehors des chambres ;</w:t>
      </w:r>
    </w:p>
    <w:p w14:paraId="2A403A96" w14:textId="77777777" w:rsidR="004B665C" w:rsidRPr="00692144" w:rsidRDefault="004B665C" w:rsidP="004B665C">
      <w:pPr>
        <w:pStyle w:val="Paragraphedeliste"/>
        <w:numPr>
          <w:ilvl w:val="0"/>
          <w:numId w:val="3"/>
        </w:numPr>
        <w:spacing w:after="120"/>
        <w:ind w:left="567" w:hanging="283"/>
        <w:contextualSpacing w:val="0"/>
        <w:jc w:val="both"/>
      </w:pPr>
      <w:r w:rsidRPr="00692144">
        <w:t>Assurer le nettoyage journalier des espaces en dehors des chambres ;</w:t>
      </w:r>
    </w:p>
    <w:p w14:paraId="7D1461D5" w14:textId="77777777" w:rsidR="004B665C" w:rsidRPr="00692144" w:rsidRDefault="004B665C" w:rsidP="004B665C">
      <w:pPr>
        <w:pStyle w:val="Paragraphedeliste"/>
        <w:numPr>
          <w:ilvl w:val="0"/>
          <w:numId w:val="3"/>
        </w:numPr>
        <w:spacing w:after="120"/>
        <w:ind w:left="567" w:hanging="283"/>
        <w:contextualSpacing w:val="0"/>
        <w:jc w:val="both"/>
        <w:rPr>
          <w:szCs w:val="21"/>
        </w:rPr>
      </w:pPr>
      <w:r w:rsidRPr="00692144">
        <w:t>Disposer</w:t>
      </w:r>
      <w:r w:rsidRPr="00692144">
        <w:rPr>
          <w:szCs w:val="21"/>
        </w:rPr>
        <w:t xml:space="preserve"> d’un restaurant séparé et de sa propre cuisine.</w:t>
      </w:r>
    </w:p>
    <w:p w14:paraId="11FA2450" w14:textId="77777777" w:rsidR="004B665C" w:rsidRPr="00692144" w:rsidRDefault="004B665C" w:rsidP="004B665C">
      <w:pPr>
        <w:jc w:val="both"/>
        <w:rPr>
          <w:szCs w:val="21"/>
        </w:rPr>
      </w:pPr>
      <w:r w:rsidRPr="00692144">
        <w:rPr>
          <w:szCs w:val="21"/>
        </w:rPr>
        <w:t>N.B. : Enabel encourage vivement les prestataires à proposer des formules respectueuses de l’environnement et valorisant les produits et savoir-faire locaux (ex. jus locaux et produits locaux au niveau de la restauration, réduction des déchets en évitant les « jetables », etc.) ».</w:t>
      </w:r>
    </w:p>
    <w:p w14:paraId="444FD552"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Petit déjeuner :</w:t>
      </w:r>
    </w:p>
    <w:p w14:paraId="45B796D6" w14:textId="77777777" w:rsidR="004B665C" w:rsidRPr="00692144" w:rsidRDefault="004B665C" w:rsidP="004B665C">
      <w:pPr>
        <w:jc w:val="both"/>
        <w:rPr>
          <w:szCs w:val="21"/>
        </w:rPr>
      </w:pPr>
      <w:r w:rsidRPr="00692144">
        <w:rPr>
          <w:szCs w:val="21"/>
        </w:rPr>
        <w:t>L’hôtel doit inclure dans le prix de la chambre le petit-déjeuner qui consistera au minium en :</w:t>
      </w:r>
    </w:p>
    <w:p w14:paraId="2F2266BC" w14:textId="77777777" w:rsidR="004B665C" w:rsidRPr="00692144" w:rsidRDefault="004B665C" w:rsidP="004B665C">
      <w:pPr>
        <w:pStyle w:val="Paragraphedeliste"/>
        <w:numPr>
          <w:ilvl w:val="0"/>
          <w:numId w:val="3"/>
        </w:numPr>
        <w:spacing w:after="120"/>
        <w:ind w:left="567" w:hanging="283"/>
        <w:contextualSpacing w:val="0"/>
        <w:jc w:val="both"/>
      </w:pPr>
      <w:r w:rsidRPr="00692144">
        <w:t>Thé, café, eau et jus ;</w:t>
      </w:r>
    </w:p>
    <w:p w14:paraId="55CC0FB7" w14:textId="77777777" w:rsidR="004B665C" w:rsidRPr="00692144" w:rsidRDefault="004B665C" w:rsidP="004B665C">
      <w:pPr>
        <w:pStyle w:val="Paragraphedeliste"/>
        <w:numPr>
          <w:ilvl w:val="0"/>
          <w:numId w:val="3"/>
        </w:numPr>
        <w:spacing w:after="120"/>
        <w:ind w:left="567" w:hanging="283"/>
        <w:contextualSpacing w:val="0"/>
        <w:jc w:val="both"/>
      </w:pPr>
      <w:r w:rsidRPr="00692144">
        <w:t>Pain, croissant, viennoiserie, etc. ;</w:t>
      </w:r>
    </w:p>
    <w:p w14:paraId="1083BC05" w14:textId="77777777" w:rsidR="004B665C" w:rsidRPr="00692144" w:rsidRDefault="004B665C" w:rsidP="004B665C">
      <w:pPr>
        <w:pStyle w:val="Paragraphedeliste"/>
        <w:numPr>
          <w:ilvl w:val="0"/>
          <w:numId w:val="3"/>
        </w:numPr>
        <w:spacing w:after="120"/>
        <w:ind w:left="567" w:hanging="283"/>
        <w:contextualSpacing w:val="0"/>
        <w:jc w:val="both"/>
      </w:pPr>
      <w:r w:rsidRPr="00692144">
        <w:t>Options salées ;</w:t>
      </w:r>
    </w:p>
    <w:p w14:paraId="28D0CBCF" w14:textId="77777777" w:rsidR="004B665C" w:rsidRDefault="004B665C" w:rsidP="004B665C">
      <w:pPr>
        <w:pStyle w:val="Paragraphedeliste"/>
        <w:numPr>
          <w:ilvl w:val="0"/>
          <w:numId w:val="3"/>
        </w:numPr>
        <w:spacing w:after="120"/>
        <w:ind w:left="567" w:hanging="283"/>
        <w:contextualSpacing w:val="0"/>
        <w:jc w:val="both"/>
        <w:rPr>
          <w:szCs w:val="21"/>
        </w:rPr>
      </w:pPr>
      <w:r w:rsidRPr="00692144">
        <w:t>Fruits</w:t>
      </w:r>
      <w:r w:rsidRPr="00692144">
        <w:rPr>
          <w:szCs w:val="21"/>
        </w:rPr>
        <w:t xml:space="preserve"> et yaourt (optionnel).</w:t>
      </w:r>
    </w:p>
    <w:p w14:paraId="6D277C51" w14:textId="04410FC6" w:rsidR="004B665C" w:rsidRPr="000F7F4F" w:rsidRDefault="004B665C" w:rsidP="004B665C">
      <w:pPr>
        <w:spacing w:after="120"/>
        <w:jc w:val="both"/>
        <w:rPr>
          <w:b/>
          <w:bCs/>
          <w:szCs w:val="21"/>
        </w:rPr>
      </w:pPr>
      <w:r w:rsidRPr="001206C4">
        <w:rPr>
          <w:b/>
          <w:bCs/>
          <w:szCs w:val="21"/>
        </w:rPr>
        <w:t xml:space="preserve">NB : Pour les services d’hébergement, </w:t>
      </w:r>
      <w:r>
        <w:rPr>
          <w:b/>
          <w:bCs/>
          <w:szCs w:val="21"/>
        </w:rPr>
        <w:t>Enabel ne s’engage pas quant aux quantités. Les commandes seront soit effectuées directement par les participants à la conférence, soit par Enabel via un bon de commande</w:t>
      </w:r>
      <w:r w:rsidRPr="001206C4">
        <w:rPr>
          <w:b/>
          <w:bCs/>
          <w:szCs w:val="21"/>
        </w:rPr>
        <w:t>.</w:t>
      </w:r>
    </w:p>
    <w:p w14:paraId="5275656F" w14:textId="77777777" w:rsidR="001F19A1" w:rsidRPr="00692144" w:rsidRDefault="001F19A1" w:rsidP="001F19A1">
      <w:pPr>
        <w:pStyle w:val="Titre2"/>
      </w:pPr>
      <w:bookmarkStart w:id="98" w:name="_Toc223687518"/>
      <w:r w:rsidRPr="00692144">
        <w:t>Assurance</w:t>
      </w:r>
      <w:bookmarkEnd w:id="98"/>
    </w:p>
    <w:p w14:paraId="32F28EAB" w14:textId="372B0B3B" w:rsidR="001F19A1" w:rsidRPr="00692144" w:rsidRDefault="001F19A1" w:rsidP="001F19A1">
      <w:pPr>
        <w:jc w:val="both"/>
      </w:pPr>
      <w:r w:rsidRPr="00692144">
        <w:t>L’adjudicataire sera assuré auprès d’une compagnie d’assurance en responsabilité civile pour tous les dommages découlant de la mission définie par Enabel dans le présent cahier spécial des charges pour tous dommages confondus (corporels, matériels et immatériels).</w:t>
      </w:r>
    </w:p>
    <w:p w14:paraId="41786751" w14:textId="166CA220" w:rsidR="001F19A1" w:rsidRPr="00692144" w:rsidRDefault="00F6770E" w:rsidP="00AD0956">
      <w:pPr>
        <w:pStyle w:val="Titre2"/>
      </w:pPr>
      <w:bookmarkStart w:id="99" w:name="_Toc223687519"/>
      <w:r w:rsidRPr="00692144">
        <w:t>Sécurité</w:t>
      </w:r>
      <w:bookmarkEnd w:id="99"/>
    </w:p>
    <w:p w14:paraId="6FF548F4" w14:textId="77777777" w:rsidR="00811F9D" w:rsidRPr="00692144" w:rsidRDefault="00811F9D" w:rsidP="00FA59C3">
      <w:pPr>
        <w:jc w:val="both"/>
        <w:rPr>
          <w:szCs w:val="21"/>
        </w:rPr>
      </w:pPr>
      <w:r w:rsidRPr="00692144">
        <w:rPr>
          <w:szCs w:val="21"/>
        </w:rPr>
        <w:t xml:space="preserve">L’adjudicataire assurera des conditions de sûreté et de sécurité aux participants lors des </w:t>
      </w:r>
      <w:r w:rsidRPr="00692144">
        <w:t>activités</w:t>
      </w:r>
      <w:r w:rsidRPr="00692144">
        <w:rPr>
          <w:szCs w:val="21"/>
        </w:rPr>
        <w:t xml:space="preserve"> d’Enabel en facilitant l’accessibilité des locaux et offrant des issues de secours adaptées.</w:t>
      </w:r>
    </w:p>
    <w:p w14:paraId="2FFC99AD" w14:textId="73E506FB" w:rsidR="00811F9D" w:rsidRPr="00692144" w:rsidRDefault="00811F9D" w:rsidP="00FA59C3">
      <w:pPr>
        <w:jc w:val="both"/>
        <w:rPr>
          <w:szCs w:val="21"/>
        </w:rPr>
      </w:pPr>
      <w:r w:rsidRPr="00692144">
        <w:rPr>
          <w:szCs w:val="21"/>
        </w:rPr>
        <w:t xml:space="preserve">L’hôtel doit offrir un environnement sécurisé pour les personnes et leurs biens, ainsi qu’un </w:t>
      </w:r>
      <w:r w:rsidRPr="00692144">
        <w:t>service</w:t>
      </w:r>
      <w:r w:rsidRPr="00692144">
        <w:rPr>
          <w:szCs w:val="21"/>
        </w:rPr>
        <w:t xml:space="preserve"> de gardiennage. Il s’assurera notamment de</w:t>
      </w:r>
      <w:r w:rsidR="009B659D" w:rsidRPr="00692144">
        <w:rPr>
          <w:szCs w:val="21"/>
        </w:rPr>
        <w:t> :</w:t>
      </w:r>
    </w:p>
    <w:p w14:paraId="08A03E05" w14:textId="0D4E545D" w:rsidR="00811F9D" w:rsidRPr="00692144" w:rsidRDefault="00811F9D" w:rsidP="00E416CF">
      <w:pPr>
        <w:pStyle w:val="Paragraphedeliste"/>
        <w:numPr>
          <w:ilvl w:val="0"/>
          <w:numId w:val="3"/>
        </w:numPr>
        <w:spacing w:after="120"/>
        <w:ind w:left="567" w:hanging="283"/>
        <w:contextualSpacing w:val="0"/>
        <w:jc w:val="both"/>
      </w:pPr>
      <w:r w:rsidRPr="00692144">
        <w:t>Contrôler les accès principaux pour le personnel, les clients et les visiteurs</w:t>
      </w:r>
      <w:r w:rsidR="009B659D" w:rsidRPr="00692144">
        <w:t> ;</w:t>
      </w:r>
    </w:p>
    <w:p w14:paraId="0677F3D4" w14:textId="2F0CAE9A" w:rsidR="00811F9D" w:rsidRPr="00692144" w:rsidRDefault="00811F9D" w:rsidP="00E416CF">
      <w:pPr>
        <w:pStyle w:val="Paragraphedeliste"/>
        <w:numPr>
          <w:ilvl w:val="0"/>
          <w:numId w:val="3"/>
        </w:numPr>
        <w:spacing w:after="120"/>
        <w:ind w:left="567" w:hanging="283"/>
        <w:contextualSpacing w:val="0"/>
        <w:jc w:val="both"/>
      </w:pPr>
      <w:r w:rsidRPr="00692144">
        <w:t>Accueillir, contrôler et filtrer les visiteurs et les fournisseurs</w:t>
      </w:r>
      <w:r w:rsidR="009B659D" w:rsidRPr="00692144">
        <w:t> ;</w:t>
      </w:r>
    </w:p>
    <w:p w14:paraId="42D1AD5C" w14:textId="7E295D5C" w:rsidR="00811F9D" w:rsidRPr="00692144" w:rsidRDefault="00811F9D" w:rsidP="00E416CF">
      <w:pPr>
        <w:pStyle w:val="Paragraphedeliste"/>
        <w:numPr>
          <w:ilvl w:val="0"/>
          <w:numId w:val="3"/>
        </w:numPr>
        <w:spacing w:after="120"/>
        <w:ind w:left="567" w:hanging="283"/>
        <w:contextualSpacing w:val="0"/>
        <w:jc w:val="both"/>
      </w:pPr>
      <w:r w:rsidRPr="00692144">
        <w:lastRenderedPageBreak/>
        <w:t>Effectuer les rondes de surveillance externes et internes, de jour comme de nuit</w:t>
      </w:r>
      <w:r w:rsidR="009B659D" w:rsidRPr="00692144">
        <w:t> ;</w:t>
      </w:r>
    </w:p>
    <w:p w14:paraId="00F475BF" w14:textId="021F0482" w:rsidR="00811F9D" w:rsidRPr="00692144" w:rsidRDefault="00811F9D" w:rsidP="00E416CF">
      <w:pPr>
        <w:pStyle w:val="Paragraphedeliste"/>
        <w:numPr>
          <w:ilvl w:val="0"/>
          <w:numId w:val="3"/>
        </w:numPr>
        <w:spacing w:after="120"/>
        <w:ind w:left="567" w:hanging="283"/>
        <w:contextualSpacing w:val="0"/>
        <w:jc w:val="both"/>
      </w:pPr>
      <w:r w:rsidRPr="00692144">
        <w:t>Tenir à jour les documents de suivi des activités et incidents</w:t>
      </w:r>
      <w:r w:rsidR="009B659D" w:rsidRPr="00692144">
        <w:t> ;</w:t>
      </w:r>
    </w:p>
    <w:p w14:paraId="3D55D343" w14:textId="50954609" w:rsidR="00811F9D" w:rsidRPr="00692144" w:rsidRDefault="00811F9D" w:rsidP="00E416CF">
      <w:pPr>
        <w:pStyle w:val="Paragraphedeliste"/>
        <w:numPr>
          <w:ilvl w:val="0"/>
          <w:numId w:val="3"/>
        </w:numPr>
        <w:spacing w:after="120"/>
        <w:ind w:left="567" w:hanging="283"/>
        <w:contextualSpacing w:val="0"/>
        <w:jc w:val="both"/>
      </w:pPr>
      <w:r w:rsidRPr="00692144">
        <w:t>Disposer d’extincteurs et trousse de premier secours en vue d’effectuer les premières interventions en cas d’incendie ou autres incidents</w:t>
      </w:r>
      <w:r w:rsidR="009B659D" w:rsidRPr="00692144">
        <w:t> ;</w:t>
      </w:r>
    </w:p>
    <w:p w14:paraId="209697FF" w14:textId="1ACDCD44" w:rsidR="00811F9D" w:rsidRPr="00692144" w:rsidRDefault="00811F9D" w:rsidP="00E416CF">
      <w:pPr>
        <w:pStyle w:val="Paragraphedeliste"/>
        <w:numPr>
          <w:ilvl w:val="0"/>
          <w:numId w:val="3"/>
        </w:numPr>
        <w:spacing w:after="120"/>
        <w:ind w:left="567" w:hanging="283"/>
        <w:contextualSpacing w:val="0"/>
        <w:jc w:val="both"/>
      </w:pPr>
      <w:r w:rsidRPr="00692144">
        <w:t>Contacter, en cas de nécessité, les services compétents en cas d’incendie, les hôpitaux, les services de sécurité,</w:t>
      </w:r>
      <w:r w:rsidR="009B659D" w:rsidRPr="00692144">
        <w:t xml:space="preserve"> etc. ;</w:t>
      </w:r>
    </w:p>
    <w:p w14:paraId="355EF54D" w14:textId="2E6A882A" w:rsidR="00F6770E" w:rsidRPr="00692144" w:rsidRDefault="00811F9D" w:rsidP="00E416CF">
      <w:pPr>
        <w:pStyle w:val="Paragraphedeliste"/>
        <w:numPr>
          <w:ilvl w:val="0"/>
          <w:numId w:val="3"/>
        </w:numPr>
        <w:spacing w:after="120"/>
        <w:ind w:left="567" w:hanging="283"/>
        <w:contextualSpacing w:val="0"/>
        <w:jc w:val="both"/>
        <w:rPr>
          <w:szCs w:val="21"/>
        </w:rPr>
      </w:pPr>
      <w:r w:rsidRPr="00692144">
        <w:t>Mettre</w:t>
      </w:r>
      <w:r w:rsidRPr="00692144">
        <w:rPr>
          <w:szCs w:val="21"/>
        </w:rPr>
        <w:t xml:space="preserve"> en place un dispositif préventif en matière de vol, aussi bien dans les chambres que dans l’enceinte de l’hôtel.</w:t>
      </w:r>
    </w:p>
    <w:p w14:paraId="4CA33201" w14:textId="2A59E816" w:rsidR="001F19A1" w:rsidRPr="00692144" w:rsidRDefault="00811F9D" w:rsidP="00AD0956">
      <w:pPr>
        <w:pStyle w:val="Titre2"/>
      </w:pPr>
      <w:bookmarkStart w:id="100" w:name="_Toc223687520"/>
      <w:r w:rsidRPr="00692144">
        <w:t>Parking</w:t>
      </w:r>
      <w:bookmarkEnd w:id="100"/>
    </w:p>
    <w:p w14:paraId="093751CE" w14:textId="1228F8DA" w:rsidR="00811F9D" w:rsidRPr="00692144" w:rsidRDefault="00B15FD8" w:rsidP="00B15FD8">
      <w:pPr>
        <w:jc w:val="both"/>
      </w:pPr>
      <w:r w:rsidRPr="00692144">
        <w:t xml:space="preserve">La présence d’un parking dans l’enceinte de l’hôtel est </w:t>
      </w:r>
      <w:r w:rsidR="009677F4">
        <w:t>obligatoire</w:t>
      </w:r>
      <w:r w:rsidRPr="00692144">
        <w:t>.</w:t>
      </w:r>
      <w:r w:rsidR="009677F4">
        <w:t xml:space="preserve"> C</w:t>
      </w:r>
      <w:r w:rsidRPr="00692144">
        <w:t xml:space="preserve">elui-ci sera à disposition des véhicules de 2 et 4 roues. Il sera </w:t>
      </w:r>
      <w:r w:rsidR="00A73BA0">
        <w:t xml:space="preserve">surveillé, </w:t>
      </w:r>
      <w:r w:rsidRPr="00692144">
        <w:t>sécurisé et gratuit pour les participants et le personnel d’Enabel.</w:t>
      </w:r>
    </w:p>
    <w:p w14:paraId="54B9E8F7" w14:textId="502A9CFB" w:rsidR="001F19A1" w:rsidRPr="00692144" w:rsidRDefault="00B15FD8" w:rsidP="00AD0956">
      <w:pPr>
        <w:pStyle w:val="Titre2"/>
      </w:pPr>
      <w:bookmarkStart w:id="101" w:name="_Toc223687521"/>
      <w:r w:rsidRPr="00692144">
        <w:t>Divers</w:t>
      </w:r>
      <w:bookmarkEnd w:id="101"/>
    </w:p>
    <w:p w14:paraId="0529BD3C" w14:textId="79D38841" w:rsidR="003F0F63" w:rsidRPr="00692144" w:rsidRDefault="003F0F63" w:rsidP="00FA59C3">
      <w:pPr>
        <w:jc w:val="both"/>
        <w:rPr>
          <w:szCs w:val="21"/>
        </w:rPr>
      </w:pPr>
      <w:r w:rsidRPr="00692144">
        <w:rPr>
          <w:szCs w:val="21"/>
        </w:rPr>
        <w:t xml:space="preserve">L’hôtel </w:t>
      </w:r>
      <w:r w:rsidRPr="00692144">
        <w:t>doit</w:t>
      </w:r>
      <w:r w:rsidR="009B659D" w:rsidRPr="00692144">
        <w:rPr>
          <w:szCs w:val="21"/>
        </w:rPr>
        <w:t> :</w:t>
      </w:r>
    </w:p>
    <w:p w14:paraId="0D646BE5" w14:textId="12D27520" w:rsidR="003F0F63" w:rsidRPr="00692144" w:rsidRDefault="003F0F63" w:rsidP="00E416CF">
      <w:pPr>
        <w:pStyle w:val="Paragraphedeliste"/>
        <w:numPr>
          <w:ilvl w:val="0"/>
          <w:numId w:val="3"/>
        </w:numPr>
        <w:spacing w:after="120"/>
        <w:ind w:left="567" w:hanging="283"/>
        <w:contextualSpacing w:val="0"/>
        <w:jc w:val="both"/>
      </w:pPr>
      <w:r w:rsidRPr="00692144">
        <w:t>S’assurer du bon suivi des réservations</w:t>
      </w:r>
      <w:r w:rsidR="009B659D" w:rsidRPr="00692144">
        <w:t> ;</w:t>
      </w:r>
    </w:p>
    <w:p w14:paraId="608BF1E7" w14:textId="6E7D7FCC" w:rsidR="003F0F63" w:rsidRPr="00692144" w:rsidRDefault="003F0F63" w:rsidP="00E416CF">
      <w:pPr>
        <w:pStyle w:val="Paragraphedeliste"/>
        <w:numPr>
          <w:ilvl w:val="0"/>
          <w:numId w:val="3"/>
        </w:numPr>
        <w:spacing w:after="120"/>
        <w:ind w:left="567" w:hanging="283"/>
        <w:contextualSpacing w:val="0"/>
        <w:jc w:val="both"/>
      </w:pPr>
      <w:r w:rsidRPr="00692144">
        <w:t xml:space="preserve">Désigner un point focal pour assurer </w:t>
      </w:r>
      <w:r w:rsidR="00267E63">
        <w:t>du suivi</w:t>
      </w:r>
      <w:r w:rsidRPr="00692144">
        <w:t xml:space="preserve"> et le respect des dispositions contractuelles</w:t>
      </w:r>
      <w:r w:rsidR="009B659D" w:rsidRPr="00692144">
        <w:t> ;</w:t>
      </w:r>
    </w:p>
    <w:p w14:paraId="47B2AC10" w14:textId="1243E3DF" w:rsidR="00B15FD8" w:rsidRPr="00692144" w:rsidRDefault="003F0F63" w:rsidP="00E416CF">
      <w:pPr>
        <w:pStyle w:val="Paragraphedeliste"/>
        <w:numPr>
          <w:ilvl w:val="0"/>
          <w:numId w:val="3"/>
        </w:numPr>
        <w:spacing w:after="120"/>
        <w:ind w:left="567" w:hanging="283"/>
        <w:contextualSpacing w:val="0"/>
        <w:jc w:val="both"/>
        <w:rPr>
          <w:szCs w:val="21"/>
        </w:rPr>
      </w:pPr>
      <w:r w:rsidRPr="00692144">
        <w:t>Assurer</w:t>
      </w:r>
      <w:r w:rsidRPr="00692144">
        <w:rPr>
          <w:szCs w:val="21"/>
        </w:rPr>
        <w:t xml:space="preserve"> un même prix pour les chambres proposées</w:t>
      </w:r>
      <w:r w:rsidR="00B4637A">
        <w:rPr>
          <w:szCs w:val="21"/>
        </w:rPr>
        <w:t xml:space="preserve"> (optionnel)</w:t>
      </w:r>
      <w:r w:rsidRPr="00692144">
        <w:rPr>
          <w:szCs w:val="21"/>
        </w:rPr>
        <w:t>.</w:t>
      </w:r>
    </w:p>
    <w:p w14:paraId="152BBC65" w14:textId="42BFC1AF" w:rsidR="001F19A1" w:rsidRPr="00692144" w:rsidRDefault="0023573C" w:rsidP="00AD0956">
      <w:pPr>
        <w:pStyle w:val="Titre2"/>
      </w:pPr>
      <w:bookmarkStart w:id="102" w:name="_Prestations_attendues"/>
      <w:bookmarkStart w:id="103" w:name="_Toc223687522"/>
      <w:bookmarkEnd w:id="102"/>
      <w:r w:rsidRPr="00692144">
        <w:t>Hygiène des denrées alimentaires</w:t>
      </w:r>
      <w:bookmarkEnd w:id="103"/>
    </w:p>
    <w:p w14:paraId="3E09A5BB" w14:textId="592127DF" w:rsidR="0023573C" w:rsidRPr="00692144" w:rsidRDefault="006B0849" w:rsidP="00FA59C3">
      <w:pPr>
        <w:jc w:val="both"/>
        <w:rPr>
          <w:szCs w:val="21"/>
        </w:rPr>
      </w:pPr>
      <w:r w:rsidRPr="00692144">
        <w:rPr>
          <w:szCs w:val="21"/>
        </w:rPr>
        <w:t xml:space="preserve">L’adjudicataire s’engage à respecter scrupuleusement les réglementations et normes </w:t>
      </w:r>
      <w:r w:rsidRPr="00692144">
        <w:t>applicables</w:t>
      </w:r>
      <w:r w:rsidRPr="00692144">
        <w:rPr>
          <w:szCs w:val="21"/>
        </w:rPr>
        <w:t xml:space="preserve"> et relatives à l’hygiène des denrées alimentaires. Pour ce faire, le pouvoir adjudicateur se réserve le droit d’effectuer une visite des locaux du prestataire de service en vue de vérifier le bon respect de ces réglementations et normes.</w:t>
      </w:r>
    </w:p>
    <w:p w14:paraId="4469CE08" w14:textId="0C63584E" w:rsidR="001F19A1" w:rsidRPr="00692144" w:rsidRDefault="006B0849" w:rsidP="00AD0956">
      <w:pPr>
        <w:pStyle w:val="Titre2"/>
      </w:pPr>
      <w:bookmarkStart w:id="104" w:name="_Ref223621328"/>
      <w:bookmarkStart w:id="105" w:name="_Ref223621347"/>
      <w:bookmarkStart w:id="106" w:name="_Ref223621391"/>
      <w:bookmarkStart w:id="107" w:name="_Ref223621394"/>
      <w:bookmarkStart w:id="108" w:name="_Toc223687523"/>
      <w:r w:rsidRPr="00692144">
        <w:t>Modalités d’exécution</w:t>
      </w:r>
      <w:bookmarkEnd w:id="104"/>
      <w:bookmarkEnd w:id="105"/>
      <w:bookmarkEnd w:id="106"/>
      <w:bookmarkEnd w:id="107"/>
      <w:bookmarkEnd w:id="108"/>
    </w:p>
    <w:p w14:paraId="14AA490F" w14:textId="63C17873" w:rsidR="002504D1" w:rsidRPr="002504D1" w:rsidRDefault="00A15C07" w:rsidP="00FA59C3">
      <w:pPr>
        <w:jc w:val="both"/>
        <w:rPr>
          <w:b/>
          <w:bCs/>
          <w:szCs w:val="21"/>
        </w:rPr>
      </w:pPr>
      <w:r w:rsidRPr="002504D1">
        <w:rPr>
          <w:b/>
          <w:bCs/>
          <w:szCs w:val="21"/>
        </w:rPr>
        <w:t>Tranche ferme :</w:t>
      </w:r>
    </w:p>
    <w:p w14:paraId="64813608" w14:textId="500616EC" w:rsidR="00C064C5" w:rsidRDefault="00A15C07" w:rsidP="00FA59C3">
      <w:pPr>
        <w:jc w:val="both"/>
        <w:rPr>
          <w:szCs w:val="21"/>
        </w:rPr>
      </w:pPr>
      <w:r>
        <w:rPr>
          <w:szCs w:val="21"/>
        </w:rPr>
        <w:t xml:space="preserve">Location </w:t>
      </w:r>
      <w:r w:rsidR="00542B5E">
        <w:rPr>
          <w:szCs w:val="21"/>
        </w:rPr>
        <w:t xml:space="preserve">d’une </w:t>
      </w:r>
      <w:r>
        <w:rPr>
          <w:szCs w:val="21"/>
        </w:rPr>
        <w:t>salle amphithéâtre pendant 3 jours.</w:t>
      </w:r>
    </w:p>
    <w:p w14:paraId="0A2BDE91" w14:textId="1036AFDE" w:rsidR="002504D1" w:rsidRPr="002504D1" w:rsidRDefault="00A15C07" w:rsidP="00FA59C3">
      <w:pPr>
        <w:jc w:val="both"/>
        <w:rPr>
          <w:b/>
          <w:bCs/>
          <w:szCs w:val="21"/>
        </w:rPr>
      </w:pPr>
      <w:r w:rsidRPr="002504D1">
        <w:rPr>
          <w:b/>
          <w:bCs/>
          <w:szCs w:val="21"/>
        </w:rPr>
        <w:t>Tranches conditionnelles :</w:t>
      </w:r>
    </w:p>
    <w:p w14:paraId="7A12ECA5" w14:textId="37E7A1C6" w:rsidR="002504D1" w:rsidRDefault="002504D1" w:rsidP="00FA59C3">
      <w:pPr>
        <w:jc w:val="both"/>
        <w:rPr>
          <w:szCs w:val="21"/>
        </w:rPr>
      </w:pPr>
      <w:r w:rsidRPr="002504D1">
        <w:rPr>
          <w:szCs w:val="21"/>
        </w:rPr>
        <w:t xml:space="preserve">Minimum 5 salles de sous-commission ainsi que les prestations de restauration. La détermination exacte des quantités (nombre de salles de sous-commission et nombre de participants) se fera au moyen de bons de commande émis par le pouvoir adjudicateur au plus tard </w:t>
      </w:r>
      <w:r w:rsidR="0075414B">
        <w:rPr>
          <w:szCs w:val="21"/>
        </w:rPr>
        <w:t>30 jours calendaires</w:t>
      </w:r>
      <w:r w:rsidRPr="002504D1">
        <w:rPr>
          <w:szCs w:val="21"/>
        </w:rPr>
        <w:t xml:space="preserve"> avant la conférence. Le pouvoir adjudicateur ne s’engage aucunement quant aux quantités qui seront réellement commandées dans le cadre du présent marché.</w:t>
      </w:r>
    </w:p>
    <w:p w14:paraId="7BB3F3A0" w14:textId="707EDF14" w:rsidR="002D684E" w:rsidRDefault="002D684E" w:rsidP="00FA59C3">
      <w:pPr>
        <w:jc w:val="both"/>
        <w:rPr>
          <w:szCs w:val="21"/>
        </w:rPr>
      </w:pPr>
      <w:r w:rsidRPr="002D684E">
        <w:rPr>
          <w:szCs w:val="21"/>
        </w:rPr>
        <w:t>Le pouvoir adjudicateur s’efforcera de confirmer les quantités prévisionnelles au prestataire dans les meilleurs délais afin de permettre une bonne organisation logistique de l’événement.</w:t>
      </w:r>
    </w:p>
    <w:p w14:paraId="19EDDBA2" w14:textId="05FD05B1" w:rsidR="00940CD4" w:rsidRPr="00217696" w:rsidRDefault="00217696" w:rsidP="0090693E">
      <w:pPr>
        <w:jc w:val="both"/>
        <w:rPr>
          <w:b/>
          <w:bCs/>
          <w:szCs w:val="21"/>
        </w:rPr>
      </w:pPr>
      <w:r w:rsidRPr="00217696">
        <w:rPr>
          <w:b/>
          <w:bCs/>
          <w:szCs w:val="21"/>
        </w:rPr>
        <w:t>Annulation :</w:t>
      </w:r>
    </w:p>
    <w:p w14:paraId="3492D8E0" w14:textId="71502446" w:rsidR="0032419A" w:rsidRDefault="0032419A" w:rsidP="0032419A">
      <w:pPr>
        <w:jc w:val="both"/>
        <w:rPr>
          <w:szCs w:val="21"/>
        </w:rPr>
      </w:pPr>
      <w:r w:rsidRPr="0032419A">
        <w:rPr>
          <w:szCs w:val="21"/>
        </w:rPr>
        <w:t>En cas d’annulation de l’événement, les indemnités éventuellement dues au prestataire sont limitées aux frais raisonnables, nécessaires et dûment justifiés déjà engagés et non récupérables, dans les limites maximales suivantes</w:t>
      </w:r>
      <w:r>
        <w:rPr>
          <w:szCs w:val="21"/>
        </w:rPr>
        <w:t> :</w:t>
      </w:r>
    </w:p>
    <w:tbl>
      <w:tblPr>
        <w:tblStyle w:val="Grilledutableau"/>
        <w:tblW w:w="0" w:type="auto"/>
        <w:tblInd w:w="0" w:type="dxa"/>
        <w:tblLook w:val="04A0" w:firstRow="1" w:lastRow="0" w:firstColumn="1" w:lastColumn="0" w:noHBand="0" w:noVBand="1"/>
      </w:tblPr>
      <w:tblGrid>
        <w:gridCol w:w="2405"/>
        <w:gridCol w:w="6089"/>
      </w:tblGrid>
      <w:tr w:rsidR="00BE0E49" w:rsidRPr="005A056D" w14:paraId="5225E163" w14:textId="77777777" w:rsidTr="007D1684">
        <w:tc>
          <w:tcPr>
            <w:tcW w:w="2405" w:type="dxa"/>
            <w:shd w:val="pct10" w:color="auto" w:fill="auto"/>
            <w:vAlign w:val="center"/>
          </w:tcPr>
          <w:p w14:paraId="01280EE2" w14:textId="16B54E36" w:rsidR="007D1684" w:rsidRPr="005A056D" w:rsidRDefault="007D1684" w:rsidP="007D1684">
            <w:pPr>
              <w:spacing w:before="60" w:after="60"/>
              <w:jc w:val="center"/>
              <w:rPr>
                <w:sz w:val="20"/>
                <w:szCs w:val="20"/>
              </w:rPr>
            </w:pPr>
            <w:r w:rsidRPr="0032419A">
              <w:rPr>
                <w:b/>
                <w:bCs/>
                <w:sz w:val="20"/>
                <w:szCs w:val="20"/>
              </w:rPr>
              <w:lastRenderedPageBreak/>
              <w:t>Délai d’annulation avant l’événement</w:t>
            </w:r>
          </w:p>
        </w:tc>
        <w:tc>
          <w:tcPr>
            <w:tcW w:w="6089" w:type="dxa"/>
            <w:shd w:val="pct10" w:color="auto" w:fill="auto"/>
            <w:vAlign w:val="center"/>
          </w:tcPr>
          <w:p w14:paraId="78CFACD2" w14:textId="44862690" w:rsidR="007D1684" w:rsidRPr="005A056D" w:rsidRDefault="007D1684" w:rsidP="007D1684">
            <w:pPr>
              <w:spacing w:before="60" w:after="60"/>
              <w:jc w:val="center"/>
              <w:rPr>
                <w:sz w:val="20"/>
                <w:szCs w:val="20"/>
              </w:rPr>
            </w:pPr>
            <w:r w:rsidRPr="0032419A">
              <w:rPr>
                <w:b/>
                <w:bCs/>
                <w:sz w:val="20"/>
                <w:szCs w:val="20"/>
              </w:rPr>
              <w:t>Indemnité maximale</w:t>
            </w:r>
          </w:p>
        </w:tc>
      </w:tr>
      <w:tr w:rsidR="00BE0E49" w:rsidRPr="005A056D" w14:paraId="111F4185" w14:textId="77777777" w:rsidTr="007D1684">
        <w:tc>
          <w:tcPr>
            <w:tcW w:w="2405" w:type="dxa"/>
            <w:vAlign w:val="center"/>
          </w:tcPr>
          <w:p w14:paraId="124463F7" w14:textId="035CDFEE" w:rsidR="007D1684" w:rsidRPr="005A056D" w:rsidRDefault="007D1684" w:rsidP="007D1684">
            <w:pPr>
              <w:spacing w:before="60" w:after="60"/>
              <w:jc w:val="both"/>
              <w:rPr>
                <w:sz w:val="20"/>
                <w:szCs w:val="20"/>
              </w:rPr>
            </w:pPr>
            <w:r w:rsidRPr="0032419A">
              <w:rPr>
                <w:sz w:val="20"/>
                <w:szCs w:val="20"/>
              </w:rPr>
              <w:t>≥ 30 jours</w:t>
            </w:r>
            <w:r w:rsidRPr="005A056D">
              <w:rPr>
                <w:sz w:val="20"/>
                <w:szCs w:val="20"/>
              </w:rPr>
              <w:t> :</w:t>
            </w:r>
          </w:p>
        </w:tc>
        <w:tc>
          <w:tcPr>
            <w:tcW w:w="6089" w:type="dxa"/>
            <w:vAlign w:val="center"/>
          </w:tcPr>
          <w:p w14:paraId="64BBBBC4" w14:textId="1BD9D6A7" w:rsidR="007D1684" w:rsidRPr="005A056D" w:rsidRDefault="007D1684" w:rsidP="00C64479">
            <w:pPr>
              <w:spacing w:before="60" w:after="60"/>
              <w:rPr>
                <w:sz w:val="20"/>
                <w:szCs w:val="20"/>
              </w:rPr>
            </w:pPr>
            <w:r w:rsidRPr="0032419A">
              <w:rPr>
                <w:sz w:val="20"/>
                <w:szCs w:val="20"/>
              </w:rPr>
              <w:t>Aucune indemnité</w:t>
            </w:r>
          </w:p>
        </w:tc>
      </w:tr>
      <w:tr w:rsidR="00BE0E49" w:rsidRPr="005A056D" w14:paraId="697D20D4" w14:textId="77777777" w:rsidTr="007D1684">
        <w:tc>
          <w:tcPr>
            <w:tcW w:w="2405" w:type="dxa"/>
            <w:vAlign w:val="center"/>
          </w:tcPr>
          <w:p w14:paraId="772153B2" w14:textId="3F8BE3F2" w:rsidR="007D1684" w:rsidRPr="005A056D" w:rsidRDefault="007D1684" w:rsidP="007D1684">
            <w:pPr>
              <w:spacing w:before="60" w:after="60"/>
              <w:jc w:val="both"/>
              <w:rPr>
                <w:sz w:val="20"/>
                <w:szCs w:val="20"/>
              </w:rPr>
            </w:pPr>
            <w:r w:rsidRPr="0032419A">
              <w:rPr>
                <w:sz w:val="20"/>
                <w:szCs w:val="20"/>
              </w:rPr>
              <w:t>30 – 15 jours</w:t>
            </w:r>
            <w:r w:rsidRPr="005A056D">
              <w:rPr>
                <w:sz w:val="20"/>
                <w:szCs w:val="20"/>
              </w:rPr>
              <w:t> :</w:t>
            </w:r>
          </w:p>
        </w:tc>
        <w:tc>
          <w:tcPr>
            <w:tcW w:w="6089" w:type="dxa"/>
            <w:vAlign w:val="center"/>
          </w:tcPr>
          <w:p w14:paraId="5494BF56" w14:textId="1B515FCE" w:rsidR="007D1684" w:rsidRPr="005A056D" w:rsidRDefault="007D1684" w:rsidP="00C64479">
            <w:pPr>
              <w:spacing w:before="60" w:after="60"/>
              <w:rPr>
                <w:sz w:val="20"/>
                <w:szCs w:val="20"/>
              </w:rPr>
            </w:pPr>
            <w:r w:rsidRPr="0032419A">
              <w:rPr>
                <w:sz w:val="20"/>
                <w:szCs w:val="20"/>
              </w:rPr>
              <w:t>≤ 25 % du montant du bon de commande concerné</w:t>
            </w:r>
            <w:r w:rsidR="00C64479">
              <w:rPr>
                <w:sz w:val="20"/>
                <w:szCs w:val="20"/>
              </w:rPr>
              <w:t xml:space="preserve"> pour les prestations annulées</w:t>
            </w:r>
          </w:p>
        </w:tc>
      </w:tr>
      <w:tr w:rsidR="00BE0E49" w:rsidRPr="005A056D" w14:paraId="34F9660A" w14:textId="77777777" w:rsidTr="007D1684">
        <w:tc>
          <w:tcPr>
            <w:tcW w:w="2405" w:type="dxa"/>
            <w:vAlign w:val="center"/>
          </w:tcPr>
          <w:p w14:paraId="00615603" w14:textId="4E3187FE" w:rsidR="007D1684" w:rsidRPr="005A056D" w:rsidRDefault="007D1684" w:rsidP="007D1684">
            <w:pPr>
              <w:spacing w:before="60" w:after="60"/>
              <w:jc w:val="both"/>
              <w:rPr>
                <w:sz w:val="20"/>
                <w:szCs w:val="20"/>
              </w:rPr>
            </w:pPr>
            <w:r w:rsidRPr="0032419A">
              <w:rPr>
                <w:sz w:val="20"/>
                <w:szCs w:val="20"/>
              </w:rPr>
              <w:t>14 – 7 jours</w:t>
            </w:r>
            <w:r w:rsidRPr="005A056D">
              <w:rPr>
                <w:sz w:val="20"/>
                <w:szCs w:val="20"/>
              </w:rPr>
              <w:t> :</w:t>
            </w:r>
          </w:p>
        </w:tc>
        <w:tc>
          <w:tcPr>
            <w:tcW w:w="6089" w:type="dxa"/>
            <w:vAlign w:val="center"/>
          </w:tcPr>
          <w:p w14:paraId="312D6145" w14:textId="10B2F537" w:rsidR="007D1684" w:rsidRPr="005A056D" w:rsidRDefault="007D1684" w:rsidP="00C64479">
            <w:pPr>
              <w:spacing w:before="60" w:after="60"/>
              <w:rPr>
                <w:sz w:val="20"/>
                <w:szCs w:val="20"/>
              </w:rPr>
            </w:pPr>
            <w:r w:rsidRPr="0032419A">
              <w:rPr>
                <w:sz w:val="20"/>
                <w:szCs w:val="20"/>
              </w:rPr>
              <w:t>≤ 50 % du montant du bon de commande concerné</w:t>
            </w:r>
            <w:r w:rsidR="00C64479">
              <w:rPr>
                <w:sz w:val="20"/>
                <w:szCs w:val="20"/>
              </w:rPr>
              <w:t xml:space="preserve"> pour les prestations annulées</w:t>
            </w:r>
          </w:p>
        </w:tc>
      </w:tr>
      <w:tr w:rsidR="00BE0E49" w:rsidRPr="005A056D" w14:paraId="0DA426DA" w14:textId="77777777" w:rsidTr="007D1684">
        <w:tc>
          <w:tcPr>
            <w:tcW w:w="2405" w:type="dxa"/>
            <w:vAlign w:val="center"/>
          </w:tcPr>
          <w:p w14:paraId="5ECC6AEB" w14:textId="3AB4A161" w:rsidR="007D1684" w:rsidRPr="005A056D" w:rsidRDefault="007D1684" w:rsidP="007D1684">
            <w:pPr>
              <w:spacing w:before="60" w:after="60"/>
              <w:jc w:val="both"/>
              <w:rPr>
                <w:sz w:val="20"/>
                <w:szCs w:val="20"/>
              </w:rPr>
            </w:pPr>
            <w:r w:rsidRPr="0032419A">
              <w:rPr>
                <w:sz w:val="20"/>
                <w:szCs w:val="20"/>
              </w:rPr>
              <w:t>&lt; 7 jours</w:t>
            </w:r>
            <w:r w:rsidRPr="005A056D">
              <w:rPr>
                <w:sz w:val="20"/>
                <w:szCs w:val="20"/>
              </w:rPr>
              <w:t> :</w:t>
            </w:r>
          </w:p>
        </w:tc>
        <w:tc>
          <w:tcPr>
            <w:tcW w:w="6089" w:type="dxa"/>
            <w:vAlign w:val="center"/>
          </w:tcPr>
          <w:p w14:paraId="632E98AE" w14:textId="177568B5" w:rsidR="007D1684" w:rsidRPr="005A056D" w:rsidRDefault="007D1684" w:rsidP="00C64479">
            <w:pPr>
              <w:spacing w:before="60" w:after="60"/>
              <w:rPr>
                <w:sz w:val="20"/>
                <w:szCs w:val="20"/>
              </w:rPr>
            </w:pPr>
            <w:r w:rsidRPr="0032419A">
              <w:rPr>
                <w:sz w:val="20"/>
                <w:szCs w:val="20"/>
              </w:rPr>
              <w:t>≤ 75 % du montant du bon de commande concerné</w:t>
            </w:r>
            <w:r w:rsidR="00C64479">
              <w:rPr>
                <w:sz w:val="20"/>
                <w:szCs w:val="20"/>
              </w:rPr>
              <w:t xml:space="preserve"> pour les prestations annulées</w:t>
            </w:r>
          </w:p>
        </w:tc>
      </w:tr>
    </w:tbl>
    <w:p w14:paraId="3E78E1BA" w14:textId="77777777" w:rsidR="0032419A" w:rsidRPr="0032419A" w:rsidRDefault="0032419A" w:rsidP="007D1684">
      <w:pPr>
        <w:spacing w:before="160"/>
        <w:jc w:val="both"/>
        <w:rPr>
          <w:szCs w:val="21"/>
        </w:rPr>
      </w:pPr>
      <w:r w:rsidRPr="0032419A">
        <w:rPr>
          <w:szCs w:val="21"/>
        </w:rPr>
        <w:t>Si des montants ont déjà été payés au prestataire au moment de l’annulation, celui-ci remboursera au pouvoir adjudicateur toute somme excédant les frais justifiés visés ci-dessus.</w:t>
      </w:r>
    </w:p>
    <w:p w14:paraId="7865C564" w14:textId="4E618D2A" w:rsidR="00940CD4" w:rsidRPr="00912863" w:rsidRDefault="00912863" w:rsidP="0090693E">
      <w:pPr>
        <w:jc w:val="both"/>
        <w:rPr>
          <w:b/>
          <w:bCs/>
          <w:szCs w:val="21"/>
        </w:rPr>
      </w:pPr>
      <w:r w:rsidRPr="00912863">
        <w:rPr>
          <w:b/>
          <w:bCs/>
          <w:szCs w:val="21"/>
        </w:rPr>
        <w:t>Variation du nombre de participants :</w:t>
      </w:r>
    </w:p>
    <w:p w14:paraId="5EA3FEF7" w14:textId="77777777" w:rsidR="00912863" w:rsidRPr="00912863" w:rsidRDefault="00912863" w:rsidP="00912863">
      <w:pPr>
        <w:jc w:val="both"/>
        <w:rPr>
          <w:szCs w:val="21"/>
        </w:rPr>
      </w:pPr>
      <w:r w:rsidRPr="00912863">
        <w:rPr>
          <w:szCs w:val="21"/>
        </w:rPr>
        <w:t>Si le nombre de participants est supérieur au nombre prévu dans le bon de commande, Enabel paiera les prestations supplémentaires de restauration, d’hébergement et/ou de location de salles aux prix unitaires indiqués dans le présent marché.</w:t>
      </w:r>
    </w:p>
    <w:p w14:paraId="0BB66080" w14:textId="17A9941C" w:rsidR="00DC584F" w:rsidRDefault="00DC584F" w:rsidP="00912863">
      <w:pPr>
        <w:jc w:val="both"/>
        <w:rPr>
          <w:szCs w:val="21"/>
        </w:rPr>
      </w:pPr>
      <w:r w:rsidRPr="00DC584F">
        <w:rPr>
          <w:szCs w:val="21"/>
        </w:rPr>
        <w:t xml:space="preserve">Les prestations prévues pour le premier jour sont facturées sur la base des quantités commandées. À l’issue </w:t>
      </w:r>
      <w:r w:rsidR="0041556D">
        <w:rPr>
          <w:szCs w:val="21"/>
        </w:rPr>
        <w:t xml:space="preserve">de chaque </w:t>
      </w:r>
      <w:r w:rsidRPr="00DC584F">
        <w:rPr>
          <w:szCs w:val="21"/>
        </w:rPr>
        <w:t>jour</w:t>
      </w:r>
      <w:r w:rsidR="0041556D">
        <w:rPr>
          <w:szCs w:val="21"/>
        </w:rPr>
        <w:t>née</w:t>
      </w:r>
      <w:r w:rsidRPr="00DC584F">
        <w:rPr>
          <w:szCs w:val="21"/>
        </w:rPr>
        <w:t>, Enabel ajuster</w:t>
      </w:r>
      <w:r w:rsidR="00D22050">
        <w:rPr>
          <w:szCs w:val="21"/>
        </w:rPr>
        <w:t>a</w:t>
      </w:r>
      <w:r w:rsidRPr="00DC584F">
        <w:rPr>
          <w:szCs w:val="21"/>
        </w:rPr>
        <w:t xml:space="preserve"> les quantités pour le jour suivant en fonction du nombre réel de participants présents. Le</w:t>
      </w:r>
      <w:r w:rsidR="00D22050">
        <w:rPr>
          <w:szCs w:val="21"/>
        </w:rPr>
        <w:t>s</w:t>
      </w:r>
      <w:r w:rsidRPr="00DC584F">
        <w:rPr>
          <w:szCs w:val="21"/>
        </w:rPr>
        <w:t xml:space="preserve"> prestations pour le jour suivant seront facturées sur cette base.</w:t>
      </w:r>
      <w:r w:rsidR="00EF297A">
        <w:rPr>
          <w:szCs w:val="21"/>
        </w:rPr>
        <w:t xml:space="preserve"> </w:t>
      </w:r>
      <w:r w:rsidR="00EF297A" w:rsidRPr="00EF297A">
        <w:rPr>
          <w:szCs w:val="21"/>
        </w:rPr>
        <w:t>Le prestataire veillera à adapter les prestations, notamment la restauration, aux quantités communiquées afin d’éviter toute préparation excédentaire.</w:t>
      </w:r>
    </w:p>
    <w:p w14:paraId="3D3E767A" w14:textId="3988EC60" w:rsidR="00912863" w:rsidRPr="00561C8E" w:rsidRDefault="00561C8E" w:rsidP="0090693E">
      <w:pPr>
        <w:jc w:val="both"/>
        <w:rPr>
          <w:b/>
          <w:bCs/>
          <w:szCs w:val="21"/>
        </w:rPr>
      </w:pPr>
      <w:r w:rsidRPr="00561C8E">
        <w:rPr>
          <w:b/>
          <w:bCs/>
          <w:szCs w:val="21"/>
        </w:rPr>
        <w:t>Paiement :</w:t>
      </w:r>
    </w:p>
    <w:p w14:paraId="7B26EF31" w14:textId="0FA8A2C0" w:rsidR="00641503" w:rsidRDefault="00641503" w:rsidP="0090693E">
      <w:pPr>
        <w:jc w:val="both"/>
        <w:rPr>
          <w:szCs w:val="21"/>
        </w:rPr>
      </w:pPr>
      <w:r w:rsidRPr="00641503">
        <w:rPr>
          <w:szCs w:val="21"/>
        </w:rPr>
        <w:t xml:space="preserve">Le paiement sera effectué par virement bancaire. Lorsque les conditions du prestataire l’exigent, un paiement </w:t>
      </w:r>
      <w:r w:rsidR="00FD593B">
        <w:rPr>
          <w:szCs w:val="21"/>
        </w:rPr>
        <w:t>(acompte)</w:t>
      </w:r>
      <w:r w:rsidRPr="00641503">
        <w:rPr>
          <w:szCs w:val="21"/>
        </w:rPr>
        <w:t xml:space="preserve"> peut être effectué après émission du bon de commande et réception d’une facture régulièrement établie ou d’une demande d’acompte. Le solde éventuel sera payé après exécution des prestations et réception de la facture finale régulièrement établie, ainsi que de tout document éventuellement exigé.</w:t>
      </w:r>
    </w:p>
    <w:tbl>
      <w:tblPr>
        <w:tblStyle w:val="Grilledutableau"/>
        <w:tblW w:w="8500" w:type="dxa"/>
        <w:tblInd w:w="0" w:type="dxa"/>
        <w:tblLook w:val="04A0" w:firstRow="1" w:lastRow="0" w:firstColumn="1" w:lastColumn="0" w:noHBand="0" w:noVBand="1"/>
      </w:tblPr>
      <w:tblGrid>
        <w:gridCol w:w="6374"/>
        <w:gridCol w:w="2126"/>
      </w:tblGrid>
      <w:tr w:rsidR="00BE0E49" w:rsidRPr="00C07BBF" w14:paraId="3AC793C8" w14:textId="77777777" w:rsidTr="002D5B11">
        <w:tc>
          <w:tcPr>
            <w:tcW w:w="6374" w:type="dxa"/>
            <w:shd w:val="pct10" w:color="auto" w:fill="auto"/>
            <w:noWrap/>
            <w:vAlign w:val="center"/>
            <w:hideMark/>
          </w:tcPr>
          <w:p w14:paraId="01F77049" w14:textId="77777777" w:rsidR="00C07BBF" w:rsidRPr="00C07BBF" w:rsidRDefault="00C07BBF" w:rsidP="002D5B11">
            <w:pPr>
              <w:spacing w:before="60" w:after="60" w:line="240" w:lineRule="auto"/>
              <w:jc w:val="center"/>
              <w:rPr>
                <w:b/>
                <w:bCs/>
                <w:szCs w:val="21"/>
              </w:rPr>
            </w:pPr>
            <w:r w:rsidRPr="00C07BBF">
              <w:rPr>
                <w:b/>
                <w:bCs/>
                <w:szCs w:val="21"/>
              </w:rPr>
              <w:t>Désignation</w:t>
            </w:r>
          </w:p>
        </w:tc>
        <w:tc>
          <w:tcPr>
            <w:tcW w:w="2126" w:type="dxa"/>
            <w:shd w:val="pct10" w:color="auto" w:fill="auto"/>
            <w:noWrap/>
            <w:vAlign w:val="center"/>
            <w:hideMark/>
          </w:tcPr>
          <w:p w14:paraId="0C9B3EDE" w14:textId="1CB6DD52" w:rsidR="00C07BBF" w:rsidRPr="00C07BBF" w:rsidRDefault="00C07BBF" w:rsidP="002D5B11">
            <w:pPr>
              <w:spacing w:before="60" w:after="60" w:line="240" w:lineRule="auto"/>
              <w:jc w:val="center"/>
              <w:rPr>
                <w:b/>
                <w:bCs/>
                <w:szCs w:val="21"/>
              </w:rPr>
            </w:pPr>
            <w:r w:rsidRPr="00C07BBF">
              <w:rPr>
                <w:b/>
                <w:bCs/>
                <w:szCs w:val="21"/>
              </w:rPr>
              <w:t>Q</w:t>
            </w:r>
            <w:r w:rsidR="00082859">
              <w:rPr>
                <w:b/>
                <w:bCs/>
                <w:szCs w:val="21"/>
              </w:rPr>
              <w:t>uantit</w:t>
            </w:r>
            <w:r w:rsidRPr="00C07BBF">
              <w:rPr>
                <w:b/>
                <w:bCs/>
                <w:szCs w:val="21"/>
              </w:rPr>
              <w:t>é</w:t>
            </w:r>
            <w:r w:rsidR="00082859">
              <w:rPr>
                <w:b/>
                <w:bCs/>
                <w:szCs w:val="21"/>
              </w:rPr>
              <w:t xml:space="preserve"> estimée</w:t>
            </w:r>
          </w:p>
        </w:tc>
      </w:tr>
      <w:tr w:rsidR="006C4BEE" w:rsidRPr="00C07BBF" w14:paraId="34C95812" w14:textId="77777777">
        <w:tc>
          <w:tcPr>
            <w:tcW w:w="8500" w:type="dxa"/>
            <w:gridSpan w:val="2"/>
            <w:noWrap/>
            <w:vAlign w:val="center"/>
            <w:hideMark/>
          </w:tcPr>
          <w:p w14:paraId="7F63DAAF" w14:textId="395B6DFE" w:rsidR="002D5B11" w:rsidRPr="00C07BBF" w:rsidRDefault="002D5B11" w:rsidP="002D5B11">
            <w:pPr>
              <w:spacing w:before="60" w:after="60" w:line="240" w:lineRule="auto"/>
              <w:rPr>
                <w:b/>
                <w:bCs/>
                <w:szCs w:val="21"/>
              </w:rPr>
            </w:pPr>
            <w:r w:rsidRPr="00C07BBF">
              <w:rPr>
                <w:b/>
                <w:bCs/>
                <w:szCs w:val="21"/>
              </w:rPr>
              <w:t>Jour 1</w:t>
            </w:r>
            <w:r>
              <w:rPr>
                <w:b/>
                <w:bCs/>
                <w:szCs w:val="21"/>
              </w:rPr>
              <w:t> :</w:t>
            </w:r>
            <w:r w:rsidRPr="00C07BBF">
              <w:rPr>
                <w:b/>
                <w:bCs/>
                <w:szCs w:val="21"/>
              </w:rPr>
              <w:t xml:space="preserve"> 23/11/2026</w:t>
            </w:r>
          </w:p>
        </w:tc>
      </w:tr>
      <w:tr w:rsidR="00BE0E49" w:rsidRPr="00C07BBF" w14:paraId="7FEE6928" w14:textId="77777777" w:rsidTr="00082859">
        <w:tc>
          <w:tcPr>
            <w:tcW w:w="6374" w:type="dxa"/>
            <w:vAlign w:val="center"/>
            <w:hideMark/>
          </w:tcPr>
          <w:p w14:paraId="2B4484FB" w14:textId="0FEC3BA8" w:rsidR="00C07BBF" w:rsidRPr="00C07BBF" w:rsidRDefault="00C07BBF" w:rsidP="00C07BBF">
            <w:pPr>
              <w:spacing w:before="60" w:after="60" w:line="240" w:lineRule="auto"/>
              <w:rPr>
                <w:szCs w:val="21"/>
              </w:rPr>
            </w:pPr>
            <w:r w:rsidRPr="00C07BBF">
              <w:rPr>
                <w:szCs w:val="21"/>
              </w:rPr>
              <w:t>Amphithéâtre sonorisée pour 500 personnes avec projection</w:t>
            </w:r>
          </w:p>
        </w:tc>
        <w:tc>
          <w:tcPr>
            <w:tcW w:w="2126" w:type="dxa"/>
            <w:noWrap/>
            <w:vAlign w:val="center"/>
            <w:hideMark/>
          </w:tcPr>
          <w:p w14:paraId="7EAE4DDF" w14:textId="38BD97F8" w:rsidR="00C07BBF" w:rsidRPr="00C07BBF" w:rsidRDefault="00C07BBF" w:rsidP="00C07BBF">
            <w:pPr>
              <w:spacing w:before="60" w:after="60" w:line="240" w:lineRule="auto"/>
              <w:jc w:val="center"/>
              <w:rPr>
                <w:szCs w:val="21"/>
              </w:rPr>
            </w:pPr>
            <w:r w:rsidRPr="00C07BBF">
              <w:rPr>
                <w:szCs w:val="21"/>
              </w:rPr>
              <w:t>1</w:t>
            </w:r>
          </w:p>
        </w:tc>
      </w:tr>
      <w:tr w:rsidR="00BE0E49" w:rsidRPr="00C07BBF" w14:paraId="096B1FE6" w14:textId="77777777" w:rsidTr="00082859">
        <w:tc>
          <w:tcPr>
            <w:tcW w:w="6374" w:type="dxa"/>
            <w:vAlign w:val="center"/>
            <w:hideMark/>
          </w:tcPr>
          <w:p w14:paraId="78451B30" w14:textId="77777777" w:rsidR="00C07BBF" w:rsidRPr="00C07BBF" w:rsidRDefault="00C07BBF" w:rsidP="00C07BBF">
            <w:pPr>
              <w:spacing w:before="60" w:after="60" w:line="240" w:lineRule="auto"/>
              <w:rPr>
                <w:szCs w:val="21"/>
              </w:rPr>
            </w:pPr>
            <w:r w:rsidRPr="00C07BBF">
              <w:rPr>
                <w:szCs w:val="21"/>
              </w:rPr>
              <w:t>Eau minérale matin et soir</w:t>
            </w:r>
          </w:p>
        </w:tc>
        <w:tc>
          <w:tcPr>
            <w:tcW w:w="2126" w:type="dxa"/>
            <w:noWrap/>
            <w:vAlign w:val="center"/>
            <w:hideMark/>
          </w:tcPr>
          <w:p w14:paraId="0E3103CA" w14:textId="15C87826" w:rsidR="00C07BBF" w:rsidRPr="00C07BBF" w:rsidRDefault="00C07BBF" w:rsidP="00C07BBF">
            <w:pPr>
              <w:spacing w:before="60" w:after="60" w:line="240" w:lineRule="auto"/>
              <w:jc w:val="center"/>
              <w:rPr>
                <w:szCs w:val="21"/>
              </w:rPr>
            </w:pPr>
            <w:r w:rsidRPr="00C07BBF">
              <w:rPr>
                <w:szCs w:val="21"/>
              </w:rPr>
              <w:t>500</w:t>
            </w:r>
          </w:p>
        </w:tc>
      </w:tr>
      <w:tr w:rsidR="00BE0E49" w:rsidRPr="00C07BBF" w14:paraId="4DC7765D" w14:textId="77777777" w:rsidTr="00082859">
        <w:tc>
          <w:tcPr>
            <w:tcW w:w="6374" w:type="dxa"/>
            <w:vAlign w:val="center"/>
            <w:hideMark/>
          </w:tcPr>
          <w:p w14:paraId="6DB360EA" w14:textId="77777777" w:rsidR="00C07BBF" w:rsidRPr="00C07BBF" w:rsidRDefault="00C07BBF" w:rsidP="00C07BBF">
            <w:pPr>
              <w:spacing w:before="60" w:after="60" w:line="240" w:lineRule="auto"/>
              <w:rPr>
                <w:szCs w:val="21"/>
              </w:rPr>
            </w:pPr>
            <w:r w:rsidRPr="00C07BBF">
              <w:rPr>
                <w:szCs w:val="21"/>
              </w:rPr>
              <w:t>Cocktail classique à 12 pièces</w:t>
            </w:r>
          </w:p>
        </w:tc>
        <w:tc>
          <w:tcPr>
            <w:tcW w:w="2126" w:type="dxa"/>
            <w:noWrap/>
            <w:vAlign w:val="center"/>
            <w:hideMark/>
          </w:tcPr>
          <w:p w14:paraId="1599F137" w14:textId="4EAE65BC" w:rsidR="00C07BBF" w:rsidRPr="00C07BBF" w:rsidRDefault="00C07BBF" w:rsidP="00C07BBF">
            <w:pPr>
              <w:spacing w:before="60" w:after="60" w:line="240" w:lineRule="auto"/>
              <w:jc w:val="center"/>
              <w:rPr>
                <w:szCs w:val="21"/>
              </w:rPr>
            </w:pPr>
            <w:r w:rsidRPr="00C07BBF">
              <w:rPr>
                <w:szCs w:val="21"/>
              </w:rPr>
              <w:t>500</w:t>
            </w:r>
          </w:p>
        </w:tc>
      </w:tr>
      <w:tr w:rsidR="00BE0E49" w:rsidRPr="00C07BBF" w14:paraId="081B4611" w14:textId="77777777" w:rsidTr="00082859">
        <w:tc>
          <w:tcPr>
            <w:tcW w:w="6374" w:type="dxa"/>
            <w:vAlign w:val="center"/>
            <w:hideMark/>
          </w:tcPr>
          <w:p w14:paraId="7814AE24" w14:textId="77777777" w:rsidR="00C07BBF" w:rsidRPr="00C07BBF" w:rsidRDefault="00C07BBF" w:rsidP="00C07BBF">
            <w:pPr>
              <w:spacing w:before="60" w:after="60" w:line="240" w:lineRule="auto"/>
              <w:rPr>
                <w:szCs w:val="21"/>
              </w:rPr>
            </w:pPr>
            <w:r w:rsidRPr="00C07BBF">
              <w:rPr>
                <w:szCs w:val="21"/>
              </w:rPr>
              <w:t>Bar ouvert sans alcool (1h)</w:t>
            </w:r>
          </w:p>
        </w:tc>
        <w:tc>
          <w:tcPr>
            <w:tcW w:w="2126" w:type="dxa"/>
            <w:noWrap/>
            <w:vAlign w:val="center"/>
            <w:hideMark/>
          </w:tcPr>
          <w:p w14:paraId="4C698B8C" w14:textId="70DD3C96" w:rsidR="00C07BBF" w:rsidRPr="00C07BBF" w:rsidRDefault="00C07BBF" w:rsidP="00C07BBF">
            <w:pPr>
              <w:spacing w:before="60" w:after="60" w:line="240" w:lineRule="auto"/>
              <w:jc w:val="center"/>
              <w:rPr>
                <w:szCs w:val="21"/>
              </w:rPr>
            </w:pPr>
            <w:r w:rsidRPr="00C07BBF">
              <w:rPr>
                <w:szCs w:val="21"/>
              </w:rPr>
              <w:t>500</w:t>
            </w:r>
          </w:p>
        </w:tc>
      </w:tr>
      <w:tr w:rsidR="00BE0E49" w:rsidRPr="00C07BBF" w14:paraId="6061B131" w14:textId="77777777" w:rsidTr="00082859">
        <w:tc>
          <w:tcPr>
            <w:tcW w:w="6374" w:type="dxa"/>
            <w:vAlign w:val="center"/>
            <w:hideMark/>
          </w:tcPr>
          <w:p w14:paraId="195BA33D" w14:textId="77777777" w:rsidR="00C07BBF" w:rsidRPr="00C07BBF" w:rsidRDefault="00C07BBF" w:rsidP="00C07BBF">
            <w:pPr>
              <w:spacing w:before="60" w:after="60" w:line="240" w:lineRule="auto"/>
              <w:rPr>
                <w:szCs w:val="21"/>
              </w:rPr>
            </w:pPr>
            <w:r w:rsidRPr="00C07BBF">
              <w:rPr>
                <w:szCs w:val="21"/>
              </w:rPr>
              <w:t>Déjeuner buffet + 01 soft (entrée, plat et dessert)</w:t>
            </w:r>
          </w:p>
        </w:tc>
        <w:tc>
          <w:tcPr>
            <w:tcW w:w="2126" w:type="dxa"/>
            <w:noWrap/>
            <w:vAlign w:val="center"/>
            <w:hideMark/>
          </w:tcPr>
          <w:p w14:paraId="6B922350" w14:textId="6DFC7C50" w:rsidR="00C07BBF" w:rsidRPr="00C07BBF" w:rsidRDefault="00C07BBF" w:rsidP="00C07BBF">
            <w:pPr>
              <w:spacing w:before="60" w:after="60" w:line="240" w:lineRule="auto"/>
              <w:jc w:val="center"/>
              <w:rPr>
                <w:szCs w:val="21"/>
              </w:rPr>
            </w:pPr>
            <w:r w:rsidRPr="00C07BBF">
              <w:rPr>
                <w:szCs w:val="21"/>
              </w:rPr>
              <w:t>500</w:t>
            </w:r>
          </w:p>
        </w:tc>
      </w:tr>
      <w:tr w:rsidR="00BE0E49" w:rsidRPr="00C07BBF" w14:paraId="264ADC66" w14:textId="77777777" w:rsidTr="00082859">
        <w:tc>
          <w:tcPr>
            <w:tcW w:w="6374" w:type="dxa"/>
            <w:vAlign w:val="center"/>
            <w:hideMark/>
          </w:tcPr>
          <w:p w14:paraId="1ED78BD4" w14:textId="77777777" w:rsidR="00C07BBF" w:rsidRPr="00C07BBF" w:rsidRDefault="00C07BBF" w:rsidP="00C07BBF">
            <w:pPr>
              <w:spacing w:before="60" w:after="60" w:line="240" w:lineRule="auto"/>
              <w:rPr>
                <w:szCs w:val="21"/>
              </w:rPr>
            </w:pPr>
            <w:r w:rsidRPr="00C07BBF">
              <w:rPr>
                <w:szCs w:val="21"/>
              </w:rPr>
              <w:t>Salles de commission de 60 personnes sonorisée</w:t>
            </w:r>
          </w:p>
        </w:tc>
        <w:tc>
          <w:tcPr>
            <w:tcW w:w="2126" w:type="dxa"/>
            <w:noWrap/>
            <w:vAlign w:val="center"/>
            <w:hideMark/>
          </w:tcPr>
          <w:p w14:paraId="4E1C147D" w14:textId="6E9C51CB" w:rsidR="00C07BBF" w:rsidRPr="00C07BBF" w:rsidRDefault="00C07BBF" w:rsidP="00C07BBF">
            <w:pPr>
              <w:spacing w:before="60" w:after="60" w:line="240" w:lineRule="auto"/>
              <w:jc w:val="center"/>
              <w:rPr>
                <w:szCs w:val="21"/>
              </w:rPr>
            </w:pPr>
            <w:r w:rsidRPr="00C07BBF">
              <w:rPr>
                <w:szCs w:val="21"/>
              </w:rPr>
              <w:t>5</w:t>
            </w:r>
          </w:p>
        </w:tc>
      </w:tr>
      <w:tr w:rsidR="006C4BEE" w:rsidRPr="00C07BBF" w14:paraId="29A2A25E" w14:textId="77777777">
        <w:tc>
          <w:tcPr>
            <w:tcW w:w="8500" w:type="dxa"/>
            <w:gridSpan w:val="2"/>
            <w:noWrap/>
            <w:vAlign w:val="center"/>
            <w:hideMark/>
          </w:tcPr>
          <w:p w14:paraId="174ABF89" w14:textId="5903647B" w:rsidR="002D5B11" w:rsidRPr="00C07BBF" w:rsidRDefault="002D5B11" w:rsidP="002D5B11">
            <w:pPr>
              <w:spacing w:before="60" w:after="60" w:line="240" w:lineRule="auto"/>
              <w:rPr>
                <w:b/>
                <w:bCs/>
                <w:szCs w:val="21"/>
              </w:rPr>
            </w:pPr>
            <w:r w:rsidRPr="00C07BBF">
              <w:rPr>
                <w:b/>
                <w:bCs/>
                <w:szCs w:val="21"/>
              </w:rPr>
              <w:t>Jour 2</w:t>
            </w:r>
            <w:r>
              <w:rPr>
                <w:b/>
                <w:bCs/>
                <w:szCs w:val="21"/>
              </w:rPr>
              <w:t> :</w:t>
            </w:r>
            <w:r w:rsidRPr="00C07BBF">
              <w:rPr>
                <w:b/>
                <w:bCs/>
                <w:szCs w:val="21"/>
              </w:rPr>
              <w:t xml:space="preserve"> 24/11/2026 </w:t>
            </w:r>
          </w:p>
        </w:tc>
      </w:tr>
      <w:tr w:rsidR="00BE0E49" w:rsidRPr="00C07BBF" w14:paraId="494DC5FC" w14:textId="77777777" w:rsidTr="00082859">
        <w:tc>
          <w:tcPr>
            <w:tcW w:w="6374" w:type="dxa"/>
            <w:vAlign w:val="center"/>
            <w:hideMark/>
          </w:tcPr>
          <w:p w14:paraId="5F3BC172" w14:textId="74B95054" w:rsidR="00C07BBF" w:rsidRPr="00C07BBF" w:rsidRDefault="00C07BBF" w:rsidP="00C07BBF">
            <w:pPr>
              <w:spacing w:before="60" w:after="60" w:line="240" w:lineRule="auto"/>
              <w:rPr>
                <w:szCs w:val="21"/>
              </w:rPr>
            </w:pPr>
            <w:r w:rsidRPr="00C07BBF">
              <w:rPr>
                <w:szCs w:val="21"/>
              </w:rPr>
              <w:t>Amphithéâtre sonorisée pour 500 personnes avec projection</w:t>
            </w:r>
          </w:p>
        </w:tc>
        <w:tc>
          <w:tcPr>
            <w:tcW w:w="2126" w:type="dxa"/>
            <w:noWrap/>
            <w:vAlign w:val="center"/>
            <w:hideMark/>
          </w:tcPr>
          <w:p w14:paraId="12790F54" w14:textId="6EFEFDB6" w:rsidR="00C07BBF" w:rsidRPr="00C07BBF" w:rsidRDefault="00C07BBF" w:rsidP="00C07BBF">
            <w:pPr>
              <w:spacing w:before="60" w:after="60" w:line="240" w:lineRule="auto"/>
              <w:jc w:val="center"/>
              <w:rPr>
                <w:szCs w:val="21"/>
              </w:rPr>
            </w:pPr>
            <w:r w:rsidRPr="00C07BBF">
              <w:rPr>
                <w:szCs w:val="21"/>
              </w:rPr>
              <w:t>1</w:t>
            </w:r>
          </w:p>
        </w:tc>
      </w:tr>
      <w:tr w:rsidR="00BE0E49" w:rsidRPr="00C07BBF" w14:paraId="3977F4E5" w14:textId="77777777" w:rsidTr="00082859">
        <w:tc>
          <w:tcPr>
            <w:tcW w:w="6374" w:type="dxa"/>
            <w:vAlign w:val="center"/>
            <w:hideMark/>
          </w:tcPr>
          <w:p w14:paraId="47B11E6D" w14:textId="77777777" w:rsidR="00C07BBF" w:rsidRPr="00C07BBF" w:rsidRDefault="00C07BBF" w:rsidP="00C07BBF">
            <w:pPr>
              <w:spacing w:before="60" w:after="60" w:line="240" w:lineRule="auto"/>
              <w:rPr>
                <w:szCs w:val="21"/>
              </w:rPr>
            </w:pPr>
            <w:r w:rsidRPr="00C07BBF">
              <w:rPr>
                <w:szCs w:val="21"/>
              </w:rPr>
              <w:t>Salles de commission de 60 personnes sonorisée</w:t>
            </w:r>
          </w:p>
        </w:tc>
        <w:tc>
          <w:tcPr>
            <w:tcW w:w="2126" w:type="dxa"/>
            <w:noWrap/>
            <w:vAlign w:val="center"/>
            <w:hideMark/>
          </w:tcPr>
          <w:p w14:paraId="70E9192E" w14:textId="1A2270E2" w:rsidR="00C07BBF" w:rsidRPr="00C07BBF" w:rsidRDefault="00C07BBF" w:rsidP="00C07BBF">
            <w:pPr>
              <w:spacing w:before="60" w:after="60" w:line="240" w:lineRule="auto"/>
              <w:jc w:val="center"/>
              <w:rPr>
                <w:szCs w:val="21"/>
              </w:rPr>
            </w:pPr>
            <w:r w:rsidRPr="00C07BBF">
              <w:rPr>
                <w:szCs w:val="21"/>
              </w:rPr>
              <w:t>5</w:t>
            </w:r>
          </w:p>
        </w:tc>
      </w:tr>
      <w:tr w:rsidR="00BE0E49" w:rsidRPr="00C07BBF" w14:paraId="47A8EF96" w14:textId="77777777" w:rsidTr="00082859">
        <w:tc>
          <w:tcPr>
            <w:tcW w:w="6374" w:type="dxa"/>
            <w:noWrap/>
            <w:vAlign w:val="center"/>
            <w:hideMark/>
          </w:tcPr>
          <w:p w14:paraId="49FAC058" w14:textId="77777777" w:rsidR="00C07BBF" w:rsidRPr="00C07BBF" w:rsidRDefault="00C07BBF" w:rsidP="00C07BBF">
            <w:pPr>
              <w:spacing w:before="60" w:after="60" w:line="240" w:lineRule="auto"/>
              <w:rPr>
                <w:szCs w:val="21"/>
              </w:rPr>
            </w:pPr>
            <w:r w:rsidRPr="00C07BBF">
              <w:rPr>
                <w:szCs w:val="21"/>
              </w:rPr>
              <w:t>Eau minérale matin et soir</w:t>
            </w:r>
          </w:p>
        </w:tc>
        <w:tc>
          <w:tcPr>
            <w:tcW w:w="2126" w:type="dxa"/>
            <w:noWrap/>
            <w:vAlign w:val="center"/>
            <w:hideMark/>
          </w:tcPr>
          <w:p w14:paraId="33B1D0ED" w14:textId="6B02063F" w:rsidR="00C07BBF" w:rsidRPr="00C07BBF" w:rsidRDefault="00C07BBF" w:rsidP="00C07BBF">
            <w:pPr>
              <w:spacing w:before="60" w:after="60" w:line="240" w:lineRule="auto"/>
              <w:jc w:val="center"/>
              <w:rPr>
                <w:szCs w:val="21"/>
              </w:rPr>
            </w:pPr>
            <w:r w:rsidRPr="00C07BBF">
              <w:rPr>
                <w:szCs w:val="21"/>
              </w:rPr>
              <w:t>300</w:t>
            </w:r>
          </w:p>
        </w:tc>
      </w:tr>
      <w:tr w:rsidR="00BE0E49" w:rsidRPr="00C07BBF" w14:paraId="5BBC45BF" w14:textId="77777777" w:rsidTr="00082859">
        <w:tc>
          <w:tcPr>
            <w:tcW w:w="6374" w:type="dxa"/>
            <w:noWrap/>
            <w:vAlign w:val="center"/>
            <w:hideMark/>
          </w:tcPr>
          <w:p w14:paraId="36FC1F04" w14:textId="77777777" w:rsidR="00C07BBF" w:rsidRPr="00C07BBF" w:rsidRDefault="00C07BBF" w:rsidP="00C07BBF">
            <w:pPr>
              <w:spacing w:before="60" w:after="60" w:line="240" w:lineRule="auto"/>
              <w:rPr>
                <w:szCs w:val="21"/>
              </w:rPr>
            </w:pPr>
            <w:r w:rsidRPr="00C07BBF">
              <w:rPr>
                <w:szCs w:val="21"/>
              </w:rPr>
              <w:t>Pause-café matin</w:t>
            </w:r>
          </w:p>
        </w:tc>
        <w:tc>
          <w:tcPr>
            <w:tcW w:w="2126" w:type="dxa"/>
            <w:noWrap/>
            <w:vAlign w:val="center"/>
            <w:hideMark/>
          </w:tcPr>
          <w:p w14:paraId="013EA7E9" w14:textId="43E26873" w:rsidR="00C07BBF" w:rsidRPr="00C07BBF" w:rsidRDefault="00C07BBF" w:rsidP="00C07BBF">
            <w:pPr>
              <w:spacing w:before="60" w:after="60" w:line="240" w:lineRule="auto"/>
              <w:jc w:val="center"/>
              <w:rPr>
                <w:szCs w:val="21"/>
              </w:rPr>
            </w:pPr>
            <w:r w:rsidRPr="00C07BBF">
              <w:rPr>
                <w:szCs w:val="21"/>
              </w:rPr>
              <w:t>300</w:t>
            </w:r>
          </w:p>
        </w:tc>
      </w:tr>
      <w:tr w:rsidR="00BE0E49" w:rsidRPr="00C07BBF" w14:paraId="5FD5944B" w14:textId="77777777" w:rsidTr="00082859">
        <w:tc>
          <w:tcPr>
            <w:tcW w:w="6374" w:type="dxa"/>
            <w:noWrap/>
            <w:vAlign w:val="center"/>
            <w:hideMark/>
          </w:tcPr>
          <w:p w14:paraId="60CCA1C1" w14:textId="77777777" w:rsidR="00C07BBF" w:rsidRPr="00C07BBF" w:rsidRDefault="00C07BBF" w:rsidP="00C07BBF">
            <w:pPr>
              <w:spacing w:before="60" w:after="60" w:line="240" w:lineRule="auto"/>
              <w:rPr>
                <w:szCs w:val="21"/>
              </w:rPr>
            </w:pPr>
            <w:r w:rsidRPr="00C07BBF">
              <w:rPr>
                <w:szCs w:val="21"/>
              </w:rPr>
              <w:t>Déjeuner buffet + 01 soft</w:t>
            </w:r>
          </w:p>
        </w:tc>
        <w:tc>
          <w:tcPr>
            <w:tcW w:w="2126" w:type="dxa"/>
            <w:noWrap/>
            <w:vAlign w:val="center"/>
            <w:hideMark/>
          </w:tcPr>
          <w:p w14:paraId="2566479A" w14:textId="78B5DCD1" w:rsidR="00C07BBF" w:rsidRPr="00C07BBF" w:rsidRDefault="00C07BBF" w:rsidP="00C07BBF">
            <w:pPr>
              <w:spacing w:before="60" w:after="60" w:line="240" w:lineRule="auto"/>
              <w:jc w:val="center"/>
              <w:rPr>
                <w:szCs w:val="21"/>
              </w:rPr>
            </w:pPr>
            <w:r w:rsidRPr="00C07BBF">
              <w:rPr>
                <w:szCs w:val="21"/>
              </w:rPr>
              <w:t>300</w:t>
            </w:r>
          </w:p>
        </w:tc>
      </w:tr>
      <w:tr w:rsidR="006C4BEE" w:rsidRPr="00C07BBF" w14:paraId="21354CC8" w14:textId="77777777">
        <w:tc>
          <w:tcPr>
            <w:tcW w:w="8500" w:type="dxa"/>
            <w:gridSpan w:val="2"/>
            <w:noWrap/>
            <w:vAlign w:val="center"/>
            <w:hideMark/>
          </w:tcPr>
          <w:p w14:paraId="611296F0" w14:textId="078769DF" w:rsidR="002D5B11" w:rsidRPr="00C07BBF" w:rsidRDefault="002D5B11" w:rsidP="002D5B11">
            <w:pPr>
              <w:spacing w:before="60" w:after="60" w:line="240" w:lineRule="auto"/>
              <w:rPr>
                <w:b/>
                <w:bCs/>
                <w:szCs w:val="21"/>
              </w:rPr>
            </w:pPr>
            <w:r w:rsidRPr="00C07BBF">
              <w:rPr>
                <w:b/>
                <w:bCs/>
                <w:szCs w:val="21"/>
              </w:rPr>
              <w:lastRenderedPageBreak/>
              <w:t>Jour 3</w:t>
            </w:r>
            <w:r>
              <w:rPr>
                <w:b/>
                <w:bCs/>
                <w:szCs w:val="21"/>
              </w:rPr>
              <w:t> :</w:t>
            </w:r>
            <w:r w:rsidRPr="00C07BBF">
              <w:rPr>
                <w:b/>
                <w:bCs/>
                <w:szCs w:val="21"/>
              </w:rPr>
              <w:t xml:space="preserve"> 25/11/2026 </w:t>
            </w:r>
          </w:p>
        </w:tc>
      </w:tr>
      <w:tr w:rsidR="00BE0E49" w:rsidRPr="00C07BBF" w14:paraId="35C8D8A8" w14:textId="77777777" w:rsidTr="00082859">
        <w:tc>
          <w:tcPr>
            <w:tcW w:w="6374" w:type="dxa"/>
            <w:vAlign w:val="center"/>
            <w:hideMark/>
          </w:tcPr>
          <w:p w14:paraId="14CF5519" w14:textId="044B9E7B" w:rsidR="00C07BBF" w:rsidRPr="00C07BBF" w:rsidRDefault="00C07BBF" w:rsidP="00C07BBF">
            <w:pPr>
              <w:spacing w:before="60" w:after="60" w:line="240" w:lineRule="auto"/>
              <w:rPr>
                <w:szCs w:val="21"/>
              </w:rPr>
            </w:pPr>
            <w:r w:rsidRPr="00C07BBF">
              <w:rPr>
                <w:szCs w:val="21"/>
              </w:rPr>
              <w:t>Amphithéâtre sonorisée pour 500 personnes avec projection</w:t>
            </w:r>
          </w:p>
        </w:tc>
        <w:tc>
          <w:tcPr>
            <w:tcW w:w="2126" w:type="dxa"/>
            <w:noWrap/>
            <w:vAlign w:val="center"/>
            <w:hideMark/>
          </w:tcPr>
          <w:p w14:paraId="71005BA6" w14:textId="3EF9FFDE" w:rsidR="00C07BBF" w:rsidRPr="00C07BBF" w:rsidRDefault="00C07BBF" w:rsidP="00C07BBF">
            <w:pPr>
              <w:spacing w:before="60" w:after="60" w:line="240" w:lineRule="auto"/>
              <w:jc w:val="center"/>
              <w:rPr>
                <w:szCs w:val="21"/>
              </w:rPr>
            </w:pPr>
            <w:r w:rsidRPr="00C07BBF">
              <w:rPr>
                <w:szCs w:val="21"/>
              </w:rPr>
              <w:t>1</w:t>
            </w:r>
          </w:p>
        </w:tc>
      </w:tr>
      <w:tr w:rsidR="00BE0E49" w:rsidRPr="00C07BBF" w14:paraId="4CFEBF3A" w14:textId="77777777" w:rsidTr="00082859">
        <w:tc>
          <w:tcPr>
            <w:tcW w:w="6374" w:type="dxa"/>
            <w:vAlign w:val="center"/>
            <w:hideMark/>
          </w:tcPr>
          <w:p w14:paraId="752C677D" w14:textId="77777777" w:rsidR="00C07BBF" w:rsidRPr="00C07BBF" w:rsidRDefault="00C07BBF" w:rsidP="00C07BBF">
            <w:pPr>
              <w:spacing w:before="60" w:after="60" w:line="240" w:lineRule="auto"/>
              <w:rPr>
                <w:szCs w:val="21"/>
              </w:rPr>
            </w:pPr>
            <w:r w:rsidRPr="00C07BBF">
              <w:rPr>
                <w:szCs w:val="21"/>
              </w:rPr>
              <w:t>Salles de commission de 60 personnes sonorisée</w:t>
            </w:r>
          </w:p>
        </w:tc>
        <w:tc>
          <w:tcPr>
            <w:tcW w:w="2126" w:type="dxa"/>
            <w:noWrap/>
            <w:vAlign w:val="center"/>
            <w:hideMark/>
          </w:tcPr>
          <w:p w14:paraId="438B2B09" w14:textId="1867C402" w:rsidR="00C07BBF" w:rsidRPr="00C07BBF" w:rsidRDefault="00C07BBF" w:rsidP="00C07BBF">
            <w:pPr>
              <w:spacing w:before="60" w:after="60" w:line="240" w:lineRule="auto"/>
              <w:jc w:val="center"/>
              <w:rPr>
                <w:szCs w:val="21"/>
              </w:rPr>
            </w:pPr>
            <w:r w:rsidRPr="00C07BBF">
              <w:rPr>
                <w:szCs w:val="21"/>
              </w:rPr>
              <w:t>5</w:t>
            </w:r>
          </w:p>
        </w:tc>
      </w:tr>
      <w:tr w:rsidR="00BE0E49" w:rsidRPr="00C07BBF" w14:paraId="2942430D" w14:textId="77777777" w:rsidTr="00082859">
        <w:tc>
          <w:tcPr>
            <w:tcW w:w="6374" w:type="dxa"/>
            <w:noWrap/>
            <w:vAlign w:val="center"/>
            <w:hideMark/>
          </w:tcPr>
          <w:p w14:paraId="63FAEE6F" w14:textId="77777777" w:rsidR="00C07BBF" w:rsidRPr="00C07BBF" w:rsidRDefault="00C07BBF" w:rsidP="00C07BBF">
            <w:pPr>
              <w:spacing w:before="60" w:after="60" w:line="240" w:lineRule="auto"/>
              <w:rPr>
                <w:szCs w:val="21"/>
              </w:rPr>
            </w:pPr>
            <w:r w:rsidRPr="00C07BBF">
              <w:rPr>
                <w:szCs w:val="21"/>
              </w:rPr>
              <w:t>Eau minérale matin et soir</w:t>
            </w:r>
          </w:p>
        </w:tc>
        <w:tc>
          <w:tcPr>
            <w:tcW w:w="2126" w:type="dxa"/>
            <w:noWrap/>
            <w:vAlign w:val="center"/>
            <w:hideMark/>
          </w:tcPr>
          <w:p w14:paraId="2C99F46A" w14:textId="5DA16492" w:rsidR="00C07BBF" w:rsidRPr="00C07BBF" w:rsidRDefault="00C07BBF" w:rsidP="00C07BBF">
            <w:pPr>
              <w:spacing w:before="60" w:after="60" w:line="240" w:lineRule="auto"/>
              <w:jc w:val="center"/>
              <w:rPr>
                <w:szCs w:val="21"/>
              </w:rPr>
            </w:pPr>
            <w:r w:rsidRPr="00C07BBF">
              <w:rPr>
                <w:szCs w:val="21"/>
              </w:rPr>
              <w:t>300</w:t>
            </w:r>
          </w:p>
        </w:tc>
      </w:tr>
      <w:tr w:rsidR="00BE0E49" w:rsidRPr="00C07BBF" w14:paraId="0B8B2636" w14:textId="77777777" w:rsidTr="00082859">
        <w:tc>
          <w:tcPr>
            <w:tcW w:w="6374" w:type="dxa"/>
            <w:noWrap/>
            <w:vAlign w:val="center"/>
            <w:hideMark/>
          </w:tcPr>
          <w:p w14:paraId="6E131A91" w14:textId="77777777" w:rsidR="00C07BBF" w:rsidRPr="00C07BBF" w:rsidRDefault="00C07BBF" w:rsidP="00C07BBF">
            <w:pPr>
              <w:spacing w:before="60" w:after="60" w:line="240" w:lineRule="auto"/>
              <w:rPr>
                <w:szCs w:val="21"/>
              </w:rPr>
            </w:pPr>
            <w:r w:rsidRPr="00C07BBF">
              <w:rPr>
                <w:szCs w:val="21"/>
              </w:rPr>
              <w:t>Pause-café matin</w:t>
            </w:r>
          </w:p>
        </w:tc>
        <w:tc>
          <w:tcPr>
            <w:tcW w:w="2126" w:type="dxa"/>
            <w:noWrap/>
            <w:vAlign w:val="center"/>
            <w:hideMark/>
          </w:tcPr>
          <w:p w14:paraId="6DEF2C80" w14:textId="66C82A54" w:rsidR="00C07BBF" w:rsidRPr="00C07BBF" w:rsidRDefault="00C07BBF" w:rsidP="00C07BBF">
            <w:pPr>
              <w:spacing w:before="60" w:after="60" w:line="240" w:lineRule="auto"/>
              <w:jc w:val="center"/>
              <w:rPr>
                <w:szCs w:val="21"/>
              </w:rPr>
            </w:pPr>
            <w:r w:rsidRPr="00C07BBF">
              <w:rPr>
                <w:szCs w:val="21"/>
              </w:rPr>
              <w:t>300</w:t>
            </w:r>
          </w:p>
        </w:tc>
      </w:tr>
      <w:tr w:rsidR="00BE0E49" w:rsidRPr="00C07BBF" w14:paraId="14014EFE" w14:textId="77777777" w:rsidTr="00082859">
        <w:tc>
          <w:tcPr>
            <w:tcW w:w="6374" w:type="dxa"/>
            <w:noWrap/>
            <w:vAlign w:val="center"/>
            <w:hideMark/>
          </w:tcPr>
          <w:p w14:paraId="744594E5" w14:textId="77777777" w:rsidR="00C07BBF" w:rsidRPr="00C07BBF" w:rsidRDefault="00C07BBF" w:rsidP="00C07BBF">
            <w:pPr>
              <w:spacing w:before="60" w:after="60" w:line="240" w:lineRule="auto"/>
              <w:rPr>
                <w:szCs w:val="21"/>
              </w:rPr>
            </w:pPr>
            <w:r w:rsidRPr="00C07BBF">
              <w:rPr>
                <w:szCs w:val="21"/>
              </w:rPr>
              <w:t>Déjeuner buffet + 01 soft</w:t>
            </w:r>
          </w:p>
        </w:tc>
        <w:tc>
          <w:tcPr>
            <w:tcW w:w="2126" w:type="dxa"/>
            <w:noWrap/>
            <w:vAlign w:val="center"/>
            <w:hideMark/>
          </w:tcPr>
          <w:p w14:paraId="2C6E06A2" w14:textId="0CE35F0D" w:rsidR="00C07BBF" w:rsidRPr="00C07BBF" w:rsidRDefault="00C07BBF" w:rsidP="00C07BBF">
            <w:pPr>
              <w:spacing w:before="60" w:after="60" w:line="240" w:lineRule="auto"/>
              <w:jc w:val="center"/>
              <w:rPr>
                <w:szCs w:val="21"/>
              </w:rPr>
            </w:pPr>
            <w:r w:rsidRPr="00C07BBF">
              <w:rPr>
                <w:szCs w:val="21"/>
              </w:rPr>
              <w:t>300</w:t>
            </w:r>
          </w:p>
        </w:tc>
      </w:tr>
    </w:tbl>
    <w:p w14:paraId="33132B22" w14:textId="77777777" w:rsidR="00C07BBF" w:rsidRPr="00692144" w:rsidRDefault="00C07BBF" w:rsidP="00FA59C3">
      <w:pPr>
        <w:jc w:val="both"/>
        <w:rPr>
          <w:szCs w:val="21"/>
        </w:rPr>
      </w:pPr>
    </w:p>
    <w:p w14:paraId="13C36511" w14:textId="647B2292" w:rsidR="00D0492F" w:rsidRPr="00692144" w:rsidRDefault="00D0492F" w:rsidP="00D0492F">
      <w:pPr>
        <w:pStyle w:val="Titre1"/>
        <w:pageBreakBefore/>
        <w:ind w:left="431" w:hanging="431"/>
      </w:pPr>
      <w:bookmarkStart w:id="109" w:name="_Ref172111173"/>
      <w:bookmarkStart w:id="110" w:name="_Ref172111189"/>
      <w:bookmarkStart w:id="111" w:name="_Ref172111227"/>
      <w:bookmarkStart w:id="112" w:name="_Ref172111336"/>
      <w:bookmarkStart w:id="113" w:name="_Ref172111340"/>
      <w:bookmarkStart w:id="114" w:name="_Toc223687524"/>
      <w:r w:rsidRPr="00692144">
        <w:lastRenderedPageBreak/>
        <w:t>Form</w:t>
      </w:r>
      <w:r w:rsidR="00D13276" w:rsidRPr="00692144">
        <w:t>ulaire</w:t>
      </w:r>
      <w:r w:rsidRPr="00692144">
        <w:t>s</w:t>
      </w:r>
      <w:bookmarkEnd w:id="109"/>
      <w:bookmarkEnd w:id="110"/>
      <w:bookmarkEnd w:id="111"/>
      <w:bookmarkEnd w:id="112"/>
      <w:bookmarkEnd w:id="113"/>
      <w:bookmarkEnd w:id="114"/>
    </w:p>
    <w:p w14:paraId="4A08F4B3" w14:textId="4A465605" w:rsidR="00D0492F" w:rsidRPr="00692144" w:rsidRDefault="00D13276" w:rsidP="00D0492F">
      <w:pPr>
        <w:pStyle w:val="Titre2"/>
      </w:pPr>
      <w:bookmarkStart w:id="115" w:name="_Toc223687525"/>
      <w:r w:rsidRPr="00692144">
        <w:t>Formulaire d’identification</w:t>
      </w:r>
      <w:bookmarkEnd w:id="115"/>
    </w:p>
    <w:p w14:paraId="54A0415B" w14:textId="77777777" w:rsidR="00D0492F" w:rsidRPr="00692144" w:rsidRDefault="00D0492F" w:rsidP="0077631D">
      <w:pPr>
        <w:spacing w:after="0"/>
      </w:pPr>
    </w:p>
    <w:tbl>
      <w:tblPr>
        <w:tblStyle w:val="Grilledutableau"/>
        <w:tblW w:w="0" w:type="auto"/>
        <w:tblInd w:w="0" w:type="dxa"/>
        <w:tblLook w:val="04A0" w:firstRow="1" w:lastRow="0" w:firstColumn="1" w:lastColumn="0" w:noHBand="0" w:noVBand="1"/>
      </w:tblPr>
      <w:tblGrid>
        <w:gridCol w:w="4247"/>
        <w:gridCol w:w="4247"/>
      </w:tblGrid>
      <w:tr w:rsidR="006C4BEE" w:rsidRPr="00692144" w14:paraId="20C165F7" w14:textId="77777777" w:rsidTr="0077631D">
        <w:trPr>
          <w:trHeight w:val="851"/>
        </w:trPr>
        <w:tc>
          <w:tcPr>
            <w:tcW w:w="4247" w:type="dxa"/>
            <w:vAlign w:val="center"/>
          </w:tcPr>
          <w:p w14:paraId="22F82118" w14:textId="7F763499" w:rsidR="00D0492F" w:rsidRPr="00692144" w:rsidRDefault="00D13276" w:rsidP="00D0492F">
            <w:pPr>
              <w:spacing w:before="60" w:after="60"/>
            </w:pPr>
            <w:r w:rsidRPr="00692144">
              <w:t>Nom et prénom du soumissionnaire ou dénomination de la société et forme juridique</w:t>
            </w:r>
          </w:p>
        </w:tc>
        <w:tc>
          <w:tcPr>
            <w:tcW w:w="4247" w:type="dxa"/>
            <w:vAlign w:val="center"/>
          </w:tcPr>
          <w:p w14:paraId="241A51D0" w14:textId="77777777" w:rsidR="00D0492F" w:rsidRPr="00692144" w:rsidRDefault="00D0492F" w:rsidP="00D0492F">
            <w:pPr>
              <w:spacing w:before="60" w:after="60"/>
            </w:pPr>
          </w:p>
        </w:tc>
      </w:tr>
      <w:tr w:rsidR="006C4BEE" w:rsidRPr="00692144" w14:paraId="16BDEDF5" w14:textId="77777777" w:rsidTr="0077631D">
        <w:trPr>
          <w:trHeight w:val="851"/>
        </w:trPr>
        <w:tc>
          <w:tcPr>
            <w:tcW w:w="4247" w:type="dxa"/>
            <w:vAlign w:val="center"/>
          </w:tcPr>
          <w:p w14:paraId="3671808F" w14:textId="1D6EE2C9" w:rsidR="00D0492F" w:rsidRPr="00692144" w:rsidRDefault="00D13276" w:rsidP="00D0492F">
            <w:pPr>
              <w:spacing w:before="60" w:after="60"/>
            </w:pPr>
            <w:r w:rsidRPr="00692144">
              <w:t>Nationalité du soumissionnaire et du personnel (en cas de différence)</w:t>
            </w:r>
          </w:p>
        </w:tc>
        <w:tc>
          <w:tcPr>
            <w:tcW w:w="4247" w:type="dxa"/>
            <w:vAlign w:val="center"/>
          </w:tcPr>
          <w:p w14:paraId="3B5DC0E5" w14:textId="77777777" w:rsidR="00D0492F" w:rsidRPr="00692144" w:rsidRDefault="00D0492F" w:rsidP="00D0492F">
            <w:pPr>
              <w:spacing w:before="60" w:after="60"/>
            </w:pPr>
          </w:p>
        </w:tc>
      </w:tr>
      <w:tr w:rsidR="006C4BEE" w:rsidRPr="00692144" w14:paraId="3FB94AAA" w14:textId="77777777" w:rsidTr="0077631D">
        <w:trPr>
          <w:trHeight w:val="851"/>
        </w:trPr>
        <w:tc>
          <w:tcPr>
            <w:tcW w:w="4247" w:type="dxa"/>
            <w:vAlign w:val="center"/>
          </w:tcPr>
          <w:p w14:paraId="0F5E7E8A" w14:textId="0CF562F0" w:rsidR="00D0492F" w:rsidRPr="00692144" w:rsidRDefault="00D13276" w:rsidP="00D0492F">
            <w:pPr>
              <w:spacing w:before="60" w:after="60"/>
            </w:pPr>
            <w:r w:rsidRPr="00692144">
              <w:t>Domicile / Siège social</w:t>
            </w:r>
          </w:p>
        </w:tc>
        <w:tc>
          <w:tcPr>
            <w:tcW w:w="4247" w:type="dxa"/>
            <w:vAlign w:val="center"/>
          </w:tcPr>
          <w:p w14:paraId="37291FE4" w14:textId="77777777" w:rsidR="00D0492F" w:rsidRPr="00692144" w:rsidRDefault="00D0492F" w:rsidP="00D0492F">
            <w:pPr>
              <w:spacing w:before="60" w:after="60"/>
            </w:pPr>
          </w:p>
        </w:tc>
      </w:tr>
      <w:tr w:rsidR="006C4BEE" w:rsidRPr="00692144" w14:paraId="6EA6C20C" w14:textId="77777777" w:rsidTr="0077631D">
        <w:trPr>
          <w:trHeight w:val="851"/>
        </w:trPr>
        <w:tc>
          <w:tcPr>
            <w:tcW w:w="4247" w:type="dxa"/>
            <w:vAlign w:val="center"/>
          </w:tcPr>
          <w:p w14:paraId="4272379F" w14:textId="3912D465" w:rsidR="00D0492F" w:rsidRPr="00692144" w:rsidRDefault="00D13276" w:rsidP="00D0492F">
            <w:pPr>
              <w:spacing w:before="60" w:after="60"/>
            </w:pPr>
            <w:r w:rsidRPr="00692144">
              <w:rPr>
                <w:rFonts w:eastAsia="Calibri"/>
                <w:szCs w:val="22"/>
              </w:rPr>
              <w:t>Numéro de téléphone</w:t>
            </w:r>
          </w:p>
        </w:tc>
        <w:tc>
          <w:tcPr>
            <w:tcW w:w="4247" w:type="dxa"/>
            <w:vAlign w:val="center"/>
          </w:tcPr>
          <w:p w14:paraId="32CC9CC3" w14:textId="77777777" w:rsidR="00D0492F" w:rsidRPr="00692144" w:rsidRDefault="00D0492F" w:rsidP="00D0492F">
            <w:pPr>
              <w:spacing w:before="60" w:after="60"/>
            </w:pPr>
          </w:p>
        </w:tc>
      </w:tr>
      <w:tr w:rsidR="006C4BEE" w:rsidRPr="00692144" w14:paraId="2A3DDDFF" w14:textId="77777777" w:rsidTr="0077631D">
        <w:trPr>
          <w:trHeight w:val="851"/>
        </w:trPr>
        <w:tc>
          <w:tcPr>
            <w:tcW w:w="4247" w:type="dxa"/>
            <w:vAlign w:val="center"/>
          </w:tcPr>
          <w:p w14:paraId="0E6F4511" w14:textId="71917752" w:rsidR="00D0492F" w:rsidRPr="00692144" w:rsidRDefault="00D13276" w:rsidP="00D0492F">
            <w:pPr>
              <w:spacing w:before="60" w:after="60"/>
            </w:pPr>
            <w:r w:rsidRPr="00692144">
              <w:t>Numéro d’inscription Office National de Sécurité Sociale ou équivalent</w:t>
            </w:r>
          </w:p>
        </w:tc>
        <w:tc>
          <w:tcPr>
            <w:tcW w:w="4247" w:type="dxa"/>
            <w:vAlign w:val="center"/>
          </w:tcPr>
          <w:p w14:paraId="5DB956A5" w14:textId="77777777" w:rsidR="00D0492F" w:rsidRPr="00692144" w:rsidRDefault="00D0492F" w:rsidP="00D0492F">
            <w:pPr>
              <w:spacing w:before="60" w:after="60"/>
            </w:pPr>
          </w:p>
        </w:tc>
      </w:tr>
      <w:tr w:rsidR="006C4BEE" w:rsidRPr="00692144" w14:paraId="56B5A58E" w14:textId="77777777" w:rsidTr="0077631D">
        <w:trPr>
          <w:trHeight w:val="851"/>
        </w:trPr>
        <w:tc>
          <w:tcPr>
            <w:tcW w:w="4247" w:type="dxa"/>
            <w:vAlign w:val="center"/>
          </w:tcPr>
          <w:p w14:paraId="227A4240" w14:textId="176BAEB1" w:rsidR="00D0492F" w:rsidRPr="00692144" w:rsidRDefault="00D26310" w:rsidP="00D0492F">
            <w:pPr>
              <w:spacing w:before="60" w:after="60"/>
            </w:pPr>
            <w:r w:rsidRPr="00692144">
              <w:rPr>
                <w:rFonts w:eastAsia="Calibri"/>
                <w:szCs w:val="22"/>
              </w:rPr>
              <w:t>Numéro d’enregistrement au registre national (des entreprises)</w:t>
            </w:r>
            <w:r w:rsidR="00A64A21" w:rsidRPr="00692144">
              <w:rPr>
                <w:rFonts w:eastAsia="Calibri"/>
                <w:szCs w:val="22"/>
              </w:rPr>
              <w:t xml:space="preserve"> / NINEA</w:t>
            </w:r>
          </w:p>
        </w:tc>
        <w:tc>
          <w:tcPr>
            <w:tcW w:w="4247" w:type="dxa"/>
            <w:vAlign w:val="center"/>
          </w:tcPr>
          <w:p w14:paraId="474C5715" w14:textId="77777777" w:rsidR="00D0492F" w:rsidRPr="00692144" w:rsidRDefault="00D0492F" w:rsidP="00D0492F">
            <w:pPr>
              <w:spacing w:before="60" w:after="60"/>
            </w:pPr>
          </w:p>
        </w:tc>
      </w:tr>
      <w:tr w:rsidR="006C4BEE" w:rsidRPr="00692144" w14:paraId="1BBA3548" w14:textId="77777777" w:rsidTr="0077631D">
        <w:trPr>
          <w:trHeight w:val="851"/>
        </w:trPr>
        <w:tc>
          <w:tcPr>
            <w:tcW w:w="4247" w:type="dxa"/>
            <w:vAlign w:val="center"/>
          </w:tcPr>
          <w:p w14:paraId="35490DD7" w14:textId="77777777" w:rsidR="00127846" w:rsidRPr="00692144" w:rsidRDefault="00127846" w:rsidP="00127846">
            <w:pPr>
              <w:spacing w:before="60" w:after="60"/>
            </w:pPr>
            <w:r w:rsidRPr="00692144">
              <w:t>Représenté(e) par le(s) soussigné(s)</w:t>
            </w:r>
          </w:p>
          <w:p w14:paraId="55B2A4E9" w14:textId="77B77D7B" w:rsidR="00D0492F" w:rsidRPr="00692144" w:rsidRDefault="00127846" w:rsidP="00D0492F">
            <w:pPr>
              <w:spacing w:before="60" w:after="60"/>
            </w:pPr>
            <w:r w:rsidRPr="00692144">
              <w:t>(nom, prénom et qualité)</w:t>
            </w:r>
          </w:p>
        </w:tc>
        <w:tc>
          <w:tcPr>
            <w:tcW w:w="4247" w:type="dxa"/>
            <w:vAlign w:val="center"/>
          </w:tcPr>
          <w:p w14:paraId="416D5DF4" w14:textId="77777777" w:rsidR="00D0492F" w:rsidRPr="00692144" w:rsidRDefault="00D0492F" w:rsidP="00D0492F">
            <w:pPr>
              <w:spacing w:before="60" w:after="60"/>
            </w:pPr>
          </w:p>
        </w:tc>
      </w:tr>
      <w:tr w:rsidR="006C4BEE" w:rsidRPr="00692144" w14:paraId="5A90D9DE" w14:textId="77777777" w:rsidTr="0077631D">
        <w:trPr>
          <w:trHeight w:val="851"/>
        </w:trPr>
        <w:tc>
          <w:tcPr>
            <w:tcW w:w="4247" w:type="dxa"/>
            <w:vAlign w:val="center"/>
          </w:tcPr>
          <w:p w14:paraId="519AC440" w14:textId="6EC251ED" w:rsidR="00D0492F" w:rsidRPr="00692144" w:rsidRDefault="00127846" w:rsidP="0077631D">
            <w:pPr>
              <w:spacing w:before="60" w:after="60"/>
              <w:rPr>
                <w:rFonts w:eastAsia="Calibri"/>
                <w:szCs w:val="22"/>
              </w:rPr>
            </w:pPr>
            <w:r w:rsidRPr="00692144">
              <w:rPr>
                <w:rFonts w:eastAsia="Calibri"/>
                <w:szCs w:val="22"/>
              </w:rPr>
              <w:t>Personne de contact (numéro de téléphone, e-mail)</w:t>
            </w:r>
          </w:p>
        </w:tc>
        <w:tc>
          <w:tcPr>
            <w:tcW w:w="4247" w:type="dxa"/>
            <w:vAlign w:val="center"/>
          </w:tcPr>
          <w:p w14:paraId="3967B4D3" w14:textId="77777777" w:rsidR="00D0492F" w:rsidRPr="00692144" w:rsidRDefault="00D0492F" w:rsidP="00D0492F">
            <w:pPr>
              <w:spacing w:before="60" w:after="60"/>
            </w:pPr>
          </w:p>
        </w:tc>
      </w:tr>
      <w:tr w:rsidR="006C4BEE" w:rsidRPr="00692144" w14:paraId="77AF02F7" w14:textId="77777777" w:rsidTr="0077631D">
        <w:trPr>
          <w:trHeight w:val="851"/>
        </w:trPr>
        <w:tc>
          <w:tcPr>
            <w:tcW w:w="4247" w:type="dxa"/>
            <w:vAlign w:val="center"/>
          </w:tcPr>
          <w:p w14:paraId="020303FA" w14:textId="16A5B9B4" w:rsidR="00D0492F" w:rsidRPr="00692144" w:rsidRDefault="00127846" w:rsidP="0077631D">
            <w:pPr>
              <w:spacing w:before="60" w:after="60"/>
              <w:rPr>
                <w:rFonts w:eastAsia="Calibri"/>
                <w:szCs w:val="22"/>
              </w:rPr>
            </w:pPr>
            <w:r w:rsidRPr="00692144">
              <w:rPr>
                <w:rFonts w:eastAsia="Calibri"/>
                <w:szCs w:val="22"/>
              </w:rPr>
              <w:t>En cas de différence : chef du projet (numéro de téléphone, e-mail)</w:t>
            </w:r>
          </w:p>
        </w:tc>
        <w:tc>
          <w:tcPr>
            <w:tcW w:w="4247" w:type="dxa"/>
            <w:vAlign w:val="center"/>
          </w:tcPr>
          <w:p w14:paraId="48BC37A1" w14:textId="77777777" w:rsidR="00D0492F" w:rsidRPr="00692144" w:rsidRDefault="00D0492F" w:rsidP="00D0492F">
            <w:pPr>
              <w:spacing w:before="60" w:after="60"/>
            </w:pPr>
          </w:p>
        </w:tc>
      </w:tr>
    </w:tbl>
    <w:p w14:paraId="41E4ED35" w14:textId="77777777" w:rsidR="00D0492F" w:rsidRPr="00692144" w:rsidRDefault="00D0492F" w:rsidP="00C50750"/>
    <w:p w14:paraId="3E8C9E13" w14:textId="2ABE182B" w:rsidR="0077631D" w:rsidRPr="00692144" w:rsidRDefault="0077631D" w:rsidP="008E5FE6">
      <w:pPr>
        <w:spacing w:before="360"/>
      </w:pPr>
      <w:r w:rsidRPr="00692144">
        <w:t>N</w:t>
      </w:r>
      <w:r w:rsidR="00127846" w:rsidRPr="00692144">
        <w:t>o</w:t>
      </w:r>
      <w:r w:rsidRPr="00692144">
        <w:t>m</w:t>
      </w:r>
      <w:r w:rsidR="00127846" w:rsidRPr="00692144">
        <w:t> </w:t>
      </w:r>
      <w:r w:rsidRPr="00692144">
        <w:t>:</w:t>
      </w:r>
    </w:p>
    <w:p w14:paraId="55B55F1B" w14:textId="2A0E66DA" w:rsidR="008E5FE6" w:rsidRPr="00692144" w:rsidRDefault="008E5FE6" w:rsidP="008E5FE6">
      <w:pPr>
        <w:spacing w:before="360"/>
      </w:pPr>
      <w:r w:rsidRPr="00692144">
        <w:t>Signature :</w:t>
      </w:r>
    </w:p>
    <w:p w14:paraId="0551FBFC" w14:textId="353CB250" w:rsidR="00A61A92" w:rsidRPr="00692144" w:rsidRDefault="00A61A92">
      <w:pPr>
        <w:spacing w:line="259" w:lineRule="auto"/>
      </w:pPr>
      <w:r w:rsidRPr="00692144">
        <w:br w:type="page"/>
      </w:r>
    </w:p>
    <w:p w14:paraId="0A9B2BA8" w14:textId="77777777" w:rsidR="00A61A92" w:rsidRPr="00692144" w:rsidRDefault="00A61A92" w:rsidP="00A61A92">
      <w:pPr>
        <w:pStyle w:val="Titre2"/>
      </w:pPr>
      <w:bookmarkStart w:id="116" w:name="_Toc147917763"/>
      <w:bookmarkStart w:id="117" w:name="_Toc148426498"/>
      <w:bookmarkStart w:id="118" w:name="_Toc223687526"/>
      <w:r w:rsidRPr="00692144">
        <w:lastRenderedPageBreak/>
        <w:t>Signalétique financier</w:t>
      </w:r>
      <w:bookmarkEnd w:id="116"/>
      <w:bookmarkEnd w:id="117"/>
      <w:bookmarkEnd w:id="118"/>
    </w:p>
    <w:p w14:paraId="7DE68B0B" w14:textId="77777777" w:rsidR="00A61A92" w:rsidRPr="00692144" w:rsidRDefault="00A61A92" w:rsidP="00A61A92"/>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601DBB" w:rsidRPr="00692144" w14:paraId="099FC74E" w14:textId="77777777">
        <w:trPr>
          <w:trHeight w:val="144"/>
        </w:trPr>
        <w:tc>
          <w:tcPr>
            <w:tcW w:w="2955" w:type="dxa"/>
            <w:tcBorders>
              <w:top w:val="single" w:sz="8" w:space="0" w:color="auto"/>
              <w:left w:val="single" w:sz="8" w:space="0" w:color="auto"/>
              <w:bottom w:val="nil"/>
              <w:right w:val="nil"/>
            </w:tcBorders>
            <w:noWrap/>
            <w:vAlign w:val="center"/>
            <w:hideMark/>
          </w:tcPr>
          <w:p w14:paraId="10711BFC" w14:textId="77777777" w:rsidR="00A61A92" w:rsidRPr="00692144" w:rsidRDefault="00A61A92" w:rsidP="006120B5">
            <w:pPr>
              <w:spacing w:after="0" w:line="240" w:lineRule="auto"/>
              <w:jc w:val="right"/>
              <w:rPr>
                <w:rFonts w:eastAsia="Times New Roman" w:cs="Times New Roman"/>
                <w:sz w:val="20"/>
                <w:szCs w:val="20"/>
                <w:lang w:eastAsia="en-GB"/>
              </w:rPr>
            </w:pPr>
            <w:r w:rsidRPr="00692144">
              <w:rPr>
                <w:rFonts w:eastAsia="Times New Roman" w:cs="Times New Roman"/>
                <w:sz w:val="20"/>
                <w:szCs w:val="20"/>
                <w:lang w:eastAsia="en-GB"/>
              </w:rPr>
              <w:t> </w:t>
            </w:r>
          </w:p>
        </w:tc>
        <w:tc>
          <w:tcPr>
            <w:tcW w:w="2175" w:type="dxa"/>
            <w:tcBorders>
              <w:top w:val="single" w:sz="8" w:space="0" w:color="auto"/>
              <w:left w:val="nil"/>
              <w:bottom w:val="nil"/>
              <w:right w:val="nil"/>
            </w:tcBorders>
            <w:noWrap/>
            <w:vAlign w:val="center"/>
            <w:hideMark/>
          </w:tcPr>
          <w:p w14:paraId="5E4B571B" w14:textId="77777777" w:rsidR="00A61A92" w:rsidRPr="00692144" w:rsidRDefault="00A61A92" w:rsidP="006120B5">
            <w:pPr>
              <w:spacing w:after="0" w:line="240" w:lineRule="auto"/>
              <w:rPr>
                <w:rFonts w:eastAsia="Times New Roman" w:cs="Times New Roman"/>
                <w:b/>
                <w:bCs/>
                <w:sz w:val="20"/>
                <w:szCs w:val="20"/>
                <w:lang w:eastAsia="en-GB"/>
              </w:rPr>
            </w:pPr>
            <w:r w:rsidRPr="00692144">
              <w:rPr>
                <w:rFonts w:eastAsia="Times New Roman" w:cs="Times New Roman"/>
                <w:b/>
                <w:bCs/>
                <w:sz w:val="20"/>
                <w:szCs w:val="20"/>
                <w:lang w:eastAsia="en-GB"/>
              </w:rPr>
              <w:t> </w:t>
            </w:r>
          </w:p>
        </w:tc>
        <w:tc>
          <w:tcPr>
            <w:tcW w:w="267" w:type="dxa"/>
            <w:gridSpan w:val="2"/>
            <w:tcBorders>
              <w:top w:val="single" w:sz="8" w:space="0" w:color="auto"/>
              <w:left w:val="nil"/>
              <w:bottom w:val="nil"/>
              <w:right w:val="nil"/>
            </w:tcBorders>
            <w:noWrap/>
            <w:vAlign w:val="center"/>
            <w:hideMark/>
          </w:tcPr>
          <w:p w14:paraId="0B59885E" w14:textId="77777777" w:rsidR="00A61A92" w:rsidRPr="00692144" w:rsidRDefault="00A61A92" w:rsidP="006120B5">
            <w:pPr>
              <w:spacing w:after="0" w:line="240" w:lineRule="auto"/>
              <w:rPr>
                <w:rFonts w:eastAsia="Times New Roman" w:cs="Times New Roman"/>
                <w:b/>
                <w:bCs/>
                <w:sz w:val="20"/>
                <w:szCs w:val="20"/>
                <w:lang w:eastAsia="en-GB"/>
              </w:rPr>
            </w:pPr>
            <w:r w:rsidRPr="00692144">
              <w:rPr>
                <w:rFonts w:eastAsia="Times New Roman" w:cs="Times New Roman"/>
                <w:b/>
                <w:bCs/>
                <w:sz w:val="20"/>
                <w:szCs w:val="20"/>
                <w:lang w:eastAsia="en-GB"/>
              </w:rPr>
              <w:t> </w:t>
            </w:r>
          </w:p>
        </w:tc>
        <w:tc>
          <w:tcPr>
            <w:tcW w:w="1265" w:type="dxa"/>
            <w:gridSpan w:val="2"/>
            <w:tcBorders>
              <w:top w:val="single" w:sz="8" w:space="0" w:color="auto"/>
              <w:left w:val="nil"/>
              <w:bottom w:val="nil"/>
              <w:right w:val="nil"/>
            </w:tcBorders>
            <w:noWrap/>
            <w:vAlign w:val="center"/>
            <w:hideMark/>
          </w:tcPr>
          <w:p w14:paraId="04D144A9"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576" w:type="dxa"/>
            <w:gridSpan w:val="2"/>
            <w:tcBorders>
              <w:top w:val="single" w:sz="8" w:space="0" w:color="auto"/>
              <w:left w:val="nil"/>
              <w:bottom w:val="nil"/>
              <w:right w:val="nil"/>
            </w:tcBorders>
            <w:noWrap/>
            <w:vAlign w:val="center"/>
            <w:hideMark/>
          </w:tcPr>
          <w:p w14:paraId="6B43B7F2"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noWrap/>
            <w:vAlign w:val="center"/>
            <w:hideMark/>
          </w:tcPr>
          <w:p w14:paraId="1FF4B3B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3D98095E" w14:textId="77777777">
        <w:trPr>
          <w:trHeight w:val="376"/>
        </w:trPr>
        <w:tc>
          <w:tcPr>
            <w:tcW w:w="2955" w:type="dxa"/>
            <w:tcBorders>
              <w:top w:val="nil"/>
              <w:left w:val="single" w:sz="8" w:space="0" w:color="auto"/>
              <w:bottom w:val="nil"/>
              <w:right w:val="nil"/>
            </w:tcBorders>
            <w:vAlign w:val="center"/>
            <w:hideMark/>
          </w:tcPr>
          <w:p w14:paraId="51ADC1EB"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xml:space="preserve">TITULAIRE DU COMPTE </w:t>
            </w:r>
            <w:r w:rsidRPr="00692144">
              <w:rPr>
                <w:rFonts w:eastAsia="Times New Roman" w:cs="Arial"/>
                <w:b/>
                <w:bCs/>
                <w:color w:val="C00000"/>
                <w:sz w:val="20"/>
                <w:szCs w:val="20"/>
                <w:lang w:eastAsia="en-GB"/>
              </w:rPr>
              <w:t>(1)</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11F53242"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0695D84F"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29E1BC3" w14:textId="77777777">
        <w:trPr>
          <w:trHeight w:val="376"/>
        </w:trPr>
        <w:tc>
          <w:tcPr>
            <w:tcW w:w="2955" w:type="dxa"/>
            <w:tcBorders>
              <w:top w:val="nil"/>
              <w:left w:val="single" w:sz="8" w:space="0" w:color="auto"/>
              <w:bottom w:val="nil"/>
              <w:right w:val="nil"/>
            </w:tcBorders>
            <w:vAlign w:val="center"/>
            <w:hideMark/>
          </w:tcPr>
          <w:p w14:paraId="0CAC3D9C"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ADRESSE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46C430B6" w14:textId="77777777" w:rsidR="00A61A92" w:rsidRPr="00692144" w:rsidRDefault="00A61A92" w:rsidP="006120B5">
            <w:pPr>
              <w:spacing w:after="0" w:line="240" w:lineRule="auto"/>
              <w:rPr>
                <w:rFonts w:eastAsia="Times New Roman" w:cs="Times New Roman"/>
                <w:sz w:val="20"/>
                <w:szCs w:val="20"/>
                <w:lang w:eastAsia="en-GB"/>
              </w:rPr>
            </w:pPr>
          </w:p>
          <w:p w14:paraId="6F8D81F1"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single" w:sz="4" w:space="0" w:color="auto"/>
              <w:bottom w:val="nil"/>
              <w:right w:val="single" w:sz="8" w:space="0" w:color="auto"/>
            </w:tcBorders>
            <w:noWrap/>
            <w:vAlign w:val="center"/>
            <w:hideMark/>
          </w:tcPr>
          <w:p w14:paraId="22BEF3DD"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9C169F" w:rsidRPr="00692144" w14:paraId="017F6755" w14:textId="77777777">
        <w:trPr>
          <w:trHeight w:val="376"/>
        </w:trPr>
        <w:tc>
          <w:tcPr>
            <w:tcW w:w="2955" w:type="dxa"/>
            <w:tcBorders>
              <w:top w:val="nil"/>
              <w:left w:val="single" w:sz="8" w:space="0" w:color="auto"/>
              <w:bottom w:val="nil"/>
              <w:right w:val="nil"/>
            </w:tcBorders>
            <w:vAlign w:val="center"/>
            <w:hideMark/>
          </w:tcPr>
          <w:p w14:paraId="569BBD56"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2FBB809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noWrap/>
            <w:vAlign w:val="center"/>
            <w:hideMark/>
          </w:tcPr>
          <w:p w14:paraId="47419785"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noWrap/>
            <w:vAlign w:val="center"/>
            <w:hideMark/>
          </w:tcPr>
          <w:p w14:paraId="3A5EA1A8"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5B6C89CA"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hideMark/>
          </w:tcPr>
          <w:p w14:paraId="6DEEE97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788CA168" w14:textId="77777777">
        <w:trPr>
          <w:trHeight w:val="376"/>
        </w:trPr>
        <w:tc>
          <w:tcPr>
            <w:tcW w:w="2955" w:type="dxa"/>
            <w:tcBorders>
              <w:top w:val="nil"/>
              <w:left w:val="single" w:sz="8" w:space="0" w:color="auto"/>
              <w:bottom w:val="nil"/>
              <w:right w:val="nil"/>
            </w:tcBorders>
            <w:vAlign w:val="center"/>
            <w:hideMark/>
          </w:tcPr>
          <w:p w14:paraId="0FABC6FA"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PAYS</w:t>
            </w:r>
          </w:p>
        </w:tc>
        <w:tc>
          <w:tcPr>
            <w:tcW w:w="5283" w:type="dxa"/>
            <w:gridSpan w:val="7"/>
            <w:tcBorders>
              <w:top w:val="nil"/>
              <w:left w:val="single" w:sz="4" w:space="0" w:color="auto"/>
              <w:bottom w:val="nil"/>
              <w:right w:val="single" w:sz="4" w:space="0" w:color="auto"/>
            </w:tcBorders>
            <w:vAlign w:val="center"/>
            <w:hideMark/>
          </w:tcPr>
          <w:p w14:paraId="4BFD26E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9CA7F90"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067A7981" w14:textId="77777777">
        <w:trPr>
          <w:trHeight w:val="376"/>
        </w:trPr>
        <w:tc>
          <w:tcPr>
            <w:tcW w:w="2955" w:type="dxa"/>
            <w:tcBorders>
              <w:top w:val="nil"/>
              <w:left w:val="single" w:sz="8" w:space="0" w:color="auto"/>
              <w:bottom w:val="nil"/>
              <w:right w:val="nil"/>
            </w:tcBorders>
            <w:vAlign w:val="center"/>
            <w:hideMark/>
          </w:tcPr>
          <w:p w14:paraId="46191AC7"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4C2511D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52A653C"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9C169F" w:rsidRPr="00692144" w14:paraId="6AE1DDCA" w14:textId="77777777">
        <w:trPr>
          <w:trHeight w:val="376"/>
        </w:trPr>
        <w:tc>
          <w:tcPr>
            <w:tcW w:w="2955" w:type="dxa"/>
            <w:tcBorders>
              <w:top w:val="nil"/>
              <w:left w:val="single" w:sz="8" w:space="0" w:color="auto"/>
              <w:bottom w:val="nil"/>
              <w:right w:val="nil"/>
            </w:tcBorders>
            <w:vAlign w:val="center"/>
            <w:hideMark/>
          </w:tcPr>
          <w:p w14:paraId="23940103"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TELEPHONE FIXE</w:t>
            </w:r>
          </w:p>
        </w:tc>
        <w:tc>
          <w:tcPr>
            <w:tcW w:w="2175" w:type="dxa"/>
            <w:tcBorders>
              <w:top w:val="nil"/>
              <w:left w:val="single" w:sz="4" w:space="0" w:color="auto"/>
              <w:bottom w:val="nil"/>
              <w:right w:val="single" w:sz="4" w:space="0" w:color="auto"/>
            </w:tcBorders>
            <w:noWrap/>
            <w:vAlign w:val="center"/>
            <w:hideMark/>
          </w:tcPr>
          <w:p w14:paraId="7FF79DF0"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nil"/>
              <w:left w:val="nil"/>
              <w:bottom w:val="nil"/>
              <w:right w:val="nil"/>
            </w:tcBorders>
            <w:noWrap/>
            <w:vAlign w:val="center"/>
            <w:hideMark/>
          </w:tcPr>
          <w:p w14:paraId="5972F5D3"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vAlign w:val="center"/>
            <w:hideMark/>
          </w:tcPr>
          <w:p w14:paraId="2A4D8063"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MOBILE</w:t>
            </w:r>
          </w:p>
        </w:tc>
        <w:tc>
          <w:tcPr>
            <w:tcW w:w="1576" w:type="dxa"/>
            <w:gridSpan w:val="2"/>
            <w:tcBorders>
              <w:top w:val="nil"/>
              <w:left w:val="single" w:sz="4" w:space="0" w:color="auto"/>
              <w:bottom w:val="nil"/>
              <w:right w:val="single" w:sz="4" w:space="0" w:color="auto"/>
            </w:tcBorders>
            <w:vAlign w:val="center"/>
            <w:hideMark/>
          </w:tcPr>
          <w:p w14:paraId="7A431C8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BAB04BE"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9A19D14" w14:textId="77777777">
        <w:trPr>
          <w:trHeight w:val="260"/>
        </w:trPr>
        <w:tc>
          <w:tcPr>
            <w:tcW w:w="2955" w:type="dxa"/>
            <w:tcBorders>
              <w:top w:val="nil"/>
              <w:left w:val="single" w:sz="8" w:space="0" w:color="auto"/>
              <w:bottom w:val="nil"/>
              <w:right w:val="nil"/>
            </w:tcBorders>
            <w:vAlign w:val="center"/>
            <w:hideMark/>
          </w:tcPr>
          <w:p w14:paraId="76067675"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70FB4BE1"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39AEDCC"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601DBB" w:rsidRPr="00692144" w14:paraId="158353BC" w14:textId="77777777">
        <w:trPr>
          <w:trHeight w:val="130"/>
        </w:trPr>
        <w:tc>
          <w:tcPr>
            <w:tcW w:w="2955" w:type="dxa"/>
            <w:tcBorders>
              <w:top w:val="nil"/>
              <w:left w:val="single" w:sz="8" w:space="0" w:color="auto"/>
              <w:bottom w:val="single" w:sz="8" w:space="0" w:color="auto"/>
              <w:right w:val="nil"/>
            </w:tcBorders>
            <w:vAlign w:val="center"/>
            <w:hideMark/>
          </w:tcPr>
          <w:p w14:paraId="6813C661"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w:t>
            </w:r>
          </w:p>
        </w:tc>
        <w:tc>
          <w:tcPr>
            <w:tcW w:w="2175" w:type="dxa"/>
            <w:tcBorders>
              <w:top w:val="nil"/>
              <w:left w:val="nil"/>
              <w:bottom w:val="single" w:sz="8" w:space="0" w:color="auto"/>
              <w:right w:val="nil"/>
            </w:tcBorders>
            <w:vAlign w:val="center"/>
            <w:hideMark/>
          </w:tcPr>
          <w:p w14:paraId="59AE6754"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nil"/>
              <w:left w:val="nil"/>
              <w:bottom w:val="single" w:sz="8" w:space="0" w:color="auto"/>
              <w:right w:val="nil"/>
            </w:tcBorders>
            <w:vAlign w:val="center"/>
            <w:hideMark/>
          </w:tcPr>
          <w:p w14:paraId="12BEF78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265" w:type="dxa"/>
            <w:gridSpan w:val="2"/>
            <w:tcBorders>
              <w:top w:val="nil"/>
              <w:left w:val="nil"/>
              <w:bottom w:val="single" w:sz="8" w:space="0" w:color="auto"/>
              <w:right w:val="nil"/>
            </w:tcBorders>
            <w:vAlign w:val="center"/>
            <w:hideMark/>
          </w:tcPr>
          <w:p w14:paraId="432AD31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576" w:type="dxa"/>
            <w:gridSpan w:val="2"/>
            <w:tcBorders>
              <w:top w:val="nil"/>
              <w:left w:val="nil"/>
              <w:bottom w:val="single" w:sz="8" w:space="0" w:color="auto"/>
              <w:right w:val="nil"/>
            </w:tcBorders>
            <w:vAlign w:val="center"/>
            <w:hideMark/>
          </w:tcPr>
          <w:p w14:paraId="5CF17D36"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noWrap/>
            <w:vAlign w:val="center"/>
            <w:hideMark/>
          </w:tcPr>
          <w:p w14:paraId="375D689E"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B16C22" w:rsidRPr="00692144" w14:paraId="1E5607CC" w14:textId="77777777">
        <w:trPr>
          <w:trHeight w:val="304"/>
        </w:trPr>
        <w:tc>
          <w:tcPr>
            <w:tcW w:w="5145" w:type="dxa"/>
            <w:gridSpan w:val="3"/>
            <w:tcBorders>
              <w:top w:val="nil"/>
              <w:left w:val="nil"/>
              <w:bottom w:val="nil"/>
              <w:right w:val="nil"/>
            </w:tcBorders>
            <w:vAlign w:val="center"/>
            <w:hideMark/>
          </w:tcPr>
          <w:p w14:paraId="6A302112" w14:textId="77777777" w:rsidR="00A61A92" w:rsidRPr="00692144" w:rsidRDefault="00A61A92" w:rsidP="006120B5">
            <w:pPr>
              <w:spacing w:after="0" w:line="240" w:lineRule="auto"/>
              <w:rPr>
                <w:rFonts w:eastAsia="Times New Roman" w:cs="Times New Roman"/>
                <w:b/>
                <w:bCs/>
                <w:color w:val="4472C4"/>
                <w:sz w:val="20"/>
                <w:szCs w:val="20"/>
                <w:lang w:eastAsia="en-GB"/>
              </w:rPr>
            </w:pPr>
          </w:p>
          <w:p w14:paraId="53719E35" w14:textId="77777777" w:rsidR="00A61A92" w:rsidRPr="00692144" w:rsidRDefault="00A61A92" w:rsidP="006120B5">
            <w:pPr>
              <w:spacing w:after="0" w:line="240" w:lineRule="auto"/>
              <w:rPr>
                <w:rFonts w:eastAsia="Times New Roman" w:cs="Times New Roman"/>
                <w:b/>
                <w:bCs/>
                <w:sz w:val="20"/>
                <w:szCs w:val="20"/>
                <w:lang w:eastAsia="en-GB"/>
              </w:rPr>
            </w:pPr>
            <w:r w:rsidRPr="00692144">
              <w:rPr>
                <w:rFonts w:eastAsia="Times New Roman" w:cs="Times New Roman"/>
                <w:b/>
                <w:bCs/>
                <w:color w:val="4472C4"/>
                <w:sz w:val="20"/>
                <w:szCs w:val="20"/>
                <w:lang w:eastAsia="en-GB"/>
              </w:rPr>
              <w:t>COORDONNEES BANCAIRES</w:t>
            </w:r>
          </w:p>
        </w:tc>
        <w:tc>
          <w:tcPr>
            <w:tcW w:w="266" w:type="dxa"/>
            <w:gridSpan w:val="2"/>
            <w:tcBorders>
              <w:top w:val="nil"/>
              <w:left w:val="nil"/>
              <w:bottom w:val="nil"/>
              <w:right w:val="nil"/>
            </w:tcBorders>
            <w:vAlign w:val="center"/>
            <w:hideMark/>
          </w:tcPr>
          <w:p w14:paraId="48CF3BF5" w14:textId="77777777" w:rsidR="00A61A92" w:rsidRPr="00692144" w:rsidRDefault="00A61A92" w:rsidP="006120B5">
            <w:pPr>
              <w:spacing w:after="0" w:line="240" w:lineRule="auto"/>
              <w:rPr>
                <w:rFonts w:eastAsia="Times New Roman" w:cs="Times New Roman"/>
                <w:sz w:val="20"/>
                <w:szCs w:val="20"/>
                <w:lang w:eastAsia="en-GB"/>
              </w:rPr>
            </w:pPr>
          </w:p>
        </w:tc>
        <w:tc>
          <w:tcPr>
            <w:tcW w:w="1266" w:type="dxa"/>
            <w:gridSpan w:val="2"/>
            <w:tcBorders>
              <w:top w:val="nil"/>
              <w:left w:val="nil"/>
              <w:bottom w:val="nil"/>
              <w:right w:val="nil"/>
            </w:tcBorders>
            <w:vAlign w:val="center"/>
            <w:hideMark/>
          </w:tcPr>
          <w:p w14:paraId="513C04A3" w14:textId="77777777" w:rsidR="00A61A92" w:rsidRPr="00692144" w:rsidRDefault="00A61A92" w:rsidP="006120B5">
            <w:pPr>
              <w:spacing w:after="0" w:line="240" w:lineRule="auto"/>
              <w:rPr>
                <w:rFonts w:eastAsia="Times New Roman" w:cs="Times New Roman"/>
                <w:sz w:val="20"/>
                <w:szCs w:val="20"/>
                <w:lang w:eastAsia="en-GB"/>
              </w:rPr>
            </w:pPr>
          </w:p>
        </w:tc>
        <w:tc>
          <w:tcPr>
            <w:tcW w:w="1561" w:type="dxa"/>
            <w:tcBorders>
              <w:top w:val="nil"/>
              <w:left w:val="nil"/>
              <w:bottom w:val="nil"/>
              <w:right w:val="nil"/>
            </w:tcBorders>
            <w:vAlign w:val="center"/>
            <w:hideMark/>
          </w:tcPr>
          <w:p w14:paraId="068ACADE"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nil"/>
            </w:tcBorders>
            <w:noWrap/>
            <w:vAlign w:val="center"/>
            <w:hideMark/>
          </w:tcPr>
          <w:p w14:paraId="15955E79" w14:textId="77777777" w:rsidR="00A61A92" w:rsidRPr="00692144" w:rsidRDefault="00A61A92" w:rsidP="006120B5">
            <w:pPr>
              <w:spacing w:after="0" w:line="240" w:lineRule="auto"/>
              <w:rPr>
                <w:rFonts w:eastAsia="Times New Roman" w:cs="Times New Roman"/>
                <w:sz w:val="20"/>
                <w:szCs w:val="20"/>
                <w:lang w:eastAsia="en-GB"/>
              </w:rPr>
            </w:pPr>
          </w:p>
        </w:tc>
      </w:tr>
      <w:tr w:rsidR="00601DBB" w:rsidRPr="00692144" w14:paraId="427BD307" w14:textId="77777777">
        <w:trPr>
          <w:trHeight w:val="304"/>
        </w:trPr>
        <w:tc>
          <w:tcPr>
            <w:tcW w:w="2955" w:type="dxa"/>
            <w:tcBorders>
              <w:top w:val="single" w:sz="8" w:space="0" w:color="auto"/>
              <w:left w:val="single" w:sz="8" w:space="0" w:color="auto"/>
              <w:bottom w:val="nil"/>
              <w:right w:val="nil"/>
            </w:tcBorders>
            <w:vAlign w:val="center"/>
          </w:tcPr>
          <w:p w14:paraId="6575EDA8" w14:textId="77777777" w:rsidR="00A61A92" w:rsidRPr="00692144" w:rsidRDefault="00A61A92" w:rsidP="006120B5">
            <w:pPr>
              <w:spacing w:after="0" w:line="240" w:lineRule="auto"/>
              <w:jc w:val="right"/>
              <w:rPr>
                <w:rFonts w:eastAsia="Times New Roman" w:cs="Times New Roman"/>
                <w:sz w:val="20"/>
                <w:szCs w:val="20"/>
                <w:lang w:eastAsia="en-GB"/>
              </w:rPr>
            </w:pPr>
          </w:p>
        </w:tc>
        <w:tc>
          <w:tcPr>
            <w:tcW w:w="2175" w:type="dxa"/>
            <w:tcBorders>
              <w:top w:val="single" w:sz="8" w:space="0" w:color="auto"/>
              <w:left w:val="nil"/>
              <w:bottom w:val="nil"/>
              <w:right w:val="nil"/>
            </w:tcBorders>
            <w:vAlign w:val="center"/>
          </w:tcPr>
          <w:p w14:paraId="782B29FC" w14:textId="77777777" w:rsidR="00A61A92" w:rsidRPr="00692144" w:rsidRDefault="00A61A92" w:rsidP="006120B5">
            <w:pPr>
              <w:spacing w:after="0" w:line="240" w:lineRule="auto"/>
              <w:rPr>
                <w:rFonts w:eastAsia="Times New Roman" w:cs="Arial"/>
                <w:b/>
                <w:bCs/>
                <w:sz w:val="20"/>
                <w:szCs w:val="20"/>
                <w:u w:val="single"/>
                <w:lang w:eastAsia="en-GB"/>
              </w:rPr>
            </w:pPr>
          </w:p>
        </w:tc>
        <w:tc>
          <w:tcPr>
            <w:tcW w:w="267" w:type="dxa"/>
            <w:gridSpan w:val="2"/>
            <w:tcBorders>
              <w:top w:val="single" w:sz="8" w:space="0" w:color="auto"/>
              <w:left w:val="nil"/>
              <w:bottom w:val="nil"/>
              <w:right w:val="nil"/>
            </w:tcBorders>
            <w:vAlign w:val="center"/>
          </w:tcPr>
          <w:p w14:paraId="2AF68E3A" w14:textId="77777777" w:rsidR="00A61A92" w:rsidRPr="00692144" w:rsidRDefault="00A61A92" w:rsidP="006120B5">
            <w:pPr>
              <w:spacing w:after="0" w:line="240" w:lineRule="auto"/>
              <w:rPr>
                <w:rFonts w:eastAsia="Times New Roman" w:cs="Arial"/>
                <w:b/>
                <w:bCs/>
                <w:sz w:val="20"/>
                <w:szCs w:val="20"/>
                <w:u w:val="single"/>
                <w:lang w:eastAsia="en-GB"/>
              </w:rPr>
            </w:pPr>
          </w:p>
        </w:tc>
        <w:tc>
          <w:tcPr>
            <w:tcW w:w="1265" w:type="dxa"/>
            <w:gridSpan w:val="2"/>
            <w:tcBorders>
              <w:top w:val="single" w:sz="8" w:space="0" w:color="auto"/>
              <w:left w:val="nil"/>
              <w:bottom w:val="nil"/>
              <w:right w:val="nil"/>
            </w:tcBorders>
            <w:vAlign w:val="center"/>
          </w:tcPr>
          <w:p w14:paraId="4FBB0D47" w14:textId="77777777" w:rsidR="00A61A92" w:rsidRPr="00692144" w:rsidRDefault="00A61A92" w:rsidP="006120B5">
            <w:pPr>
              <w:spacing w:after="0" w:line="240" w:lineRule="auto"/>
              <w:rPr>
                <w:rFonts w:eastAsia="Times New Roman" w:cs="Arial"/>
                <w:b/>
                <w:bCs/>
                <w:sz w:val="20"/>
                <w:szCs w:val="20"/>
                <w:u w:val="single"/>
                <w:lang w:eastAsia="en-GB"/>
              </w:rPr>
            </w:pPr>
          </w:p>
        </w:tc>
        <w:tc>
          <w:tcPr>
            <w:tcW w:w="1576" w:type="dxa"/>
            <w:gridSpan w:val="2"/>
            <w:tcBorders>
              <w:top w:val="single" w:sz="8" w:space="0" w:color="auto"/>
              <w:left w:val="nil"/>
              <w:bottom w:val="nil"/>
              <w:right w:val="nil"/>
            </w:tcBorders>
            <w:vAlign w:val="center"/>
            <w:hideMark/>
          </w:tcPr>
          <w:p w14:paraId="55F93E33"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noWrap/>
            <w:vAlign w:val="center"/>
            <w:hideMark/>
          </w:tcPr>
          <w:p w14:paraId="55D40976"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6E6CDAB" w14:textId="77777777">
        <w:trPr>
          <w:trHeight w:val="405"/>
        </w:trPr>
        <w:tc>
          <w:tcPr>
            <w:tcW w:w="2955" w:type="dxa"/>
            <w:tcBorders>
              <w:top w:val="nil"/>
              <w:left w:val="single" w:sz="8" w:space="0" w:color="auto"/>
              <w:bottom w:val="nil"/>
              <w:right w:val="nil"/>
            </w:tcBorders>
            <w:vAlign w:val="center"/>
            <w:hideMark/>
          </w:tcPr>
          <w:p w14:paraId="235B813F"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087A0F3A"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DA6E68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642896FA" w14:textId="77777777">
        <w:trPr>
          <w:trHeight w:val="405"/>
        </w:trPr>
        <w:tc>
          <w:tcPr>
            <w:tcW w:w="2955" w:type="dxa"/>
            <w:tcBorders>
              <w:top w:val="nil"/>
              <w:left w:val="single" w:sz="8" w:space="0" w:color="auto"/>
              <w:bottom w:val="nil"/>
              <w:right w:val="nil"/>
            </w:tcBorders>
            <w:vAlign w:val="center"/>
          </w:tcPr>
          <w:p w14:paraId="2F6CDFEE"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vAlign w:val="center"/>
          </w:tcPr>
          <w:p w14:paraId="7ED779E2"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tcPr>
          <w:p w14:paraId="2B6BDDCC" w14:textId="77777777" w:rsidR="00A61A92" w:rsidRPr="00692144" w:rsidRDefault="00A61A92" w:rsidP="006120B5">
            <w:pPr>
              <w:spacing w:after="0" w:line="240" w:lineRule="auto"/>
              <w:rPr>
                <w:rFonts w:eastAsia="Times New Roman" w:cs="Times New Roman"/>
                <w:sz w:val="20"/>
                <w:szCs w:val="20"/>
                <w:lang w:eastAsia="en-GB"/>
              </w:rPr>
            </w:pPr>
          </w:p>
        </w:tc>
      </w:tr>
      <w:tr w:rsidR="0027429B" w:rsidRPr="00692144" w14:paraId="5CA7C610" w14:textId="77777777">
        <w:trPr>
          <w:trHeight w:val="429"/>
        </w:trPr>
        <w:tc>
          <w:tcPr>
            <w:tcW w:w="2955" w:type="dxa"/>
            <w:tcBorders>
              <w:top w:val="nil"/>
              <w:left w:val="single" w:sz="8" w:space="0" w:color="auto"/>
              <w:bottom w:val="nil"/>
              <w:right w:val="nil"/>
            </w:tcBorders>
            <w:vAlign w:val="center"/>
            <w:hideMark/>
          </w:tcPr>
          <w:p w14:paraId="0434D3AF"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79A99266" w14:textId="77777777" w:rsidR="00A61A92" w:rsidRPr="00692144" w:rsidRDefault="00A61A92" w:rsidP="006120B5">
            <w:pPr>
              <w:spacing w:after="0" w:line="240" w:lineRule="auto"/>
              <w:rPr>
                <w:rFonts w:eastAsia="Times New Roman" w:cs="Arial"/>
                <w:b/>
                <w:bCs/>
                <w:sz w:val="20"/>
                <w:szCs w:val="20"/>
                <w:lang w:eastAsia="en-GB"/>
              </w:rPr>
            </w:pPr>
          </w:p>
          <w:p w14:paraId="79624B3D" w14:textId="77777777" w:rsidR="00A61A92" w:rsidRPr="00692144" w:rsidRDefault="00A61A92" w:rsidP="006120B5">
            <w:pPr>
              <w:spacing w:after="0" w:line="240" w:lineRule="auto"/>
              <w:rPr>
                <w:rFonts w:eastAsia="Times New Roman" w:cs="Arial"/>
                <w:b/>
                <w:bCs/>
                <w:sz w:val="20"/>
                <w:szCs w:val="20"/>
                <w:lang w:eastAsia="en-GB"/>
              </w:rPr>
            </w:pPr>
          </w:p>
          <w:p w14:paraId="4AED4A7C"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 </w:t>
            </w:r>
          </w:p>
        </w:tc>
        <w:tc>
          <w:tcPr>
            <w:tcW w:w="385" w:type="dxa"/>
            <w:tcBorders>
              <w:top w:val="nil"/>
              <w:left w:val="single" w:sz="4" w:space="0" w:color="auto"/>
              <w:bottom w:val="nil"/>
              <w:right w:val="single" w:sz="8" w:space="0" w:color="auto"/>
            </w:tcBorders>
            <w:noWrap/>
            <w:vAlign w:val="center"/>
            <w:hideMark/>
          </w:tcPr>
          <w:p w14:paraId="0C4F6379"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w:t>
            </w:r>
          </w:p>
        </w:tc>
      </w:tr>
      <w:tr w:rsidR="009C169F" w:rsidRPr="00692144" w14:paraId="4E15C90C" w14:textId="77777777">
        <w:trPr>
          <w:trHeight w:val="405"/>
        </w:trPr>
        <w:tc>
          <w:tcPr>
            <w:tcW w:w="2955" w:type="dxa"/>
            <w:tcBorders>
              <w:top w:val="nil"/>
              <w:left w:val="single" w:sz="8" w:space="0" w:color="auto"/>
              <w:bottom w:val="nil"/>
              <w:right w:val="nil"/>
            </w:tcBorders>
            <w:vAlign w:val="center"/>
            <w:hideMark/>
          </w:tcPr>
          <w:p w14:paraId="2B663AFE"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0BF1DA53"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noWrap/>
            <w:vAlign w:val="center"/>
            <w:hideMark/>
          </w:tcPr>
          <w:p w14:paraId="58515088"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vAlign w:val="center"/>
            <w:hideMark/>
          </w:tcPr>
          <w:p w14:paraId="428B5BF4"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775384B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5A1761F5"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64BD6C6D" w14:textId="77777777">
        <w:trPr>
          <w:trHeight w:val="405"/>
        </w:trPr>
        <w:tc>
          <w:tcPr>
            <w:tcW w:w="2955" w:type="dxa"/>
            <w:tcBorders>
              <w:top w:val="nil"/>
              <w:left w:val="single" w:sz="8" w:space="0" w:color="auto"/>
              <w:bottom w:val="nil"/>
              <w:right w:val="nil"/>
            </w:tcBorders>
            <w:noWrap/>
            <w:vAlign w:val="center"/>
            <w:hideMark/>
          </w:tcPr>
          <w:p w14:paraId="34CEB16B"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PAYS</w:t>
            </w:r>
          </w:p>
        </w:tc>
        <w:tc>
          <w:tcPr>
            <w:tcW w:w="5283" w:type="dxa"/>
            <w:gridSpan w:val="7"/>
            <w:tcBorders>
              <w:top w:val="nil"/>
              <w:left w:val="single" w:sz="4" w:space="0" w:color="auto"/>
              <w:bottom w:val="single" w:sz="4" w:space="0" w:color="auto"/>
              <w:right w:val="single" w:sz="4" w:space="0" w:color="auto"/>
            </w:tcBorders>
            <w:noWrap/>
            <w:vAlign w:val="center"/>
            <w:hideMark/>
          </w:tcPr>
          <w:p w14:paraId="78792A76"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5B5EF3D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04E0636" w14:textId="77777777">
        <w:trPr>
          <w:trHeight w:val="405"/>
        </w:trPr>
        <w:tc>
          <w:tcPr>
            <w:tcW w:w="2955" w:type="dxa"/>
            <w:tcBorders>
              <w:top w:val="nil"/>
              <w:left w:val="single" w:sz="8" w:space="0" w:color="auto"/>
              <w:bottom w:val="nil"/>
              <w:right w:val="nil"/>
            </w:tcBorders>
            <w:noWrap/>
            <w:vAlign w:val="center"/>
            <w:hideMark/>
          </w:tcPr>
          <w:p w14:paraId="51F56BF6"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xml:space="preserve">NUMERO DE COMPTE </w:t>
            </w:r>
            <w:r w:rsidRPr="00692144">
              <w:rPr>
                <w:rFonts w:eastAsia="Times New Roman" w:cs="Arial"/>
                <w:b/>
                <w:bCs/>
                <w:color w:val="C00000"/>
                <w:w w:val="99"/>
                <w:sz w:val="20"/>
                <w:szCs w:val="20"/>
                <w:lang w:eastAsia="en-GB"/>
              </w:rPr>
              <w:t>(2)</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4F3B9874"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3C547D0C"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04A7480F" w14:textId="77777777">
        <w:trPr>
          <w:trHeight w:val="405"/>
        </w:trPr>
        <w:tc>
          <w:tcPr>
            <w:tcW w:w="2955" w:type="dxa"/>
            <w:tcBorders>
              <w:top w:val="nil"/>
              <w:left w:val="single" w:sz="8" w:space="0" w:color="auto"/>
              <w:bottom w:val="nil"/>
              <w:right w:val="nil"/>
            </w:tcBorders>
            <w:noWrap/>
            <w:vAlign w:val="center"/>
            <w:hideMark/>
          </w:tcPr>
          <w:p w14:paraId="1C50F8B9"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IBAN</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69628009"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02D6C745"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46CD2EF1" w14:textId="77777777">
        <w:trPr>
          <w:trHeight w:val="405"/>
        </w:trPr>
        <w:tc>
          <w:tcPr>
            <w:tcW w:w="2955" w:type="dxa"/>
            <w:tcBorders>
              <w:top w:val="nil"/>
              <w:left w:val="single" w:sz="8" w:space="0" w:color="auto"/>
              <w:bottom w:val="nil"/>
              <w:right w:val="nil"/>
            </w:tcBorders>
            <w:noWrap/>
            <w:vAlign w:val="center"/>
          </w:tcPr>
          <w:p w14:paraId="20841E74"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noWrap/>
            <w:vAlign w:val="center"/>
          </w:tcPr>
          <w:p w14:paraId="0790F8B0"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tcPr>
          <w:p w14:paraId="5FA13723" w14:textId="77777777" w:rsidR="00A61A92" w:rsidRPr="00692144" w:rsidRDefault="00A61A92" w:rsidP="006120B5">
            <w:pPr>
              <w:spacing w:after="0" w:line="240" w:lineRule="auto"/>
              <w:rPr>
                <w:rFonts w:eastAsia="Times New Roman" w:cs="Times New Roman"/>
                <w:sz w:val="20"/>
                <w:szCs w:val="20"/>
                <w:lang w:eastAsia="en-GB"/>
              </w:rPr>
            </w:pPr>
          </w:p>
        </w:tc>
      </w:tr>
      <w:tr w:rsidR="00601DBB" w:rsidRPr="00692144" w14:paraId="1F375D87" w14:textId="77777777">
        <w:trPr>
          <w:trHeight w:val="115"/>
        </w:trPr>
        <w:tc>
          <w:tcPr>
            <w:tcW w:w="2955" w:type="dxa"/>
            <w:tcBorders>
              <w:top w:val="nil"/>
              <w:left w:val="single" w:sz="8" w:space="0" w:color="auto"/>
              <w:bottom w:val="single" w:sz="8" w:space="0" w:color="auto"/>
              <w:right w:val="nil"/>
            </w:tcBorders>
            <w:noWrap/>
            <w:vAlign w:val="center"/>
            <w:hideMark/>
          </w:tcPr>
          <w:p w14:paraId="488EA107" w14:textId="77777777" w:rsidR="00A61A92" w:rsidRPr="00692144" w:rsidRDefault="00A61A92" w:rsidP="006120B5">
            <w:pPr>
              <w:spacing w:after="0" w:line="240" w:lineRule="auto"/>
              <w:jc w:val="right"/>
              <w:rPr>
                <w:rFonts w:eastAsia="Times New Roman" w:cs="Times New Roman"/>
                <w:sz w:val="20"/>
                <w:szCs w:val="20"/>
                <w:lang w:eastAsia="en-GB"/>
              </w:rPr>
            </w:pPr>
            <w:r w:rsidRPr="00692144">
              <w:rPr>
                <w:rFonts w:eastAsia="Times New Roman" w:cs="Times New Roman"/>
                <w:sz w:val="20"/>
                <w:szCs w:val="20"/>
                <w:lang w:eastAsia="en-GB"/>
              </w:rPr>
              <w:t> </w:t>
            </w:r>
          </w:p>
        </w:tc>
        <w:tc>
          <w:tcPr>
            <w:tcW w:w="2175" w:type="dxa"/>
            <w:tcBorders>
              <w:top w:val="nil"/>
              <w:left w:val="nil"/>
              <w:bottom w:val="single" w:sz="8" w:space="0" w:color="auto"/>
              <w:right w:val="nil"/>
            </w:tcBorders>
            <w:noWrap/>
            <w:vAlign w:val="center"/>
            <w:hideMark/>
          </w:tcPr>
          <w:p w14:paraId="22C45C5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nil"/>
              <w:left w:val="nil"/>
              <w:bottom w:val="single" w:sz="8" w:space="0" w:color="auto"/>
              <w:right w:val="nil"/>
            </w:tcBorders>
            <w:noWrap/>
            <w:vAlign w:val="center"/>
            <w:hideMark/>
          </w:tcPr>
          <w:p w14:paraId="6217446E"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265" w:type="dxa"/>
            <w:gridSpan w:val="2"/>
            <w:tcBorders>
              <w:top w:val="nil"/>
              <w:left w:val="nil"/>
              <w:bottom w:val="single" w:sz="8" w:space="0" w:color="auto"/>
              <w:right w:val="nil"/>
            </w:tcBorders>
            <w:noWrap/>
            <w:vAlign w:val="center"/>
            <w:hideMark/>
          </w:tcPr>
          <w:p w14:paraId="31A90D19"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576" w:type="dxa"/>
            <w:gridSpan w:val="2"/>
            <w:tcBorders>
              <w:top w:val="nil"/>
              <w:left w:val="nil"/>
              <w:bottom w:val="single" w:sz="8" w:space="0" w:color="auto"/>
              <w:right w:val="nil"/>
            </w:tcBorders>
            <w:noWrap/>
            <w:vAlign w:val="center"/>
            <w:hideMark/>
          </w:tcPr>
          <w:p w14:paraId="3D684974"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noWrap/>
            <w:vAlign w:val="center"/>
            <w:hideMark/>
          </w:tcPr>
          <w:p w14:paraId="64D6CB05"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9C169F" w:rsidRPr="00692144" w14:paraId="48D13330" w14:textId="77777777">
        <w:trPr>
          <w:trHeight w:val="289"/>
        </w:trPr>
        <w:tc>
          <w:tcPr>
            <w:tcW w:w="2955" w:type="dxa"/>
            <w:tcBorders>
              <w:top w:val="nil"/>
              <w:left w:val="nil"/>
              <w:bottom w:val="nil"/>
              <w:right w:val="nil"/>
            </w:tcBorders>
            <w:noWrap/>
            <w:vAlign w:val="center"/>
          </w:tcPr>
          <w:p w14:paraId="2A0BCE4C" w14:textId="77777777" w:rsidR="00A61A92" w:rsidRPr="00692144" w:rsidRDefault="00A61A92" w:rsidP="006120B5">
            <w:pPr>
              <w:spacing w:after="0" w:line="240" w:lineRule="auto"/>
              <w:rPr>
                <w:rFonts w:eastAsia="Times New Roman" w:cs="Times New Roman"/>
                <w:sz w:val="20"/>
                <w:szCs w:val="20"/>
                <w:lang w:eastAsia="en-GB"/>
              </w:rPr>
            </w:pPr>
          </w:p>
        </w:tc>
        <w:tc>
          <w:tcPr>
            <w:tcW w:w="2175" w:type="dxa"/>
            <w:tcBorders>
              <w:top w:val="nil"/>
              <w:left w:val="nil"/>
              <w:bottom w:val="nil"/>
              <w:right w:val="nil"/>
            </w:tcBorders>
            <w:noWrap/>
            <w:vAlign w:val="center"/>
          </w:tcPr>
          <w:p w14:paraId="21F613AD" w14:textId="77777777" w:rsidR="00A61A92" w:rsidRPr="00692144" w:rsidRDefault="00A61A92" w:rsidP="006120B5">
            <w:pPr>
              <w:spacing w:after="0" w:line="240" w:lineRule="auto"/>
              <w:rPr>
                <w:rFonts w:eastAsia="Times New Roman" w:cs="Times New Roman"/>
                <w:sz w:val="20"/>
                <w:szCs w:val="20"/>
                <w:lang w:eastAsia="en-GB"/>
              </w:rPr>
            </w:pPr>
          </w:p>
        </w:tc>
        <w:tc>
          <w:tcPr>
            <w:tcW w:w="267" w:type="dxa"/>
            <w:gridSpan w:val="2"/>
            <w:tcBorders>
              <w:top w:val="nil"/>
              <w:left w:val="nil"/>
              <w:bottom w:val="nil"/>
              <w:right w:val="nil"/>
            </w:tcBorders>
            <w:noWrap/>
            <w:vAlign w:val="center"/>
          </w:tcPr>
          <w:p w14:paraId="785D940F"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noWrap/>
            <w:vAlign w:val="center"/>
          </w:tcPr>
          <w:p w14:paraId="3905F6D7" w14:textId="77777777" w:rsidR="00A61A92" w:rsidRPr="00692144" w:rsidRDefault="00A61A92" w:rsidP="006120B5">
            <w:pPr>
              <w:spacing w:after="0" w:line="240" w:lineRule="auto"/>
              <w:rPr>
                <w:rFonts w:eastAsia="Times New Roman" w:cs="Times New Roman"/>
                <w:sz w:val="20"/>
                <w:szCs w:val="20"/>
                <w:lang w:eastAsia="en-GB"/>
              </w:rPr>
            </w:pPr>
          </w:p>
        </w:tc>
        <w:tc>
          <w:tcPr>
            <w:tcW w:w="1576" w:type="dxa"/>
            <w:gridSpan w:val="2"/>
            <w:tcBorders>
              <w:top w:val="nil"/>
              <w:left w:val="nil"/>
              <w:bottom w:val="nil"/>
              <w:right w:val="nil"/>
            </w:tcBorders>
            <w:noWrap/>
            <w:vAlign w:val="center"/>
          </w:tcPr>
          <w:p w14:paraId="34DB6575"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nil"/>
            </w:tcBorders>
            <w:noWrap/>
            <w:vAlign w:val="center"/>
          </w:tcPr>
          <w:p w14:paraId="5FCFFAB1" w14:textId="77777777" w:rsidR="00A61A92" w:rsidRPr="00692144" w:rsidRDefault="00A61A92" w:rsidP="006120B5">
            <w:pPr>
              <w:spacing w:after="0" w:line="240" w:lineRule="auto"/>
              <w:rPr>
                <w:rFonts w:eastAsia="Times New Roman" w:cs="Times New Roman"/>
                <w:sz w:val="20"/>
                <w:szCs w:val="20"/>
                <w:lang w:eastAsia="en-GB"/>
              </w:rPr>
            </w:pPr>
          </w:p>
        </w:tc>
      </w:tr>
      <w:tr w:rsidR="006C4BEE" w:rsidRPr="00692144" w14:paraId="51968141" w14:textId="77777777">
        <w:trPr>
          <w:trHeight w:val="289"/>
        </w:trPr>
        <w:tc>
          <w:tcPr>
            <w:tcW w:w="8238" w:type="dxa"/>
            <w:gridSpan w:val="8"/>
            <w:tcBorders>
              <w:top w:val="nil"/>
              <w:left w:val="nil"/>
              <w:bottom w:val="nil"/>
              <w:right w:val="nil"/>
            </w:tcBorders>
            <w:hideMark/>
          </w:tcPr>
          <w:p w14:paraId="36B1ABC9" w14:textId="77777777" w:rsidR="009D400B" w:rsidRPr="00692144" w:rsidRDefault="009D400B" w:rsidP="009D400B">
            <w:pPr>
              <w:pStyle w:val="Paragraphedeliste"/>
              <w:numPr>
                <w:ilvl w:val="0"/>
                <w:numId w:val="14"/>
              </w:numPr>
              <w:spacing w:after="0" w:line="240" w:lineRule="auto"/>
              <w:rPr>
                <w:rFonts w:eastAsia="Times New Roman" w:cs="Arial"/>
                <w:i/>
                <w:iCs/>
                <w:color w:val="C00000"/>
                <w:sz w:val="20"/>
                <w:szCs w:val="20"/>
                <w:lang w:eastAsia="en-GB"/>
              </w:rPr>
            </w:pPr>
            <w:r w:rsidRPr="00692144">
              <w:rPr>
                <w:rFonts w:eastAsia="Times New Roman" w:cs="Arial"/>
                <w:i/>
                <w:iCs/>
                <w:color w:val="C00000"/>
                <w:sz w:val="20"/>
                <w:szCs w:val="20"/>
                <w:lang w:eastAsia="en-GB"/>
              </w:rPr>
              <w:t>Le nom ou le titre sous lequel le compte a été ouvert et non le nom du mandataire.</w:t>
            </w:r>
          </w:p>
          <w:p w14:paraId="59181828" w14:textId="77777777" w:rsidR="009D400B" w:rsidRPr="00692144" w:rsidRDefault="009D400B" w:rsidP="009D400B">
            <w:pPr>
              <w:pStyle w:val="Paragraphedeliste"/>
              <w:numPr>
                <w:ilvl w:val="0"/>
                <w:numId w:val="14"/>
              </w:numPr>
              <w:spacing w:after="0" w:line="240" w:lineRule="auto"/>
              <w:jc w:val="both"/>
              <w:rPr>
                <w:rFonts w:eastAsia="Times New Roman" w:cs="Arial"/>
                <w:i/>
                <w:iCs/>
                <w:color w:val="C00000"/>
                <w:sz w:val="20"/>
                <w:szCs w:val="20"/>
                <w:lang w:eastAsia="en-GB"/>
              </w:rPr>
            </w:pPr>
            <w:r w:rsidRPr="00692144">
              <w:rPr>
                <w:rFonts w:eastAsia="Times New Roman" w:cs="Arial"/>
                <w:i/>
                <w:iCs/>
                <w:color w:val="C00000"/>
                <w:sz w:val="20"/>
                <w:szCs w:val="20"/>
                <w:lang w:eastAsia="en-GB"/>
              </w:rPr>
              <w:t>Une copie du Relevé d’Identité Bancaire (RIB) doit être jointe à l’offre.</w:t>
            </w:r>
          </w:p>
          <w:p w14:paraId="0C63A414" w14:textId="77777777" w:rsidR="009D400B" w:rsidRPr="00692144" w:rsidRDefault="009D400B" w:rsidP="009D400B">
            <w:pPr>
              <w:spacing w:after="0" w:line="240" w:lineRule="auto"/>
              <w:ind w:left="360"/>
              <w:jc w:val="both"/>
              <w:rPr>
                <w:rFonts w:eastAsia="Times New Roman" w:cs="Arial"/>
                <w:i/>
                <w:iCs/>
                <w:color w:val="C00000"/>
                <w:sz w:val="20"/>
                <w:szCs w:val="20"/>
                <w:lang w:eastAsia="en-GB"/>
              </w:rPr>
            </w:pPr>
          </w:p>
          <w:p w14:paraId="659A5C2B" w14:textId="77777777" w:rsidR="009D400B" w:rsidRPr="00692144" w:rsidRDefault="009D400B" w:rsidP="009D400B">
            <w:pPr>
              <w:spacing w:after="0" w:line="240" w:lineRule="auto"/>
              <w:ind w:left="360"/>
              <w:jc w:val="both"/>
              <w:rPr>
                <w:rFonts w:eastAsia="Times New Roman" w:cs="Arial"/>
                <w:i/>
                <w:iCs/>
                <w:color w:val="C00000"/>
                <w:sz w:val="20"/>
                <w:szCs w:val="20"/>
                <w:lang w:eastAsia="en-GB"/>
              </w:rPr>
            </w:pPr>
            <w:r w:rsidRPr="00692144">
              <w:rPr>
                <w:rFonts w:eastAsia="Times New Roman" w:cs="Arial"/>
                <w:i/>
                <w:iCs/>
                <w:color w:val="C00000"/>
                <w:sz w:val="20"/>
                <w:szCs w:val="20"/>
                <w:lang w:eastAsia="en-GB"/>
              </w:rPr>
              <w:t>Tous les paiements seront effectués sur le numéro de compte mentionné. Aucune modification ne sera autorisée sans accord préalable du pouvoir adjudicateur avec la signature d’un avenant.</w:t>
            </w:r>
          </w:p>
          <w:p w14:paraId="18CF499D" w14:textId="77777777" w:rsidR="00A61A92" w:rsidRPr="00692144" w:rsidRDefault="00A61A92" w:rsidP="006120B5">
            <w:pPr>
              <w:spacing w:after="0" w:line="240" w:lineRule="auto"/>
              <w:rPr>
                <w:rFonts w:eastAsia="Times New Roman" w:cs="Arial"/>
                <w:i/>
                <w:iCs/>
                <w:color w:val="C00000"/>
                <w:sz w:val="20"/>
                <w:szCs w:val="20"/>
                <w:lang w:eastAsia="en-GB"/>
              </w:rPr>
            </w:pPr>
          </w:p>
        </w:tc>
        <w:tc>
          <w:tcPr>
            <w:tcW w:w="385" w:type="dxa"/>
            <w:tcBorders>
              <w:top w:val="nil"/>
              <w:left w:val="nil"/>
              <w:bottom w:val="nil"/>
              <w:right w:val="nil"/>
            </w:tcBorders>
            <w:noWrap/>
            <w:vAlign w:val="center"/>
            <w:hideMark/>
          </w:tcPr>
          <w:p w14:paraId="6347B924" w14:textId="77777777" w:rsidR="00A61A92" w:rsidRPr="00692144" w:rsidRDefault="00A61A92" w:rsidP="006120B5">
            <w:pPr>
              <w:spacing w:after="0" w:line="240" w:lineRule="auto"/>
              <w:rPr>
                <w:rFonts w:eastAsia="Times New Roman" w:cs="Times New Roman"/>
                <w:sz w:val="20"/>
                <w:szCs w:val="20"/>
                <w:lang w:eastAsia="en-GB"/>
              </w:rPr>
            </w:pPr>
          </w:p>
        </w:tc>
      </w:tr>
    </w:tbl>
    <w:p w14:paraId="1217FD24" w14:textId="77777777" w:rsidR="0077631D" w:rsidRPr="00692144" w:rsidRDefault="0077631D">
      <w:pPr>
        <w:spacing w:line="259" w:lineRule="auto"/>
      </w:pPr>
      <w:r w:rsidRPr="00692144">
        <w:br w:type="page"/>
      </w:r>
    </w:p>
    <w:p w14:paraId="3D56F710" w14:textId="53874FE6" w:rsidR="0077631D" w:rsidRPr="00692144" w:rsidRDefault="00127846" w:rsidP="0077631D">
      <w:pPr>
        <w:pStyle w:val="Titre2"/>
      </w:pPr>
      <w:bookmarkStart w:id="119" w:name="_Toc364253089"/>
      <w:bookmarkStart w:id="120" w:name="_Toc505697413"/>
      <w:bookmarkStart w:id="121" w:name="_Toc223687527"/>
      <w:r w:rsidRPr="00692144">
        <w:lastRenderedPageBreak/>
        <w:t>Déclaration d’intégrité pour les soumissionnaires</w:t>
      </w:r>
      <w:bookmarkEnd w:id="119"/>
      <w:bookmarkEnd w:id="120"/>
      <w:bookmarkEnd w:id="121"/>
    </w:p>
    <w:p w14:paraId="3427A9C4" w14:textId="16E2F9CE" w:rsidR="00127846" w:rsidRPr="00692144" w:rsidRDefault="00127846" w:rsidP="00127846">
      <w:pPr>
        <w:spacing w:after="40" w:line="252" w:lineRule="auto"/>
        <w:jc w:val="both"/>
      </w:pPr>
      <w:r w:rsidRPr="00692144">
        <w:t xml:space="preserve">Par la présente, </w:t>
      </w:r>
      <w:r w:rsidR="005A5811" w:rsidRPr="00692144">
        <w:t>le soumissionnaire</w:t>
      </w:r>
      <w:r w:rsidRPr="00692144">
        <w:t xml:space="preserve"> déclare ce qui suit :</w:t>
      </w:r>
    </w:p>
    <w:p w14:paraId="61C789D4" w14:textId="6AD7915C" w:rsidR="00127846" w:rsidRPr="00692144" w:rsidRDefault="00127846" w:rsidP="00127846">
      <w:pPr>
        <w:pStyle w:val="Paragraphedeliste"/>
        <w:numPr>
          <w:ilvl w:val="0"/>
          <w:numId w:val="3"/>
        </w:numPr>
        <w:spacing w:after="40" w:line="252" w:lineRule="auto"/>
        <w:ind w:left="284" w:hanging="284"/>
        <w:contextualSpacing w:val="0"/>
        <w:jc w:val="both"/>
      </w:pPr>
      <w:r w:rsidRPr="00692144">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692144" w:rsidRDefault="00127846" w:rsidP="00127846">
      <w:pPr>
        <w:pStyle w:val="Paragraphedeliste"/>
        <w:numPr>
          <w:ilvl w:val="0"/>
          <w:numId w:val="3"/>
        </w:numPr>
        <w:spacing w:after="40" w:line="252" w:lineRule="auto"/>
        <w:ind w:left="284" w:hanging="284"/>
        <w:contextualSpacing w:val="0"/>
        <w:jc w:val="both"/>
      </w:pPr>
      <w:r w:rsidRPr="00692144">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692144" w:rsidRDefault="005A5811" w:rsidP="00127846">
      <w:pPr>
        <w:pStyle w:val="Paragraphedeliste"/>
        <w:numPr>
          <w:ilvl w:val="0"/>
          <w:numId w:val="3"/>
        </w:numPr>
        <w:spacing w:after="40" w:line="252" w:lineRule="auto"/>
        <w:ind w:left="284" w:hanging="284"/>
        <w:contextualSpacing w:val="0"/>
        <w:jc w:val="both"/>
      </w:pPr>
      <w:r w:rsidRPr="00692144">
        <w:t>N</w:t>
      </w:r>
      <w:r w:rsidR="00127846" w:rsidRPr="00692144">
        <w:t xml:space="preserve">ous avons pris connaissance des articles relatifs à la déontologie et à la lutte contre la corruption repris dans le </w:t>
      </w:r>
      <w:r w:rsidRPr="00692144">
        <w:t>c</w:t>
      </w:r>
      <w:r w:rsidR="00127846" w:rsidRPr="00692144">
        <w:t>ahier spécial des charges et nous déclarons souscrire et respecter entièrement ces articles.</w:t>
      </w:r>
    </w:p>
    <w:p w14:paraId="4D885389" w14:textId="31899CF0" w:rsidR="00127846" w:rsidRPr="00692144" w:rsidRDefault="005A5811" w:rsidP="00127846">
      <w:pPr>
        <w:spacing w:after="40" w:line="252" w:lineRule="auto"/>
        <w:jc w:val="both"/>
      </w:pPr>
      <w:r w:rsidRPr="00692144">
        <w:t>N</w:t>
      </w:r>
      <w:r w:rsidR="00127846" w:rsidRPr="00692144">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692144" w:rsidRDefault="00127846" w:rsidP="00127846">
      <w:pPr>
        <w:spacing w:after="40" w:line="252" w:lineRule="auto"/>
        <w:jc w:val="both"/>
      </w:pPr>
      <w:r w:rsidRPr="00692144">
        <w:t>Si le marché précité devait être attribué au soumissionnaire, nous déclarons, par ailleurs, marquer notre accord avec les dispositions suivantes :</w:t>
      </w:r>
    </w:p>
    <w:p w14:paraId="612E6868" w14:textId="6535FB50" w:rsidR="00127846" w:rsidRPr="00692144" w:rsidRDefault="00127846" w:rsidP="00127846">
      <w:pPr>
        <w:pStyle w:val="Paragraphedeliste"/>
        <w:numPr>
          <w:ilvl w:val="0"/>
          <w:numId w:val="3"/>
        </w:numPr>
        <w:spacing w:after="40" w:line="252" w:lineRule="auto"/>
        <w:ind w:left="284" w:hanging="284"/>
        <w:contextualSpacing w:val="0"/>
        <w:jc w:val="both"/>
      </w:pPr>
      <w:r w:rsidRPr="00692144">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692144" w:rsidRDefault="00127846" w:rsidP="00127846">
      <w:pPr>
        <w:pStyle w:val="Paragraphedeliste"/>
        <w:numPr>
          <w:ilvl w:val="0"/>
          <w:numId w:val="3"/>
        </w:numPr>
        <w:spacing w:after="40" w:line="252" w:lineRule="auto"/>
        <w:ind w:left="284" w:hanging="284"/>
        <w:contextualSpacing w:val="0"/>
        <w:jc w:val="both"/>
      </w:pPr>
      <w:r w:rsidRPr="00692144">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692144" w:rsidRDefault="00127846" w:rsidP="00127846">
      <w:pPr>
        <w:pStyle w:val="Paragraphedeliste"/>
        <w:numPr>
          <w:ilvl w:val="0"/>
          <w:numId w:val="3"/>
        </w:numPr>
        <w:spacing w:after="40" w:line="252" w:lineRule="auto"/>
        <w:ind w:left="284" w:hanging="284"/>
        <w:contextualSpacing w:val="0"/>
        <w:jc w:val="both"/>
      </w:pPr>
      <w:r w:rsidRPr="00692144">
        <w:t xml:space="preserve">Tout manquement à se conformer à une ou plusieurs des clauses déontologiques peut </w:t>
      </w:r>
      <w:r w:rsidR="005A5811" w:rsidRPr="00692144">
        <w:t>abo</w:t>
      </w:r>
      <w:r w:rsidRPr="00692144">
        <w:t>utir à l’exclusion du contractant du présent marché et d’autres marchés publics pour Enabel.</w:t>
      </w:r>
    </w:p>
    <w:p w14:paraId="652D6503" w14:textId="3B37679B" w:rsidR="00127846" w:rsidRPr="00692144" w:rsidRDefault="00127846" w:rsidP="00127846">
      <w:pPr>
        <w:pStyle w:val="Paragraphedeliste"/>
        <w:numPr>
          <w:ilvl w:val="0"/>
          <w:numId w:val="3"/>
        </w:numPr>
        <w:spacing w:after="40" w:line="252" w:lineRule="auto"/>
        <w:ind w:left="284" w:hanging="284"/>
        <w:contextualSpacing w:val="0"/>
        <w:jc w:val="both"/>
      </w:pPr>
      <w:r w:rsidRPr="00692144">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692144" w:rsidRDefault="00127846" w:rsidP="0088661E">
      <w:pPr>
        <w:spacing w:after="0" w:line="252" w:lineRule="auto"/>
        <w:jc w:val="both"/>
      </w:pPr>
      <w:r w:rsidRPr="00692144">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692144" w:rsidRDefault="005A5811" w:rsidP="0088661E">
      <w:pPr>
        <w:spacing w:before="240" w:after="0" w:line="252" w:lineRule="auto"/>
        <w:jc w:val="both"/>
      </w:pPr>
      <w:r w:rsidRPr="00692144">
        <w:t>Nom et prénom :</w:t>
      </w:r>
    </w:p>
    <w:p w14:paraId="10187020" w14:textId="77777777" w:rsidR="0088661E" w:rsidRPr="00692144" w:rsidRDefault="005A5811" w:rsidP="0088661E">
      <w:pPr>
        <w:spacing w:after="0" w:line="252" w:lineRule="auto"/>
        <w:jc w:val="both"/>
      </w:pPr>
      <w:r w:rsidRPr="00692144">
        <w:t>Date :</w:t>
      </w:r>
    </w:p>
    <w:p w14:paraId="5CEA32BB" w14:textId="51266509" w:rsidR="005A5811" w:rsidRPr="00692144" w:rsidRDefault="005A5811" w:rsidP="005A5811">
      <w:pPr>
        <w:spacing w:after="120" w:line="252" w:lineRule="auto"/>
        <w:jc w:val="both"/>
      </w:pPr>
      <w:r w:rsidRPr="00692144">
        <w:t>Signature autorisée :</w:t>
      </w:r>
    </w:p>
    <w:p w14:paraId="1633103A" w14:textId="234A0550" w:rsidR="0077631D" w:rsidRPr="00692144" w:rsidRDefault="0077631D" w:rsidP="0077631D">
      <w:pPr>
        <w:pStyle w:val="Titre2"/>
      </w:pPr>
      <w:bookmarkStart w:id="122" w:name="_Ref19006783"/>
      <w:bookmarkStart w:id="123" w:name="_Ref19006785"/>
      <w:bookmarkStart w:id="124" w:name="_Toc223687528"/>
      <w:r w:rsidRPr="00692144">
        <w:lastRenderedPageBreak/>
        <w:t>D</w:t>
      </w:r>
      <w:r w:rsidR="00127846" w:rsidRPr="00692144">
        <w:t>é</w:t>
      </w:r>
      <w:r w:rsidRPr="00692144">
        <w:t xml:space="preserve">claration </w:t>
      </w:r>
      <w:r w:rsidR="005A6AD4" w:rsidRPr="00692144">
        <w:t>‘</w:t>
      </w:r>
      <w:r w:rsidR="00127846" w:rsidRPr="00692144">
        <w:t>droits d’accès</w:t>
      </w:r>
      <w:r w:rsidR="005A6AD4" w:rsidRPr="00692144">
        <w:t>’</w:t>
      </w:r>
      <w:bookmarkEnd w:id="122"/>
      <w:bookmarkEnd w:id="123"/>
      <w:bookmarkEnd w:id="124"/>
    </w:p>
    <w:p w14:paraId="4EF5D4C9" w14:textId="77777777" w:rsidR="00D927A8" w:rsidRPr="00692144" w:rsidRDefault="00D927A8" w:rsidP="00D927A8">
      <w:pPr>
        <w:spacing w:after="60" w:line="264" w:lineRule="auto"/>
        <w:jc w:val="both"/>
      </w:pPr>
      <w:r w:rsidRPr="00692144">
        <w:t>Par la présente, je/nous, agissant en ma/notre qualité de représentant(s) légal/ légaux du soumissionnaire précité, déclare/</w:t>
      </w:r>
      <w:proofErr w:type="spellStart"/>
      <w:r w:rsidRPr="00692144">
        <w:t>rons</w:t>
      </w:r>
      <w:proofErr w:type="spellEnd"/>
      <w:r w:rsidRPr="00692144">
        <w:t xml:space="preserve"> que le soumissionnaire ne se trouve pas dans un des cas d’exclusion suivants</w:t>
      </w:r>
      <w:r w:rsidRPr="00692144">
        <w:rPr>
          <w:rFonts w:ascii="Times New Roman" w:hAnsi="Times New Roman" w:cs="Times New Roman"/>
        </w:rPr>
        <w:t> </w:t>
      </w:r>
      <w:r w:rsidRPr="00692144">
        <w:t>:</w:t>
      </w:r>
    </w:p>
    <w:p w14:paraId="47F10780"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ni un de ses dirigeants a fait l’objet d’une condamnation prononcée par une décision judiciaire ayant force de chose jugée pour l’une des infractions suivantes :</w:t>
      </w:r>
    </w:p>
    <w:p w14:paraId="04B9833C" w14:textId="77777777" w:rsidR="00D927A8" w:rsidRPr="00692144" w:rsidRDefault="00D927A8" w:rsidP="00D927A8">
      <w:pPr>
        <w:spacing w:after="60" w:line="264" w:lineRule="auto"/>
        <w:ind w:left="284"/>
        <w:jc w:val="both"/>
      </w:pPr>
      <w:r w:rsidRPr="00692144">
        <w:t>1° participation à une organisation criminelle ;</w:t>
      </w:r>
    </w:p>
    <w:p w14:paraId="5BEC3E15" w14:textId="77777777" w:rsidR="00D927A8" w:rsidRPr="00692144" w:rsidRDefault="00D927A8" w:rsidP="00D927A8">
      <w:pPr>
        <w:spacing w:after="60" w:line="264" w:lineRule="auto"/>
        <w:ind w:left="284"/>
        <w:jc w:val="both"/>
      </w:pPr>
      <w:r w:rsidRPr="00692144">
        <w:t>2° corruption ;</w:t>
      </w:r>
    </w:p>
    <w:p w14:paraId="111688B1" w14:textId="77777777" w:rsidR="00D927A8" w:rsidRPr="00692144" w:rsidRDefault="00D927A8" w:rsidP="00D927A8">
      <w:pPr>
        <w:spacing w:after="60" w:line="264" w:lineRule="auto"/>
        <w:ind w:left="284"/>
        <w:jc w:val="both"/>
      </w:pPr>
      <w:r w:rsidRPr="00692144">
        <w:t>3° fraude ;</w:t>
      </w:r>
    </w:p>
    <w:p w14:paraId="2886B8B5" w14:textId="77777777" w:rsidR="00D927A8" w:rsidRPr="00692144" w:rsidRDefault="00D927A8" w:rsidP="00D927A8">
      <w:pPr>
        <w:spacing w:after="60" w:line="264" w:lineRule="auto"/>
        <w:ind w:left="284"/>
        <w:jc w:val="both"/>
      </w:pPr>
      <w:r w:rsidRPr="00692144">
        <w:t>4° infractions terroristes, infractions liées aux activités terroristes ou incitation à commettre une telle infraction, complicité ou tentative d’une telle infraction ;</w:t>
      </w:r>
    </w:p>
    <w:p w14:paraId="5368B964" w14:textId="77777777" w:rsidR="00D927A8" w:rsidRPr="00692144" w:rsidRDefault="00D927A8" w:rsidP="00D927A8">
      <w:pPr>
        <w:spacing w:after="60" w:line="264" w:lineRule="auto"/>
        <w:ind w:left="284"/>
        <w:jc w:val="both"/>
      </w:pPr>
      <w:r w:rsidRPr="00692144">
        <w:t>5° blanchiment de capitaux ou financement du terrorisme ;</w:t>
      </w:r>
    </w:p>
    <w:p w14:paraId="739D0FA9" w14:textId="77777777" w:rsidR="00D927A8" w:rsidRPr="00692144" w:rsidRDefault="00D927A8" w:rsidP="00D927A8">
      <w:pPr>
        <w:spacing w:after="60" w:line="264" w:lineRule="auto"/>
        <w:ind w:left="284"/>
        <w:jc w:val="both"/>
      </w:pPr>
      <w:r w:rsidRPr="00692144">
        <w:t>6° travail des enfants et autres formes de traite des êtres humains ;</w:t>
      </w:r>
    </w:p>
    <w:p w14:paraId="6B6EBA88" w14:textId="77777777" w:rsidR="00D927A8" w:rsidRPr="00692144" w:rsidRDefault="00D927A8" w:rsidP="00D927A8">
      <w:pPr>
        <w:spacing w:after="60" w:line="264" w:lineRule="auto"/>
        <w:ind w:left="284"/>
        <w:jc w:val="both"/>
      </w:pPr>
      <w:r w:rsidRPr="00692144">
        <w:t>7° occupation de ressortissants de pays tiers en séjour illégal ;</w:t>
      </w:r>
    </w:p>
    <w:p w14:paraId="11F6E23A" w14:textId="77777777" w:rsidR="00D927A8" w:rsidRPr="00692144" w:rsidRDefault="00D927A8" w:rsidP="00D927A8">
      <w:pPr>
        <w:spacing w:after="60" w:line="264" w:lineRule="auto"/>
        <w:ind w:left="284"/>
        <w:jc w:val="both"/>
      </w:pPr>
      <w:r w:rsidRPr="00692144">
        <w:t>8° la création de sociétés offshore.</w:t>
      </w:r>
    </w:p>
    <w:p w14:paraId="4751976C" w14:textId="77777777" w:rsidR="00D927A8" w:rsidRPr="00692144" w:rsidRDefault="00D927A8" w:rsidP="00D927A8">
      <w:pPr>
        <w:spacing w:after="60" w:line="264" w:lineRule="auto"/>
        <w:ind w:left="284"/>
        <w:jc w:val="both"/>
      </w:pPr>
      <w:r w:rsidRPr="00692144">
        <w:t>L’exclusion sur base de ce critère vaut pour une durée de 5 ans à compter de la date du jugement.</w:t>
      </w:r>
    </w:p>
    <w:p w14:paraId="202AE799"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692144">
        <w:rPr>
          <w:rFonts w:ascii="Times New Roman" w:hAnsi="Times New Roman" w:cs="Times New Roman"/>
        </w:rPr>
        <w:t> </w:t>
      </w:r>
      <w:r w:rsidRPr="00692144">
        <w:t>;</w:t>
      </w:r>
    </w:p>
    <w:p w14:paraId="2903987F"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09FE17A8"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ou un de ses dirigeants a commis une faute professionnelle grave qui remet en cause son intégrité.</w:t>
      </w:r>
    </w:p>
    <w:p w14:paraId="73DE4180" w14:textId="77777777" w:rsidR="00D927A8" w:rsidRPr="00692144" w:rsidRDefault="00D927A8" w:rsidP="00D927A8">
      <w:pPr>
        <w:spacing w:after="60" w:line="264" w:lineRule="auto"/>
        <w:ind w:left="284"/>
        <w:jc w:val="both"/>
      </w:pPr>
      <w:r w:rsidRPr="00692144">
        <w:t>Sont entre autres considérées comme telle faute professionnelle grave</w:t>
      </w:r>
      <w:r w:rsidRPr="00692144">
        <w:rPr>
          <w:rFonts w:ascii="Times New Roman" w:hAnsi="Times New Roman" w:cs="Times New Roman"/>
        </w:rPr>
        <w:t> </w:t>
      </w:r>
      <w:r w:rsidRPr="00692144">
        <w:t>:</w:t>
      </w:r>
    </w:p>
    <w:p w14:paraId="3083B18E" w14:textId="77777777" w:rsidR="00D927A8" w:rsidRPr="00692144" w:rsidRDefault="00D927A8" w:rsidP="00D927A8">
      <w:pPr>
        <w:pStyle w:val="Paragraphedeliste"/>
        <w:numPr>
          <w:ilvl w:val="0"/>
          <w:numId w:val="13"/>
        </w:numPr>
        <w:spacing w:after="60" w:line="264" w:lineRule="auto"/>
        <w:ind w:left="709" w:hanging="425"/>
        <w:jc w:val="both"/>
      </w:pPr>
      <w:r w:rsidRPr="00692144">
        <w:t>une infraction à la Politique de Enabel concernant l’exploitation et les abus sexuels – juin 2019 ;</w:t>
      </w:r>
    </w:p>
    <w:p w14:paraId="473F5759" w14:textId="77777777" w:rsidR="00D927A8" w:rsidRPr="00692144" w:rsidRDefault="00D927A8" w:rsidP="00D927A8">
      <w:pPr>
        <w:pStyle w:val="Paragraphedeliste"/>
        <w:numPr>
          <w:ilvl w:val="0"/>
          <w:numId w:val="13"/>
        </w:numPr>
        <w:spacing w:after="60" w:line="264" w:lineRule="auto"/>
        <w:ind w:left="709" w:hanging="425"/>
        <w:jc w:val="both"/>
      </w:pPr>
      <w:r w:rsidRPr="00692144">
        <w:t>une infraction à la Politique de Enabel concernant la maîtrise des risques de fraude et de corruption – juin 2019 ;</w:t>
      </w:r>
    </w:p>
    <w:p w14:paraId="6406C51A" w14:textId="77777777" w:rsidR="00D927A8" w:rsidRPr="00692144" w:rsidRDefault="00D927A8" w:rsidP="00D927A8">
      <w:pPr>
        <w:pStyle w:val="Paragraphedeliste"/>
        <w:numPr>
          <w:ilvl w:val="0"/>
          <w:numId w:val="13"/>
        </w:numPr>
        <w:spacing w:after="60" w:line="264" w:lineRule="auto"/>
        <w:ind w:left="709" w:hanging="425"/>
        <w:jc w:val="both"/>
      </w:pPr>
      <w:r w:rsidRPr="00692144">
        <w:t>une infraction relative à une disposition d’ordre réglementaire de la législation locale applicable relative au harcèlement sexuel au travail </w:t>
      </w:r>
      <w:r w:rsidRPr="00692144">
        <w:rPr>
          <w:rFonts w:ascii="Times New Roman" w:hAnsi="Times New Roman" w:cs="Times New Roman"/>
        </w:rPr>
        <w:t>;</w:t>
      </w:r>
    </w:p>
    <w:p w14:paraId="72C45321" w14:textId="77777777" w:rsidR="00D927A8" w:rsidRPr="00692144" w:rsidRDefault="00D927A8" w:rsidP="00D927A8">
      <w:pPr>
        <w:pStyle w:val="Paragraphedeliste"/>
        <w:numPr>
          <w:ilvl w:val="0"/>
          <w:numId w:val="13"/>
        </w:numPr>
        <w:spacing w:after="60" w:line="264" w:lineRule="auto"/>
        <w:ind w:left="709" w:hanging="425"/>
        <w:jc w:val="both"/>
      </w:pPr>
      <w:r w:rsidRPr="00692144">
        <w:t>le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692144">
        <w:rPr>
          <w:rFonts w:ascii="Times New Roman" w:hAnsi="Times New Roman" w:cs="Times New Roman"/>
        </w:rPr>
        <w:t>;</w:t>
      </w:r>
    </w:p>
    <w:p w14:paraId="70B60D46" w14:textId="77777777" w:rsidR="00D927A8" w:rsidRPr="00692144" w:rsidRDefault="00D927A8" w:rsidP="00D927A8">
      <w:pPr>
        <w:pStyle w:val="Paragraphedeliste"/>
        <w:numPr>
          <w:ilvl w:val="0"/>
          <w:numId w:val="13"/>
        </w:numPr>
        <w:spacing w:after="60" w:line="264" w:lineRule="auto"/>
        <w:ind w:left="709" w:hanging="425"/>
        <w:jc w:val="both"/>
      </w:pPr>
      <w:r w:rsidRPr="00692144">
        <w:t>lorsque Enabel dispose d’éléments suffisamment plausibles pour conclure que le soumissionnaire a commis des actes, conclu des conventions ou procédé à des ententes en vue de fausser la concurrence.</w:t>
      </w:r>
    </w:p>
    <w:p w14:paraId="1328330A" w14:textId="77777777" w:rsidR="00D927A8" w:rsidRPr="00692144" w:rsidRDefault="00D927A8" w:rsidP="00D927A8">
      <w:pPr>
        <w:spacing w:after="60" w:line="264" w:lineRule="auto"/>
        <w:ind w:left="284"/>
        <w:jc w:val="both"/>
      </w:pPr>
      <w:r w:rsidRPr="00692144">
        <w:t>La présence du soumissionnaire sur une des listes d’exclusion Enabel en raison d’un tel acte/convention/entente est considérée comme élément suffisamment plausible.</w:t>
      </w:r>
    </w:p>
    <w:p w14:paraId="083ABCCF" w14:textId="77777777" w:rsidR="00D927A8" w:rsidRPr="00692144" w:rsidRDefault="00D927A8" w:rsidP="00D927A8">
      <w:pPr>
        <w:pStyle w:val="Paragraphedeliste"/>
        <w:numPr>
          <w:ilvl w:val="0"/>
          <w:numId w:val="12"/>
        </w:numPr>
        <w:spacing w:after="60" w:line="264" w:lineRule="auto"/>
        <w:ind w:left="284" w:hanging="284"/>
        <w:jc w:val="both"/>
      </w:pPr>
      <w:r w:rsidRPr="00692144">
        <w:t>lorsqu’il ne peut être remédié à un conflit d’intérêts par d’autres mesures moins intrusives ;</w:t>
      </w:r>
    </w:p>
    <w:p w14:paraId="506A1130" w14:textId="77777777" w:rsidR="00D927A8" w:rsidRPr="00692144" w:rsidRDefault="00D927A8" w:rsidP="00D927A8">
      <w:pPr>
        <w:pStyle w:val="Paragraphedeliste"/>
        <w:numPr>
          <w:ilvl w:val="0"/>
          <w:numId w:val="12"/>
        </w:numPr>
        <w:spacing w:after="60" w:line="264" w:lineRule="auto"/>
        <w:ind w:left="284" w:hanging="284"/>
        <w:jc w:val="both"/>
      </w:pPr>
      <w:r w:rsidRPr="00692144">
        <w:t xml:space="preserve">des défaillances importantes ou persistantes du soumissionnaire ont été constatées lors de l’exécution d’une obligation essentielle qui lui incombait dans le cadre d’un contrat </w:t>
      </w:r>
      <w:r w:rsidRPr="00692144">
        <w:lastRenderedPageBreak/>
        <w:t>antérieur passé avec un autre pouvoir public, lorsque ces défaillances ont donné lieu à des mesures d’office, des dommages et intérêts ou à une autre sanction comparable.</w:t>
      </w:r>
    </w:p>
    <w:p w14:paraId="10223CED" w14:textId="77777777" w:rsidR="00D927A8" w:rsidRPr="00692144" w:rsidRDefault="00D927A8" w:rsidP="00D927A8">
      <w:pPr>
        <w:spacing w:after="60" w:line="264" w:lineRule="auto"/>
        <w:ind w:left="284"/>
        <w:jc w:val="both"/>
      </w:pPr>
      <w:r w:rsidRPr="00692144">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0C880573" w14:textId="77777777" w:rsidR="00D927A8" w:rsidRPr="00692144" w:rsidRDefault="00D927A8" w:rsidP="00D927A8">
      <w:pPr>
        <w:spacing w:after="60" w:line="264" w:lineRule="auto"/>
        <w:ind w:left="284"/>
        <w:jc w:val="both"/>
      </w:pPr>
      <w:r w:rsidRPr="00692144">
        <w:t>La présence du soumissionnaire sur la liste d’exclusion Enabel en raison d’une telle défaillance sert d’un tel constat.</w:t>
      </w:r>
    </w:p>
    <w:p w14:paraId="5945CCD7" w14:textId="77777777" w:rsidR="00D927A8" w:rsidRPr="00692144" w:rsidRDefault="00D927A8" w:rsidP="00D927A8">
      <w:pPr>
        <w:pStyle w:val="Paragraphedeliste"/>
        <w:numPr>
          <w:ilvl w:val="0"/>
          <w:numId w:val="12"/>
        </w:numPr>
        <w:spacing w:after="60" w:line="264" w:lineRule="auto"/>
        <w:ind w:left="284" w:hanging="284"/>
        <w:jc w:val="both"/>
      </w:pPr>
      <w:r w:rsidRPr="00692144">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65D0398E"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ni un de des dirigeants se trouvent sur les listes de personnes, de groupes ou d’entités soumises par les Nations-Unies, l’Union européenne et la Belgique à des sanctions financières</w:t>
      </w:r>
      <w:r w:rsidRPr="00692144">
        <w:rPr>
          <w:rFonts w:ascii="Times New Roman" w:hAnsi="Times New Roman" w:cs="Times New Roman"/>
        </w:rPr>
        <w:t> </w:t>
      </w:r>
      <w:r w:rsidRPr="00692144">
        <w:t>:</w:t>
      </w:r>
    </w:p>
    <w:p w14:paraId="003CFA8B" w14:textId="77777777" w:rsidR="00D927A8" w:rsidRPr="00692144" w:rsidRDefault="00D927A8" w:rsidP="00D927A8">
      <w:pPr>
        <w:spacing w:after="60" w:line="264" w:lineRule="auto"/>
        <w:ind w:left="284"/>
        <w:jc w:val="both"/>
      </w:pPr>
      <w:r w:rsidRPr="00692144">
        <w:t>Pour les Nations Unies, les listes peuvent être consultées à l’adresse suivante :</w:t>
      </w:r>
    </w:p>
    <w:p w14:paraId="3E6466EF" w14:textId="77777777" w:rsidR="00D927A8" w:rsidRPr="00692144" w:rsidRDefault="00D927A8" w:rsidP="00D927A8">
      <w:pPr>
        <w:spacing w:after="60" w:line="264" w:lineRule="auto"/>
        <w:ind w:left="284"/>
        <w:jc w:val="both"/>
      </w:pPr>
      <w:r w:rsidRPr="00692144">
        <w:t>https://finances.belgium.be/fr/tresorerie/sanctions-financieres/sanctions-internationales-nations-unies</w:t>
      </w:r>
    </w:p>
    <w:p w14:paraId="2CCDC0C2" w14:textId="77777777" w:rsidR="00D927A8" w:rsidRPr="00692144" w:rsidRDefault="00D927A8" w:rsidP="00D927A8">
      <w:pPr>
        <w:spacing w:after="60" w:line="264" w:lineRule="auto"/>
        <w:ind w:left="284"/>
        <w:jc w:val="both"/>
      </w:pPr>
      <w:r w:rsidRPr="00692144">
        <w:t>Pour l’Union européenne, les listes peuvent être consultées à l’adresse suivante :</w:t>
      </w:r>
    </w:p>
    <w:p w14:paraId="6C68A3D9" w14:textId="77777777" w:rsidR="00D927A8" w:rsidRPr="00692144" w:rsidRDefault="00D927A8" w:rsidP="00D927A8">
      <w:pPr>
        <w:spacing w:after="60" w:line="264" w:lineRule="auto"/>
        <w:ind w:left="284"/>
        <w:jc w:val="both"/>
      </w:pPr>
      <w:r w:rsidRPr="00692144">
        <w:t>https://finances.belgium.be/fr/tresorerie/sanctions-financieres/sanctions-europ%C3%A9ennes-ue</w:t>
      </w:r>
    </w:p>
    <w:p w14:paraId="05629FB7" w14:textId="77777777" w:rsidR="00D927A8" w:rsidRPr="00692144" w:rsidRDefault="00D927A8" w:rsidP="00D927A8">
      <w:pPr>
        <w:spacing w:after="60" w:line="264" w:lineRule="auto"/>
        <w:ind w:left="284"/>
        <w:jc w:val="both"/>
      </w:pPr>
      <w:r w:rsidRPr="00692144">
        <w:t>https://eeas.europa.eu/headquarters/headquarters-homepage/8442/consolidated-list-sanctions</w:t>
      </w:r>
    </w:p>
    <w:p w14:paraId="3395E7E7" w14:textId="77777777" w:rsidR="00D927A8" w:rsidRPr="00692144" w:rsidRDefault="00D927A8" w:rsidP="00D927A8">
      <w:pPr>
        <w:spacing w:after="60" w:line="264" w:lineRule="auto"/>
        <w:ind w:left="284"/>
        <w:jc w:val="both"/>
      </w:pPr>
      <w:r w:rsidRPr="00692144">
        <w:t>https://eeas.europa.eu/sites/eeas/files/restrictive_measures-2017-01-17-clean.pdf</w:t>
      </w:r>
    </w:p>
    <w:p w14:paraId="18EE5A25" w14:textId="77777777" w:rsidR="00D927A8" w:rsidRPr="00692144" w:rsidRDefault="00D927A8" w:rsidP="00D927A8">
      <w:pPr>
        <w:spacing w:after="60" w:line="264" w:lineRule="auto"/>
        <w:ind w:left="284"/>
        <w:jc w:val="both"/>
      </w:pPr>
      <w:r w:rsidRPr="00692144">
        <w:t>Pour la Belgique :</w:t>
      </w:r>
    </w:p>
    <w:p w14:paraId="0B04ED06" w14:textId="77777777" w:rsidR="00D927A8" w:rsidRPr="00692144" w:rsidRDefault="00D927A8" w:rsidP="00D927A8">
      <w:pPr>
        <w:spacing w:after="60" w:line="264" w:lineRule="auto"/>
        <w:ind w:left="284"/>
        <w:jc w:val="both"/>
      </w:pPr>
      <w:r w:rsidRPr="00692144">
        <w:t>https://finances.belgium.be/fr/sur_le_spf/structure_et_services/administrations_generales/tr%C3%A9sorerie/contr%C3%B4le-des-instruments-1-2</w:t>
      </w:r>
    </w:p>
    <w:p w14:paraId="5705BFC4" w14:textId="77777777" w:rsidR="00D927A8" w:rsidRPr="00692144" w:rsidRDefault="00D927A8" w:rsidP="00D927A8">
      <w:pPr>
        <w:spacing w:after="60" w:line="264" w:lineRule="auto"/>
        <w:jc w:val="both"/>
      </w:pPr>
      <w:r w:rsidRPr="00692144">
        <w:t>Le soumissionnaire consent formellement à ce que Enabel ait accès aux documents justificatifs étayant les informations fournies dans le présent document.</w:t>
      </w:r>
    </w:p>
    <w:p w14:paraId="129AB213" w14:textId="77777777" w:rsidR="00D927A8" w:rsidRPr="00692144" w:rsidRDefault="00D927A8" w:rsidP="00D927A8">
      <w:pPr>
        <w:spacing w:before="240" w:after="120"/>
        <w:jc w:val="both"/>
      </w:pPr>
      <w:r w:rsidRPr="00692144">
        <w:t>Nom et prénom :</w:t>
      </w:r>
    </w:p>
    <w:p w14:paraId="53AE3DA5" w14:textId="77777777" w:rsidR="00D927A8" w:rsidRPr="00692144" w:rsidRDefault="00D927A8" w:rsidP="00D927A8">
      <w:pPr>
        <w:spacing w:after="120"/>
        <w:jc w:val="both"/>
      </w:pPr>
      <w:r w:rsidRPr="00692144">
        <w:t>Date :</w:t>
      </w:r>
    </w:p>
    <w:p w14:paraId="5E7FCC5D" w14:textId="77777777" w:rsidR="00D927A8" w:rsidRPr="00692144" w:rsidRDefault="00D927A8" w:rsidP="00D927A8">
      <w:pPr>
        <w:spacing w:after="120"/>
        <w:jc w:val="both"/>
      </w:pPr>
      <w:r w:rsidRPr="00692144">
        <w:t>Signature autorisée :</w:t>
      </w:r>
    </w:p>
    <w:p w14:paraId="7996B0D4" w14:textId="4D6C4DE9" w:rsidR="00892076" w:rsidRPr="00692144" w:rsidRDefault="00892076" w:rsidP="005A5811">
      <w:pPr>
        <w:spacing w:after="120"/>
        <w:jc w:val="both"/>
      </w:pPr>
      <w:r w:rsidRPr="00692144">
        <w:br w:type="page"/>
      </w:r>
    </w:p>
    <w:p w14:paraId="250AB751" w14:textId="75FA520B" w:rsidR="00892076" w:rsidRPr="00692144" w:rsidRDefault="00BE5580" w:rsidP="00892076">
      <w:pPr>
        <w:pStyle w:val="Titre2"/>
      </w:pPr>
      <w:bookmarkStart w:id="125" w:name="_Toc223687529"/>
      <w:r w:rsidRPr="00692144">
        <w:lastRenderedPageBreak/>
        <w:t>Procuration</w:t>
      </w:r>
      <w:bookmarkEnd w:id="125"/>
    </w:p>
    <w:p w14:paraId="34BDB543" w14:textId="1AEB008A" w:rsidR="00892076" w:rsidRDefault="00BE5580" w:rsidP="003424B3">
      <w:pPr>
        <w:jc w:val="both"/>
      </w:pPr>
      <w:r w:rsidRPr="00692144">
        <w:t xml:space="preserve">Le soumissionnaire doit joindre à son offre la </w:t>
      </w:r>
      <w:r w:rsidRPr="00692144">
        <w:rPr>
          <w:b/>
          <w:bCs/>
        </w:rPr>
        <w:t>procuration</w:t>
      </w:r>
      <w:r w:rsidRPr="00692144">
        <w:t xml:space="preserve"> autorisant la personne à signer l’offre et toute la documentation correspondante ou tout document attestant que la personne qui signe est bien habilitée à le faire (statuts, mandats, acte notarié…).</w:t>
      </w:r>
    </w:p>
    <w:p w14:paraId="42933F45" w14:textId="77777777" w:rsidR="0021258B" w:rsidRPr="00692144" w:rsidRDefault="0021258B" w:rsidP="003424B3">
      <w:pPr>
        <w:jc w:val="both"/>
      </w:pPr>
    </w:p>
    <w:p w14:paraId="6CDFA7F3" w14:textId="0736AB2D" w:rsidR="00892076" w:rsidRPr="00692144" w:rsidRDefault="00380E5E" w:rsidP="0004666F">
      <w:pPr>
        <w:pStyle w:val="Titre2"/>
      </w:pPr>
      <w:bookmarkStart w:id="126" w:name="_Toc223687530"/>
      <w:r w:rsidRPr="00692144">
        <w:t>Enregistrement</w:t>
      </w:r>
      <w:r w:rsidR="00B627AE" w:rsidRPr="00692144">
        <w:t xml:space="preserve"> </w:t>
      </w:r>
      <w:r w:rsidRPr="00692144">
        <w:t>et statut juridique</w:t>
      </w:r>
      <w:bookmarkEnd w:id="126"/>
    </w:p>
    <w:p w14:paraId="01DF8206" w14:textId="03CE6F19" w:rsidR="00892076" w:rsidRDefault="00DF6170" w:rsidP="003424B3">
      <w:pPr>
        <w:jc w:val="both"/>
      </w:pPr>
      <w:bookmarkStart w:id="127" w:name="_Ref503362695"/>
      <w:r w:rsidRPr="00692144">
        <w:t>Le soumissionnaire doit joindre à son offre une copie des documents</w:t>
      </w:r>
      <w:r w:rsidR="00380E5E" w:rsidRPr="00692144">
        <w:rPr>
          <w:rStyle w:val="Appelnotedebasdep"/>
        </w:rPr>
        <w:footnoteReference w:id="11"/>
      </w:r>
      <w:r w:rsidRPr="00692144">
        <w:t xml:space="preserve"> originaux relatifs à son </w:t>
      </w:r>
      <w:r w:rsidRPr="00692144">
        <w:rPr>
          <w:b/>
          <w:bCs/>
        </w:rPr>
        <w:t>enregistrement</w:t>
      </w:r>
      <w:r w:rsidRPr="00692144">
        <w:t xml:space="preserve"> et/ou son </w:t>
      </w:r>
      <w:r w:rsidRPr="00692144">
        <w:rPr>
          <w:b/>
          <w:bCs/>
        </w:rPr>
        <w:t>statut juridique</w:t>
      </w:r>
      <w:r w:rsidRPr="00692144">
        <w:t xml:space="preserve">, qui établissent son lieu d’enregistrement et/ou son siège statutaire </w:t>
      </w:r>
      <w:r w:rsidR="00C06AC6" w:rsidRPr="00692144">
        <w:t>(certificat de constitution ou d'enregistrement, avis d’immatriculation NINEA, etc.).</w:t>
      </w:r>
      <w:bookmarkEnd w:id="127"/>
    </w:p>
    <w:p w14:paraId="135981E3" w14:textId="77777777" w:rsidR="0021258B" w:rsidRPr="00692144" w:rsidRDefault="0021258B" w:rsidP="003424B3">
      <w:pPr>
        <w:jc w:val="both"/>
      </w:pPr>
    </w:p>
    <w:p w14:paraId="768BDCDE" w14:textId="43DF3644" w:rsidR="00892076" w:rsidRPr="00692144" w:rsidRDefault="002B4EF6" w:rsidP="002B4EF6">
      <w:pPr>
        <w:pStyle w:val="Titre2"/>
      </w:pPr>
      <w:bookmarkStart w:id="128" w:name="_Toc223687531"/>
      <w:r w:rsidRPr="00692144">
        <w:t>Attestation de régularité relative au paiement des cotisations sociales</w:t>
      </w:r>
      <w:bookmarkEnd w:id="128"/>
    </w:p>
    <w:p w14:paraId="530DBB55" w14:textId="7EF412A5" w:rsidR="00892076" w:rsidRDefault="00511023" w:rsidP="003424B3">
      <w:pPr>
        <w:jc w:val="both"/>
      </w:pPr>
      <w:r>
        <w:t>Si disponible, a</w:t>
      </w:r>
      <w:r w:rsidR="002B4EF6" w:rsidRPr="00692144">
        <w:t xml:space="preserve">u plus tard avant l’attribution du marché, le soumissionnaire joindra à son offre une </w:t>
      </w:r>
      <w:r w:rsidR="002B4EF6" w:rsidRPr="00692144">
        <w:rPr>
          <w:b/>
          <w:bCs/>
        </w:rPr>
        <w:t>attestation</w:t>
      </w:r>
      <w:r w:rsidR="00BE5580" w:rsidRPr="00692144">
        <w:rPr>
          <w:b/>
          <w:bCs/>
          <w:vertAlign w:val="superscript"/>
        </w:rPr>
        <w:fldChar w:fldCharType="begin"/>
      </w:r>
      <w:r w:rsidR="00BE5580" w:rsidRPr="00692144">
        <w:rPr>
          <w:b/>
          <w:bCs/>
          <w:vertAlign w:val="superscript"/>
        </w:rPr>
        <w:instrText xml:space="preserve"> NOTEREF _Ref503362695 \h  \* MERGEFORMAT </w:instrText>
      </w:r>
      <w:r w:rsidR="00BE5580" w:rsidRPr="00692144">
        <w:rPr>
          <w:b/>
          <w:bCs/>
          <w:vertAlign w:val="superscript"/>
        </w:rPr>
      </w:r>
      <w:r w:rsidR="00BE5580" w:rsidRPr="00692144">
        <w:rPr>
          <w:b/>
          <w:bCs/>
          <w:vertAlign w:val="superscript"/>
        </w:rPr>
        <w:fldChar w:fldCharType="separate"/>
      </w:r>
      <w:r w:rsidR="006F07CB">
        <w:rPr>
          <w:b/>
          <w:bCs/>
          <w:vertAlign w:val="superscript"/>
        </w:rPr>
        <w:t>10</w:t>
      </w:r>
      <w:r w:rsidR="00BE5580" w:rsidRPr="00692144">
        <w:rPr>
          <w:b/>
          <w:bCs/>
          <w:vertAlign w:val="superscript"/>
        </w:rPr>
        <w:fldChar w:fldCharType="end"/>
      </w:r>
      <w:r w:rsidR="002B4EF6" w:rsidRPr="00692144">
        <w:rPr>
          <w:b/>
          <w:bCs/>
        </w:rPr>
        <w:t xml:space="preserve"> récente de régularité</w:t>
      </w:r>
      <w:r w:rsidR="002B4EF6" w:rsidRPr="00692144">
        <w:t xml:space="preserve"> avec ses obligations relatives au </w:t>
      </w:r>
      <w:r w:rsidR="002B4EF6" w:rsidRPr="00692144">
        <w:rPr>
          <w:b/>
          <w:bCs/>
        </w:rPr>
        <w:t>paiement des cotisations sociales</w:t>
      </w:r>
      <w:r w:rsidR="002B4EF6" w:rsidRPr="00692144">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5FD2145" w14:textId="77777777" w:rsidR="0021258B" w:rsidRPr="00692144" w:rsidRDefault="0021258B" w:rsidP="003424B3">
      <w:pPr>
        <w:jc w:val="both"/>
      </w:pPr>
    </w:p>
    <w:p w14:paraId="50D89F31" w14:textId="1B55D001" w:rsidR="00892076" w:rsidRPr="00692144" w:rsidRDefault="002B4EF6" w:rsidP="00892076">
      <w:pPr>
        <w:pStyle w:val="Titre2"/>
      </w:pPr>
      <w:bookmarkStart w:id="129" w:name="_Toc223687532"/>
      <w:r w:rsidRPr="00692144">
        <w:t>Attestation de régularité relative au paiement des impôts et taxes</w:t>
      </w:r>
      <w:bookmarkEnd w:id="129"/>
    </w:p>
    <w:p w14:paraId="7AE3BC89" w14:textId="5F4C05CE" w:rsidR="00291A08" w:rsidRDefault="00511023" w:rsidP="003424B3">
      <w:pPr>
        <w:jc w:val="both"/>
      </w:pPr>
      <w:r>
        <w:t>Si disponible, a</w:t>
      </w:r>
      <w:r w:rsidR="00BE5580" w:rsidRPr="00692144">
        <w:t xml:space="preserve">u plus tard avant l’attribution du marché, le soumissionnaire joindra à son offre une </w:t>
      </w:r>
      <w:r w:rsidR="00BE5580" w:rsidRPr="00692144">
        <w:rPr>
          <w:b/>
          <w:bCs/>
        </w:rPr>
        <w:t>attestation</w:t>
      </w:r>
      <w:r w:rsidR="00BE5580" w:rsidRPr="00692144">
        <w:rPr>
          <w:vertAlign w:val="superscript"/>
        </w:rPr>
        <w:fldChar w:fldCharType="begin"/>
      </w:r>
      <w:r w:rsidR="00BE5580" w:rsidRPr="00692144">
        <w:rPr>
          <w:vertAlign w:val="superscript"/>
        </w:rPr>
        <w:instrText xml:space="preserve"> NOTEREF _Ref503362695 \h  \* MERGEFORMAT </w:instrText>
      </w:r>
      <w:r w:rsidR="00BE5580" w:rsidRPr="00692144">
        <w:rPr>
          <w:vertAlign w:val="superscript"/>
        </w:rPr>
      </w:r>
      <w:r w:rsidR="00BE5580" w:rsidRPr="00692144">
        <w:rPr>
          <w:vertAlign w:val="superscript"/>
        </w:rPr>
        <w:fldChar w:fldCharType="separate"/>
      </w:r>
      <w:r w:rsidR="006F07CB">
        <w:rPr>
          <w:vertAlign w:val="superscript"/>
        </w:rPr>
        <w:t>10</w:t>
      </w:r>
      <w:r w:rsidR="00BE5580" w:rsidRPr="00692144">
        <w:rPr>
          <w:vertAlign w:val="superscript"/>
        </w:rPr>
        <w:fldChar w:fldCharType="end"/>
      </w:r>
      <w:r w:rsidR="00BE5580" w:rsidRPr="00692144">
        <w:rPr>
          <w:b/>
          <w:bCs/>
        </w:rPr>
        <w:t xml:space="preserve"> récente de régularité</w:t>
      </w:r>
      <w:r w:rsidR="00BE5580" w:rsidRPr="00692144">
        <w:t xml:space="preserve"> avec ses obligations relatives au </w:t>
      </w:r>
      <w:r w:rsidR="00BE5580" w:rsidRPr="00692144">
        <w:rPr>
          <w:b/>
          <w:bCs/>
        </w:rPr>
        <w:t>paiement des impôts et taxes</w:t>
      </w:r>
      <w:r w:rsidR="00BE5580" w:rsidRPr="00692144">
        <w:t xml:space="preserve"> selon les dispositions légales du pays où il est établi.</w:t>
      </w:r>
    </w:p>
    <w:p w14:paraId="4FF517EB" w14:textId="77777777" w:rsidR="00EC0090" w:rsidRDefault="00EC0090" w:rsidP="003424B3">
      <w:pPr>
        <w:jc w:val="both"/>
      </w:pPr>
    </w:p>
    <w:p w14:paraId="0401BCAF" w14:textId="77777777" w:rsidR="00EC0090" w:rsidRDefault="00EC0090" w:rsidP="003424B3">
      <w:pPr>
        <w:jc w:val="both"/>
      </w:pPr>
    </w:p>
    <w:p w14:paraId="2E0F7F20" w14:textId="77777777" w:rsidR="009533E1" w:rsidRDefault="009533E1" w:rsidP="003424B3">
      <w:pPr>
        <w:jc w:val="both"/>
        <w:sectPr w:rsidR="009533E1" w:rsidSect="005C653A">
          <w:headerReference w:type="first" r:id="rId17"/>
          <w:footerReference w:type="first" r:id="rId18"/>
          <w:pgSz w:w="11906" w:h="16838"/>
          <w:pgMar w:top="1418" w:right="1531" w:bottom="1418" w:left="1871" w:header="709" w:footer="709" w:gutter="0"/>
          <w:cols w:space="708"/>
          <w:titlePg/>
          <w:docGrid w:linePitch="360"/>
        </w:sectPr>
      </w:pPr>
    </w:p>
    <w:p w14:paraId="1C247AA1" w14:textId="77777777" w:rsidR="009533E1" w:rsidRPr="00775557" w:rsidRDefault="009533E1" w:rsidP="009533E1">
      <w:pPr>
        <w:pStyle w:val="Titre2"/>
      </w:pPr>
      <w:bookmarkStart w:id="130" w:name="_Ref149120526"/>
      <w:bookmarkStart w:id="131" w:name="_Ref149120529"/>
      <w:bookmarkStart w:id="132" w:name="_Toc161658453"/>
      <w:bookmarkStart w:id="133" w:name="_Toc223687533"/>
      <w:r w:rsidRPr="00775557">
        <w:lastRenderedPageBreak/>
        <w:t>Liste des services similaires</w:t>
      </w:r>
      <w:bookmarkEnd w:id="130"/>
      <w:bookmarkEnd w:id="131"/>
      <w:bookmarkEnd w:id="132"/>
      <w:bookmarkEnd w:id="133"/>
    </w:p>
    <w:p w14:paraId="3E812511" w14:textId="5438D36D" w:rsidR="009533E1" w:rsidRDefault="009533E1" w:rsidP="00D36500">
      <w:pPr>
        <w:spacing w:before="120" w:after="120"/>
        <w:jc w:val="both"/>
      </w:pPr>
      <w:r>
        <w:t>Le</w:t>
      </w:r>
      <w:r w:rsidRPr="00775557">
        <w:t xml:space="preserve"> soumissionnaire doit joindre à son offre la </w:t>
      </w:r>
      <w:r w:rsidRPr="00775557">
        <w:rPr>
          <w:b/>
          <w:bCs/>
        </w:rPr>
        <w:t xml:space="preserve">liste des principaux services de nature et de complexité comparable qui ont été menés à bien au cours des </w:t>
      </w:r>
      <w:r>
        <w:rPr>
          <w:b/>
          <w:bCs/>
        </w:rPr>
        <w:t>0</w:t>
      </w:r>
      <w:r w:rsidR="00234226" w:rsidRPr="0027429B">
        <w:rPr>
          <w:b/>
          <w:bCs/>
        </w:rPr>
        <w:t>5</w:t>
      </w:r>
      <w:bookmarkStart w:id="134" w:name="_Ref223687369"/>
      <w:r w:rsidR="0027429B">
        <w:rPr>
          <w:rStyle w:val="Appelnotedebasdep"/>
          <w:b/>
          <w:bCs/>
        </w:rPr>
        <w:footnoteReference w:id="12"/>
      </w:r>
      <w:bookmarkEnd w:id="134"/>
      <w:r w:rsidRPr="00775557">
        <w:rPr>
          <w:b/>
          <w:bCs/>
        </w:rPr>
        <w:t xml:space="preserve"> dernières années </w:t>
      </w:r>
      <w:r w:rsidRPr="00775557">
        <w:t>en précisant le montant et les dates pertinentes</w:t>
      </w:r>
      <w:r w:rsidRPr="00775557">
        <w:rPr>
          <w:rStyle w:val="Appelnotedebasdep"/>
        </w:rPr>
        <w:footnoteReference w:id="13"/>
      </w:r>
      <w:r w:rsidRPr="00775557">
        <w:t>, ainsi que les organismes publics ou privés pour le compte desquels elles ont été effectuées, démontrant que le soumissionnaire dispose de l'expérience suffisante pour mener à bien le marché.</w:t>
      </w:r>
    </w:p>
    <w:p w14:paraId="0380C10D" w14:textId="1771C4A5" w:rsidR="00152954" w:rsidRPr="00733FB4" w:rsidRDefault="00152954" w:rsidP="00D36500">
      <w:pPr>
        <w:spacing w:before="120" w:after="120"/>
        <w:jc w:val="both"/>
      </w:pPr>
      <w:r w:rsidRPr="00733FB4">
        <w:t>À cet effet, le soumissionnaire devra présenter au minimum une (01) référence de marché portant sur l’</w:t>
      </w:r>
      <w:r w:rsidRPr="00733FB4">
        <w:rPr>
          <w:b/>
          <w:bCs/>
        </w:rPr>
        <w:t>accueil et l’organisation intégrée de conférences ou événements d’envergure comparable à Dakar, pour une organisation internationale ou une représentation officielle gouvernementale</w:t>
      </w:r>
      <w:r w:rsidRPr="00733FB4">
        <w:t>, impliquant :</w:t>
      </w:r>
    </w:p>
    <w:p w14:paraId="6A2C26DC" w14:textId="70D9D8A5" w:rsidR="00152954" w:rsidRPr="00733FB4" w:rsidRDefault="00152954" w:rsidP="00D36500">
      <w:pPr>
        <w:pStyle w:val="Paragraphedeliste"/>
        <w:numPr>
          <w:ilvl w:val="0"/>
          <w:numId w:val="36"/>
        </w:numPr>
        <w:spacing w:before="120" w:after="120"/>
        <w:jc w:val="both"/>
      </w:pPr>
      <w:r w:rsidRPr="00733FB4">
        <w:t>un nombre de participants d’au moins 500 personnes ;</w:t>
      </w:r>
    </w:p>
    <w:p w14:paraId="3ADBBBA3" w14:textId="688C3F0E" w:rsidR="00152954" w:rsidRPr="00733FB4" w:rsidRDefault="00152954" w:rsidP="00D36500">
      <w:pPr>
        <w:pStyle w:val="Paragraphedeliste"/>
        <w:numPr>
          <w:ilvl w:val="0"/>
          <w:numId w:val="36"/>
        </w:numPr>
        <w:spacing w:before="120" w:after="120"/>
        <w:jc w:val="both"/>
      </w:pPr>
      <w:r w:rsidRPr="00733FB4">
        <w:t>la mise à disposition et la gestion de salles de conférence adaptées, incluant notamment une salle plénière d’au moins 500 personnes ;</w:t>
      </w:r>
    </w:p>
    <w:p w14:paraId="1CA23349" w14:textId="374668C9" w:rsidR="00152954" w:rsidRPr="00733FB4" w:rsidRDefault="00152954" w:rsidP="00D36500">
      <w:pPr>
        <w:pStyle w:val="Paragraphedeliste"/>
        <w:numPr>
          <w:ilvl w:val="0"/>
          <w:numId w:val="36"/>
        </w:numPr>
        <w:spacing w:before="120" w:after="120"/>
        <w:jc w:val="both"/>
      </w:pPr>
      <w:r w:rsidRPr="00733FB4">
        <w:t>une coordination logistique globale de l’événement.</w:t>
      </w:r>
    </w:p>
    <w:p w14:paraId="08BBF5A3" w14:textId="341810C6" w:rsidR="00D36500" w:rsidRPr="00733FB4" w:rsidRDefault="00152954" w:rsidP="00D36500">
      <w:pPr>
        <w:spacing w:before="120"/>
        <w:jc w:val="both"/>
      </w:pPr>
      <w:r w:rsidRPr="00733FB4">
        <w:t xml:space="preserve">La référence fournie doit démontrer que le soumissionnaire assurait </w:t>
      </w:r>
      <w:r w:rsidR="00D36500" w:rsidRPr="00733FB4">
        <w:t xml:space="preserve">directement </w:t>
      </w:r>
      <w:r w:rsidRPr="00733FB4">
        <w:t xml:space="preserve">la </w:t>
      </w:r>
      <w:r w:rsidR="00D36500" w:rsidRPr="00733FB4">
        <w:t>mise à disposition et la g</w:t>
      </w:r>
      <w:r w:rsidRPr="00733FB4">
        <w:t>estion des infrastructures utilisées pour l’événement (mise à disposition des salles, exploitation et coordination opérationnelle sur site) et ne se limitait pas à un rôle d’intermédiation ou de coordination sans contrôle des lieux.</w:t>
      </w:r>
      <w:r w:rsidR="00D36500" w:rsidRPr="00733FB4">
        <w:t xml:space="preserve"> Les références reposant uniquement sur un rôle d’intermédiation ou de coordination sans responsabilité directe sur la gestion des infrastructures ne seront pas prises en compte.</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B16C22" w:rsidRPr="009A1B2E" w14:paraId="00EEBBB8" w14:textId="77777777">
        <w:tc>
          <w:tcPr>
            <w:tcW w:w="4957" w:type="dxa"/>
            <w:shd w:val="pct10" w:color="auto" w:fill="auto"/>
            <w:vAlign w:val="center"/>
          </w:tcPr>
          <w:p w14:paraId="7B77C7F3" w14:textId="29CA61F2" w:rsidR="009533E1" w:rsidRPr="00775557" w:rsidRDefault="009533E1" w:rsidP="006120B5">
            <w:pPr>
              <w:spacing w:before="60" w:after="60"/>
              <w:jc w:val="center"/>
              <w:rPr>
                <w:b/>
                <w:sz w:val="20"/>
              </w:rPr>
            </w:pPr>
            <w:r w:rsidRPr="00775557">
              <w:rPr>
                <w:b/>
                <w:sz w:val="20"/>
              </w:rPr>
              <w:t>Description des principaux services de nature et de complexité comparable</w:t>
            </w:r>
          </w:p>
        </w:tc>
        <w:tc>
          <w:tcPr>
            <w:tcW w:w="1842" w:type="dxa"/>
            <w:shd w:val="pct10" w:color="auto" w:fill="auto"/>
            <w:vAlign w:val="center"/>
          </w:tcPr>
          <w:p w14:paraId="3D3EC01F" w14:textId="6A833F4B" w:rsidR="009533E1" w:rsidRPr="00775557" w:rsidRDefault="009533E1" w:rsidP="006120B5">
            <w:pPr>
              <w:spacing w:before="60" w:after="60"/>
              <w:jc w:val="center"/>
              <w:rPr>
                <w:b/>
                <w:sz w:val="20"/>
              </w:rPr>
            </w:pPr>
            <w:r w:rsidRPr="00775557">
              <w:rPr>
                <w:b/>
                <w:sz w:val="20"/>
              </w:rPr>
              <w:t>Lieux d’exécution</w:t>
            </w:r>
            <w:r w:rsidR="00A75349">
              <w:rPr>
                <w:b/>
                <w:sz w:val="20"/>
              </w:rPr>
              <w:t xml:space="preserve"> (Dakar)</w:t>
            </w:r>
          </w:p>
        </w:tc>
        <w:tc>
          <w:tcPr>
            <w:tcW w:w="2020" w:type="dxa"/>
            <w:shd w:val="pct10" w:color="auto" w:fill="auto"/>
            <w:vAlign w:val="center"/>
          </w:tcPr>
          <w:p w14:paraId="2B5D2F11" w14:textId="77777777" w:rsidR="009533E1" w:rsidRPr="00775557" w:rsidRDefault="009533E1" w:rsidP="006120B5">
            <w:pPr>
              <w:spacing w:before="60" w:after="60"/>
              <w:jc w:val="center"/>
              <w:rPr>
                <w:b/>
                <w:sz w:val="20"/>
              </w:rPr>
            </w:pPr>
            <w:r w:rsidRPr="00775557">
              <w:rPr>
                <w:b/>
                <w:sz w:val="20"/>
              </w:rPr>
              <w:t>Montants concernés</w:t>
            </w:r>
          </w:p>
        </w:tc>
        <w:tc>
          <w:tcPr>
            <w:tcW w:w="2303" w:type="dxa"/>
            <w:shd w:val="pct10" w:color="auto" w:fill="auto"/>
            <w:vAlign w:val="center"/>
          </w:tcPr>
          <w:p w14:paraId="30E375CB" w14:textId="19AC759A" w:rsidR="009533E1" w:rsidRPr="00775557" w:rsidRDefault="009533E1" w:rsidP="006120B5">
            <w:pPr>
              <w:spacing w:before="60" w:after="60"/>
              <w:jc w:val="center"/>
              <w:rPr>
                <w:b/>
                <w:sz w:val="20"/>
              </w:rPr>
            </w:pPr>
            <w:r w:rsidRPr="00775557">
              <w:rPr>
                <w:b/>
                <w:sz w:val="20"/>
              </w:rPr>
              <w:t xml:space="preserve">Dates de réalisation au cours des </w:t>
            </w:r>
            <w:r w:rsidR="00234226">
              <w:rPr>
                <w:b/>
                <w:sz w:val="20"/>
              </w:rPr>
              <w:t>05</w:t>
            </w:r>
            <w:r w:rsidR="00713C58" w:rsidRPr="00713C58">
              <w:rPr>
                <w:b/>
                <w:sz w:val="20"/>
                <w:vertAlign w:val="superscript"/>
              </w:rPr>
              <w:fldChar w:fldCharType="begin"/>
            </w:r>
            <w:r w:rsidR="00713C58" w:rsidRPr="00713C58">
              <w:rPr>
                <w:b/>
                <w:sz w:val="20"/>
                <w:vertAlign w:val="superscript"/>
              </w:rPr>
              <w:instrText xml:space="preserve"> NOTEREF _Ref223687369 \h </w:instrText>
            </w:r>
            <w:r w:rsidR="00713C58">
              <w:rPr>
                <w:b/>
                <w:sz w:val="20"/>
                <w:vertAlign w:val="superscript"/>
              </w:rPr>
              <w:instrText xml:space="preserve"> \* MERGEFORMAT </w:instrText>
            </w:r>
            <w:r w:rsidR="00713C58" w:rsidRPr="00713C58">
              <w:rPr>
                <w:b/>
                <w:sz w:val="20"/>
                <w:vertAlign w:val="superscript"/>
              </w:rPr>
            </w:r>
            <w:r w:rsidR="00713C58" w:rsidRPr="00713C58">
              <w:rPr>
                <w:b/>
                <w:sz w:val="20"/>
                <w:vertAlign w:val="superscript"/>
              </w:rPr>
              <w:fldChar w:fldCharType="separate"/>
            </w:r>
            <w:r w:rsidR="006F07CB">
              <w:rPr>
                <w:b/>
                <w:sz w:val="20"/>
                <w:vertAlign w:val="superscript"/>
              </w:rPr>
              <w:t>11</w:t>
            </w:r>
            <w:r w:rsidR="00713C58" w:rsidRPr="00713C58">
              <w:rPr>
                <w:b/>
                <w:sz w:val="20"/>
                <w:vertAlign w:val="superscript"/>
              </w:rPr>
              <w:fldChar w:fldCharType="end"/>
            </w:r>
            <w:r w:rsidRPr="00775557">
              <w:rPr>
                <w:b/>
                <w:sz w:val="20"/>
              </w:rPr>
              <w:t xml:space="preserve"> dernières années</w:t>
            </w:r>
          </w:p>
        </w:tc>
        <w:tc>
          <w:tcPr>
            <w:tcW w:w="2304" w:type="dxa"/>
            <w:shd w:val="pct10" w:color="auto" w:fill="auto"/>
            <w:vAlign w:val="center"/>
          </w:tcPr>
          <w:p w14:paraId="212AC5B0" w14:textId="77777777" w:rsidR="009533E1" w:rsidRPr="00775557" w:rsidRDefault="009533E1" w:rsidP="006120B5">
            <w:pPr>
              <w:spacing w:before="60" w:after="60"/>
              <w:jc w:val="center"/>
              <w:rPr>
                <w:b/>
                <w:sz w:val="20"/>
              </w:rPr>
            </w:pPr>
            <w:r w:rsidRPr="00775557">
              <w:rPr>
                <w:b/>
                <w:sz w:val="20"/>
              </w:rPr>
              <w:t>Nom des organismes publics ou privés</w:t>
            </w:r>
          </w:p>
        </w:tc>
      </w:tr>
      <w:tr w:rsidR="00B16C22" w:rsidRPr="009A1B2E" w14:paraId="0A9A95A9" w14:textId="77777777">
        <w:trPr>
          <w:trHeight w:val="680"/>
        </w:trPr>
        <w:tc>
          <w:tcPr>
            <w:tcW w:w="4957" w:type="dxa"/>
            <w:vAlign w:val="center"/>
          </w:tcPr>
          <w:p w14:paraId="61A43FF5" w14:textId="77777777" w:rsidR="009533E1" w:rsidRPr="00775557" w:rsidRDefault="009533E1" w:rsidP="006120B5">
            <w:pPr>
              <w:spacing w:before="60" w:after="60"/>
              <w:rPr>
                <w:b/>
                <w:sz w:val="20"/>
              </w:rPr>
            </w:pPr>
          </w:p>
        </w:tc>
        <w:tc>
          <w:tcPr>
            <w:tcW w:w="1842" w:type="dxa"/>
            <w:vAlign w:val="center"/>
          </w:tcPr>
          <w:p w14:paraId="75368A18" w14:textId="77777777" w:rsidR="009533E1" w:rsidRPr="00775557" w:rsidRDefault="009533E1" w:rsidP="006120B5">
            <w:pPr>
              <w:spacing w:before="60" w:after="60"/>
              <w:rPr>
                <w:b/>
                <w:sz w:val="20"/>
              </w:rPr>
            </w:pPr>
          </w:p>
        </w:tc>
        <w:tc>
          <w:tcPr>
            <w:tcW w:w="2020" w:type="dxa"/>
            <w:vAlign w:val="center"/>
          </w:tcPr>
          <w:p w14:paraId="485CBC32" w14:textId="77777777" w:rsidR="009533E1" w:rsidRPr="00775557" w:rsidRDefault="009533E1" w:rsidP="006120B5">
            <w:pPr>
              <w:spacing w:before="60" w:after="60"/>
              <w:rPr>
                <w:b/>
                <w:sz w:val="20"/>
              </w:rPr>
            </w:pPr>
          </w:p>
        </w:tc>
        <w:tc>
          <w:tcPr>
            <w:tcW w:w="2303" w:type="dxa"/>
            <w:vAlign w:val="center"/>
          </w:tcPr>
          <w:p w14:paraId="28AC9F36" w14:textId="77777777" w:rsidR="009533E1" w:rsidRPr="00775557" w:rsidRDefault="009533E1" w:rsidP="006120B5">
            <w:pPr>
              <w:spacing w:before="60" w:after="60"/>
              <w:rPr>
                <w:b/>
                <w:sz w:val="20"/>
              </w:rPr>
            </w:pPr>
          </w:p>
        </w:tc>
        <w:tc>
          <w:tcPr>
            <w:tcW w:w="2304" w:type="dxa"/>
            <w:vAlign w:val="center"/>
          </w:tcPr>
          <w:p w14:paraId="01649451" w14:textId="77777777" w:rsidR="009533E1" w:rsidRPr="00775557" w:rsidRDefault="009533E1" w:rsidP="006120B5">
            <w:pPr>
              <w:spacing w:before="60" w:after="60"/>
              <w:rPr>
                <w:b/>
                <w:sz w:val="20"/>
              </w:rPr>
            </w:pPr>
          </w:p>
        </w:tc>
      </w:tr>
      <w:tr w:rsidR="00B16C22" w:rsidRPr="009A1B2E" w14:paraId="7438791A" w14:textId="77777777">
        <w:trPr>
          <w:trHeight w:val="680"/>
        </w:trPr>
        <w:tc>
          <w:tcPr>
            <w:tcW w:w="4957" w:type="dxa"/>
            <w:vAlign w:val="center"/>
          </w:tcPr>
          <w:p w14:paraId="676C2AA4" w14:textId="77777777" w:rsidR="009533E1" w:rsidRPr="00775557" w:rsidRDefault="009533E1" w:rsidP="006120B5">
            <w:pPr>
              <w:spacing w:before="60" w:after="60"/>
              <w:rPr>
                <w:b/>
                <w:sz w:val="20"/>
              </w:rPr>
            </w:pPr>
          </w:p>
        </w:tc>
        <w:tc>
          <w:tcPr>
            <w:tcW w:w="1842" w:type="dxa"/>
            <w:vAlign w:val="center"/>
          </w:tcPr>
          <w:p w14:paraId="3BACCE67" w14:textId="77777777" w:rsidR="009533E1" w:rsidRPr="00775557" w:rsidRDefault="009533E1" w:rsidP="006120B5">
            <w:pPr>
              <w:spacing w:before="60" w:after="60"/>
              <w:rPr>
                <w:b/>
                <w:sz w:val="20"/>
              </w:rPr>
            </w:pPr>
          </w:p>
        </w:tc>
        <w:tc>
          <w:tcPr>
            <w:tcW w:w="2020" w:type="dxa"/>
            <w:vAlign w:val="center"/>
          </w:tcPr>
          <w:p w14:paraId="6F77081A" w14:textId="77777777" w:rsidR="009533E1" w:rsidRPr="00775557" w:rsidRDefault="009533E1" w:rsidP="006120B5">
            <w:pPr>
              <w:spacing w:before="60" w:after="60"/>
              <w:rPr>
                <w:b/>
                <w:sz w:val="20"/>
              </w:rPr>
            </w:pPr>
          </w:p>
        </w:tc>
        <w:tc>
          <w:tcPr>
            <w:tcW w:w="2303" w:type="dxa"/>
            <w:vAlign w:val="center"/>
          </w:tcPr>
          <w:p w14:paraId="447EC09C" w14:textId="77777777" w:rsidR="009533E1" w:rsidRPr="00775557" w:rsidRDefault="009533E1" w:rsidP="006120B5">
            <w:pPr>
              <w:spacing w:before="60" w:after="60"/>
              <w:rPr>
                <w:b/>
                <w:sz w:val="20"/>
              </w:rPr>
            </w:pPr>
          </w:p>
        </w:tc>
        <w:tc>
          <w:tcPr>
            <w:tcW w:w="2304" w:type="dxa"/>
            <w:vAlign w:val="center"/>
          </w:tcPr>
          <w:p w14:paraId="4DB0018E" w14:textId="77777777" w:rsidR="009533E1" w:rsidRPr="00775557" w:rsidRDefault="009533E1" w:rsidP="006120B5">
            <w:pPr>
              <w:spacing w:before="60" w:after="60"/>
              <w:rPr>
                <w:b/>
                <w:sz w:val="20"/>
              </w:rPr>
            </w:pPr>
          </w:p>
        </w:tc>
      </w:tr>
    </w:tbl>
    <w:p w14:paraId="47D207A6" w14:textId="77777777" w:rsidR="009533E1" w:rsidRPr="00775557" w:rsidRDefault="009533E1" w:rsidP="009533E1">
      <w:pPr>
        <w:pStyle w:val="Titre2"/>
      </w:pPr>
      <w:bookmarkStart w:id="135" w:name="_Ref149120533"/>
      <w:bookmarkStart w:id="136" w:name="_Ref149120535"/>
      <w:bookmarkStart w:id="137" w:name="_Toc161658454"/>
      <w:bookmarkStart w:id="138" w:name="_Toc223687534"/>
      <w:r w:rsidRPr="00775557">
        <w:t>Certificats de bonne exécution</w:t>
      </w:r>
      <w:bookmarkEnd w:id="135"/>
      <w:bookmarkEnd w:id="136"/>
      <w:bookmarkEnd w:id="137"/>
      <w:bookmarkEnd w:id="138"/>
    </w:p>
    <w:p w14:paraId="6F286E7E" w14:textId="541C5CA1" w:rsidR="009533E1" w:rsidRDefault="009533E1" w:rsidP="00152954">
      <w:pPr>
        <w:spacing w:before="160"/>
        <w:jc w:val="both"/>
      </w:pPr>
      <w:r w:rsidRPr="00775557">
        <w:t>Pour chacun des services présentés dans le tableau ci-dessus, le soumissionnaire doit joindre les copies des certificats de bonne exécution (PV de réception) et tout document justificatif (contrats, factures, etc.) approuvé par l'entité qui a attribué le marché.</w:t>
      </w:r>
    </w:p>
    <w:p w14:paraId="01CBAA31" w14:textId="77777777" w:rsidR="009533E1" w:rsidRDefault="009533E1" w:rsidP="003424B3">
      <w:pPr>
        <w:jc w:val="both"/>
        <w:sectPr w:rsidR="009533E1" w:rsidSect="009533E1">
          <w:pgSz w:w="16838" w:h="11906" w:orient="landscape"/>
          <w:pgMar w:top="1418" w:right="1531" w:bottom="1418" w:left="1871" w:header="709" w:footer="709" w:gutter="0"/>
          <w:cols w:space="708"/>
          <w:titlePg/>
          <w:docGrid w:linePitch="360"/>
        </w:sectPr>
      </w:pPr>
    </w:p>
    <w:p w14:paraId="1B84B8C4" w14:textId="5D41851F" w:rsidR="002F040F" w:rsidRPr="00692144" w:rsidRDefault="006928AB" w:rsidP="002F040F">
      <w:pPr>
        <w:pStyle w:val="Titre2"/>
      </w:pPr>
      <w:bookmarkStart w:id="139" w:name="_Liste_des_services"/>
      <w:bookmarkStart w:id="140" w:name="_Offre_financière_et"/>
      <w:bookmarkStart w:id="141" w:name="_Ref18320006"/>
      <w:bookmarkStart w:id="142" w:name="_Toc223687535"/>
      <w:bookmarkEnd w:id="139"/>
      <w:bookmarkEnd w:id="140"/>
      <w:r w:rsidRPr="00692144">
        <w:lastRenderedPageBreak/>
        <w:t>Offre financière et formulaire d’offre</w:t>
      </w:r>
      <w:bookmarkEnd w:id="141"/>
      <w:bookmarkEnd w:id="142"/>
    </w:p>
    <w:tbl>
      <w:tblPr>
        <w:tblStyle w:val="Grilledutableau"/>
        <w:tblW w:w="0" w:type="auto"/>
        <w:tblInd w:w="0" w:type="dxa"/>
        <w:shd w:val="pct10" w:color="auto" w:fill="auto"/>
        <w:tblLook w:val="04A0" w:firstRow="1" w:lastRow="0" w:firstColumn="1" w:lastColumn="0" w:noHBand="0" w:noVBand="1"/>
      </w:tblPr>
      <w:tblGrid>
        <w:gridCol w:w="8494"/>
      </w:tblGrid>
      <w:tr w:rsidR="003A3295" w:rsidRPr="00692144" w14:paraId="165EAFF0" w14:textId="77777777" w:rsidTr="00832D74">
        <w:trPr>
          <w:trHeight w:val="20"/>
        </w:trPr>
        <w:tc>
          <w:tcPr>
            <w:tcW w:w="8494" w:type="dxa"/>
            <w:shd w:val="pct10" w:color="auto" w:fill="auto"/>
          </w:tcPr>
          <w:p w14:paraId="4DB0E56F" w14:textId="685CAC80" w:rsidR="006346ED" w:rsidRPr="00692144" w:rsidRDefault="00412ADE" w:rsidP="00EE0797">
            <w:pPr>
              <w:spacing w:before="60" w:after="60" w:line="240" w:lineRule="auto"/>
              <w:jc w:val="center"/>
              <w:rPr>
                <w:b/>
                <w:sz w:val="20"/>
                <w:szCs w:val="19"/>
              </w:rPr>
            </w:pPr>
            <w:r w:rsidRPr="00CB1DEF">
              <w:rPr>
                <w:b/>
                <w:sz w:val="20"/>
                <w:szCs w:val="20"/>
              </w:rPr>
              <w:t xml:space="preserve">Ne changez pas le formulaire d'offre. Les réserves ne sont pas autorisées. Les soumissionnaires doivent indiquer les prix en </w:t>
            </w:r>
            <w:r w:rsidR="00BA724F" w:rsidRPr="00CB1DEF">
              <w:rPr>
                <w:b/>
                <w:sz w:val="20"/>
                <w:szCs w:val="20"/>
              </w:rPr>
              <w:t>Francs CFA</w:t>
            </w:r>
            <w:r w:rsidRPr="00CB1DEF">
              <w:rPr>
                <w:b/>
                <w:sz w:val="20"/>
                <w:szCs w:val="20"/>
              </w:rPr>
              <w:t>.</w:t>
            </w:r>
          </w:p>
        </w:tc>
      </w:tr>
    </w:tbl>
    <w:p w14:paraId="4085D2CE" w14:textId="508DBB71" w:rsidR="002F040F" w:rsidRDefault="00EA4C01" w:rsidP="00EE0797">
      <w:pPr>
        <w:spacing w:before="120" w:after="120" w:line="264" w:lineRule="auto"/>
        <w:jc w:val="both"/>
      </w:pPr>
      <w:r w:rsidRPr="00692144">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692144">
        <w:t xml:space="preserve">Le soumissionnaire </w:t>
      </w:r>
      <w:r w:rsidRPr="00692144">
        <w:t xml:space="preserve">s’engage à exécuter le présent marché conformément aux dispositions du cahier spécial des charges aux prix unitaires suivants </w:t>
      </w:r>
      <w:r w:rsidR="00C246B3" w:rsidRPr="00692144">
        <w:t>en</w:t>
      </w:r>
      <w:r w:rsidR="0024723C" w:rsidRPr="00692144">
        <w:t xml:space="preserve"> Francs CFA </w:t>
      </w:r>
      <w:r w:rsidRPr="00692144">
        <w:t>(en chiffres) :</w:t>
      </w:r>
    </w:p>
    <w:tbl>
      <w:tblPr>
        <w:tblStyle w:val="Grilledutableau"/>
        <w:tblW w:w="0" w:type="auto"/>
        <w:tblInd w:w="0" w:type="dxa"/>
        <w:tblLook w:val="04A0" w:firstRow="1" w:lastRow="0" w:firstColumn="1" w:lastColumn="0" w:noHBand="0" w:noVBand="1"/>
      </w:tblPr>
      <w:tblGrid>
        <w:gridCol w:w="3964"/>
        <w:gridCol w:w="1134"/>
        <w:gridCol w:w="1701"/>
        <w:gridCol w:w="1695"/>
      </w:tblGrid>
      <w:tr w:rsidR="009C169F" w:rsidRPr="005206F3" w14:paraId="50E8004B" w14:textId="77777777" w:rsidTr="00081070">
        <w:trPr>
          <w:trHeight w:val="510"/>
        </w:trPr>
        <w:tc>
          <w:tcPr>
            <w:tcW w:w="3964" w:type="dxa"/>
            <w:shd w:val="pct10" w:color="auto" w:fill="auto"/>
            <w:noWrap/>
            <w:vAlign w:val="center"/>
            <w:hideMark/>
          </w:tcPr>
          <w:p w14:paraId="2C434A4D" w14:textId="77777777" w:rsidR="005206F3" w:rsidRPr="005206F3" w:rsidRDefault="005206F3" w:rsidP="005206F3">
            <w:pPr>
              <w:spacing w:before="60" w:after="60" w:line="240" w:lineRule="auto"/>
              <w:jc w:val="both"/>
              <w:rPr>
                <w:b/>
                <w:bCs/>
                <w:sz w:val="20"/>
                <w:szCs w:val="20"/>
              </w:rPr>
            </w:pPr>
            <w:r w:rsidRPr="005206F3">
              <w:rPr>
                <w:b/>
                <w:bCs/>
                <w:sz w:val="20"/>
                <w:szCs w:val="20"/>
              </w:rPr>
              <w:t>Désignation</w:t>
            </w:r>
          </w:p>
        </w:tc>
        <w:tc>
          <w:tcPr>
            <w:tcW w:w="1134" w:type="dxa"/>
            <w:shd w:val="pct10" w:color="auto" w:fill="auto"/>
            <w:noWrap/>
            <w:vAlign w:val="center"/>
            <w:hideMark/>
          </w:tcPr>
          <w:p w14:paraId="2C8630FC" w14:textId="511D750C" w:rsidR="005206F3" w:rsidRPr="005206F3" w:rsidRDefault="005206F3" w:rsidP="005206F3">
            <w:pPr>
              <w:spacing w:before="60" w:after="60" w:line="240" w:lineRule="auto"/>
              <w:jc w:val="center"/>
              <w:rPr>
                <w:b/>
                <w:bCs/>
                <w:sz w:val="20"/>
                <w:szCs w:val="20"/>
              </w:rPr>
            </w:pPr>
            <w:r w:rsidRPr="005206F3">
              <w:rPr>
                <w:b/>
                <w:bCs/>
                <w:sz w:val="20"/>
                <w:szCs w:val="20"/>
              </w:rPr>
              <w:t>Q</w:t>
            </w:r>
            <w:r>
              <w:rPr>
                <w:b/>
                <w:bCs/>
                <w:sz w:val="20"/>
                <w:szCs w:val="20"/>
              </w:rPr>
              <w:t>uan</w:t>
            </w:r>
            <w:r w:rsidRPr="005206F3">
              <w:rPr>
                <w:b/>
                <w:bCs/>
                <w:sz w:val="20"/>
                <w:szCs w:val="20"/>
              </w:rPr>
              <w:t>t</w:t>
            </w:r>
            <w:r>
              <w:rPr>
                <w:b/>
                <w:bCs/>
                <w:sz w:val="20"/>
                <w:szCs w:val="20"/>
              </w:rPr>
              <w:t>it</w:t>
            </w:r>
            <w:r w:rsidRPr="005206F3">
              <w:rPr>
                <w:b/>
                <w:bCs/>
                <w:sz w:val="20"/>
                <w:szCs w:val="20"/>
              </w:rPr>
              <w:t>é</w:t>
            </w:r>
            <w:r>
              <w:rPr>
                <w:b/>
                <w:bCs/>
                <w:sz w:val="20"/>
                <w:szCs w:val="20"/>
              </w:rPr>
              <w:t xml:space="preserve"> estimée</w:t>
            </w:r>
          </w:p>
        </w:tc>
        <w:tc>
          <w:tcPr>
            <w:tcW w:w="1701" w:type="dxa"/>
            <w:shd w:val="pct10" w:color="auto" w:fill="auto"/>
            <w:noWrap/>
            <w:vAlign w:val="center"/>
            <w:hideMark/>
          </w:tcPr>
          <w:p w14:paraId="3311F230" w14:textId="1DFC6CAC" w:rsidR="005206F3" w:rsidRPr="005206F3" w:rsidRDefault="00081070" w:rsidP="005206F3">
            <w:pPr>
              <w:spacing w:before="60" w:after="60" w:line="240" w:lineRule="auto"/>
              <w:jc w:val="center"/>
              <w:rPr>
                <w:b/>
                <w:bCs/>
                <w:sz w:val="20"/>
                <w:szCs w:val="20"/>
              </w:rPr>
            </w:pPr>
            <w:r>
              <w:rPr>
                <w:b/>
                <w:bCs/>
                <w:sz w:val="20"/>
                <w:szCs w:val="20"/>
              </w:rPr>
              <w:t>Prix unitaire FCFA HTVA</w:t>
            </w:r>
          </w:p>
        </w:tc>
        <w:tc>
          <w:tcPr>
            <w:tcW w:w="1695" w:type="dxa"/>
            <w:shd w:val="pct10" w:color="auto" w:fill="auto"/>
            <w:noWrap/>
            <w:vAlign w:val="center"/>
            <w:hideMark/>
          </w:tcPr>
          <w:p w14:paraId="5284EF95" w14:textId="7B80C2C0" w:rsidR="005206F3" w:rsidRPr="005206F3" w:rsidRDefault="00081070" w:rsidP="005206F3">
            <w:pPr>
              <w:spacing w:before="60" w:after="60" w:line="240" w:lineRule="auto"/>
              <w:jc w:val="center"/>
              <w:rPr>
                <w:b/>
                <w:bCs/>
                <w:sz w:val="20"/>
                <w:szCs w:val="20"/>
              </w:rPr>
            </w:pPr>
            <w:r>
              <w:rPr>
                <w:b/>
                <w:bCs/>
                <w:sz w:val="20"/>
                <w:szCs w:val="20"/>
              </w:rPr>
              <w:t>Prix total FCFA HTVA</w:t>
            </w:r>
          </w:p>
        </w:tc>
      </w:tr>
      <w:tr w:rsidR="003A3295" w:rsidRPr="005206F3" w14:paraId="39D2A097" w14:textId="77777777" w:rsidTr="006120B5">
        <w:trPr>
          <w:trHeight w:val="510"/>
        </w:trPr>
        <w:tc>
          <w:tcPr>
            <w:tcW w:w="8494" w:type="dxa"/>
            <w:gridSpan w:val="4"/>
            <w:noWrap/>
            <w:vAlign w:val="center"/>
            <w:hideMark/>
          </w:tcPr>
          <w:p w14:paraId="25794ED9" w14:textId="1409E01C" w:rsidR="005206F3" w:rsidRPr="005206F3" w:rsidRDefault="005206F3" w:rsidP="005206F3">
            <w:pPr>
              <w:spacing w:before="60" w:after="60" w:line="240" w:lineRule="auto"/>
              <w:rPr>
                <w:b/>
                <w:bCs/>
                <w:sz w:val="20"/>
                <w:szCs w:val="20"/>
              </w:rPr>
            </w:pPr>
            <w:r w:rsidRPr="005206F3">
              <w:rPr>
                <w:b/>
                <w:bCs/>
                <w:sz w:val="20"/>
                <w:szCs w:val="20"/>
              </w:rPr>
              <w:t>Jour 1</w:t>
            </w:r>
            <w:r>
              <w:rPr>
                <w:b/>
                <w:bCs/>
                <w:sz w:val="20"/>
                <w:szCs w:val="20"/>
              </w:rPr>
              <w:t> :</w:t>
            </w:r>
            <w:r w:rsidRPr="005206F3">
              <w:rPr>
                <w:b/>
                <w:bCs/>
                <w:sz w:val="20"/>
                <w:szCs w:val="20"/>
              </w:rPr>
              <w:t xml:space="preserve"> 23/11/2026</w:t>
            </w:r>
          </w:p>
        </w:tc>
      </w:tr>
      <w:tr w:rsidR="009C169F" w:rsidRPr="005206F3" w14:paraId="4FF59451" w14:textId="77777777" w:rsidTr="00081070">
        <w:trPr>
          <w:trHeight w:val="510"/>
        </w:trPr>
        <w:tc>
          <w:tcPr>
            <w:tcW w:w="3964" w:type="dxa"/>
            <w:vAlign w:val="center"/>
            <w:hideMark/>
          </w:tcPr>
          <w:p w14:paraId="60679ED0" w14:textId="54BA75BD" w:rsidR="005206F3" w:rsidRPr="005206F3" w:rsidRDefault="005206F3" w:rsidP="005206F3">
            <w:pPr>
              <w:spacing w:before="60" w:after="60" w:line="240" w:lineRule="auto"/>
              <w:rPr>
                <w:sz w:val="20"/>
                <w:szCs w:val="20"/>
              </w:rPr>
            </w:pPr>
            <w:r w:rsidRPr="005206F3">
              <w:rPr>
                <w:sz w:val="20"/>
                <w:szCs w:val="20"/>
              </w:rPr>
              <w:t>Amphithéâtre sonorisée pour 500 personnes avec projection</w:t>
            </w:r>
          </w:p>
        </w:tc>
        <w:tc>
          <w:tcPr>
            <w:tcW w:w="1134" w:type="dxa"/>
            <w:noWrap/>
            <w:vAlign w:val="center"/>
            <w:hideMark/>
          </w:tcPr>
          <w:p w14:paraId="0244893A" w14:textId="727829C7" w:rsidR="005206F3" w:rsidRPr="005206F3" w:rsidRDefault="005206F3" w:rsidP="005206F3">
            <w:pPr>
              <w:spacing w:before="60" w:after="60" w:line="240" w:lineRule="auto"/>
              <w:jc w:val="center"/>
              <w:rPr>
                <w:sz w:val="20"/>
                <w:szCs w:val="20"/>
              </w:rPr>
            </w:pPr>
            <w:r w:rsidRPr="005206F3">
              <w:rPr>
                <w:sz w:val="20"/>
                <w:szCs w:val="20"/>
              </w:rPr>
              <w:t>1</w:t>
            </w:r>
          </w:p>
        </w:tc>
        <w:tc>
          <w:tcPr>
            <w:tcW w:w="1701" w:type="dxa"/>
            <w:noWrap/>
            <w:vAlign w:val="center"/>
          </w:tcPr>
          <w:p w14:paraId="1A512C9F" w14:textId="5E79F407" w:rsidR="005206F3" w:rsidRPr="005206F3" w:rsidRDefault="005206F3" w:rsidP="005206F3">
            <w:pPr>
              <w:spacing w:before="60" w:after="60" w:line="240" w:lineRule="auto"/>
              <w:jc w:val="center"/>
              <w:rPr>
                <w:sz w:val="20"/>
                <w:szCs w:val="20"/>
              </w:rPr>
            </w:pPr>
          </w:p>
        </w:tc>
        <w:tc>
          <w:tcPr>
            <w:tcW w:w="1695" w:type="dxa"/>
            <w:noWrap/>
            <w:vAlign w:val="center"/>
          </w:tcPr>
          <w:p w14:paraId="37298C3B" w14:textId="6E30BAC4" w:rsidR="005206F3" w:rsidRPr="005206F3" w:rsidRDefault="005206F3" w:rsidP="005206F3">
            <w:pPr>
              <w:spacing w:before="60" w:after="60" w:line="240" w:lineRule="auto"/>
              <w:jc w:val="center"/>
              <w:rPr>
                <w:sz w:val="20"/>
                <w:szCs w:val="20"/>
              </w:rPr>
            </w:pPr>
          </w:p>
        </w:tc>
      </w:tr>
      <w:tr w:rsidR="009C169F" w:rsidRPr="005206F3" w14:paraId="188FB804" w14:textId="77777777" w:rsidTr="00081070">
        <w:trPr>
          <w:trHeight w:val="510"/>
        </w:trPr>
        <w:tc>
          <w:tcPr>
            <w:tcW w:w="3964" w:type="dxa"/>
            <w:vAlign w:val="center"/>
            <w:hideMark/>
          </w:tcPr>
          <w:p w14:paraId="1B47BBF3" w14:textId="77777777" w:rsidR="005206F3" w:rsidRPr="005206F3" w:rsidRDefault="005206F3" w:rsidP="005206F3">
            <w:pPr>
              <w:spacing w:before="60" w:after="60" w:line="240" w:lineRule="auto"/>
              <w:rPr>
                <w:sz w:val="20"/>
                <w:szCs w:val="20"/>
              </w:rPr>
            </w:pPr>
            <w:r w:rsidRPr="005206F3">
              <w:rPr>
                <w:sz w:val="20"/>
                <w:szCs w:val="20"/>
              </w:rPr>
              <w:t>Eau minérale matin et soir</w:t>
            </w:r>
          </w:p>
        </w:tc>
        <w:tc>
          <w:tcPr>
            <w:tcW w:w="1134" w:type="dxa"/>
            <w:noWrap/>
            <w:vAlign w:val="center"/>
            <w:hideMark/>
          </w:tcPr>
          <w:p w14:paraId="2A02088F" w14:textId="3A4E4E44"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2B0F2107" w14:textId="430B1972" w:rsidR="005206F3" w:rsidRPr="005206F3" w:rsidRDefault="005206F3" w:rsidP="005206F3">
            <w:pPr>
              <w:spacing w:before="60" w:after="60" w:line="240" w:lineRule="auto"/>
              <w:jc w:val="center"/>
              <w:rPr>
                <w:sz w:val="20"/>
                <w:szCs w:val="20"/>
              </w:rPr>
            </w:pPr>
          </w:p>
        </w:tc>
        <w:tc>
          <w:tcPr>
            <w:tcW w:w="1695" w:type="dxa"/>
            <w:noWrap/>
            <w:vAlign w:val="center"/>
          </w:tcPr>
          <w:p w14:paraId="7E72E387" w14:textId="07939015" w:rsidR="005206F3" w:rsidRPr="005206F3" w:rsidRDefault="005206F3" w:rsidP="005206F3">
            <w:pPr>
              <w:spacing w:before="60" w:after="60" w:line="240" w:lineRule="auto"/>
              <w:jc w:val="center"/>
              <w:rPr>
                <w:sz w:val="20"/>
                <w:szCs w:val="20"/>
              </w:rPr>
            </w:pPr>
          </w:p>
        </w:tc>
      </w:tr>
      <w:tr w:rsidR="009C169F" w:rsidRPr="005206F3" w14:paraId="0DDE5D21" w14:textId="77777777" w:rsidTr="00081070">
        <w:trPr>
          <w:trHeight w:val="510"/>
        </w:trPr>
        <w:tc>
          <w:tcPr>
            <w:tcW w:w="3964" w:type="dxa"/>
            <w:vAlign w:val="center"/>
            <w:hideMark/>
          </w:tcPr>
          <w:p w14:paraId="5C934299" w14:textId="77777777" w:rsidR="005206F3" w:rsidRPr="005206F3" w:rsidRDefault="005206F3" w:rsidP="005206F3">
            <w:pPr>
              <w:spacing w:before="60" w:after="60" w:line="240" w:lineRule="auto"/>
              <w:rPr>
                <w:sz w:val="20"/>
                <w:szCs w:val="20"/>
              </w:rPr>
            </w:pPr>
            <w:r w:rsidRPr="005206F3">
              <w:rPr>
                <w:sz w:val="20"/>
                <w:szCs w:val="20"/>
              </w:rPr>
              <w:t>Cocktail classique à 12 pièces</w:t>
            </w:r>
          </w:p>
        </w:tc>
        <w:tc>
          <w:tcPr>
            <w:tcW w:w="1134" w:type="dxa"/>
            <w:noWrap/>
            <w:vAlign w:val="center"/>
            <w:hideMark/>
          </w:tcPr>
          <w:p w14:paraId="186EDCEC" w14:textId="50BBB7F9"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701E0E71" w14:textId="61994EEC" w:rsidR="005206F3" w:rsidRPr="005206F3" w:rsidRDefault="005206F3" w:rsidP="005206F3">
            <w:pPr>
              <w:spacing w:before="60" w:after="60" w:line="240" w:lineRule="auto"/>
              <w:jc w:val="center"/>
              <w:rPr>
                <w:sz w:val="20"/>
                <w:szCs w:val="20"/>
              </w:rPr>
            </w:pPr>
          </w:p>
        </w:tc>
        <w:tc>
          <w:tcPr>
            <w:tcW w:w="1695" w:type="dxa"/>
            <w:noWrap/>
            <w:vAlign w:val="center"/>
          </w:tcPr>
          <w:p w14:paraId="4C1CF48B" w14:textId="1BDBFD83" w:rsidR="005206F3" w:rsidRPr="005206F3" w:rsidRDefault="005206F3" w:rsidP="005206F3">
            <w:pPr>
              <w:spacing w:before="60" w:after="60" w:line="240" w:lineRule="auto"/>
              <w:jc w:val="center"/>
              <w:rPr>
                <w:sz w:val="20"/>
                <w:szCs w:val="20"/>
              </w:rPr>
            </w:pPr>
          </w:p>
        </w:tc>
      </w:tr>
      <w:tr w:rsidR="009C169F" w:rsidRPr="005206F3" w14:paraId="7E9EF925" w14:textId="77777777" w:rsidTr="00081070">
        <w:trPr>
          <w:trHeight w:val="510"/>
        </w:trPr>
        <w:tc>
          <w:tcPr>
            <w:tcW w:w="3964" w:type="dxa"/>
            <w:vAlign w:val="center"/>
            <w:hideMark/>
          </w:tcPr>
          <w:p w14:paraId="26A76C4B" w14:textId="77777777" w:rsidR="005206F3" w:rsidRPr="005206F3" w:rsidRDefault="005206F3" w:rsidP="005206F3">
            <w:pPr>
              <w:spacing w:before="60" w:after="60" w:line="240" w:lineRule="auto"/>
              <w:rPr>
                <w:sz w:val="20"/>
                <w:szCs w:val="20"/>
              </w:rPr>
            </w:pPr>
            <w:r w:rsidRPr="005206F3">
              <w:rPr>
                <w:sz w:val="20"/>
                <w:szCs w:val="20"/>
              </w:rPr>
              <w:t>Bar ouvert sans alcool (1h)</w:t>
            </w:r>
          </w:p>
        </w:tc>
        <w:tc>
          <w:tcPr>
            <w:tcW w:w="1134" w:type="dxa"/>
            <w:noWrap/>
            <w:vAlign w:val="center"/>
            <w:hideMark/>
          </w:tcPr>
          <w:p w14:paraId="7FF240A6" w14:textId="7D118DF2"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0BA7247B" w14:textId="298AE69F" w:rsidR="005206F3" w:rsidRPr="005206F3" w:rsidRDefault="005206F3" w:rsidP="005206F3">
            <w:pPr>
              <w:spacing w:before="60" w:after="60" w:line="240" w:lineRule="auto"/>
              <w:jc w:val="center"/>
              <w:rPr>
                <w:sz w:val="20"/>
                <w:szCs w:val="20"/>
              </w:rPr>
            </w:pPr>
          </w:p>
        </w:tc>
        <w:tc>
          <w:tcPr>
            <w:tcW w:w="1695" w:type="dxa"/>
            <w:noWrap/>
            <w:vAlign w:val="center"/>
          </w:tcPr>
          <w:p w14:paraId="262F460C" w14:textId="5175A6C0" w:rsidR="005206F3" w:rsidRPr="005206F3" w:rsidRDefault="005206F3" w:rsidP="005206F3">
            <w:pPr>
              <w:spacing w:before="60" w:after="60" w:line="240" w:lineRule="auto"/>
              <w:jc w:val="center"/>
              <w:rPr>
                <w:sz w:val="20"/>
                <w:szCs w:val="20"/>
              </w:rPr>
            </w:pPr>
          </w:p>
        </w:tc>
      </w:tr>
      <w:tr w:rsidR="009C169F" w:rsidRPr="005206F3" w14:paraId="02391347" w14:textId="77777777" w:rsidTr="00081070">
        <w:trPr>
          <w:trHeight w:val="510"/>
        </w:trPr>
        <w:tc>
          <w:tcPr>
            <w:tcW w:w="3964" w:type="dxa"/>
            <w:vAlign w:val="center"/>
            <w:hideMark/>
          </w:tcPr>
          <w:p w14:paraId="33C908E3" w14:textId="77777777" w:rsidR="005206F3" w:rsidRPr="005206F3" w:rsidRDefault="005206F3" w:rsidP="005206F3">
            <w:pPr>
              <w:spacing w:before="60" w:after="60" w:line="240" w:lineRule="auto"/>
              <w:rPr>
                <w:sz w:val="20"/>
                <w:szCs w:val="20"/>
              </w:rPr>
            </w:pPr>
            <w:r w:rsidRPr="005206F3">
              <w:rPr>
                <w:sz w:val="20"/>
                <w:szCs w:val="20"/>
              </w:rPr>
              <w:t>Déjeuner buffet + 01 soft (entrée, plat et dessert)</w:t>
            </w:r>
          </w:p>
        </w:tc>
        <w:tc>
          <w:tcPr>
            <w:tcW w:w="1134" w:type="dxa"/>
            <w:noWrap/>
            <w:vAlign w:val="center"/>
            <w:hideMark/>
          </w:tcPr>
          <w:p w14:paraId="4266BD76" w14:textId="0B3BC9D2"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7A7F3F44" w14:textId="2C661B9A" w:rsidR="005206F3" w:rsidRPr="005206F3" w:rsidRDefault="005206F3" w:rsidP="005206F3">
            <w:pPr>
              <w:spacing w:before="60" w:after="60" w:line="240" w:lineRule="auto"/>
              <w:jc w:val="center"/>
              <w:rPr>
                <w:sz w:val="20"/>
                <w:szCs w:val="20"/>
              </w:rPr>
            </w:pPr>
          </w:p>
        </w:tc>
        <w:tc>
          <w:tcPr>
            <w:tcW w:w="1695" w:type="dxa"/>
            <w:noWrap/>
            <w:vAlign w:val="center"/>
          </w:tcPr>
          <w:p w14:paraId="7EAB0704" w14:textId="50BE378E" w:rsidR="005206F3" w:rsidRPr="005206F3" w:rsidRDefault="005206F3" w:rsidP="005206F3">
            <w:pPr>
              <w:spacing w:before="60" w:after="60" w:line="240" w:lineRule="auto"/>
              <w:jc w:val="center"/>
              <w:rPr>
                <w:sz w:val="20"/>
                <w:szCs w:val="20"/>
              </w:rPr>
            </w:pPr>
          </w:p>
        </w:tc>
      </w:tr>
      <w:tr w:rsidR="009C169F" w:rsidRPr="005206F3" w14:paraId="1DC3760C" w14:textId="77777777" w:rsidTr="00081070">
        <w:trPr>
          <w:trHeight w:val="510"/>
        </w:trPr>
        <w:tc>
          <w:tcPr>
            <w:tcW w:w="3964" w:type="dxa"/>
            <w:vAlign w:val="center"/>
            <w:hideMark/>
          </w:tcPr>
          <w:p w14:paraId="62A530C8" w14:textId="77777777" w:rsidR="005206F3" w:rsidRPr="005206F3" w:rsidRDefault="005206F3" w:rsidP="005206F3">
            <w:pPr>
              <w:spacing w:before="60" w:after="60" w:line="240" w:lineRule="auto"/>
              <w:rPr>
                <w:sz w:val="20"/>
                <w:szCs w:val="20"/>
              </w:rPr>
            </w:pPr>
            <w:r w:rsidRPr="005206F3">
              <w:rPr>
                <w:sz w:val="20"/>
                <w:szCs w:val="20"/>
              </w:rPr>
              <w:t>Salles de commission de 60 personnes sonorisée</w:t>
            </w:r>
          </w:p>
        </w:tc>
        <w:tc>
          <w:tcPr>
            <w:tcW w:w="1134" w:type="dxa"/>
            <w:noWrap/>
            <w:vAlign w:val="center"/>
            <w:hideMark/>
          </w:tcPr>
          <w:p w14:paraId="764D4604" w14:textId="297E73A7" w:rsidR="005206F3" w:rsidRPr="005206F3" w:rsidRDefault="005206F3" w:rsidP="005206F3">
            <w:pPr>
              <w:spacing w:before="60" w:after="60" w:line="240" w:lineRule="auto"/>
              <w:jc w:val="center"/>
              <w:rPr>
                <w:sz w:val="20"/>
                <w:szCs w:val="20"/>
              </w:rPr>
            </w:pPr>
            <w:r w:rsidRPr="005206F3">
              <w:rPr>
                <w:sz w:val="20"/>
                <w:szCs w:val="20"/>
              </w:rPr>
              <w:t>5</w:t>
            </w:r>
          </w:p>
        </w:tc>
        <w:tc>
          <w:tcPr>
            <w:tcW w:w="1701" w:type="dxa"/>
            <w:noWrap/>
            <w:vAlign w:val="center"/>
          </w:tcPr>
          <w:p w14:paraId="0D8404BD" w14:textId="2E49CAA9" w:rsidR="005206F3" w:rsidRPr="005206F3" w:rsidRDefault="005206F3" w:rsidP="005206F3">
            <w:pPr>
              <w:spacing w:before="60" w:after="60" w:line="240" w:lineRule="auto"/>
              <w:jc w:val="center"/>
              <w:rPr>
                <w:sz w:val="20"/>
                <w:szCs w:val="20"/>
              </w:rPr>
            </w:pPr>
          </w:p>
        </w:tc>
        <w:tc>
          <w:tcPr>
            <w:tcW w:w="1695" w:type="dxa"/>
            <w:noWrap/>
            <w:vAlign w:val="center"/>
          </w:tcPr>
          <w:p w14:paraId="1CB66EC0" w14:textId="643DB4B1" w:rsidR="005206F3" w:rsidRPr="005206F3" w:rsidRDefault="005206F3" w:rsidP="005206F3">
            <w:pPr>
              <w:spacing w:before="60" w:after="60" w:line="240" w:lineRule="auto"/>
              <w:jc w:val="center"/>
              <w:rPr>
                <w:sz w:val="20"/>
                <w:szCs w:val="20"/>
              </w:rPr>
            </w:pPr>
          </w:p>
        </w:tc>
      </w:tr>
      <w:tr w:rsidR="003A3295" w:rsidRPr="005206F3" w14:paraId="00BE4E31" w14:textId="77777777" w:rsidTr="006120B5">
        <w:trPr>
          <w:trHeight w:val="510"/>
        </w:trPr>
        <w:tc>
          <w:tcPr>
            <w:tcW w:w="8494" w:type="dxa"/>
            <w:gridSpan w:val="4"/>
            <w:noWrap/>
            <w:vAlign w:val="center"/>
            <w:hideMark/>
          </w:tcPr>
          <w:p w14:paraId="5E0F01A0" w14:textId="6236C4F1" w:rsidR="005206F3" w:rsidRPr="005206F3" w:rsidRDefault="005206F3" w:rsidP="005206F3">
            <w:pPr>
              <w:spacing w:before="60" w:after="60" w:line="240" w:lineRule="auto"/>
              <w:rPr>
                <w:b/>
                <w:bCs/>
                <w:sz w:val="20"/>
                <w:szCs w:val="20"/>
              </w:rPr>
            </w:pPr>
            <w:r w:rsidRPr="005206F3">
              <w:rPr>
                <w:b/>
                <w:bCs/>
                <w:sz w:val="20"/>
                <w:szCs w:val="20"/>
              </w:rPr>
              <w:t>Jour 2 : 24/11/2026</w:t>
            </w:r>
          </w:p>
        </w:tc>
      </w:tr>
      <w:tr w:rsidR="009C169F" w:rsidRPr="005206F3" w14:paraId="23491971" w14:textId="77777777" w:rsidTr="00081070">
        <w:trPr>
          <w:trHeight w:val="510"/>
        </w:trPr>
        <w:tc>
          <w:tcPr>
            <w:tcW w:w="3964" w:type="dxa"/>
            <w:vAlign w:val="center"/>
            <w:hideMark/>
          </w:tcPr>
          <w:p w14:paraId="1FCA52F8" w14:textId="3EC2DD8E" w:rsidR="005206F3" w:rsidRPr="005206F3" w:rsidRDefault="005206F3" w:rsidP="005206F3">
            <w:pPr>
              <w:spacing w:before="60" w:after="60" w:line="240" w:lineRule="auto"/>
              <w:rPr>
                <w:sz w:val="20"/>
                <w:szCs w:val="20"/>
              </w:rPr>
            </w:pPr>
            <w:r w:rsidRPr="005206F3">
              <w:rPr>
                <w:sz w:val="20"/>
                <w:szCs w:val="20"/>
              </w:rPr>
              <w:t>Amphithéâtre sonorisée pour 500 personnes avec projection</w:t>
            </w:r>
          </w:p>
        </w:tc>
        <w:tc>
          <w:tcPr>
            <w:tcW w:w="1134" w:type="dxa"/>
            <w:noWrap/>
            <w:vAlign w:val="center"/>
            <w:hideMark/>
          </w:tcPr>
          <w:p w14:paraId="2FDDAB2B" w14:textId="22668E28" w:rsidR="005206F3" w:rsidRPr="005206F3" w:rsidRDefault="005206F3" w:rsidP="005206F3">
            <w:pPr>
              <w:spacing w:before="60" w:after="60" w:line="240" w:lineRule="auto"/>
              <w:jc w:val="center"/>
              <w:rPr>
                <w:sz w:val="20"/>
                <w:szCs w:val="20"/>
              </w:rPr>
            </w:pPr>
            <w:r w:rsidRPr="005206F3">
              <w:rPr>
                <w:sz w:val="20"/>
                <w:szCs w:val="20"/>
              </w:rPr>
              <w:t>1</w:t>
            </w:r>
          </w:p>
        </w:tc>
        <w:tc>
          <w:tcPr>
            <w:tcW w:w="1701" w:type="dxa"/>
            <w:noWrap/>
            <w:vAlign w:val="center"/>
          </w:tcPr>
          <w:p w14:paraId="65FC6301" w14:textId="28581DA1" w:rsidR="005206F3" w:rsidRPr="005206F3" w:rsidRDefault="005206F3" w:rsidP="005206F3">
            <w:pPr>
              <w:spacing w:before="60" w:after="60" w:line="240" w:lineRule="auto"/>
              <w:jc w:val="center"/>
              <w:rPr>
                <w:sz w:val="20"/>
                <w:szCs w:val="20"/>
              </w:rPr>
            </w:pPr>
          </w:p>
        </w:tc>
        <w:tc>
          <w:tcPr>
            <w:tcW w:w="1695" w:type="dxa"/>
            <w:noWrap/>
            <w:vAlign w:val="center"/>
          </w:tcPr>
          <w:p w14:paraId="1E6EFF69" w14:textId="5FF07F7F" w:rsidR="005206F3" w:rsidRPr="005206F3" w:rsidRDefault="005206F3" w:rsidP="005206F3">
            <w:pPr>
              <w:spacing w:before="60" w:after="60" w:line="240" w:lineRule="auto"/>
              <w:jc w:val="center"/>
              <w:rPr>
                <w:sz w:val="20"/>
                <w:szCs w:val="20"/>
              </w:rPr>
            </w:pPr>
          </w:p>
        </w:tc>
      </w:tr>
      <w:tr w:rsidR="009C169F" w:rsidRPr="005206F3" w14:paraId="751ABEB0" w14:textId="77777777" w:rsidTr="00081070">
        <w:trPr>
          <w:trHeight w:val="510"/>
        </w:trPr>
        <w:tc>
          <w:tcPr>
            <w:tcW w:w="3964" w:type="dxa"/>
            <w:vAlign w:val="center"/>
            <w:hideMark/>
          </w:tcPr>
          <w:p w14:paraId="4661C3AA" w14:textId="77777777" w:rsidR="005206F3" w:rsidRPr="005206F3" w:rsidRDefault="005206F3" w:rsidP="005206F3">
            <w:pPr>
              <w:spacing w:before="60" w:after="60" w:line="240" w:lineRule="auto"/>
              <w:rPr>
                <w:sz w:val="20"/>
                <w:szCs w:val="20"/>
              </w:rPr>
            </w:pPr>
            <w:r w:rsidRPr="005206F3">
              <w:rPr>
                <w:sz w:val="20"/>
                <w:szCs w:val="20"/>
              </w:rPr>
              <w:t>Salles de commission de 60 personnes sonorisée</w:t>
            </w:r>
          </w:p>
        </w:tc>
        <w:tc>
          <w:tcPr>
            <w:tcW w:w="1134" w:type="dxa"/>
            <w:noWrap/>
            <w:vAlign w:val="center"/>
            <w:hideMark/>
          </w:tcPr>
          <w:p w14:paraId="2F9C32C4" w14:textId="5AF5A483" w:rsidR="005206F3" w:rsidRPr="005206F3" w:rsidRDefault="005206F3" w:rsidP="005206F3">
            <w:pPr>
              <w:spacing w:before="60" w:after="60" w:line="240" w:lineRule="auto"/>
              <w:jc w:val="center"/>
              <w:rPr>
                <w:sz w:val="20"/>
                <w:szCs w:val="20"/>
              </w:rPr>
            </w:pPr>
            <w:r w:rsidRPr="005206F3">
              <w:rPr>
                <w:sz w:val="20"/>
                <w:szCs w:val="20"/>
              </w:rPr>
              <w:t>5</w:t>
            </w:r>
          </w:p>
        </w:tc>
        <w:tc>
          <w:tcPr>
            <w:tcW w:w="1701" w:type="dxa"/>
            <w:noWrap/>
            <w:vAlign w:val="center"/>
          </w:tcPr>
          <w:p w14:paraId="16545329" w14:textId="4FA11D31" w:rsidR="005206F3" w:rsidRPr="005206F3" w:rsidRDefault="005206F3" w:rsidP="005206F3">
            <w:pPr>
              <w:spacing w:before="60" w:after="60" w:line="240" w:lineRule="auto"/>
              <w:jc w:val="center"/>
              <w:rPr>
                <w:sz w:val="20"/>
                <w:szCs w:val="20"/>
              </w:rPr>
            </w:pPr>
          </w:p>
        </w:tc>
        <w:tc>
          <w:tcPr>
            <w:tcW w:w="1695" w:type="dxa"/>
            <w:noWrap/>
            <w:vAlign w:val="center"/>
          </w:tcPr>
          <w:p w14:paraId="3C070A16" w14:textId="577571F1" w:rsidR="005206F3" w:rsidRPr="005206F3" w:rsidRDefault="005206F3" w:rsidP="005206F3">
            <w:pPr>
              <w:spacing w:before="60" w:after="60" w:line="240" w:lineRule="auto"/>
              <w:jc w:val="center"/>
              <w:rPr>
                <w:sz w:val="20"/>
                <w:szCs w:val="20"/>
              </w:rPr>
            </w:pPr>
          </w:p>
        </w:tc>
      </w:tr>
      <w:tr w:rsidR="009C169F" w:rsidRPr="005206F3" w14:paraId="58F17E9C" w14:textId="77777777" w:rsidTr="00081070">
        <w:trPr>
          <w:trHeight w:val="510"/>
        </w:trPr>
        <w:tc>
          <w:tcPr>
            <w:tcW w:w="3964" w:type="dxa"/>
            <w:noWrap/>
            <w:vAlign w:val="center"/>
            <w:hideMark/>
          </w:tcPr>
          <w:p w14:paraId="1E1257D5" w14:textId="77777777" w:rsidR="005206F3" w:rsidRPr="005206F3" w:rsidRDefault="005206F3" w:rsidP="005206F3">
            <w:pPr>
              <w:spacing w:before="60" w:after="60" w:line="240" w:lineRule="auto"/>
              <w:rPr>
                <w:sz w:val="20"/>
                <w:szCs w:val="20"/>
              </w:rPr>
            </w:pPr>
            <w:r w:rsidRPr="005206F3">
              <w:rPr>
                <w:sz w:val="20"/>
                <w:szCs w:val="20"/>
              </w:rPr>
              <w:t>Eau minérale matin et soir</w:t>
            </w:r>
          </w:p>
        </w:tc>
        <w:tc>
          <w:tcPr>
            <w:tcW w:w="1134" w:type="dxa"/>
            <w:noWrap/>
            <w:vAlign w:val="center"/>
            <w:hideMark/>
          </w:tcPr>
          <w:p w14:paraId="40C03D74" w14:textId="06473EB6"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2A025206" w14:textId="0B25BD34" w:rsidR="005206F3" w:rsidRPr="005206F3" w:rsidRDefault="005206F3" w:rsidP="005206F3">
            <w:pPr>
              <w:spacing w:before="60" w:after="60" w:line="240" w:lineRule="auto"/>
              <w:jc w:val="center"/>
              <w:rPr>
                <w:sz w:val="20"/>
                <w:szCs w:val="20"/>
              </w:rPr>
            </w:pPr>
          </w:p>
        </w:tc>
        <w:tc>
          <w:tcPr>
            <w:tcW w:w="1695" w:type="dxa"/>
            <w:noWrap/>
            <w:vAlign w:val="center"/>
          </w:tcPr>
          <w:p w14:paraId="36118393" w14:textId="72E9B731" w:rsidR="005206F3" w:rsidRPr="005206F3" w:rsidRDefault="005206F3" w:rsidP="005206F3">
            <w:pPr>
              <w:spacing w:before="60" w:after="60" w:line="240" w:lineRule="auto"/>
              <w:jc w:val="center"/>
              <w:rPr>
                <w:sz w:val="20"/>
                <w:szCs w:val="20"/>
              </w:rPr>
            </w:pPr>
          </w:p>
        </w:tc>
      </w:tr>
      <w:tr w:rsidR="009C169F" w:rsidRPr="005206F3" w14:paraId="0B50E553" w14:textId="77777777" w:rsidTr="00081070">
        <w:trPr>
          <w:trHeight w:val="510"/>
        </w:trPr>
        <w:tc>
          <w:tcPr>
            <w:tcW w:w="3964" w:type="dxa"/>
            <w:noWrap/>
            <w:vAlign w:val="center"/>
            <w:hideMark/>
          </w:tcPr>
          <w:p w14:paraId="43930934" w14:textId="77777777" w:rsidR="005206F3" w:rsidRPr="005206F3" w:rsidRDefault="005206F3" w:rsidP="005206F3">
            <w:pPr>
              <w:spacing w:before="60" w:after="60" w:line="240" w:lineRule="auto"/>
              <w:rPr>
                <w:sz w:val="20"/>
                <w:szCs w:val="20"/>
              </w:rPr>
            </w:pPr>
            <w:r w:rsidRPr="005206F3">
              <w:rPr>
                <w:sz w:val="20"/>
                <w:szCs w:val="20"/>
              </w:rPr>
              <w:t>Pause-café matin</w:t>
            </w:r>
          </w:p>
        </w:tc>
        <w:tc>
          <w:tcPr>
            <w:tcW w:w="1134" w:type="dxa"/>
            <w:noWrap/>
            <w:vAlign w:val="center"/>
            <w:hideMark/>
          </w:tcPr>
          <w:p w14:paraId="7AD4E442" w14:textId="0314B0EF"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5445A60C" w14:textId="1C03977B" w:rsidR="005206F3" w:rsidRPr="005206F3" w:rsidRDefault="005206F3" w:rsidP="005206F3">
            <w:pPr>
              <w:spacing w:before="60" w:after="60" w:line="240" w:lineRule="auto"/>
              <w:jc w:val="center"/>
              <w:rPr>
                <w:sz w:val="20"/>
                <w:szCs w:val="20"/>
              </w:rPr>
            </w:pPr>
          </w:p>
        </w:tc>
        <w:tc>
          <w:tcPr>
            <w:tcW w:w="1695" w:type="dxa"/>
            <w:noWrap/>
            <w:vAlign w:val="center"/>
          </w:tcPr>
          <w:p w14:paraId="0EFFEDC2" w14:textId="41D824AB" w:rsidR="005206F3" w:rsidRPr="005206F3" w:rsidRDefault="005206F3" w:rsidP="005206F3">
            <w:pPr>
              <w:spacing w:before="60" w:after="60" w:line="240" w:lineRule="auto"/>
              <w:jc w:val="center"/>
              <w:rPr>
                <w:sz w:val="20"/>
                <w:szCs w:val="20"/>
              </w:rPr>
            </w:pPr>
          </w:p>
        </w:tc>
      </w:tr>
      <w:tr w:rsidR="009C169F" w:rsidRPr="005206F3" w14:paraId="42C1C3F1" w14:textId="77777777" w:rsidTr="00081070">
        <w:trPr>
          <w:trHeight w:val="510"/>
        </w:trPr>
        <w:tc>
          <w:tcPr>
            <w:tcW w:w="3964" w:type="dxa"/>
            <w:noWrap/>
            <w:vAlign w:val="center"/>
            <w:hideMark/>
          </w:tcPr>
          <w:p w14:paraId="397A5D52" w14:textId="77777777" w:rsidR="005206F3" w:rsidRPr="005206F3" w:rsidRDefault="005206F3" w:rsidP="005206F3">
            <w:pPr>
              <w:spacing w:before="60" w:after="60" w:line="240" w:lineRule="auto"/>
              <w:rPr>
                <w:sz w:val="20"/>
                <w:szCs w:val="20"/>
              </w:rPr>
            </w:pPr>
            <w:r w:rsidRPr="005206F3">
              <w:rPr>
                <w:sz w:val="20"/>
                <w:szCs w:val="20"/>
              </w:rPr>
              <w:t>Déjeuner buffet + 01 soft</w:t>
            </w:r>
          </w:p>
        </w:tc>
        <w:tc>
          <w:tcPr>
            <w:tcW w:w="1134" w:type="dxa"/>
            <w:noWrap/>
            <w:vAlign w:val="center"/>
            <w:hideMark/>
          </w:tcPr>
          <w:p w14:paraId="265AE729" w14:textId="429F1FF2"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0862D79B" w14:textId="61E62922" w:rsidR="005206F3" w:rsidRPr="005206F3" w:rsidRDefault="005206F3" w:rsidP="005206F3">
            <w:pPr>
              <w:spacing w:before="60" w:after="60" w:line="240" w:lineRule="auto"/>
              <w:jc w:val="center"/>
              <w:rPr>
                <w:sz w:val="20"/>
                <w:szCs w:val="20"/>
              </w:rPr>
            </w:pPr>
          </w:p>
        </w:tc>
        <w:tc>
          <w:tcPr>
            <w:tcW w:w="1695" w:type="dxa"/>
            <w:noWrap/>
            <w:vAlign w:val="center"/>
          </w:tcPr>
          <w:p w14:paraId="52F60244" w14:textId="50D6F79D" w:rsidR="005206F3" w:rsidRPr="005206F3" w:rsidRDefault="005206F3" w:rsidP="005206F3">
            <w:pPr>
              <w:spacing w:before="60" w:after="60" w:line="240" w:lineRule="auto"/>
              <w:jc w:val="center"/>
              <w:rPr>
                <w:sz w:val="20"/>
                <w:szCs w:val="20"/>
              </w:rPr>
            </w:pPr>
          </w:p>
        </w:tc>
      </w:tr>
      <w:tr w:rsidR="003A3295" w:rsidRPr="005206F3" w14:paraId="155CE684" w14:textId="77777777" w:rsidTr="006120B5">
        <w:trPr>
          <w:trHeight w:val="510"/>
        </w:trPr>
        <w:tc>
          <w:tcPr>
            <w:tcW w:w="8494" w:type="dxa"/>
            <w:gridSpan w:val="4"/>
            <w:noWrap/>
            <w:vAlign w:val="center"/>
            <w:hideMark/>
          </w:tcPr>
          <w:p w14:paraId="4072F63A" w14:textId="3D2F7F63" w:rsidR="005206F3" w:rsidRPr="005206F3" w:rsidRDefault="005206F3" w:rsidP="005206F3">
            <w:pPr>
              <w:spacing w:before="60" w:after="60" w:line="240" w:lineRule="auto"/>
              <w:rPr>
                <w:b/>
                <w:bCs/>
                <w:sz w:val="20"/>
                <w:szCs w:val="20"/>
              </w:rPr>
            </w:pPr>
            <w:r w:rsidRPr="005206F3">
              <w:rPr>
                <w:b/>
                <w:bCs/>
                <w:sz w:val="20"/>
                <w:szCs w:val="20"/>
              </w:rPr>
              <w:t>Jour 3 : 25/11/2026</w:t>
            </w:r>
          </w:p>
        </w:tc>
      </w:tr>
      <w:tr w:rsidR="009C169F" w:rsidRPr="005206F3" w14:paraId="4A0053B5" w14:textId="77777777" w:rsidTr="00081070">
        <w:trPr>
          <w:trHeight w:val="510"/>
        </w:trPr>
        <w:tc>
          <w:tcPr>
            <w:tcW w:w="3964" w:type="dxa"/>
            <w:vAlign w:val="center"/>
            <w:hideMark/>
          </w:tcPr>
          <w:p w14:paraId="28040875" w14:textId="1043B5BF" w:rsidR="005206F3" w:rsidRPr="005206F3" w:rsidRDefault="005206F3" w:rsidP="005206F3">
            <w:pPr>
              <w:spacing w:before="60" w:after="60" w:line="240" w:lineRule="auto"/>
              <w:rPr>
                <w:sz w:val="20"/>
                <w:szCs w:val="20"/>
              </w:rPr>
            </w:pPr>
            <w:r w:rsidRPr="005206F3">
              <w:rPr>
                <w:sz w:val="20"/>
                <w:szCs w:val="20"/>
              </w:rPr>
              <w:t>Amphithéâtre sonorisée pour 500 personnes avec projection</w:t>
            </w:r>
          </w:p>
        </w:tc>
        <w:tc>
          <w:tcPr>
            <w:tcW w:w="1134" w:type="dxa"/>
            <w:noWrap/>
            <w:vAlign w:val="center"/>
            <w:hideMark/>
          </w:tcPr>
          <w:p w14:paraId="3DC53451" w14:textId="338E2B62" w:rsidR="005206F3" w:rsidRPr="005206F3" w:rsidRDefault="005206F3" w:rsidP="005206F3">
            <w:pPr>
              <w:spacing w:before="60" w:after="60" w:line="240" w:lineRule="auto"/>
              <w:jc w:val="center"/>
              <w:rPr>
                <w:sz w:val="20"/>
                <w:szCs w:val="20"/>
              </w:rPr>
            </w:pPr>
            <w:r w:rsidRPr="005206F3">
              <w:rPr>
                <w:sz w:val="20"/>
                <w:szCs w:val="20"/>
              </w:rPr>
              <w:t>1</w:t>
            </w:r>
          </w:p>
        </w:tc>
        <w:tc>
          <w:tcPr>
            <w:tcW w:w="1701" w:type="dxa"/>
            <w:noWrap/>
            <w:vAlign w:val="center"/>
          </w:tcPr>
          <w:p w14:paraId="5174C9A9" w14:textId="00E40666" w:rsidR="005206F3" w:rsidRPr="005206F3" w:rsidRDefault="005206F3" w:rsidP="005206F3">
            <w:pPr>
              <w:spacing w:before="60" w:after="60" w:line="240" w:lineRule="auto"/>
              <w:jc w:val="center"/>
              <w:rPr>
                <w:sz w:val="20"/>
                <w:szCs w:val="20"/>
              </w:rPr>
            </w:pPr>
          </w:p>
        </w:tc>
        <w:tc>
          <w:tcPr>
            <w:tcW w:w="1695" w:type="dxa"/>
            <w:noWrap/>
            <w:vAlign w:val="center"/>
          </w:tcPr>
          <w:p w14:paraId="0869481E" w14:textId="55C4FB28" w:rsidR="005206F3" w:rsidRPr="005206F3" w:rsidRDefault="005206F3" w:rsidP="005206F3">
            <w:pPr>
              <w:spacing w:before="60" w:after="60" w:line="240" w:lineRule="auto"/>
              <w:jc w:val="center"/>
              <w:rPr>
                <w:sz w:val="20"/>
                <w:szCs w:val="20"/>
              </w:rPr>
            </w:pPr>
          </w:p>
        </w:tc>
      </w:tr>
      <w:tr w:rsidR="009C169F" w:rsidRPr="005206F3" w14:paraId="43C0DD35" w14:textId="77777777" w:rsidTr="00081070">
        <w:trPr>
          <w:trHeight w:val="510"/>
        </w:trPr>
        <w:tc>
          <w:tcPr>
            <w:tcW w:w="3964" w:type="dxa"/>
            <w:vAlign w:val="center"/>
            <w:hideMark/>
          </w:tcPr>
          <w:p w14:paraId="0998120F" w14:textId="77777777" w:rsidR="005206F3" w:rsidRPr="005206F3" w:rsidRDefault="005206F3" w:rsidP="005206F3">
            <w:pPr>
              <w:spacing w:before="60" w:after="60" w:line="240" w:lineRule="auto"/>
              <w:rPr>
                <w:sz w:val="20"/>
                <w:szCs w:val="20"/>
              </w:rPr>
            </w:pPr>
            <w:r w:rsidRPr="005206F3">
              <w:rPr>
                <w:sz w:val="20"/>
                <w:szCs w:val="20"/>
              </w:rPr>
              <w:t>Salles de commission de 60 personnes sonorisée</w:t>
            </w:r>
          </w:p>
        </w:tc>
        <w:tc>
          <w:tcPr>
            <w:tcW w:w="1134" w:type="dxa"/>
            <w:noWrap/>
            <w:vAlign w:val="center"/>
            <w:hideMark/>
          </w:tcPr>
          <w:p w14:paraId="29F991FB" w14:textId="5C6F526E" w:rsidR="005206F3" w:rsidRPr="005206F3" w:rsidRDefault="005206F3" w:rsidP="005206F3">
            <w:pPr>
              <w:spacing w:before="60" w:after="60" w:line="240" w:lineRule="auto"/>
              <w:jc w:val="center"/>
              <w:rPr>
                <w:sz w:val="20"/>
                <w:szCs w:val="20"/>
              </w:rPr>
            </w:pPr>
            <w:r w:rsidRPr="005206F3">
              <w:rPr>
                <w:sz w:val="20"/>
                <w:szCs w:val="20"/>
              </w:rPr>
              <w:t>5</w:t>
            </w:r>
          </w:p>
        </w:tc>
        <w:tc>
          <w:tcPr>
            <w:tcW w:w="1701" w:type="dxa"/>
            <w:noWrap/>
            <w:vAlign w:val="center"/>
          </w:tcPr>
          <w:p w14:paraId="66621D6D" w14:textId="239D18E3" w:rsidR="005206F3" w:rsidRPr="005206F3" w:rsidRDefault="005206F3" w:rsidP="005206F3">
            <w:pPr>
              <w:spacing w:before="60" w:after="60" w:line="240" w:lineRule="auto"/>
              <w:jc w:val="center"/>
              <w:rPr>
                <w:sz w:val="20"/>
                <w:szCs w:val="20"/>
              </w:rPr>
            </w:pPr>
          </w:p>
        </w:tc>
        <w:tc>
          <w:tcPr>
            <w:tcW w:w="1695" w:type="dxa"/>
            <w:noWrap/>
            <w:vAlign w:val="center"/>
          </w:tcPr>
          <w:p w14:paraId="5D0FD73B" w14:textId="46D63ADD" w:rsidR="005206F3" w:rsidRPr="005206F3" w:rsidRDefault="005206F3" w:rsidP="005206F3">
            <w:pPr>
              <w:spacing w:before="60" w:after="60" w:line="240" w:lineRule="auto"/>
              <w:jc w:val="center"/>
              <w:rPr>
                <w:sz w:val="20"/>
                <w:szCs w:val="20"/>
              </w:rPr>
            </w:pPr>
          </w:p>
        </w:tc>
      </w:tr>
      <w:tr w:rsidR="009C169F" w:rsidRPr="005206F3" w14:paraId="34BD4A68" w14:textId="77777777" w:rsidTr="00081070">
        <w:trPr>
          <w:trHeight w:val="510"/>
        </w:trPr>
        <w:tc>
          <w:tcPr>
            <w:tcW w:w="3964" w:type="dxa"/>
            <w:noWrap/>
            <w:vAlign w:val="center"/>
            <w:hideMark/>
          </w:tcPr>
          <w:p w14:paraId="58F30DDF" w14:textId="77777777" w:rsidR="005206F3" w:rsidRPr="005206F3" w:rsidRDefault="005206F3" w:rsidP="005206F3">
            <w:pPr>
              <w:spacing w:before="60" w:after="60" w:line="240" w:lineRule="auto"/>
              <w:rPr>
                <w:sz w:val="20"/>
                <w:szCs w:val="20"/>
              </w:rPr>
            </w:pPr>
            <w:r w:rsidRPr="005206F3">
              <w:rPr>
                <w:sz w:val="20"/>
                <w:szCs w:val="20"/>
              </w:rPr>
              <w:t>Eau minérale matin et soir</w:t>
            </w:r>
          </w:p>
        </w:tc>
        <w:tc>
          <w:tcPr>
            <w:tcW w:w="1134" w:type="dxa"/>
            <w:noWrap/>
            <w:vAlign w:val="center"/>
            <w:hideMark/>
          </w:tcPr>
          <w:p w14:paraId="7F68191F" w14:textId="1A88AAF2"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5798B6CB" w14:textId="486268AC" w:rsidR="005206F3" w:rsidRPr="005206F3" w:rsidRDefault="005206F3" w:rsidP="005206F3">
            <w:pPr>
              <w:spacing w:before="60" w:after="60" w:line="240" w:lineRule="auto"/>
              <w:jc w:val="center"/>
              <w:rPr>
                <w:sz w:val="20"/>
                <w:szCs w:val="20"/>
              </w:rPr>
            </w:pPr>
          </w:p>
        </w:tc>
        <w:tc>
          <w:tcPr>
            <w:tcW w:w="1695" w:type="dxa"/>
            <w:noWrap/>
            <w:vAlign w:val="center"/>
          </w:tcPr>
          <w:p w14:paraId="18A95F64" w14:textId="5CD09148" w:rsidR="005206F3" w:rsidRPr="005206F3" w:rsidRDefault="005206F3" w:rsidP="005206F3">
            <w:pPr>
              <w:spacing w:before="60" w:after="60" w:line="240" w:lineRule="auto"/>
              <w:jc w:val="center"/>
              <w:rPr>
                <w:sz w:val="20"/>
                <w:szCs w:val="20"/>
              </w:rPr>
            </w:pPr>
          </w:p>
        </w:tc>
      </w:tr>
      <w:tr w:rsidR="009C169F" w:rsidRPr="005206F3" w14:paraId="0DAB993F" w14:textId="77777777" w:rsidTr="00081070">
        <w:trPr>
          <w:trHeight w:val="510"/>
        </w:trPr>
        <w:tc>
          <w:tcPr>
            <w:tcW w:w="3964" w:type="dxa"/>
            <w:noWrap/>
            <w:vAlign w:val="center"/>
            <w:hideMark/>
          </w:tcPr>
          <w:p w14:paraId="5CDC51C5" w14:textId="77777777" w:rsidR="005206F3" w:rsidRPr="005206F3" w:rsidRDefault="005206F3" w:rsidP="005206F3">
            <w:pPr>
              <w:spacing w:before="60" w:after="60" w:line="240" w:lineRule="auto"/>
              <w:rPr>
                <w:sz w:val="20"/>
                <w:szCs w:val="20"/>
              </w:rPr>
            </w:pPr>
            <w:r w:rsidRPr="005206F3">
              <w:rPr>
                <w:sz w:val="20"/>
                <w:szCs w:val="20"/>
              </w:rPr>
              <w:t>Pause-café matin</w:t>
            </w:r>
          </w:p>
        </w:tc>
        <w:tc>
          <w:tcPr>
            <w:tcW w:w="1134" w:type="dxa"/>
            <w:noWrap/>
            <w:vAlign w:val="center"/>
            <w:hideMark/>
          </w:tcPr>
          <w:p w14:paraId="0B39D22E" w14:textId="1F6BB71F"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4440D97F" w14:textId="48FE1D8A" w:rsidR="005206F3" w:rsidRPr="005206F3" w:rsidRDefault="005206F3" w:rsidP="005206F3">
            <w:pPr>
              <w:spacing w:before="60" w:after="60" w:line="240" w:lineRule="auto"/>
              <w:jc w:val="center"/>
              <w:rPr>
                <w:sz w:val="20"/>
                <w:szCs w:val="20"/>
              </w:rPr>
            </w:pPr>
          </w:p>
        </w:tc>
        <w:tc>
          <w:tcPr>
            <w:tcW w:w="1695" w:type="dxa"/>
            <w:noWrap/>
            <w:vAlign w:val="center"/>
          </w:tcPr>
          <w:p w14:paraId="06E4AC1D" w14:textId="02566F72" w:rsidR="005206F3" w:rsidRPr="005206F3" w:rsidRDefault="005206F3" w:rsidP="005206F3">
            <w:pPr>
              <w:spacing w:before="60" w:after="60" w:line="240" w:lineRule="auto"/>
              <w:jc w:val="center"/>
              <w:rPr>
                <w:sz w:val="20"/>
                <w:szCs w:val="20"/>
              </w:rPr>
            </w:pPr>
          </w:p>
        </w:tc>
      </w:tr>
      <w:tr w:rsidR="009C169F" w:rsidRPr="005206F3" w14:paraId="3DF53044" w14:textId="77777777" w:rsidTr="00081070">
        <w:trPr>
          <w:trHeight w:val="510"/>
        </w:trPr>
        <w:tc>
          <w:tcPr>
            <w:tcW w:w="3964" w:type="dxa"/>
            <w:noWrap/>
            <w:vAlign w:val="center"/>
            <w:hideMark/>
          </w:tcPr>
          <w:p w14:paraId="0B22CF05" w14:textId="77777777" w:rsidR="005206F3" w:rsidRPr="005206F3" w:rsidRDefault="005206F3" w:rsidP="005206F3">
            <w:pPr>
              <w:spacing w:before="60" w:after="60" w:line="240" w:lineRule="auto"/>
              <w:rPr>
                <w:sz w:val="20"/>
                <w:szCs w:val="20"/>
              </w:rPr>
            </w:pPr>
            <w:r w:rsidRPr="005206F3">
              <w:rPr>
                <w:sz w:val="20"/>
                <w:szCs w:val="20"/>
              </w:rPr>
              <w:t>Déjeuner buffet + 01 soft</w:t>
            </w:r>
          </w:p>
        </w:tc>
        <w:tc>
          <w:tcPr>
            <w:tcW w:w="1134" w:type="dxa"/>
            <w:noWrap/>
            <w:vAlign w:val="center"/>
            <w:hideMark/>
          </w:tcPr>
          <w:p w14:paraId="516CB115" w14:textId="090F033D"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51D24A4B" w14:textId="7D18F77C" w:rsidR="005206F3" w:rsidRPr="005206F3" w:rsidRDefault="005206F3" w:rsidP="005206F3">
            <w:pPr>
              <w:spacing w:before="60" w:after="60" w:line="240" w:lineRule="auto"/>
              <w:jc w:val="center"/>
              <w:rPr>
                <w:sz w:val="20"/>
                <w:szCs w:val="20"/>
              </w:rPr>
            </w:pPr>
          </w:p>
        </w:tc>
        <w:tc>
          <w:tcPr>
            <w:tcW w:w="1695" w:type="dxa"/>
            <w:noWrap/>
            <w:vAlign w:val="center"/>
          </w:tcPr>
          <w:p w14:paraId="0B790D05" w14:textId="57C008A8" w:rsidR="005206F3" w:rsidRPr="005206F3" w:rsidRDefault="005206F3" w:rsidP="005206F3">
            <w:pPr>
              <w:spacing w:before="60" w:after="60" w:line="240" w:lineRule="auto"/>
              <w:jc w:val="center"/>
              <w:rPr>
                <w:sz w:val="20"/>
                <w:szCs w:val="20"/>
              </w:rPr>
            </w:pPr>
          </w:p>
        </w:tc>
      </w:tr>
      <w:tr w:rsidR="009C169F" w:rsidRPr="005206F3" w14:paraId="4B2F4BD0" w14:textId="77777777" w:rsidTr="00081070">
        <w:trPr>
          <w:trHeight w:val="510"/>
        </w:trPr>
        <w:tc>
          <w:tcPr>
            <w:tcW w:w="6799" w:type="dxa"/>
            <w:gridSpan w:val="3"/>
            <w:noWrap/>
            <w:vAlign w:val="center"/>
            <w:hideMark/>
          </w:tcPr>
          <w:p w14:paraId="02496411" w14:textId="11532BCB" w:rsidR="005206F3" w:rsidRPr="005206F3" w:rsidRDefault="005206F3" w:rsidP="005206F3">
            <w:pPr>
              <w:spacing w:before="60" w:after="60" w:line="240" w:lineRule="auto"/>
              <w:jc w:val="both"/>
              <w:rPr>
                <w:b/>
                <w:bCs/>
                <w:sz w:val="20"/>
                <w:szCs w:val="20"/>
              </w:rPr>
            </w:pPr>
            <w:r w:rsidRPr="005206F3">
              <w:rPr>
                <w:b/>
                <w:bCs/>
                <w:sz w:val="20"/>
                <w:szCs w:val="20"/>
              </w:rPr>
              <w:lastRenderedPageBreak/>
              <w:t>Montant HTVA</w:t>
            </w:r>
            <w:r>
              <w:rPr>
                <w:b/>
                <w:bCs/>
                <w:sz w:val="20"/>
                <w:szCs w:val="20"/>
              </w:rPr>
              <w:t> :</w:t>
            </w:r>
          </w:p>
        </w:tc>
        <w:tc>
          <w:tcPr>
            <w:tcW w:w="1695" w:type="dxa"/>
            <w:noWrap/>
            <w:vAlign w:val="center"/>
            <w:hideMark/>
          </w:tcPr>
          <w:p w14:paraId="54909EF7" w14:textId="41DB43D0" w:rsidR="005206F3" w:rsidRPr="005206F3" w:rsidRDefault="005206F3" w:rsidP="005206F3">
            <w:pPr>
              <w:spacing w:before="60" w:after="60" w:line="240" w:lineRule="auto"/>
              <w:jc w:val="center"/>
              <w:rPr>
                <w:b/>
                <w:bCs/>
                <w:sz w:val="20"/>
                <w:szCs w:val="20"/>
              </w:rPr>
            </w:pPr>
          </w:p>
        </w:tc>
      </w:tr>
      <w:tr w:rsidR="009C169F" w:rsidRPr="005206F3" w14:paraId="6D751056" w14:textId="77777777" w:rsidTr="00081070">
        <w:trPr>
          <w:trHeight w:val="510"/>
        </w:trPr>
        <w:tc>
          <w:tcPr>
            <w:tcW w:w="6799" w:type="dxa"/>
            <w:gridSpan w:val="3"/>
            <w:noWrap/>
            <w:vAlign w:val="center"/>
            <w:hideMark/>
          </w:tcPr>
          <w:p w14:paraId="707C527C" w14:textId="38E5EF6F" w:rsidR="005206F3" w:rsidRPr="005206F3" w:rsidRDefault="005206F3" w:rsidP="005206F3">
            <w:pPr>
              <w:spacing w:before="60" w:after="60" w:line="240" w:lineRule="auto"/>
              <w:jc w:val="both"/>
              <w:rPr>
                <w:sz w:val="20"/>
                <w:szCs w:val="20"/>
              </w:rPr>
            </w:pPr>
            <w:r w:rsidRPr="005206F3">
              <w:rPr>
                <w:sz w:val="20"/>
                <w:szCs w:val="20"/>
              </w:rPr>
              <w:t>Montant TVA</w:t>
            </w:r>
            <w:r>
              <w:rPr>
                <w:sz w:val="20"/>
                <w:szCs w:val="20"/>
              </w:rPr>
              <w:t> :</w:t>
            </w:r>
          </w:p>
        </w:tc>
        <w:tc>
          <w:tcPr>
            <w:tcW w:w="1695" w:type="dxa"/>
            <w:noWrap/>
            <w:vAlign w:val="center"/>
          </w:tcPr>
          <w:p w14:paraId="6C755CC6" w14:textId="13C54E78" w:rsidR="005206F3" w:rsidRPr="005206F3" w:rsidRDefault="005206F3" w:rsidP="005206F3">
            <w:pPr>
              <w:spacing w:before="60" w:after="60" w:line="240" w:lineRule="auto"/>
              <w:jc w:val="center"/>
              <w:rPr>
                <w:sz w:val="20"/>
                <w:szCs w:val="20"/>
              </w:rPr>
            </w:pPr>
          </w:p>
        </w:tc>
      </w:tr>
      <w:tr w:rsidR="009C169F" w:rsidRPr="005206F3" w14:paraId="079FF8F1" w14:textId="77777777" w:rsidTr="00081070">
        <w:trPr>
          <w:trHeight w:val="510"/>
        </w:trPr>
        <w:tc>
          <w:tcPr>
            <w:tcW w:w="6799" w:type="dxa"/>
            <w:gridSpan w:val="3"/>
            <w:noWrap/>
            <w:vAlign w:val="center"/>
            <w:hideMark/>
          </w:tcPr>
          <w:p w14:paraId="3F00AF8C" w14:textId="406562C2" w:rsidR="005206F3" w:rsidRPr="005206F3" w:rsidRDefault="005206F3" w:rsidP="005206F3">
            <w:pPr>
              <w:spacing w:before="60" w:after="60" w:line="240" w:lineRule="auto"/>
              <w:jc w:val="both"/>
              <w:rPr>
                <w:b/>
                <w:bCs/>
                <w:sz w:val="20"/>
                <w:szCs w:val="20"/>
              </w:rPr>
            </w:pPr>
            <w:r w:rsidRPr="005206F3">
              <w:rPr>
                <w:b/>
                <w:bCs/>
                <w:sz w:val="20"/>
                <w:szCs w:val="20"/>
              </w:rPr>
              <w:t>Montant TTC</w:t>
            </w:r>
            <w:r>
              <w:rPr>
                <w:b/>
                <w:bCs/>
                <w:sz w:val="20"/>
                <w:szCs w:val="20"/>
              </w:rPr>
              <w:t> :</w:t>
            </w:r>
          </w:p>
        </w:tc>
        <w:tc>
          <w:tcPr>
            <w:tcW w:w="1695" w:type="dxa"/>
            <w:noWrap/>
            <w:vAlign w:val="center"/>
          </w:tcPr>
          <w:p w14:paraId="185B74E3" w14:textId="13600526" w:rsidR="005206F3" w:rsidRPr="005206F3" w:rsidRDefault="005206F3" w:rsidP="005206F3">
            <w:pPr>
              <w:spacing w:before="60" w:after="60" w:line="240" w:lineRule="auto"/>
              <w:jc w:val="center"/>
              <w:rPr>
                <w:b/>
                <w:bCs/>
                <w:sz w:val="20"/>
                <w:szCs w:val="20"/>
              </w:rPr>
            </w:pPr>
          </w:p>
        </w:tc>
      </w:tr>
    </w:tbl>
    <w:p w14:paraId="545E593C" w14:textId="77777777" w:rsidR="005206F3" w:rsidRDefault="005206F3" w:rsidP="00EE0797">
      <w:pPr>
        <w:spacing w:before="120" w:after="120" w:line="264" w:lineRule="auto"/>
        <w:jc w:val="both"/>
      </w:pPr>
    </w:p>
    <w:tbl>
      <w:tblPr>
        <w:tblStyle w:val="Grilledutableau"/>
        <w:tblW w:w="8500" w:type="dxa"/>
        <w:tblInd w:w="0" w:type="dxa"/>
        <w:tblLook w:val="04A0" w:firstRow="1" w:lastRow="0" w:firstColumn="1" w:lastColumn="0" w:noHBand="0" w:noVBand="1"/>
      </w:tblPr>
      <w:tblGrid>
        <w:gridCol w:w="6799"/>
        <w:gridCol w:w="1701"/>
      </w:tblGrid>
      <w:tr w:rsidR="00BE0E49" w:rsidRPr="00692144" w14:paraId="0AEB8728" w14:textId="77777777" w:rsidTr="00081070">
        <w:trPr>
          <w:trHeight w:val="510"/>
        </w:trPr>
        <w:tc>
          <w:tcPr>
            <w:tcW w:w="679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04D8BF" w14:textId="1DD63BDA" w:rsidR="00081070" w:rsidRPr="0001456C" w:rsidRDefault="00081070" w:rsidP="00EE0797">
            <w:pPr>
              <w:spacing w:before="50" w:after="50" w:line="240" w:lineRule="auto"/>
              <w:jc w:val="center"/>
              <w:rPr>
                <w:b/>
                <w:bCs/>
                <w:sz w:val="20"/>
                <w:szCs w:val="20"/>
              </w:rPr>
            </w:pPr>
            <w:r w:rsidRPr="0001456C">
              <w:rPr>
                <w:b/>
                <w:bCs/>
                <w:sz w:val="20"/>
                <w:szCs w:val="20"/>
              </w:rPr>
              <w:t>Hébergement</w:t>
            </w:r>
            <w:r>
              <w:rPr>
                <w:b/>
                <w:bCs/>
                <w:sz w:val="20"/>
                <w:szCs w:val="20"/>
              </w:rPr>
              <w:t xml:space="preserve"> (poste optionnel)</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FC08D4" w14:textId="35E26335" w:rsidR="00081070" w:rsidRPr="0001456C" w:rsidRDefault="00081070" w:rsidP="00EE0797">
            <w:pPr>
              <w:spacing w:before="50" w:after="50" w:line="240" w:lineRule="auto"/>
              <w:jc w:val="center"/>
              <w:rPr>
                <w:b/>
                <w:bCs/>
                <w:sz w:val="20"/>
                <w:szCs w:val="20"/>
              </w:rPr>
            </w:pPr>
            <w:r w:rsidRPr="0001456C">
              <w:rPr>
                <w:b/>
                <w:sz w:val="20"/>
                <w:szCs w:val="20"/>
              </w:rPr>
              <w:t>Prix unitaire FCFA HTVA</w:t>
            </w:r>
          </w:p>
        </w:tc>
      </w:tr>
      <w:tr w:rsidR="00BE0E49" w:rsidRPr="00692144" w14:paraId="06305419" w14:textId="77777777" w:rsidTr="00081070">
        <w:trPr>
          <w:trHeight w:val="510"/>
        </w:trPr>
        <w:tc>
          <w:tcPr>
            <w:tcW w:w="6799" w:type="dxa"/>
            <w:tcBorders>
              <w:top w:val="single" w:sz="4" w:space="0" w:color="auto"/>
              <w:left w:val="single" w:sz="4" w:space="0" w:color="auto"/>
              <w:bottom w:val="single" w:sz="4" w:space="0" w:color="auto"/>
              <w:right w:val="single" w:sz="4" w:space="0" w:color="auto"/>
            </w:tcBorders>
            <w:vAlign w:val="center"/>
          </w:tcPr>
          <w:p w14:paraId="35FF625F" w14:textId="4452C1EF" w:rsidR="00081070" w:rsidRPr="0001456C" w:rsidRDefault="00081070" w:rsidP="00EE0797">
            <w:pPr>
              <w:spacing w:before="50" w:after="50" w:line="240" w:lineRule="auto"/>
              <w:jc w:val="both"/>
              <w:rPr>
                <w:sz w:val="20"/>
                <w:szCs w:val="20"/>
              </w:rPr>
            </w:pPr>
            <w:r w:rsidRPr="0001456C">
              <w:rPr>
                <w:sz w:val="20"/>
                <w:szCs w:val="20"/>
              </w:rPr>
              <w:t>1 nuitée par personne (petit-déjeuner inclus)</w:t>
            </w:r>
          </w:p>
        </w:tc>
        <w:tc>
          <w:tcPr>
            <w:tcW w:w="1701" w:type="dxa"/>
            <w:tcBorders>
              <w:top w:val="single" w:sz="4" w:space="0" w:color="auto"/>
              <w:left w:val="single" w:sz="4" w:space="0" w:color="auto"/>
              <w:bottom w:val="single" w:sz="4" w:space="0" w:color="auto"/>
              <w:right w:val="single" w:sz="4" w:space="0" w:color="auto"/>
            </w:tcBorders>
            <w:vAlign w:val="center"/>
          </w:tcPr>
          <w:p w14:paraId="216DA3C4" w14:textId="77777777" w:rsidR="00081070" w:rsidRPr="00081070" w:rsidRDefault="00081070" w:rsidP="00081070">
            <w:pPr>
              <w:spacing w:before="50" w:after="50" w:line="240" w:lineRule="auto"/>
              <w:jc w:val="center"/>
              <w:rPr>
                <w:bCs/>
                <w:sz w:val="20"/>
                <w:szCs w:val="20"/>
              </w:rPr>
            </w:pPr>
          </w:p>
        </w:tc>
      </w:tr>
    </w:tbl>
    <w:p w14:paraId="1EF1DC55" w14:textId="77777777" w:rsidR="000F4CAA" w:rsidRPr="00692144" w:rsidRDefault="000F4CAA" w:rsidP="001B3646">
      <w:pPr>
        <w:spacing w:after="0" w:line="240" w:lineRule="auto"/>
        <w:jc w:val="both"/>
        <w:rPr>
          <w:sz w:val="12"/>
          <w:szCs w:val="12"/>
        </w:rPr>
      </w:pPr>
    </w:p>
    <w:tbl>
      <w:tblPr>
        <w:tblStyle w:val="Grilledutableau"/>
        <w:tblW w:w="0" w:type="auto"/>
        <w:tblInd w:w="0" w:type="dxa"/>
        <w:tblLook w:val="04A0" w:firstRow="1" w:lastRow="0" w:firstColumn="1" w:lastColumn="0" w:noHBand="0" w:noVBand="1"/>
      </w:tblPr>
      <w:tblGrid>
        <w:gridCol w:w="8494"/>
      </w:tblGrid>
      <w:tr w:rsidR="003A3295" w:rsidRPr="00692144" w14:paraId="04BFF2DE" w14:textId="77777777" w:rsidTr="006656C1">
        <w:tc>
          <w:tcPr>
            <w:tcW w:w="8494" w:type="dxa"/>
          </w:tcPr>
          <w:p w14:paraId="25A34CA4" w14:textId="0A9AAA67" w:rsidR="001B3646" w:rsidRPr="00692144" w:rsidRDefault="001B3646" w:rsidP="001B3646">
            <w:pPr>
              <w:spacing w:before="60" w:after="60" w:line="240" w:lineRule="auto"/>
              <w:jc w:val="both"/>
              <w:rPr>
                <w:szCs w:val="21"/>
              </w:rPr>
            </w:pPr>
            <w:r w:rsidRPr="00692144">
              <w:rPr>
                <w:szCs w:val="21"/>
              </w:rPr>
              <w:t xml:space="preserve">* Cf. points </w:t>
            </w:r>
            <w:r w:rsidR="001E0539">
              <w:rPr>
                <w:szCs w:val="21"/>
              </w:rPr>
              <w:fldChar w:fldCharType="begin"/>
            </w:r>
            <w:r w:rsidR="001E0539">
              <w:rPr>
                <w:szCs w:val="21"/>
              </w:rPr>
              <w:instrText xml:space="preserve"> REF _Ref18310448 \r \h </w:instrText>
            </w:r>
            <w:r w:rsidR="001E0539">
              <w:rPr>
                <w:szCs w:val="21"/>
              </w:rPr>
            </w:r>
            <w:r w:rsidR="001E0539">
              <w:rPr>
                <w:szCs w:val="21"/>
              </w:rPr>
              <w:fldChar w:fldCharType="separate"/>
            </w:r>
            <w:r w:rsidR="006F07CB">
              <w:rPr>
                <w:szCs w:val="21"/>
              </w:rPr>
              <w:t>3.4.2</w:t>
            </w:r>
            <w:r w:rsidR="001E0539">
              <w:rPr>
                <w:szCs w:val="21"/>
              </w:rPr>
              <w:fldChar w:fldCharType="end"/>
            </w:r>
            <w:r w:rsidR="00EA4C01" w:rsidRPr="00692144">
              <w:rPr>
                <w:szCs w:val="21"/>
              </w:rPr>
              <w:t xml:space="preserve"> « </w:t>
            </w:r>
            <w:r w:rsidR="00EA4C01" w:rsidRPr="00692144">
              <w:rPr>
                <w:szCs w:val="21"/>
              </w:rPr>
              <w:fldChar w:fldCharType="begin"/>
            </w:r>
            <w:r w:rsidR="00EA4C01" w:rsidRPr="00692144">
              <w:rPr>
                <w:szCs w:val="21"/>
              </w:rPr>
              <w:instrText xml:space="preserve"> REF _Ref18310448 \h </w:instrText>
            </w:r>
            <w:r w:rsidR="006656C1" w:rsidRPr="00692144">
              <w:rPr>
                <w:szCs w:val="21"/>
              </w:rPr>
              <w:instrText xml:space="preserve"> \* MERGEFORMAT </w:instrText>
            </w:r>
            <w:r w:rsidR="00EA4C01" w:rsidRPr="00692144">
              <w:rPr>
                <w:szCs w:val="21"/>
              </w:rPr>
            </w:r>
            <w:r w:rsidR="00EA4C01" w:rsidRPr="00692144">
              <w:rPr>
                <w:szCs w:val="21"/>
              </w:rPr>
              <w:fldChar w:fldCharType="separate"/>
            </w:r>
            <w:r w:rsidR="006F07CB" w:rsidRPr="00692144">
              <w:t>Détermination des prix</w:t>
            </w:r>
            <w:r w:rsidR="00EA4C01" w:rsidRPr="00692144">
              <w:rPr>
                <w:szCs w:val="21"/>
              </w:rPr>
              <w:fldChar w:fldCharType="end"/>
            </w:r>
            <w:r w:rsidR="00EA4C01" w:rsidRPr="00692144">
              <w:rPr>
                <w:szCs w:val="21"/>
              </w:rPr>
              <w:t> »</w:t>
            </w:r>
            <w:r w:rsidRPr="00692144">
              <w:rPr>
                <w:szCs w:val="21"/>
              </w:rPr>
              <w:t xml:space="preserve">, </w:t>
            </w:r>
            <w:r w:rsidR="001E0539">
              <w:rPr>
                <w:szCs w:val="21"/>
              </w:rPr>
              <w:fldChar w:fldCharType="begin"/>
            </w:r>
            <w:r w:rsidR="001E0539">
              <w:rPr>
                <w:szCs w:val="21"/>
              </w:rPr>
              <w:instrText xml:space="preserve"> REF _Ref503365108 \r \h </w:instrText>
            </w:r>
            <w:r w:rsidR="001E0539">
              <w:rPr>
                <w:szCs w:val="21"/>
              </w:rPr>
            </w:r>
            <w:r w:rsidR="001E0539">
              <w:rPr>
                <w:szCs w:val="21"/>
              </w:rPr>
              <w:fldChar w:fldCharType="separate"/>
            </w:r>
            <w:r w:rsidR="006F07CB">
              <w:rPr>
                <w:szCs w:val="21"/>
              </w:rPr>
              <w:t>3.4.3</w:t>
            </w:r>
            <w:r w:rsidR="001E0539">
              <w:rPr>
                <w:szCs w:val="21"/>
              </w:rPr>
              <w:fldChar w:fldCharType="end"/>
            </w:r>
            <w:r w:rsidRPr="00692144">
              <w:rPr>
                <w:szCs w:val="21"/>
              </w:rPr>
              <w:t xml:space="preserve"> </w:t>
            </w:r>
            <w:r w:rsidR="00EA4C01" w:rsidRPr="00692144">
              <w:rPr>
                <w:szCs w:val="21"/>
              </w:rPr>
              <w:t>« </w:t>
            </w:r>
            <w:r w:rsidRPr="00692144">
              <w:rPr>
                <w:szCs w:val="21"/>
              </w:rPr>
              <w:fldChar w:fldCharType="begin"/>
            </w:r>
            <w:r w:rsidRPr="00692144">
              <w:rPr>
                <w:szCs w:val="21"/>
              </w:rPr>
              <w:instrText xml:space="preserve"> REF _Ref503365108 \h  \* MERGEFORMAT </w:instrText>
            </w:r>
            <w:r w:rsidRPr="00692144">
              <w:rPr>
                <w:szCs w:val="21"/>
              </w:rPr>
            </w:r>
            <w:r w:rsidRPr="00692144">
              <w:rPr>
                <w:szCs w:val="21"/>
              </w:rPr>
              <w:fldChar w:fldCharType="separate"/>
            </w:r>
            <w:r w:rsidR="006F07CB" w:rsidRPr="006F07CB">
              <w:rPr>
                <w:szCs w:val="21"/>
              </w:rPr>
              <w:t>Eléments inclus dans les prix</w:t>
            </w:r>
            <w:r w:rsidRPr="00692144">
              <w:rPr>
                <w:szCs w:val="21"/>
              </w:rPr>
              <w:fldChar w:fldCharType="end"/>
            </w:r>
            <w:r w:rsidR="00EA4C01" w:rsidRPr="00692144">
              <w:rPr>
                <w:szCs w:val="21"/>
              </w:rPr>
              <w:t> »</w:t>
            </w:r>
            <w:r w:rsidRPr="00692144">
              <w:rPr>
                <w:szCs w:val="21"/>
              </w:rPr>
              <w:t xml:space="preserve"> </w:t>
            </w:r>
            <w:r w:rsidR="00EA4C01" w:rsidRPr="00692144">
              <w:rPr>
                <w:szCs w:val="21"/>
              </w:rPr>
              <w:t>et</w:t>
            </w:r>
            <w:r w:rsidRPr="00692144">
              <w:rPr>
                <w:szCs w:val="21"/>
              </w:rPr>
              <w:t xml:space="preserve"> </w:t>
            </w:r>
            <w:r w:rsidR="001E0539">
              <w:rPr>
                <w:szCs w:val="21"/>
              </w:rPr>
              <w:fldChar w:fldCharType="begin"/>
            </w:r>
            <w:r w:rsidR="001E0539">
              <w:rPr>
                <w:szCs w:val="21"/>
              </w:rPr>
              <w:instrText xml:space="preserve"> REF _Ref503365135 \r \h </w:instrText>
            </w:r>
            <w:r w:rsidR="001E0539">
              <w:rPr>
                <w:szCs w:val="21"/>
              </w:rPr>
            </w:r>
            <w:r w:rsidR="001E0539">
              <w:rPr>
                <w:szCs w:val="21"/>
              </w:rPr>
              <w:fldChar w:fldCharType="separate"/>
            </w:r>
            <w:r w:rsidR="006F07CB">
              <w:rPr>
                <w:szCs w:val="21"/>
              </w:rPr>
              <w:t>4.13</w:t>
            </w:r>
            <w:r w:rsidR="001E0539">
              <w:rPr>
                <w:szCs w:val="21"/>
              </w:rPr>
              <w:fldChar w:fldCharType="end"/>
            </w:r>
            <w:r w:rsidRPr="00692144">
              <w:rPr>
                <w:szCs w:val="21"/>
              </w:rPr>
              <w:t xml:space="preserve"> </w:t>
            </w:r>
            <w:r w:rsidR="00EA4C01" w:rsidRPr="00692144">
              <w:rPr>
                <w:szCs w:val="21"/>
              </w:rPr>
              <w:t>« </w:t>
            </w:r>
            <w:r w:rsidRPr="00692144">
              <w:rPr>
                <w:szCs w:val="21"/>
              </w:rPr>
              <w:fldChar w:fldCharType="begin"/>
            </w:r>
            <w:r w:rsidRPr="00692144">
              <w:rPr>
                <w:szCs w:val="21"/>
              </w:rPr>
              <w:instrText xml:space="preserve"> REF _Ref503365135 \h  \* MERGEFORMAT </w:instrText>
            </w:r>
            <w:r w:rsidRPr="00692144">
              <w:rPr>
                <w:szCs w:val="21"/>
              </w:rPr>
            </w:r>
            <w:r w:rsidRPr="00692144">
              <w:rPr>
                <w:szCs w:val="21"/>
              </w:rPr>
              <w:fldChar w:fldCharType="separate"/>
            </w:r>
            <w:r w:rsidR="006F07CB" w:rsidRPr="006F07CB">
              <w:rPr>
                <w:szCs w:val="21"/>
              </w:rPr>
              <w:t xml:space="preserve">Conditions générales de paiement (Art. 66-72 and </w:t>
            </w:r>
            <w:r w:rsidR="006F07CB" w:rsidRPr="00692144">
              <w:t>160)</w:t>
            </w:r>
            <w:r w:rsidRPr="00692144">
              <w:rPr>
                <w:szCs w:val="21"/>
              </w:rPr>
              <w:fldChar w:fldCharType="end"/>
            </w:r>
            <w:r w:rsidR="00EA4C01" w:rsidRPr="00692144">
              <w:rPr>
                <w:szCs w:val="21"/>
              </w:rPr>
              <w:t> »</w:t>
            </w:r>
            <w:r w:rsidRPr="00692144">
              <w:rPr>
                <w:szCs w:val="21"/>
              </w:rPr>
              <w:t>.</w:t>
            </w:r>
            <w:r w:rsidR="00233EB9">
              <w:rPr>
                <w:szCs w:val="21"/>
              </w:rPr>
              <w:t xml:space="preserve"> </w:t>
            </w:r>
            <w:r w:rsidR="00233EB9">
              <w:t>Sont également inclus dans les prix le m</w:t>
            </w:r>
            <w:r w:rsidR="00233EB9" w:rsidRPr="00692144">
              <w:t>atériel didactique (carnets, flip chart</w:t>
            </w:r>
            <w:r w:rsidR="00233EB9">
              <w:t>s</w:t>
            </w:r>
            <w:r w:rsidR="00233EB9" w:rsidRPr="00692144">
              <w:t xml:space="preserve">, bloc de feuille pour le </w:t>
            </w:r>
            <w:proofErr w:type="spellStart"/>
            <w:r w:rsidR="00233EB9" w:rsidRPr="00692144">
              <w:t>flipchart</w:t>
            </w:r>
            <w:proofErr w:type="spellEnd"/>
            <w:r w:rsidR="00233EB9" w:rsidRPr="00692144">
              <w:t xml:space="preserve"> et des marqueurs à grosse pointe, ou un tableau blanc avec des marqueurs effaçables, </w:t>
            </w:r>
            <w:r w:rsidR="00233EB9">
              <w:t>1 s</w:t>
            </w:r>
            <w:r w:rsidR="00233EB9" w:rsidRPr="00692144">
              <w:t>tylo à bille</w:t>
            </w:r>
            <w:r w:rsidR="00233EB9">
              <w:t xml:space="preserve"> pour chaque participant</w:t>
            </w:r>
            <w:r w:rsidR="00233EB9" w:rsidRPr="00692144">
              <w:t>)</w:t>
            </w:r>
            <w:r w:rsidR="00233EB9">
              <w:t>, ainsi que la mise à disposition des m</w:t>
            </w:r>
            <w:r w:rsidR="00233EB9" w:rsidRPr="00AB481A">
              <w:t>ultiprise</w:t>
            </w:r>
            <w:r w:rsidR="00233EB9">
              <w:t>s</w:t>
            </w:r>
            <w:r w:rsidR="00233EB9" w:rsidRPr="00AB481A">
              <w:t xml:space="preserve"> et </w:t>
            </w:r>
            <w:r w:rsidR="00233EB9">
              <w:t>r</w:t>
            </w:r>
            <w:r w:rsidR="00233EB9" w:rsidRPr="00AB481A">
              <w:t>allonges</w:t>
            </w:r>
            <w:r w:rsidR="00233EB9">
              <w:t xml:space="preserve">), </w:t>
            </w:r>
            <w:r w:rsidR="00B16C22">
              <w:t xml:space="preserve">micros, </w:t>
            </w:r>
            <w:r w:rsidR="00233EB9" w:rsidRPr="00046AE8">
              <w:t xml:space="preserve">climatisation, sonorisation, connexion </w:t>
            </w:r>
            <w:proofErr w:type="spellStart"/>
            <w:r w:rsidR="00233EB9" w:rsidRPr="00046AE8">
              <w:t>WiFi</w:t>
            </w:r>
            <w:proofErr w:type="spellEnd"/>
            <w:r w:rsidR="00233EB9" w:rsidRPr="00046AE8">
              <w:t xml:space="preserve"> et projecteur LCD avec câble HDMI</w:t>
            </w:r>
            <w:r w:rsidR="00233EB9">
              <w:t>.</w:t>
            </w:r>
          </w:p>
        </w:tc>
      </w:tr>
    </w:tbl>
    <w:p w14:paraId="52D4F1F8" w14:textId="375ED350" w:rsidR="002C641B" w:rsidRPr="00692144" w:rsidRDefault="00412ADE" w:rsidP="005962D0">
      <w:pPr>
        <w:spacing w:before="480" w:after="240"/>
        <w:jc w:val="both"/>
      </w:pPr>
      <w:r w:rsidRPr="00692144">
        <w:rPr>
          <w:szCs w:val="21"/>
        </w:rPr>
        <w:t>Nom et prénom </w:t>
      </w:r>
      <w:r w:rsidR="002C641B" w:rsidRPr="00692144">
        <w:t>: ………………………………………………</w:t>
      </w:r>
    </w:p>
    <w:p w14:paraId="4E53ABF2" w14:textId="64B7503F" w:rsidR="002C641B" w:rsidRPr="00692144" w:rsidRDefault="00412ADE" w:rsidP="005962D0">
      <w:pPr>
        <w:spacing w:before="240" w:after="240"/>
        <w:jc w:val="both"/>
      </w:pPr>
      <w:r w:rsidRPr="00692144">
        <w:t>Dûment autorisé à signer au nom de </w:t>
      </w:r>
      <w:r w:rsidR="002C641B" w:rsidRPr="00692144">
        <w:t>: ………………………………………………</w:t>
      </w:r>
    </w:p>
    <w:p w14:paraId="7AF833D5" w14:textId="5CC1E4B8" w:rsidR="002C641B" w:rsidRPr="00692144" w:rsidRDefault="00412ADE" w:rsidP="005962D0">
      <w:pPr>
        <w:spacing w:before="240" w:after="240"/>
        <w:jc w:val="both"/>
      </w:pPr>
      <w:r w:rsidRPr="00692144">
        <w:t xml:space="preserve">Lieu et </w:t>
      </w:r>
      <w:r w:rsidR="002C641B" w:rsidRPr="00692144">
        <w:t>date</w:t>
      </w:r>
      <w:r w:rsidRPr="00692144">
        <w:t> </w:t>
      </w:r>
      <w:r w:rsidR="002C641B" w:rsidRPr="00692144">
        <w:t>: ………………………………………………</w:t>
      </w:r>
    </w:p>
    <w:p w14:paraId="2A2770B0" w14:textId="77777777" w:rsidR="005962D0" w:rsidRDefault="002C641B" w:rsidP="005962D0">
      <w:pPr>
        <w:spacing w:before="240" w:after="240"/>
        <w:jc w:val="both"/>
      </w:pPr>
      <w:r w:rsidRPr="00692144">
        <w:t>Signature</w:t>
      </w:r>
      <w:r w:rsidR="00412ADE" w:rsidRPr="00692144">
        <w:t xml:space="preserve"> autorisée </w:t>
      </w:r>
      <w:r w:rsidRPr="00692144">
        <w:t>: ………………………………………………</w:t>
      </w:r>
    </w:p>
    <w:p w14:paraId="15484F91" w14:textId="03DF575E" w:rsidR="00803E89" w:rsidRPr="00692144" w:rsidRDefault="00832D74" w:rsidP="00964863">
      <w:pPr>
        <w:spacing w:after="0"/>
        <w:jc w:val="both"/>
      </w:pPr>
      <w:r>
        <w:br w:type="page"/>
      </w:r>
    </w:p>
    <w:p w14:paraId="509BBF05" w14:textId="0E6EA81B" w:rsidR="00120D3F" w:rsidRPr="00692144" w:rsidRDefault="006813DD" w:rsidP="002566DD">
      <w:pPr>
        <w:pStyle w:val="Titre2"/>
      </w:pPr>
      <w:bookmarkStart w:id="143" w:name="_Ref223620722"/>
      <w:bookmarkStart w:id="144" w:name="_Toc223687536"/>
      <w:r w:rsidRPr="00692144">
        <w:lastRenderedPageBreak/>
        <w:t>Offre technique</w:t>
      </w:r>
      <w:bookmarkEnd w:id="143"/>
      <w:bookmarkEnd w:id="144"/>
    </w:p>
    <w:p w14:paraId="65EE34B6" w14:textId="6FCE0DFC" w:rsidR="00A8032E" w:rsidRPr="00692144" w:rsidRDefault="00F05397" w:rsidP="00E843F4">
      <w:pPr>
        <w:spacing w:before="160"/>
        <w:jc w:val="both"/>
      </w:pPr>
      <w:r w:rsidRPr="00692144">
        <w:t>L</w:t>
      </w:r>
      <w:r w:rsidR="00371CCA" w:rsidRPr="00692144">
        <w:t xml:space="preserve">e </w:t>
      </w:r>
      <w:r w:rsidR="00C81375" w:rsidRPr="00692144">
        <w:t>soumissionnaire</w:t>
      </w:r>
      <w:r w:rsidR="00371CCA" w:rsidRPr="00692144">
        <w:t xml:space="preserve"> doit joindr</w:t>
      </w:r>
      <w:r w:rsidR="00803E89" w:rsidRPr="00692144">
        <w:t>e</w:t>
      </w:r>
      <w:r w:rsidR="00371CCA" w:rsidRPr="00692144">
        <w:t xml:space="preserve"> à son offr</w:t>
      </w:r>
      <w:r w:rsidR="00803E89" w:rsidRPr="00692144">
        <w:t>e</w:t>
      </w:r>
      <w:r w:rsidR="00371CCA" w:rsidRPr="00692144">
        <w:t xml:space="preserve"> </w:t>
      </w:r>
      <w:r w:rsidR="00BB68DE" w:rsidRPr="00692144">
        <w:t xml:space="preserve">une </w:t>
      </w:r>
      <w:r w:rsidR="006813DD" w:rsidRPr="00692144">
        <w:t>offre technique</w:t>
      </w:r>
      <w:r w:rsidR="00BB68DE" w:rsidRPr="00692144">
        <w:t xml:space="preserve"> basée </w:t>
      </w:r>
      <w:r w:rsidR="00434543" w:rsidRPr="00692144">
        <w:t>(description des salles, de l’hébergement et de l’environnement) conformément aux</w:t>
      </w:r>
      <w:r w:rsidR="00BB68DE" w:rsidRPr="00692144">
        <w:t xml:space="preserve"> instructions décrites dans les Termes de Référence.</w:t>
      </w:r>
    </w:p>
    <w:p w14:paraId="7D4639EA" w14:textId="5187880D" w:rsidR="007B623E" w:rsidRPr="00692144" w:rsidRDefault="007B623E" w:rsidP="007B623E">
      <w:pPr>
        <w:spacing w:before="160"/>
        <w:jc w:val="both"/>
      </w:pPr>
      <w:r w:rsidRPr="00692144">
        <w:t xml:space="preserve">Le soumissionnaire doit remplir les tableaux </w:t>
      </w:r>
      <w:r w:rsidR="00A014B5" w:rsidRPr="00692144">
        <w:t>ci-dessous</w:t>
      </w:r>
      <w:r w:rsidRPr="00692144">
        <w:t>.</w:t>
      </w:r>
    </w:p>
    <w:p w14:paraId="3588EAC1" w14:textId="77777777" w:rsidR="007B623E" w:rsidRPr="00692144" w:rsidRDefault="007B623E" w:rsidP="007B623E">
      <w:pPr>
        <w:spacing w:before="160"/>
        <w:jc w:val="both"/>
      </w:pPr>
      <w:r w:rsidRPr="00692144">
        <w:t>L'offre doit être suffisamment claire pour permettre aux évaluateurs d'effectuer une comparaison aisée entre les spécifications demandées (voir le cahier des charges) et les spécifications proposées. Les offres qui ne permettent pas d'identifier précisément la configuration exacte peuvent être rejetées par le comité d'évaluation.</w:t>
      </w:r>
    </w:p>
    <w:p w14:paraId="60A2C2DB" w14:textId="3BBFDEED" w:rsidR="007B623E" w:rsidRPr="00692144" w:rsidRDefault="007B623E" w:rsidP="007B623E">
      <w:pPr>
        <w:spacing w:before="160"/>
        <w:jc w:val="both"/>
      </w:pPr>
      <w:r w:rsidRPr="00692144">
        <w:t>Les offres qui ne répondent pas aux exigences ci-dessous peuvent être rejetées de la procédure.</w:t>
      </w:r>
    </w:p>
    <w:p w14:paraId="0B9A8EE4" w14:textId="14E83EA1" w:rsidR="00FE069D" w:rsidRPr="00692144" w:rsidRDefault="007B623E" w:rsidP="007B623E">
      <w:pPr>
        <w:spacing w:before="160"/>
        <w:jc w:val="both"/>
        <w:rPr>
          <w:b/>
          <w:bCs/>
        </w:rPr>
      </w:pPr>
      <w:r w:rsidRPr="00692144">
        <w:rPr>
          <w:b/>
          <w:bCs/>
        </w:rPr>
        <w:t xml:space="preserve">Le soumissionnaire doit </w:t>
      </w:r>
      <w:r w:rsidR="00073335" w:rsidRPr="00692144">
        <w:rPr>
          <w:b/>
          <w:bCs/>
        </w:rPr>
        <w:t>joindre à son offre</w:t>
      </w:r>
      <w:r w:rsidR="00CB520B" w:rsidRPr="00692144">
        <w:rPr>
          <w:b/>
          <w:bCs/>
        </w:rPr>
        <w:t> :</w:t>
      </w:r>
    </w:p>
    <w:p w14:paraId="60B11DE2" w14:textId="77777777" w:rsidR="0015669E" w:rsidRDefault="0015669E" w:rsidP="00CB520B">
      <w:pPr>
        <w:pStyle w:val="Paragraphedeliste"/>
        <w:numPr>
          <w:ilvl w:val="0"/>
          <w:numId w:val="26"/>
        </w:numPr>
        <w:spacing w:before="160"/>
        <w:jc w:val="both"/>
      </w:pPr>
      <w:r>
        <w:t>P</w:t>
      </w:r>
      <w:r w:rsidR="00073335" w:rsidRPr="00692144">
        <w:t>hotos de</w:t>
      </w:r>
      <w:r>
        <w:t xml:space="preserve"> la salle amphithéâtre ;</w:t>
      </w:r>
    </w:p>
    <w:p w14:paraId="35ED4324" w14:textId="3ADED646" w:rsidR="00CB520B" w:rsidRPr="00692144" w:rsidRDefault="0015669E" w:rsidP="00CB520B">
      <w:pPr>
        <w:pStyle w:val="Paragraphedeliste"/>
        <w:numPr>
          <w:ilvl w:val="0"/>
          <w:numId w:val="26"/>
        </w:numPr>
        <w:spacing w:before="160"/>
        <w:jc w:val="both"/>
      </w:pPr>
      <w:r>
        <w:t>Photos des</w:t>
      </w:r>
      <w:r w:rsidR="00073335" w:rsidRPr="00692144">
        <w:t xml:space="preserve"> s</w:t>
      </w:r>
      <w:r w:rsidR="00CB520B" w:rsidRPr="00692144">
        <w:t>alle</w:t>
      </w:r>
      <w:r>
        <w:t>s</w:t>
      </w:r>
      <w:r w:rsidR="00CB520B" w:rsidRPr="00692144">
        <w:t xml:space="preserve"> de réunion</w:t>
      </w:r>
      <w:r w:rsidR="00073335" w:rsidRPr="00692144">
        <w:t> ;</w:t>
      </w:r>
    </w:p>
    <w:p w14:paraId="74B4410F" w14:textId="16E827BE" w:rsidR="00073335" w:rsidRPr="00692144" w:rsidRDefault="0015669E" w:rsidP="00CB520B">
      <w:pPr>
        <w:pStyle w:val="Paragraphedeliste"/>
        <w:numPr>
          <w:ilvl w:val="0"/>
          <w:numId w:val="26"/>
        </w:numPr>
        <w:spacing w:before="160"/>
        <w:jc w:val="both"/>
      </w:pPr>
      <w:r>
        <w:t>P</w:t>
      </w:r>
      <w:r w:rsidR="00073335" w:rsidRPr="00692144">
        <w:t>hotos de</w:t>
      </w:r>
      <w:r w:rsidR="00313E70" w:rsidRPr="00692144">
        <w:t>s espaces extérieurs ;</w:t>
      </w:r>
    </w:p>
    <w:p w14:paraId="1C52D09A" w14:textId="5BAAC432" w:rsidR="00075CCB" w:rsidRPr="00692144" w:rsidRDefault="0015669E" w:rsidP="006120B5">
      <w:pPr>
        <w:pStyle w:val="Paragraphedeliste"/>
        <w:numPr>
          <w:ilvl w:val="0"/>
          <w:numId w:val="26"/>
        </w:numPr>
        <w:spacing w:before="160"/>
        <w:jc w:val="both"/>
      </w:pPr>
      <w:r>
        <w:t>P</w:t>
      </w:r>
      <w:r w:rsidR="00313E70" w:rsidRPr="00692144">
        <w:t>hotos des chambres</w:t>
      </w:r>
      <w:r>
        <w:t xml:space="preserve"> avec </w:t>
      </w:r>
      <w:r w:rsidR="00B627A1" w:rsidRPr="00692144">
        <w:t>salle de bain</w:t>
      </w:r>
      <w:r w:rsidR="00075CCB" w:rsidRPr="00692144">
        <w:t> ;</w:t>
      </w:r>
    </w:p>
    <w:p w14:paraId="66240AEA" w14:textId="58B998EA" w:rsidR="00AB308F" w:rsidRPr="00692144" w:rsidRDefault="0015669E" w:rsidP="00CB520B">
      <w:pPr>
        <w:pStyle w:val="Paragraphedeliste"/>
        <w:numPr>
          <w:ilvl w:val="0"/>
          <w:numId w:val="26"/>
        </w:numPr>
        <w:spacing w:before="160"/>
        <w:jc w:val="both"/>
      </w:pPr>
      <w:r>
        <w:t>P</w:t>
      </w:r>
      <w:r w:rsidR="00AB308F" w:rsidRPr="00692144">
        <w:t xml:space="preserve">hoto du parking </w:t>
      </w:r>
      <w:r w:rsidR="00743DC1" w:rsidRPr="00692144">
        <w:t>sécuris</w:t>
      </w:r>
      <w:r>
        <w:t>é</w:t>
      </w:r>
      <w:r w:rsidR="00264C66" w:rsidRPr="00692144">
        <w:t> ;</w:t>
      </w:r>
    </w:p>
    <w:p w14:paraId="2D92A778" w14:textId="73996A41" w:rsidR="00264C66" w:rsidRPr="00692144" w:rsidRDefault="0015669E" w:rsidP="00CB520B">
      <w:pPr>
        <w:pStyle w:val="Paragraphedeliste"/>
        <w:numPr>
          <w:ilvl w:val="0"/>
          <w:numId w:val="26"/>
        </w:numPr>
        <w:spacing w:before="160"/>
        <w:jc w:val="both"/>
      </w:pPr>
      <w:r>
        <w:t>P</w:t>
      </w:r>
      <w:r w:rsidR="00264C66" w:rsidRPr="00692144">
        <w:t>hotos de</w:t>
      </w:r>
      <w:r>
        <w:t>s</w:t>
      </w:r>
      <w:r w:rsidR="00264C66" w:rsidRPr="00692144">
        <w:t xml:space="preserve"> installation</w:t>
      </w:r>
      <w:r>
        <w:t>s</w:t>
      </w:r>
      <w:r w:rsidR="00264C66" w:rsidRPr="00692144">
        <w:t xml:space="preserve"> sanitaires </w:t>
      </w:r>
      <w:r>
        <w:t>et autres espaces communs</w:t>
      </w:r>
      <w:r w:rsidR="00264C66" w:rsidRPr="00692144">
        <w:t>.</w:t>
      </w:r>
    </w:p>
    <w:p w14:paraId="47288A19" w14:textId="77777777" w:rsidR="00113FFE" w:rsidRDefault="00113FFE" w:rsidP="0086333E">
      <w:pPr>
        <w:spacing w:line="259" w:lineRule="auto"/>
        <w:rPr>
          <w:b/>
          <w:bCs/>
        </w:rPr>
      </w:pPr>
    </w:p>
    <w:p w14:paraId="3D4CA634" w14:textId="7DD1642A" w:rsidR="00D74FDD" w:rsidRPr="00692144" w:rsidRDefault="00D74FDD" w:rsidP="0086333E">
      <w:pPr>
        <w:spacing w:line="259" w:lineRule="auto"/>
        <w:rPr>
          <w:b/>
          <w:bCs/>
        </w:rPr>
        <w:sectPr w:rsidR="00D74FDD" w:rsidRPr="00692144" w:rsidSect="00E77B81">
          <w:pgSz w:w="11906" w:h="16838"/>
          <w:pgMar w:top="1418" w:right="1531" w:bottom="1418" w:left="1871" w:header="709" w:footer="709" w:gutter="0"/>
          <w:cols w:space="708"/>
          <w:titlePg/>
          <w:docGrid w:linePitch="360"/>
        </w:sectPr>
      </w:pPr>
    </w:p>
    <w:tbl>
      <w:tblPr>
        <w:tblStyle w:val="Grilledutableau"/>
        <w:tblW w:w="0" w:type="auto"/>
        <w:tblInd w:w="-5" w:type="dxa"/>
        <w:tblLook w:val="04A0" w:firstRow="1" w:lastRow="0" w:firstColumn="1" w:lastColumn="0" w:noHBand="0" w:noVBand="1"/>
      </w:tblPr>
      <w:tblGrid>
        <w:gridCol w:w="5103"/>
        <w:gridCol w:w="8222"/>
      </w:tblGrid>
      <w:tr w:rsidR="00511023" w:rsidRPr="00060F1B" w14:paraId="36955286" w14:textId="77777777" w:rsidTr="00261124">
        <w:trPr>
          <w:trHeight w:val="461"/>
        </w:trPr>
        <w:tc>
          <w:tcPr>
            <w:tcW w:w="5103" w:type="dxa"/>
            <w:shd w:val="pct10" w:color="auto" w:fill="auto"/>
            <w:vAlign w:val="center"/>
          </w:tcPr>
          <w:p w14:paraId="2F3C5DCB" w14:textId="77777777" w:rsidR="0015669E" w:rsidRPr="00060F1B" w:rsidRDefault="0015669E" w:rsidP="006120B5">
            <w:pPr>
              <w:pStyle w:val="Corpsdetexte"/>
              <w:spacing w:before="60" w:after="60" w:line="240" w:lineRule="auto"/>
              <w:jc w:val="center"/>
              <w:rPr>
                <w:rFonts w:ascii="Georgia" w:hAnsi="Georgia"/>
                <w:b/>
                <w:color w:val="585756"/>
                <w:sz w:val="21"/>
                <w:szCs w:val="21"/>
              </w:rPr>
            </w:pPr>
            <w:r w:rsidRPr="00060F1B">
              <w:rPr>
                <w:rFonts w:ascii="Georgia" w:hAnsi="Georgia"/>
                <w:b/>
                <w:color w:val="585756"/>
                <w:sz w:val="21"/>
                <w:szCs w:val="21"/>
              </w:rPr>
              <w:lastRenderedPageBreak/>
              <w:t>Caractéristiques requises</w:t>
            </w:r>
          </w:p>
        </w:tc>
        <w:tc>
          <w:tcPr>
            <w:tcW w:w="8222" w:type="dxa"/>
            <w:shd w:val="pct10" w:color="auto" w:fill="auto"/>
            <w:vAlign w:val="center"/>
          </w:tcPr>
          <w:p w14:paraId="39E6F1E3" w14:textId="77777777" w:rsidR="0015669E" w:rsidRPr="00060F1B" w:rsidRDefault="0015669E" w:rsidP="006120B5">
            <w:pPr>
              <w:pStyle w:val="Corpsdetexte"/>
              <w:spacing w:before="60" w:after="60" w:line="240" w:lineRule="auto"/>
              <w:jc w:val="center"/>
              <w:rPr>
                <w:rFonts w:ascii="Georgia" w:hAnsi="Georgia"/>
                <w:b/>
                <w:color w:val="585756"/>
                <w:sz w:val="21"/>
                <w:szCs w:val="21"/>
              </w:rPr>
            </w:pPr>
            <w:r w:rsidRPr="009F6EBD">
              <w:rPr>
                <w:rFonts w:ascii="Georgia" w:hAnsi="Georgia"/>
                <w:b/>
                <w:color w:val="585756"/>
                <w:sz w:val="18"/>
                <w:szCs w:val="18"/>
              </w:rPr>
              <w:t>Caractéristiques proposées (« conforme », « oui » et/ou toute information complémentaire nécessaire)</w:t>
            </w:r>
          </w:p>
        </w:tc>
      </w:tr>
      <w:tr w:rsidR="006C4BEE" w:rsidRPr="00060F1B" w14:paraId="0DB87A25" w14:textId="77777777" w:rsidTr="00261124">
        <w:trPr>
          <w:trHeight w:val="567"/>
        </w:trPr>
        <w:tc>
          <w:tcPr>
            <w:tcW w:w="13325" w:type="dxa"/>
            <w:gridSpan w:val="2"/>
            <w:vAlign w:val="center"/>
          </w:tcPr>
          <w:p w14:paraId="1FF91A94" w14:textId="2413BCC4" w:rsidR="0077020A" w:rsidRPr="00060F1B" w:rsidRDefault="0077020A" w:rsidP="006120B5">
            <w:pPr>
              <w:pStyle w:val="Corpsdetexte"/>
              <w:spacing w:before="60" w:after="60" w:line="240" w:lineRule="auto"/>
              <w:jc w:val="left"/>
              <w:rPr>
                <w:rFonts w:ascii="Georgia" w:hAnsi="Georgia"/>
                <w:color w:val="585756"/>
                <w:sz w:val="21"/>
                <w:szCs w:val="21"/>
              </w:rPr>
            </w:pPr>
            <w:r w:rsidRPr="00A05082">
              <w:rPr>
                <w:rFonts w:ascii="Georgia" w:hAnsi="Georgia"/>
                <w:b/>
                <w:bCs/>
                <w:color w:val="585756"/>
                <w:sz w:val="21"/>
                <w:szCs w:val="21"/>
              </w:rPr>
              <w:t>Salle amphithéâtre :</w:t>
            </w:r>
          </w:p>
        </w:tc>
      </w:tr>
      <w:tr w:rsidR="0002330F" w:rsidRPr="00060F1B" w14:paraId="45D9671E" w14:textId="77777777" w:rsidTr="00261124">
        <w:trPr>
          <w:trHeight w:val="567"/>
        </w:trPr>
        <w:tc>
          <w:tcPr>
            <w:tcW w:w="5103" w:type="dxa"/>
            <w:vAlign w:val="center"/>
          </w:tcPr>
          <w:p w14:paraId="35C833EF" w14:textId="2A9A466A" w:rsidR="0015669E" w:rsidRPr="00060F1B" w:rsidRDefault="0015669E" w:rsidP="006120B5">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est bien éclairée</w:t>
            </w:r>
          </w:p>
        </w:tc>
        <w:tc>
          <w:tcPr>
            <w:tcW w:w="8222" w:type="dxa"/>
            <w:vAlign w:val="center"/>
          </w:tcPr>
          <w:p w14:paraId="5C7D169D"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060F1B" w14:paraId="42A39898" w14:textId="77777777" w:rsidTr="00261124">
        <w:trPr>
          <w:trHeight w:val="567"/>
        </w:trPr>
        <w:tc>
          <w:tcPr>
            <w:tcW w:w="5103" w:type="dxa"/>
            <w:vAlign w:val="center"/>
          </w:tcPr>
          <w:p w14:paraId="7932A2E6" w14:textId="77777777" w:rsidR="0015669E" w:rsidRPr="00060F1B" w:rsidRDefault="0015669E" w:rsidP="006120B5">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Mobilier en bon état, permettant un confort absolu</w:t>
            </w:r>
          </w:p>
        </w:tc>
        <w:tc>
          <w:tcPr>
            <w:tcW w:w="8222" w:type="dxa"/>
            <w:vAlign w:val="center"/>
          </w:tcPr>
          <w:p w14:paraId="26A03A02"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060F1B" w14:paraId="7465D972" w14:textId="77777777" w:rsidTr="00261124">
        <w:trPr>
          <w:trHeight w:val="567"/>
        </w:trPr>
        <w:tc>
          <w:tcPr>
            <w:tcW w:w="5103" w:type="dxa"/>
            <w:vAlign w:val="center"/>
          </w:tcPr>
          <w:p w14:paraId="1921E80C" w14:textId="439194DC" w:rsidR="0015669E" w:rsidRPr="00060F1B" w:rsidRDefault="0015669E" w:rsidP="006120B5">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dispose d'un système d'air conditionné</w:t>
            </w:r>
          </w:p>
        </w:tc>
        <w:tc>
          <w:tcPr>
            <w:tcW w:w="8222" w:type="dxa"/>
            <w:vAlign w:val="center"/>
          </w:tcPr>
          <w:p w14:paraId="44CFCC42"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060F1B" w14:paraId="5CB83626" w14:textId="77777777" w:rsidTr="00261124">
        <w:trPr>
          <w:trHeight w:val="567"/>
        </w:trPr>
        <w:tc>
          <w:tcPr>
            <w:tcW w:w="5103" w:type="dxa"/>
            <w:vAlign w:val="center"/>
          </w:tcPr>
          <w:p w14:paraId="0253CEBF" w14:textId="77777777" w:rsidR="0015669E" w:rsidRPr="00060F1B" w:rsidRDefault="0015669E" w:rsidP="006120B5">
            <w:pPr>
              <w:pStyle w:val="Corpsdetexte"/>
              <w:spacing w:before="60" w:after="60" w:line="240" w:lineRule="auto"/>
              <w:jc w:val="left"/>
              <w:rPr>
                <w:rFonts w:ascii="Georgia" w:hAnsi="Georgia" w:cs="Arial"/>
                <w:color w:val="585756"/>
                <w:sz w:val="21"/>
                <w:szCs w:val="21"/>
              </w:rPr>
            </w:pPr>
            <w:r w:rsidRPr="00060F1B">
              <w:rPr>
                <w:rFonts w:ascii="Georgia" w:hAnsi="Georgia"/>
                <w:color w:val="585756"/>
                <w:sz w:val="21"/>
                <w:szCs w:val="21"/>
              </w:rPr>
              <w:t>La salle dispose d’une bonne sonorisation</w:t>
            </w:r>
          </w:p>
        </w:tc>
        <w:tc>
          <w:tcPr>
            <w:tcW w:w="8222" w:type="dxa"/>
            <w:vAlign w:val="center"/>
          </w:tcPr>
          <w:p w14:paraId="642F3141"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9F6EBD" w14:paraId="507E36AE" w14:textId="77777777" w:rsidTr="00261124">
        <w:trPr>
          <w:trHeight w:val="567"/>
        </w:trPr>
        <w:tc>
          <w:tcPr>
            <w:tcW w:w="5103" w:type="dxa"/>
            <w:vAlign w:val="center"/>
          </w:tcPr>
          <w:p w14:paraId="22023EED" w14:textId="7BC5CBE2" w:rsidR="0015669E" w:rsidRPr="00CE7BE9" w:rsidRDefault="0015669E" w:rsidP="006120B5">
            <w:pPr>
              <w:pStyle w:val="Corpsdetexte"/>
              <w:spacing w:before="60" w:after="60" w:line="240" w:lineRule="auto"/>
              <w:jc w:val="left"/>
              <w:rPr>
                <w:rFonts w:ascii="Georgia" w:hAnsi="Georgia"/>
                <w:color w:val="585756"/>
                <w:sz w:val="21"/>
                <w:szCs w:val="21"/>
              </w:rPr>
            </w:pPr>
            <w:r w:rsidRPr="00CE7BE9">
              <w:rPr>
                <w:rFonts w:ascii="Georgia" w:hAnsi="Georgia"/>
                <w:color w:val="585756"/>
                <w:sz w:val="21"/>
                <w:szCs w:val="21"/>
              </w:rPr>
              <w:t xml:space="preserve">Capacité d’accueil </w:t>
            </w:r>
            <w:r>
              <w:rPr>
                <w:rFonts w:ascii="Georgia" w:hAnsi="Georgia"/>
                <w:color w:val="585756"/>
                <w:sz w:val="21"/>
                <w:szCs w:val="21"/>
              </w:rPr>
              <w:t>min.</w:t>
            </w:r>
            <w:r w:rsidRPr="00CE7BE9">
              <w:rPr>
                <w:rFonts w:ascii="Georgia" w:hAnsi="Georgia"/>
                <w:color w:val="585756"/>
                <w:sz w:val="21"/>
                <w:szCs w:val="21"/>
              </w:rPr>
              <w:t xml:space="preserve"> de la salle </w:t>
            </w:r>
            <w:r>
              <w:rPr>
                <w:rFonts w:ascii="Georgia" w:hAnsi="Georgia"/>
                <w:color w:val="585756"/>
                <w:sz w:val="21"/>
                <w:szCs w:val="21"/>
              </w:rPr>
              <w:t>de minimum 500 personnes avec chaises et bureaux</w:t>
            </w:r>
          </w:p>
        </w:tc>
        <w:tc>
          <w:tcPr>
            <w:tcW w:w="8222" w:type="dxa"/>
            <w:vAlign w:val="center"/>
          </w:tcPr>
          <w:p w14:paraId="4B34D759" w14:textId="77777777" w:rsidR="0015669E" w:rsidRPr="00CE7BE9" w:rsidRDefault="0015669E" w:rsidP="006120B5">
            <w:pPr>
              <w:pStyle w:val="Corpsdetexte"/>
              <w:spacing w:before="60" w:after="60" w:line="240" w:lineRule="auto"/>
              <w:jc w:val="left"/>
              <w:rPr>
                <w:rFonts w:ascii="Georgia" w:hAnsi="Georgia"/>
                <w:color w:val="585756"/>
                <w:sz w:val="21"/>
                <w:szCs w:val="21"/>
              </w:rPr>
            </w:pPr>
          </w:p>
        </w:tc>
      </w:tr>
      <w:tr w:rsidR="0002330F" w:rsidRPr="009F6EBD" w14:paraId="2639E0EC" w14:textId="77777777" w:rsidTr="00261124">
        <w:trPr>
          <w:trHeight w:val="567"/>
        </w:trPr>
        <w:tc>
          <w:tcPr>
            <w:tcW w:w="5103" w:type="dxa"/>
            <w:vAlign w:val="center"/>
          </w:tcPr>
          <w:p w14:paraId="19354041" w14:textId="34428DC1" w:rsidR="00BC2008" w:rsidRPr="00CE7BE9" w:rsidRDefault="008F21B1" w:rsidP="006120B5">
            <w:pPr>
              <w:pStyle w:val="Corpsdetexte"/>
              <w:spacing w:before="60" w:after="60" w:line="240" w:lineRule="auto"/>
              <w:jc w:val="left"/>
              <w:rPr>
                <w:rFonts w:ascii="Georgia" w:hAnsi="Georgia"/>
                <w:color w:val="585756"/>
                <w:sz w:val="21"/>
                <w:szCs w:val="21"/>
              </w:rPr>
            </w:pPr>
            <w:r>
              <w:rPr>
                <w:rFonts w:ascii="Georgia" w:hAnsi="Georgia"/>
                <w:color w:val="585756"/>
                <w:sz w:val="21"/>
                <w:szCs w:val="21"/>
              </w:rPr>
              <w:t xml:space="preserve">Mise </w:t>
            </w:r>
            <w:r w:rsidRPr="008F21B1">
              <w:rPr>
                <w:rFonts w:ascii="Georgia" w:hAnsi="Georgia"/>
                <w:color w:val="585756"/>
                <w:sz w:val="21"/>
                <w:szCs w:val="21"/>
              </w:rPr>
              <w:t>à disposition dans l’amphithéâtre des micros</w:t>
            </w:r>
          </w:p>
        </w:tc>
        <w:tc>
          <w:tcPr>
            <w:tcW w:w="8222" w:type="dxa"/>
            <w:vAlign w:val="center"/>
          </w:tcPr>
          <w:p w14:paraId="2AEECCF7" w14:textId="77777777" w:rsidR="00BC2008" w:rsidRPr="00CE7BE9" w:rsidRDefault="00BC2008" w:rsidP="006120B5">
            <w:pPr>
              <w:pStyle w:val="Corpsdetexte"/>
              <w:spacing w:before="60" w:after="60" w:line="240" w:lineRule="auto"/>
              <w:jc w:val="left"/>
              <w:rPr>
                <w:rFonts w:ascii="Georgia" w:hAnsi="Georgia"/>
                <w:color w:val="585756"/>
                <w:sz w:val="21"/>
                <w:szCs w:val="21"/>
              </w:rPr>
            </w:pPr>
          </w:p>
        </w:tc>
      </w:tr>
      <w:tr w:rsidR="0002330F" w:rsidRPr="009F6EBD" w14:paraId="2E708A65" w14:textId="77777777" w:rsidTr="00261124">
        <w:trPr>
          <w:trHeight w:val="567"/>
        </w:trPr>
        <w:tc>
          <w:tcPr>
            <w:tcW w:w="5103" w:type="dxa"/>
            <w:vAlign w:val="center"/>
          </w:tcPr>
          <w:p w14:paraId="5E651EA4" w14:textId="3502B49E" w:rsidR="0077020A"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Écran de projection</w:t>
            </w:r>
          </w:p>
        </w:tc>
        <w:tc>
          <w:tcPr>
            <w:tcW w:w="8222" w:type="dxa"/>
            <w:vAlign w:val="center"/>
          </w:tcPr>
          <w:p w14:paraId="685560D4"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7C221CD1" w14:textId="77777777" w:rsidTr="00261124">
        <w:trPr>
          <w:trHeight w:val="567"/>
        </w:trPr>
        <w:tc>
          <w:tcPr>
            <w:tcW w:w="5103" w:type="dxa"/>
            <w:vAlign w:val="center"/>
          </w:tcPr>
          <w:p w14:paraId="2E8C18BE" w14:textId="43D7DE93" w:rsidR="0077020A" w:rsidRPr="00CE7BE9"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Un projecteur </w:t>
            </w:r>
            <w:r>
              <w:rPr>
                <w:rFonts w:ascii="Georgia" w:hAnsi="Georgia"/>
                <w:color w:val="585756"/>
                <w:sz w:val="21"/>
                <w:szCs w:val="21"/>
              </w:rPr>
              <w:t xml:space="preserve">LCD </w:t>
            </w:r>
            <w:r w:rsidRPr="00060F1B">
              <w:rPr>
                <w:rFonts w:ascii="Georgia" w:hAnsi="Georgia"/>
                <w:color w:val="585756"/>
                <w:sz w:val="21"/>
                <w:szCs w:val="21"/>
              </w:rPr>
              <w:t>avec câble HDMI</w:t>
            </w:r>
          </w:p>
        </w:tc>
        <w:tc>
          <w:tcPr>
            <w:tcW w:w="8222" w:type="dxa"/>
            <w:vAlign w:val="center"/>
          </w:tcPr>
          <w:p w14:paraId="4F9E0491"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50BF21FC" w14:textId="77777777" w:rsidTr="00261124">
        <w:trPr>
          <w:trHeight w:val="567"/>
        </w:trPr>
        <w:tc>
          <w:tcPr>
            <w:tcW w:w="5103" w:type="dxa"/>
            <w:vAlign w:val="center"/>
          </w:tcPr>
          <w:p w14:paraId="78CA2BBF" w14:textId="235F756D"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Connexion </w:t>
            </w:r>
            <w:r>
              <w:rPr>
                <w:rFonts w:ascii="Georgia" w:hAnsi="Georgia"/>
                <w:color w:val="585756"/>
                <w:sz w:val="21"/>
                <w:szCs w:val="21"/>
              </w:rPr>
              <w:t>W</w:t>
            </w:r>
            <w:r w:rsidRPr="00060F1B">
              <w:rPr>
                <w:rFonts w:ascii="Georgia" w:hAnsi="Georgia"/>
                <w:color w:val="585756"/>
                <w:sz w:val="21"/>
                <w:szCs w:val="21"/>
              </w:rPr>
              <w:t>ifi disponible</w:t>
            </w:r>
          </w:p>
        </w:tc>
        <w:tc>
          <w:tcPr>
            <w:tcW w:w="8222" w:type="dxa"/>
            <w:vAlign w:val="center"/>
          </w:tcPr>
          <w:p w14:paraId="7EFD269C"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6C4BEE" w:rsidRPr="009F6EBD" w14:paraId="62017ECD" w14:textId="77777777" w:rsidTr="00261124">
        <w:trPr>
          <w:trHeight w:val="567"/>
        </w:trPr>
        <w:tc>
          <w:tcPr>
            <w:tcW w:w="13325" w:type="dxa"/>
            <w:gridSpan w:val="2"/>
            <w:vAlign w:val="center"/>
          </w:tcPr>
          <w:p w14:paraId="66ABA5B8" w14:textId="066FA222" w:rsidR="00D72794" w:rsidRPr="00CE7BE9" w:rsidRDefault="00D72794" w:rsidP="0077020A">
            <w:pPr>
              <w:pStyle w:val="Corpsdetexte"/>
              <w:spacing w:before="60" w:after="60" w:line="240" w:lineRule="auto"/>
              <w:jc w:val="left"/>
              <w:rPr>
                <w:rFonts w:ascii="Georgia" w:hAnsi="Georgia"/>
                <w:color w:val="585756"/>
                <w:sz w:val="21"/>
                <w:szCs w:val="21"/>
              </w:rPr>
            </w:pPr>
            <w:r w:rsidRPr="00A05082">
              <w:rPr>
                <w:rFonts w:ascii="Georgia" w:hAnsi="Georgia"/>
                <w:b/>
                <w:bCs/>
                <w:color w:val="585756"/>
                <w:sz w:val="21"/>
                <w:szCs w:val="21"/>
              </w:rPr>
              <w:t>Salle</w:t>
            </w:r>
            <w:r>
              <w:rPr>
                <w:rFonts w:ascii="Georgia" w:hAnsi="Georgia"/>
                <w:b/>
                <w:bCs/>
                <w:color w:val="585756"/>
                <w:sz w:val="21"/>
                <w:szCs w:val="21"/>
              </w:rPr>
              <w:t>s</w:t>
            </w:r>
            <w:r w:rsidRPr="00A05082">
              <w:rPr>
                <w:rFonts w:ascii="Georgia" w:hAnsi="Georgia"/>
                <w:b/>
                <w:bCs/>
                <w:color w:val="585756"/>
                <w:sz w:val="21"/>
                <w:szCs w:val="21"/>
              </w:rPr>
              <w:t xml:space="preserve"> </w:t>
            </w:r>
            <w:r>
              <w:rPr>
                <w:rFonts w:ascii="Georgia" w:hAnsi="Georgia"/>
                <w:b/>
                <w:bCs/>
                <w:color w:val="585756"/>
                <w:sz w:val="21"/>
                <w:szCs w:val="21"/>
              </w:rPr>
              <w:t>sous-commission</w:t>
            </w:r>
            <w:r w:rsidRPr="00A05082">
              <w:rPr>
                <w:rFonts w:ascii="Georgia" w:hAnsi="Georgia"/>
                <w:b/>
                <w:bCs/>
                <w:color w:val="585756"/>
                <w:sz w:val="21"/>
                <w:szCs w:val="21"/>
              </w:rPr>
              <w:t> :</w:t>
            </w:r>
          </w:p>
        </w:tc>
      </w:tr>
      <w:tr w:rsidR="0002330F" w:rsidRPr="009F6EBD" w14:paraId="49A93F6C" w14:textId="77777777" w:rsidTr="00261124">
        <w:trPr>
          <w:trHeight w:val="567"/>
        </w:trPr>
        <w:tc>
          <w:tcPr>
            <w:tcW w:w="5103" w:type="dxa"/>
            <w:vAlign w:val="center"/>
          </w:tcPr>
          <w:p w14:paraId="51E72127" w14:textId="1FB12A43"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est bien éclairée</w:t>
            </w:r>
          </w:p>
        </w:tc>
        <w:tc>
          <w:tcPr>
            <w:tcW w:w="8222" w:type="dxa"/>
            <w:vAlign w:val="center"/>
          </w:tcPr>
          <w:p w14:paraId="2AEFB96C"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3EB2A24D" w14:textId="77777777" w:rsidTr="00261124">
        <w:trPr>
          <w:trHeight w:val="567"/>
        </w:trPr>
        <w:tc>
          <w:tcPr>
            <w:tcW w:w="5103" w:type="dxa"/>
            <w:vAlign w:val="center"/>
          </w:tcPr>
          <w:p w14:paraId="052DBC7E" w14:textId="6AAF067B"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Mobilier en bon état, permettant un confort absolu</w:t>
            </w:r>
          </w:p>
        </w:tc>
        <w:tc>
          <w:tcPr>
            <w:tcW w:w="8222" w:type="dxa"/>
            <w:vAlign w:val="center"/>
          </w:tcPr>
          <w:p w14:paraId="46A4E359"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3A2E8A30" w14:textId="77777777" w:rsidTr="00261124">
        <w:trPr>
          <w:trHeight w:val="567"/>
        </w:trPr>
        <w:tc>
          <w:tcPr>
            <w:tcW w:w="5103" w:type="dxa"/>
            <w:vAlign w:val="center"/>
          </w:tcPr>
          <w:p w14:paraId="7C3CAF57" w14:textId="6330008A"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dispose d'un système d'air conditionné</w:t>
            </w:r>
          </w:p>
        </w:tc>
        <w:tc>
          <w:tcPr>
            <w:tcW w:w="8222" w:type="dxa"/>
            <w:vAlign w:val="center"/>
          </w:tcPr>
          <w:p w14:paraId="3F1F989D"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56DE5A4C" w14:textId="77777777" w:rsidTr="00261124">
        <w:trPr>
          <w:trHeight w:val="567"/>
        </w:trPr>
        <w:tc>
          <w:tcPr>
            <w:tcW w:w="5103" w:type="dxa"/>
            <w:vAlign w:val="center"/>
          </w:tcPr>
          <w:p w14:paraId="232390D3" w14:textId="10CC980C" w:rsidR="0077020A" w:rsidRPr="00060F1B" w:rsidRDefault="0077020A" w:rsidP="0077020A">
            <w:pPr>
              <w:pStyle w:val="Corpsdetexte"/>
              <w:spacing w:before="60" w:after="60" w:line="240" w:lineRule="auto"/>
              <w:jc w:val="left"/>
              <w:rPr>
                <w:rFonts w:ascii="Georgia" w:hAnsi="Georgia"/>
                <w:color w:val="585756"/>
                <w:sz w:val="21"/>
                <w:szCs w:val="21"/>
              </w:rPr>
            </w:pPr>
            <w:r w:rsidRPr="00CE7BE9">
              <w:rPr>
                <w:rFonts w:ascii="Georgia" w:hAnsi="Georgia"/>
                <w:color w:val="585756"/>
                <w:sz w:val="21"/>
                <w:szCs w:val="21"/>
              </w:rPr>
              <w:lastRenderedPageBreak/>
              <w:t xml:space="preserve">Capacité d’accueil </w:t>
            </w:r>
            <w:r>
              <w:rPr>
                <w:rFonts w:ascii="Georgia" w:hAnsi="Georgia"/>
                <w:color w:val="585756"/>
                <w:sz w:val="21"/>
                <w:szCs w:val="21"/>
              </w:rPr>
              <w:t>min.</w:t>
            </w:r>
            <w:r w:rsidRPr="00CE7BE9">
              <w:rPr>
                <w:rFonts w:ascii="Georgia" w:hAnsi="Georgia"/>
                <w:color w:val="585756"/>
                <w:sz w:val="21"/>
                <w:szCs w:val="21"/>
              </w:rPr>
              <w:t xml:space="preserve"> de la salle </w:t>
            </w:r>
            <w:r>
              <w:rPr>
                <w:rFonts w:ascii="Georgia" w:hAnsi="Georgia"/>
                <w:color w:val="585756"/>
                <w:sz w:val="21"/>
                <w:szCs w:val="21"/>
              </w:rPr>
              <w:t xml:space="preserve">de minimum </w:t>
            </w:r>
            <w:r w:rsidR="002D5D47">
              <w:rPr>
                <w:rFonts w:ascii="Georgia" w:hAnsi="Georgia"/>
                <w:color w:val="585756"/>
                <w:sz w:val="21"/>
                <w:szCs w:val="21"/>
              </w:rPr>
              <w:t>6</w:t>
            </w:r>
            <w:r>
              <w:rPr>
                <w:rFonts w:ascii="Georgia" w:hAnsi="Georgia"/>
                <w:color w:val="585756"/>
                <w:sz w:val="21"/>
                <w:szCs w:val="21"/>
              </w:rPr>
              <w:t>0 personnes avec chaises et bureaux</w:t>
            </w:r>
            <w:r w:rsidR="002D5D47">
              <w:rPr>
                <w:rFonts w:ascii="Georgia" w:hAnsi="Georgia"/>
                <w:color w:val="585756"/>
                <w:sz w:val="21"/>
                <w:szCs w:val="21"/>
              </w:rPr>
              <w:t>, m</w:t>
            </w:r>
            <w:r w:rsidR="002D5D47" w:rsidRPr="002D5D47">
              <w:rPr>
                <w:rFonts w:ascii="Georgia" w:hAnsi="Georgia"/>
                <w:color w:val="585756"/>
                <w:sz w:val="21"/>
                <w:szCs w:val="21"/>
              </w:rPr>
              <w:t>odulable en 2 espaces de 30 min</w:t>
            </w:r>
            <w:r w:rsidR="002D5D47">
              <w:rPr>
                <w:rFonts w:ascii="Georgia" w:hAnsi="Georgia"/>
                <w:color w:val="585756"/>
                <w:sz w:val="21"/>
                <w:szCs w:val="21"/>
              </w:rPr>
              <w:t>imum</w:t>
            </w:r>
          </w:p>
        </w:tc>
        <w:tc>
          <w:tcPr>
            <w:tcW w:w="8222" w:type="dxa"/>
            <w:vAlign w:val="center"/>
          </w:tcPr>
          <w:p w14:paraId="2677A414"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44DA7A37" w14:textId="77777777" w:rsidTr="00261124">
        <w:trPr>
          <w:trHeight w:val="567"/>
        </w:trPr>
        <w:tc>
          <w:tcPr>
            <w:tcW w:w="5103" w:type="dxa"/>
            <w:vAlign w:val="center"/>
          </w:tcPr>
          <w:p w14:paraId="5EB5ED56" w14:textId="424030B2" w:rsidR="0077020A" w:rsidRPr="00060F1B" w:rsidRDefault="008533B6" w:rsidP="0077020A">
            <w:pPr>
              <w:pStyle w:val="Corpsdetexte"/>
              <w:spacing w:before="60" w:after="60" w:line="240" w:lineRule="auto"/>
              <w:jc w:val="left"/>
              <w:rPr>
                <w:rFonts w:ascii="Georgia" w:hAnsi="Georgia"/>
                <w:color w:val="585756"/>
                <w:sz w:val="21"/>
                <w:szCs w:val="21"/>
              </w:rPr>
            </w:pPr>
            <w:r>
              <w:rPr>
                <w:rFonts w:ascii="Georgia" w:hAnsi="Georgia"/>
                <w:color w:val="585756"/>
                <w:sz w:val="21"/>
                <w:szCs w:val="21"/>
              </w:rPr>
              <w:t>Possibilité de m</w:t>
            </w:r>
            <w:r w:rsidR="0077020A">
              <w:rPr>
                <w:rFonts w:ascii="Georgia" w:hAnsi="Georgia"/>
                <w:color w:val="585756"/>
                <w:sz w:val="21"/>
                <w:szCs w:val="21"/>
              </w:rPr>
              <w:t xml:space="preserve">ise </w:t>
            </w:r>
            <w:r w:rsidR="0077020A" w:rsidRPr="008F21B1">
              <w:rPr>
                <w:rFonts w:ascii="Georgia" w:hAnsi="Georgia"/>
                <w:color w:val="585756"/>
                <w:sz w:val="21"/>
                <w:szCs w:val="21"/>
              </w:rPr>
              <w:t>à disposition de micros</w:t>
            </w:r>
            <w:r>
              <w:rPr>
                <w:rFonts w:ascii="Georgia" w:hAnsi="Georgia"/>
                <w:color w:val="585756"/>
                <w:sz w:val="21"/>
                <w:szCs w:val="21"/>
              </w:rPr>
              <w:t xml:space="preserve"> mobiles</w:t>
            </w:r>
          </w:p>
        </w:tc>
        <w:tc>
          <w:tcPr>
            <w:tcW w:w="8222" w:type="dxa"/>
            <w:vAlign w:val="center"/>
          </w:tcPr>
          <w:p w14:paraId="045ED33D"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77BB2EC3" w14:textId="77777777" w:rsidTr="00261124">
        <w:trPr>
          <w:trHeight w:val="567"/>
        </w:trPr>
        <w:tc>
          <w:tcPr>
            <w:tcW w:w="5103" w:type="dxa"/>
            <w:vAlign w:val="center"/>
          </w:tcPr>
          <w:p w14:paraId="45F64660" w14:textId="41D7882B"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Écran de projection</w:t>
            </w:r>
          </w:p>
        </w:tc>
        <w:tc>
          <w:tcPr>
            <w:tcW w:w="8222" w:type="dxa"/>
            <w:vAlign w:val="center"/>
          </w:tcPr>
          <w:p w14:paraId="13F6A240"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3946DAE2" w14:textId="77777777" w:rsidTr="00261124">
        <w:trPr>
          <w:trHeight w:val="567"/>
        </w:trPr>
        <w:tc>
          <w:tcPr>
            <w:tcW w:w="5103" w:type="dxa"/>
            <w:vAlign w:val="center"/>
          </w:tcPr>
          <w:p w14:paraId="2ADD6C1F" w14:textId="048FA168"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Un projecteur </w:t>
            </w:r>
            <w:r>
              <w:rPr>
                <w:rFonts w:ascii="Georgia" w:hAnsi="Georgia"/>
                <w:color w:val="585756"/>
                <w:sz w:val="21"/>
                <w:szCs w:val="21"/>
              </w:rPr>
              <w:t xml:space="preserve">LCD </w:t>
            </w:r>
            <w:r w:rsidRPr="00060F1B">
              <w:rPr>
                <w:rFonts w:ascii="Georgia" w:hAnsi="Georgia"/>
                <w:color w:val="585756"/>
                <w:sz w:val="21"/>
                <w:szCs w:val="21"/>
              </w:rPr>
              <w:t>avec câble HDMI</w:t>
            </w:r>
          </w:p>
        </w:tc>
        <w:tc>
          <w:tcPr>
            <w:tcW w:w="8222" w:type="dxa"/>
            <w:vAlign w:val="center"/>
          </w:tcPr>
          <w:p w14:paraId="0B899C89"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060F1B" w14:paraId="634230BC" w14:textId="77777777" w:rsidTr="00261124">
        <w:trPr>
          <w:trHeight w:val="567"/>
        </w:trPr>
        <w:tc>
          <w:tcPr>
            <w:tcW w:w="5103" w:type="dxa"/>
            <w:vAlign w:val="center"/>
          </w:tcPr>
          <w:p w14:paraId="15048D3A" w14:textId="090CCEEC"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Connexion </w:t>
            </w:r>
            <w:r>
              <w:rPr>
                <w:rFonts w:ascii="Georgia" w:hAnsi="Georgia"/>
                <w:color w:val="585756"/>
                <w:sz w:val="21"/>
                <w:szCs w:val="21"/>
              </w:rPr>
              <w:t>W</w:t>
            </w:r>
            <w:r w:rsidRPr="00060F1B">
              <w:rPr>
                <w:rFonts w:ascii="Georgia" w:hAnsi="Georgia"/>
                <w:color w:val="585756"/>
                <w:sz w:val="21"/>
                <w:szCs w:val="21"/>
              </w:rPr>
              <w:t>ifi disponible</w:t>
            </w:r>
          </w:p>
        </w:tc>
        <w:tc>
          <w:tcPr>
            <w:tcW w:w="8222" w:type="dxa"/>
            <w:vAlign w:val="center"/>
          </w:tcPr>
          <w:p w14:paraId="6AAA9FA4" w14:textId="77777777" w:rsidR="0077020A" w:rsidRPr="00060F1B" w:rsidRDefault="0077020A" w:rsidP="0077020A">
            <w:pPr>
              <w:pStyle w:val="Corpsdetexte"/>
              <w:spacing w:before="60" w:after="60" w:line="240" w:lineRule="auto"/>
              <w:jc w:val="left"/>
              <w:rPr>
                <w:rFonts w:ascii="Georgia" w:hAnsi="Georgia"/>
                <w:color w:val="585756"/>
                <w:sz w:val="21"/>
                <w:szCs w:val="21"/>
              </w:rPr>
            </w:pPr>
          </w:p>
        </w:tc>
      </w:tr>
      <w:tr w:rsidR="006C4BEE" w:rsidRPr="00060F1B" w14:paraId="7DE85D6A" w14:textId="77777777" w:rsidTr="00261124">
        <w:trPr>
          <w:trHeight w:val="567"/>
        </w:trPr>
        <w:tc>
          <w:tcPr>
            <w:tcW w:w="13325" w:type="dxa"/>
            <w:gridSpan w:val="2"/>
            <w:vAlign w:val="center"/>
          </w:tcPr>
          <w:p w14:paraId="08534771" w14:textId="74D6DE92" w:rsidR="005104A9" w:rsidRPr="005104A9" w:rsidRDefault="00261124" w:rsidP="0077020A">
            <w:pPr>
              <w:pStyle w:val="Corpsdetexte"/>
              <w:spacing w:before="60" w:after="60" w:line="240" w:lineRule="auto"/>
              <w:jc w:val="left"/>
              <w:rPr>
                <w:rFonts w:ascii="Georgia" w:hAnsi="Georgia"/>
                <w:b/>
                <w:bCs/>
                <w:color w:val="585756"/>
                <w:sz w:val="21"/>
                <w:szCs w:val="21"/>
              </w:rPr>
            </w:pPr>
            <w:r>
              <w:rPr>
                <w:rFonts w:ascii="Georgia" w:hAnsi="Georgia"/>
                <w:b/>
                <w:bCs/>
                <w:color w:val="585756"/>
                <w:sz w:val="21"/>
                <w:szCs w:val="21"/>
              </w:rPr>
              <w:t>Autres espaces :</w:t>
            </w:r>
          </w:p>
        </w:tc>
      </w:tr>
      <w:tr w:rsidR="0002330F" w:rsidRPr="00060F1B" w14:paraId="1192BDA0" w14:textId="77777777" w:rsidTr="00261124">
        <w:trPr>
          <w:trHeight w:val="963"/>
        </w:trPr>
        <w:tc>
          <w:tcPr>
            <w:tcW w:w="5098" w:type="dxa"/>
            <w:vAlign w:val="center"/>
          </w:tcPr>
          <w:p w14:paraId="66F5B2C3" w14:textId="17BEA2F0"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Chambre standard avec une salle de bain et des toilettes propres</w:t>
            </w:r>
          </w:p>
        </w:tc>
        <w:tc>
          <w:tcPr>
            <w:tcW w:w="8222" w:type="dxa"/>
            <w:vAlign w:val="center"/>
          </w:tcPr>
          <w:p w14:paraId="7AD7CD16"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733C6877" w14:textId="77777777" w:rsidTr="00261124">
        <w:trPr>
          <w:trHeight w:val="607"/>
        </w:trPr>
        <w:tc>
          <w:tcPr>
            <w:tcW w:w="5098" w:type="dxa"/>
            <w:vAlign w:val="center"/>
          </w:tcPr>
          <w:p w14:paraId="01611637" w14:textId="310C509C"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Environnement calme et cadre propice au travail</w:t>
            </w:r>
          </w:p>
        </w:tc>
        <w:tc>
          <w:tcPr>
            <w:tcW w:w="8222" w:type="dxa"/>
            <w:vAlign w:val="center"/>
          </w:tcPr>
          <w:p w14:paraId="049DEB30"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3D3E77E7" w14:textId="77777777" w:rsidTr="00261124">
        <w:trPr>
          <w:trHeight w:val="586"/>
        </w:trPr>
        <w:tc>
          <w:tcPr>
            <w:tcW w:w="5098" w:type="dxa"/>
            <w:vAlign w:val="center"/>
          </w:tcPr>
          <w:p w14:paraId="3C66D1D7" w14:textId="35DBBE22" w:rsidR="00D72794" w:rsidRPr="00060F1B" w:rsidRDefault="00D72794" w:rsidP="00060F1B">
            <w:pPr>
              <w:pStyle w:val="Corpsdetexte"/>
              <w:spacing w:before="60" w:after="60" w:line="240" w:lineRule="auto"/>
              <w:jc w:val="left"/>
              <w:rPr>
                <w:rFonts w:ascii="Georgia" w:hAnsi="Georgia" w:cs="Arial"/>
                <w:color w:val="585756"/>
                <w:sz w:val="21"/>
                <w:szCs w:val="21"/>
              </w:rPr>
            </w:pPr>
            <w:r w:rsidRPr="00060F1B">
              <w:rPr>
                <w:rFonts w:ascii="Georgia" w:hAnsi="Georgia" w:cs="Arial"/>
                <w:color w:val="585756"/>
                <w:sz w:val="21"/>
                <w:szCs w:val="21"/>
              </w:rPr>
              <w:t xml:space="preserve">Connexion wifi disponible </w:t>
            </w:r>
            <w:r w:rsidR="00C91EC2">
              <w:rPr>
                <w:rFonts w:ascii="Georgia" w:hAnsi="Georgia" w:cs="Arial"/>
                <w:color w:val="585756"/>
                <w:sz w:val="21"/>
                <w:szCs w:val="21"/>
              </w:rPr>
              <w:t>dans l</w:t>
            </w:r>
            <w:r w:rsidRPr="00060F1B">
              <w:rPr>
                <w:rFonts w:ascii="Georgia" w:hAnsi="Georgia" w:cs="Arial"/>
                <w:color w:val="585756"/>
                <w:sz w:val="21"/>
                <w:szCs w:val="21"/>
              </w:rPr>
              <w:t>es chambres</w:t>
            </w:r>
          </w:p>
        </w:tc>
        <w:tc>
          <w:tcPr>
            <w:tcW w:w="8222" w:type="dxa"/>
            <w:vAlign w:val="center"/>
          </w:tcPr>
          <w:p w14:paraId="4F8CE851"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73F90E6E" w14:textId="77777777" w:rsidTr="00261124">
        <w:trPr>
          <w:trHeight w:val="965"/>
        </w:trPr>
        <w:tc>
          <w:tcPr>
            <w:tcW w:w="5098" w:type="dxa"/>
            <w:vAlign w:val="center"/>
          </w:tcPr>
          <w:p w14:paraId="45815746" w14:textId="68C5F76A"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s="Arial"/>
                <w:color w:val="585756"/>
                <w:sz w:val="21"/>
                <w:szCs w:val="21"/>
              </w:rPr>
              <w:t>Alimentation électrique ininterrompue et solution back up en cas de coupure d’électricité</w:t>
            </w:r>
          </w:p>
        </w:tc>
        <w:tc>
          <w:tcPr>
            <w:tcW w:w="8222" w:type="dxa"/>
            <w:vAlign w:val="center"/>
          </w:tcPr>
          <w:p w14:paraId="0DFE0275"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11D2E25A" w14:textId="77777777" w:rsidTr="00261124">
        <w:trPr>
          <w:trHeight w:val="586"/>
        </w:trPr>
        <w:tc>
          <w:tcPr>
            <w:tcW w:w="5098" w:type="dxa"/>
            <w:vAlign w:val="center"/>
          </w:tcPr>
          <w:p w14:paraId="34AB8ABF" w14:textId="4A19F053"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Installation</w:t>
            </w:r>
            <w:r w:rsidR="00C91EC2">
              <w:rPr>
                <w:rFonts w:ascii="Georgia" w:hAnsi="Georgia"/>
                <w:color w:val="585756"/>
                <w:sz w:val="21"/>
                <w:szCs w:val="21"/>
              </w:rPr>
              <w:t>s</w:t>
            </w:r>
            <w:r w:rsidRPr="00060F1B">
              <w:rPr>
                <w:rFonts w:ascii="Georgia" w:hAnsi="Georgia"/>
                <w:color w:val="585756"/>
                <w:sz w:val="21"/>
                <w:szCs w:val="21"/>
              </w:rPr>
              <w:t xml:space="preserve"> sanitaires propres en dehors des chambres</w:t>
            </w:r>
          </w:p>
        </w:tc>
        <w:tc>
          <w:tcPr>
            <w:tcW w:w="8222" w:type="dxa"/>
            <w:vAlign w:val="center"/>
          </w:tcPr>
          <w:p w14:paraId="33F693BC"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660E4176" w14:textId="77777777" w:rsidTr="00261124">
        <w:trPr>
          <w:trHeight w:val="607"/>
        </w:trPr>
        <w:tc>
          <w:tcPr>
            <w:tcW w:w="5098" w:type="dxa"/>
            <w:vAlign w:val="center"/>
          </w:tcPr>
          <w:p w14:paraId="62423F74" w14:textId="19BB8A90"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Nettoyage journalier des espaces communs</w:t>
            </w:r>
          </w:p>
        </w:tc>
        <w:tc>
          <w:tcPr>
            <w:tcW w:w="8222" w:type="dxa"/>
            <w:vAlign w:val="center"/>
          </w:tcPr>
          <w:p w14:paraId="22893E27"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12823F04" w14:textId="77777777" w:rsidTr="00261124">
        <w:trPr>
          <w:trHeight w:val="586"/>
        </w:trPr>
        <w:tc>
          <w:tcPr>
            <w:tcW w:w="5098" w:type="dxa"/>
            <w:vAlign w:val="center"/>
          </w:tcPr>
          <w:p w14:paraId="4BF242DA" w14:textId="53A21324"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L’hôtel dispose de sa propre cuisine</w:t>
            </w:r>
          </w:p>
        </w:tc>
        <w:tc>
          <w:tcPr>
            <w:tcW w:w="8222" w:type="dxa"/>
            <w:vAlign w:val="center"/>
          </w:tcPr>
          <w:p w14:paraId="27FB901F"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299B1E3E" w14:textId="77777777" w:rsidTr="00261124">
        <w:trPr>
          <w:trHeight w:val="586"/>
        </w:trPr>
        <w:tc>
          <w:tcPr>
            <w:tcW w:w="5098" w:type="dxa"/>
            <w:vAlign w:val="center"/>
          </w:tcPr>
          <w:p w14:paraId="45EA41BD" w14:textId="3CCA17E5"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lastRenderedPageBreak/>
              <w:t>L’hôtel dispose d’une salle de restauration propre</w:t>
            </w:r>
          </w:p>
        </w:tc>
        <w:tc>
          <w:tcPr>
            <w:tcW w:w="8222" w:type="dxa"/>
            <w:vAlign w:val="center"/>
          </w:tcPr>
          <w:p w14:paraId="46E8DB68"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3D85CEB3" w14:textId="77777777" w:rsidTr="00261124">
        <w:trPr>
          <w:trHeight w:val="686"/>
        </w:trPr>
        <w:tc>
          <w:tcPr>
            <w:tcW w:w="5098" w:type="dxa"/>
            <w:vAlign w:val="center"/>
          </w:tcPr>
          <w:p w14:paraId="14430C4D" w14:textId="2B483D16"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Présence d’un parking </w:t>
            </w:r>
            <w:r>
              <w:rPr>
                <w:rFonts w:ascii="Georgia" w:hAnsi="Georgia"/>
                <w:color w:val="585756"/>
                <w:sz w:val="21"/>
                <w:szCs w:val="21"/>
              </w:rPr>
              <w:t>sécurisé</w:t>
            </w:r>
          </w:p>
        </w:tc>
        <w:tc>
          <w:tcPr>
            <w:tcW w:w="8222" w:type="dxa"/>
            <w:vAlign w:val="center"/>
          </w:tcPr>
          <w:p w14:paraId="6B3BA4D6"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685A554A" w14:textId="77777777" w:rsidTr="00261124">
        <w:trPr>
          <w:trHeight w:val="686"/>
        </w:trPr>
        <w:tc>
          <w:tcPr>
            <w:tcW w:w="5098" w:type="dxa"/>
            <w:vAlign w:val="center"/>
          </w:tcPr>
          <w:p w14:paraId="6731A1A8" w14:textId="1AB8A88C" w:rsidR="00D72794" w:rsidRPr="00060F1B" w:rsidRDefault="00D72794" w:rsidP="00D72794">
            <w:pPr>
              <w:pStyle w:val="Corpsdetexte"/>
              <w:spacing w:before="60" w:after="60" w:line="240" w:lineRule="auto"/>
              <w:jc w:val="left"/>
              <w:rPr>
                <w:rFonts w:ascii="Georgia" w:hAnsi="Georgia"/>
                <w:color w:val="585756"/>
                <w:sz w:val="21"/>
                <w:szCs w:val="21"/>
              </w:rPr>
            </w:pPr>
            <w:r w:rsidRPr="00BC2008">
              <w:rPr>
                <w:rFonts w:ascii="Georgia" w:hAnsi="Georgia"/>
                <w:color w:val="585756"/>
                <w:sz w:val="21"/>
                <w:szCs w:val="21"/>
              </w:rPr>
              <w:t xml:space="preserve">Matériel didactique (carnets, flip charts, bloc de feuille pour le </w:t>
            </w:r>
            <w:proofErr w:type="spellStart"/>
            <w:r w:rsidRPr="00BC2008">
              <w:rPr>
                <w:rFonts w:ascii="Georgia" w:hAnsi="Georgia"/>
                <w:color w:val="585756"/>
                <w:sz w:val="21"/>
                <w:szCs w:val="21"/>
              </w:rPr>
              <w:t>flipchart</w:t>
            </w:r>
            <w:proofErr w:type="spellEnd"/>
            <w:r w:rsidRPr="00BC2008">
              <w:rPr>
                <w:rFonts w:ascii="Georgia" w:hAnsi="Georgia"/>
                <w:color w:val="585756"/>
                <w:sz w:val="21"/>
                <w:szCs w:val="21"/>
              </w:rPr>
              <w:t xml:space="preserve"> et des marqueurs à grosse pointe, ou un tableau blanc avec des marqueurs effaçables, 1 stylo à bille pour chaque participant), ainsi que des multiprises et rallonges)</w:t>
            </w:r>
          </w:p>
        </w:tc>
        <w:tc>
          <w:tcPr>
            <w:tcW w:w="8222" w:type="dxa"/>
            <w:vAlign w:val="center"/>
          </w:tcPr>
          <w:p w14:paraId="7613957A" w14:textId="77777777" w:rsidR="00D72794" w:rsidRPr="00060F1B" w:rsidRDefault="00D72794" w:rsidP="00D72794">
            <w:pPr>
              <w:pStyle w:val="Corpsdetexte"/>
              <w:spacing w:before="60" w:after="60" w:line="240" w:lineRule="auto"/>
              <w:jc w:val="left"/>
              <w:rPr>
                <w:rFonts w:ascii="Georgia" w:hAnsi="Georgia"/>
                <w:color w:val="585756"/>
                <w:sz w:val="21"/>
                <w:szCs w:val="21"/>
              </w:rPr>
            </w:pPr>
          </w:p>
        </w:tc>
      </w:tr>
      <w:tr w:rsidR="0002330F" w:rsidRPr="00060F1B" w14:paraId="4A0D1665" w14:textId="77777777" w:rsidTr="00261124">
        <w:trPr>
          <w:trHeight w:val="686"/>
        </w:trPr>
        <w:tc>
          <w:tcPr>
            <w:tcW w:w="5098" w:type="dxa"/>
            <w:vAlign w:val="center"/>
          </w:tcPr>
          <w:p w14:paraId="509DAE98" w14:textId="6702A0CD" w:rsidR="00D72794" w:rsidRPr="00060F1B" w:rsidRDefault="00443BE0" w:rsidP="00D72794">
            <w:pPr>
              <w:pStyle w:val="Corpsdetexte"/>
              <w:spacing w:before="60" w:after="60" w:line="240" w:lineRule="auto"/>
              <w:jc w:val="left"/>
              <w:rPr>
                <w:rFonts w:ascii="Georgia" w:hAnsi="Georgia"/>
                <w:color w:val="585756"/>
                <w:sz w:val="21"/>
                <w:szCs w:val="21"/>
              </w:rPr>
            </w:pPr>
            <w:r w:rsidRPr="00443BE0">
              <w:rPr>
                <w:rFonts w:ascii="Georgia" w:hAnsi="Georgia"/>
                <w:color w:val="585756"/>
                <w:sz w:val="21"/>
                <w:szCs w:val="21"/>
              </w:rPr>
              <w:t>Mise à disposition d’un espace secrétariat</w:t>
            </w:r>
          </w:p>
        </w:tc>
        <w:tc>
          <w:tcPr>
            <w:tcW w:w="8222" w:type="dxa"/>
            <w:vAlign w:val="center"/>
          </w:tcPr>
          <w:p w14:paraId="4C3FE3A5" w14:textId="77777777" w:rsidR="00D72794" w:rsidRPr="00060F1B" w:rsidRDefault="00D72794" w:rsidP="00D72794">
            <w:pPr>
              <w:pStyle w:val="Corpsdetexte"/>
              <w:spacing w:before="60" w:after="60" w:line="240" w:lineRule="auto"/>
              <w:jc w:val="left"/>
              <w:rPr>
                <w:rFonts w:ascii="Georgia" w:hAnsi="Georgia"/>
                <w:color w:val="585756"/>
                <w:sz w:val="21"/>
                <w:szCs w:val="21"/>
              </w:rPr>
            </w:pPr>
          </w:p>
        </w:tc>
      </w:tr>
      <w:tr w:rsidR="0002330F" w:rsidRPr="00060F1B" w14:paraId="3DBA483C" w14:textId="77777777" w:rsidTr="00261124">
        <w:trPr>
          <w:trHeight w:val="686"/>
        </w:trPr>
        <w:tc>
          <w:tcPr>
            <w:tcW w:w="5098" w:type="dxa"/>
            <w:vAlign w:val="center"/>
          </w:tcPr>
          <w:p w14:paraId="79B45C44" w14:textId="5504E149" w:rsidR="00D72794" w:rsidRPr="00060F1B" w:rsidRDefault="00D72794" w:rsidP="00D72794">
            <w:pPr>
              <w:pStyle w:val="Corpsdetexte"/>
              <w:spacing w:before="60" w:after="60" w:line="240" w:lineRule="auto"/>
              <w:jc w:val="left"/>
              <w:rPr>
                <w:rFonts w:ascii="Georgia" w:hAnsi="Georgia"/>
                <w:color w:val="585756"/>
                <w:sz w:val="21"/>
                <w:szCs w:val="21"/>
              </w:rPr>
            </w:pPr>
            <w:r w:rsidRPr="008F21B1">
              <w:rPr>
                <w:rFonts w:ascii="Georgia" w:hAnsi="Georgia"/>
                <w:color w:val="585756"/>
                <w:sz w:val="21"/>
                <w:szCs w:val="21"/>
              </w:rPr>
              <w:t>Présence de minimum un technicien de salle pour la gestion de la sonorisation et de tout autre aspect techniques</w:t>
            </w:r>
          </w:p>
        </w:tc>
        <w:tc>
          <w:tcPr>
            <w:tcW w:w="8222" w:type="dxa"/>
            <w:vAlign w:val="center"/>
          </w:tcPr>
          <w:p w14:paraId="17449950" w14:textId="77777777" w:rsidR="00D72794" w:rsidRPr="00060F1B" w:rsidRDefault="00D72794" w:rsidP="00D72794">
            <w:pPr>
              <w:pStyle w:val="Corpsdetexte"/>
              <w:spacing w:before="60" w:after="60" w:line="240" w:lineRule="auto"/>
              <w:jc w:val="left"/>
              <w:rPr>
                <w:rFonts w:ascii="Georgia" w:hAnsi="Georgia"/>
                <w:color w:val="585756"/>
                <w:sz w:val="21"/>
                <w:szCs w:val="21"/>
              </w:rPr>
            </w:pPr>
          </w:p>
        </w:tc>
      </w:tr>
      <w:tr w:rsidR="006C4BEE" w:rsidRPr="00060F1B" w14:paraId="694D7EC6" w14:textId="77777777" w:rsidTr="00261124">
        <w:trPr>
          <w:trHeight w:val="686"/>
        </w:trPr>
        <w:tc>
          <w:tcPr>
            <w:tcW w:w="13320" w:type="dxa"/>
            <w:gridSpan w:val="2"/>
            <w:vAlign w:val="center"/>
          </w:tcPr>
          <w:p w14:paraId="50F88685" w14:textId="756ABAA5" w:rsidR="002C3B08" w:rsidRPr="002C3B08" w:rsidRDefault="002C3B08" w:rsidP="00D72794">
            <w:pPr>
              <w:pStyle w:val="Corpsdetexte"/>
              <w:spacing w:before="60" w:after="60" w:line="240" w:lineRule="auto"/>
              <w:jc w:val="left"/>
              <w:rPr>
                <w:rFonts w:ascii="Georgia" w:hAnsi="Georgia"/>
                <w:b/>
                <w:bCs/>
                <w:color w:val="585756"/>
                <w:sz w:val="21"/>
                <w:szCs w:val="21"/>
              </w:rPr>
            </w:pPr>
            <w:r w:rsidRPr="002C3B08">
              <w:rPr>
                <w:rFonts w:ascii="Georgia" w:hAnsi="Georgia"/>
                <w:b/>
                <w:bCs/>
                <w:color w:val="585756"/>
                <w:sz w:val="21"/>
                <w:szCs w:val="21"/>
              </w:rPr>
              <w:t>Cocktail :</w:t>
            </w:r>
          </w:p>
        </w:tc>
      </w:tr>
      <w:tr w:rsidR="0002330F" w:rsidRPr="00060F1B" w14:paraId="6949D0FF" w14:textId="77777777" w:rsidTr="00261124">
        <w:trPr>
          <w:trHeight w:val="686"/>
        </w:trPr>
        <w:tc>
          <w:tcPr>
            <w:tcW w:w="5098" w:type="dxa"/>
            <w:vAlign w:val="center"/>
          </w:tcPr>
          <w:p w14:paraId="4ED4B3E3"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 xml:space="preserve">Amuse-bouche : </w:t>
            </w:r>
            <w:proofErr w:type="spellStart"/>
            <w:r w:rsidRPr="002C3B08">
              <w:rPr>
                <w:rFonts w:ascii="Georgia" w:hAnsi="Georgia"/>
                <w:color w:val="585756"/>
                <w:sz w:val="21"/>
                <w:szCs w:val="21"/>
              </w:rPr>
              <w:t>pizettes</w:t>
            </w:r>
            <w:proofErr w:type="spellEnd"/>
            <w:r w:rsidRPr="002C3B08">
              <w:rPr>
                <w:rFonts w:ascii="Georgia" w:hAnsi="Georgia"/>
                <w:color w:val="585756"/>
                <w:sz w:val="21"/>
                <w:szCs w:val="21"/>
              </w:rPr>
              <w:t xml:space="preserve">, </w:t>
            </w:r>
            <w:proofErr w:type="spellStart"/>
            <w:r w:rsidRPr="002C3B08">
              <w:rPr>
                <w:rFonts w:ascii="Georgia" w:hAnsi="Georgia"/>
                <w:color w:val="585756"/>
                <w:sz w:val="21"/>
                <w:szCs w:val="21"/>
              </w:rPr>
              <w:t>quichettes</w:t>
            </w:r>
            <w:proofErr w:type="spellEnd"/>
            <w:r w:rsidRPr="002C3B08">
              <w:rPr>
                <w:rFonts w:ascii="Georgia" w:hAnsi="Georgia"/>
                <w:color w:val="585756"/>
                <w:sz w:val="21"/>
                <w:szCs w:val="21"/>
              </w:rPr>
              <w:t>, tartelettes, mini-gâteaux, mini burgers, mini brochettes, ailerons, friands, beignets, etc. ;</w:t>
            </w:r>
          </w:p>
          <w:p w14:paraId="5105D9B0"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Thé, café, lait, sucre ;</w:t>
            </w:r>
          </w:p>
          <w:p w14:paraId="687D270D"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Boisson : jus local ou sucrerie de 33 cl, carafe d’eau minérale ;</w:t>
            </w:r>
          </w:p>
          <w:p w14:paraId="7550C230" w14:textId="4B025597" w:rsidR="00B71E31"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Toute autre proposition.</w:t>
            </w:r>
          </w:p>
        </w:tc>
        <w:tc>
          <w:tcPr>
            <w:tcW w:w="8222" w:type="dxa"/>
            <w:vAlign w:val="center"/>
          </w:tcPr>
          <w:p w14:paraId="3636A44C" w14:textId="77777777" w:rsidR="00B71E31" w:rsidRPr="00060F1B" w:rsidRDefault="00B71E31" w:rsidP="00D72794">
            <w:pPr>
              <w:pStyle w:val="Corpsdetexte"/>
              <w:spacing w:before="60" w:after="60" w:line="240" w:lineRule="auto"/>
              <w:jc w:val="left"/>
              <w:rPr>
                <w:rFonts w:ascii="Georgia" w:hAnsi="Georgia"/>
                <w:color w:val="585756"/>
                <w:sz w:val="21"/>
                <w:szCs w:val="21"/>
              </w:rPr>
            </w:pPr>
          </w:p>
        </w:tc>
      </w:tr>
      <w:tr w:rsidR="006C4BEE" w:rsidRPr="00060F1B" w14:paraId="53E476E7" w14:textId="77777777" w:rsidTr="00261124">
        <w:trPr>
          <w:trHeight w:val="686"/>
        </w:trPr>
        <w:tc>
          <w:tcPr>
            <w:tcW w:w="13320" w:type="dxa"/>
            <w:gridSpan w:val="2"/>
            <w:vAlign w:val="center"/>
          </w:tcPr>
          <w:p w14:paraId="3DF0A486" w14:textId="1320B585" w:rsidR="002C3B08" w:rsidRPr="002C3B08" w:rsidRDefault="002C3B08" w:rsidP="002C3B08">
            <w:pPr>
              <w:pStyle w:val="Corpsdetexte"/>
              <w:spacing w:before="60" w:after="60" w:line="240" w:lineRule="auto"/>
              <w:rPr>
                <w:rFonts w:ascii="Georgia" w:hAnsi="Georgia"/>
                <w:b/>
                <w:bCs/>
                <w:color w:val="585756"/>
                <w:sz w:val="21"/>
                <w:szCs w:val="21"/>
              </w:rPr>
            </w:pPr>
            <w:r w:rsidRPr="002C3B08">
              <w:rPr>
                <w:rFonts w:ascii="Georgia" w:hAnsi="Georgia"/>
                <w:b/>
                <w:bCs/>
                <w:color w:val="585756"/>
                <w:sz w:val="21"/>
                <w:szCs w:val="21"/>
              </w:rPr>
              <w:t>Pause-café :</w:t>
            </w:r>
          </w:p>
        </w:tc>
      </w:tr>
      <w:tr w:rsidR="0002330F" w:rsidRPr="00060F1B" w14:paraId="2D9C6225" w14:textId="77777777" w:rsidTr="00261124">
        <w:trPr>
          <w:trHeight w:val="686"/>
        </w:trPr>
        <w:tc>
          <w:tcPr>
            <w:tcW w:w="5098" w:type="dxa"/>
            <w:vAlign w:val="center"/>
          </w:tcPr>
          <w:p w14:paraId="5769C036"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Viennoiserie : croissants, friands, etc. ;</w:t>
            </w:r>
          </w:p>
          <w:p w14:paraId="0EFFBC79"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Thé, café, lait, sucre ;</w:t>
            </w:r>
          </w:p>
          <w:p w14:paraId="03EE342B"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Jus locaux, carafe d’eau minérale ;</w:t>
            </w:r>
          </w:p>
          <w:p w14:paraId="1A4A5C61" w14:textId="44DA47E8" w:rsidR="00B71E31"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Toute autre proposition.</w:t>
            </w:r>
          </w:p>
        </w:tc>
        <w:tc>
          <w:tcPr>
            <w:tcW w:w="8222" w:type="dxa"/>
            <w:vAlign w:val="center"/>
          </w:tcPr>
          <w:p w14:paraId="31C6AB0A" w14:textId="77777777" w:rsidR="00B71E31" w:rsidRPr="00060F1B" w:rsidRDefault="00B71E31" w:rsidP="00D72794">
            <w:pPr>
              <w:pStyle w:val="Corpsdetexte"/>
              <w:spacing w:before="60" w:after="60" w:line="240" w:lineRule="auto"/>
              <w:jc w:val="left"/>
              <w:rPr>
                <w:rFonts w:ascii="Georgia" w:hAnsi="Georgia"/>
                <w:color w:val="585756"/>
                <w:sz w:val="21"/>
                <w:szCs w:val="21"/>
              </w:rPr>
            </w:pPr>
          </w:p>
        </w:tc>
      </w:tr>
      <w:tr w:rsidR="006C4BEE" w:rsidRPr="00060F1B" w14:paraId="73A7420A" w14:textId="77777777" w:rsidTr="00261124">
        <w:trPr>
          <w:trHeight w:val="686"/>
        </w:trPr>
        <w:tc>
          <w:tcPr>
            <w:tcW w:w="13320" w:type="dxa"/>
            <w:gridSpan w:val="2"/>
            <w:vAlign w:val="center"/>
          </w:tcPr>
          <w:p w14:paraId="474315C7" w14:textId="4ACD1B48" w:rsidR="002C3B08" w:rsidRPr="002C3B08" w:rsidRDefault="002C3B08" w:rsidP="00D72794">
            <w:pPr>
              <w:pStyle w:val="Corpsdetexte"/>
              <w:spacing w:before="60" w:after="60" w:line="240" w:lineRule="auto"/>
              <w:jc w:val="left"/>
              <w:rPr>
                <w:rFonts w:ascii="Georgia" w:hAnsi="Georgia"/>
                <w:b/>
                <w:bCs/>
                <w:color w:val="585756"/>
                <w:sz w:val="21"/>
                <w:szCs w:val="21"/>
              </w:rPr>
            </w:pPr>
            <w:r w:rsidRPr="002C3B08">
              <w:rPr>
                <w:rFonts w:ascii="Georgia" w:hAnsi="Georgia"/>
                <w:b/>
                <w:bCs/>
                <w:color w:val="585756"/>
                <w:sz w:val="21"/>
                <w:szCs w:val="21"/>
              </w:rPr>
              <w:lastRenderedPageBreak/>
              <w:t>Déjeuner :</w:t>
            </w:r>
          </w:p>
        </w:tc>
      </w:tr>
      <w:tr w:rsidR="0002330F" w:rsidRPr="00060F1B" w14:paraId="49DB46E1" w14:textId="77777777" w:rsidTr="00261124">
        <w:trPr>
          <w:trHeight w:val="686"/>
        </w:trPr>
        <w:tc>
          <w:tcPr>
            <w:tcW w:w="5098" w:type="dxa"/>
            <w:vAlign w:val="center"/>
          </w:tcPr>
          <w:p w14:paraId="37BEB7AB"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Une variété d’entrées ;</w:t>
            </w:r>
          </w:p>
          <w:p w14:paraId="2A98DE69"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Plat principal : viande et/ou poisson et/ou poulet + accompagnement (riz, pâte alimentaire, plat local, couscous, attiéké, légumes, etc.) ;</w:t>
            </w:r>
          </w:p>
          <w:p w14:paraId="459919F7"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Dessert : fruits de saison, salade de fruits, yaourt, pâtisserie, etc. ;</w:t>
            </w:r>
          </w:p>
          <w:p w14:paraId="1D85FEEF"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Boissons : Jus locaux et ou sucrerie de 33 cl, carafe d’eau minérale ;</w:t>
            </w:r>
          </w:p>
          <w:p w14:paraId="42328540" w14:textId="18802C33"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Toute autre proposition.</w:t>
            </w:r>
          </w:p>
        </w:tc>
        <w:tc>
          <w:tcPr>
            <w:tcW w:w="8222" w:type="dxa"/>
            <w:vAlign w:val="center"/>
          </w:tcPr>
          <w:p w14:paraId="272ECF81" w14:textId="77777777" w:rsidR="002C3B08" w:rsidRPr="00060F1B" w:rsidRDefault="002C3B08" w:rsidP="00D72794">
            <w:pPr>
              <w:pStyle w:val="Corpsdetexte"/>
              <w:spacing w:before="60" w:after="60" w:line="240" w:lineRule="auto"/>
              <w:jc w:val="left"/>
              <w:rPr>
                <w:rFonts w:ascii="Georgia" w:hAnsi="Georgia"/>
                <w:color w:val="585756"/>
                <w:sz w:val="21"/>
                <w:szCs w:val="21"/>
              </w:rPr>
            </w:pPr>
          </w:p>
        </w:tc>
      </w:tr>
    </w:tbl>
    <w:p w14:paraId="66122778" w14:textId="77777777" w:rsidR="00755608" w:rsidRDefault="00755608" w:rsidP="00060F1B">
      <w:pPr>
        <w:pStyle w:val="Paragraphedeliste"/>
        <w:spacing w:before="160"/>
        <w:ind w:left="0"/>
        <w:contextualSpacing w:val="0"/>
        <w:jc w:val="both"/>
        <w:rPr>
          <w:b/>
          <w:bCs/>
        </w:rPr>
      </w:pPr>
    </w:p>
    <w:p w14:paraId="23F745B9" w14:textId="77777777" w:rsidR="00060F1B" w:rsidRPr="000005EF" w:rsidRDefault="00060F1B" w:rsidP="000005EF">
      <w:pPr>
        <w:spacing w:before="160"/>
        <w:jc w:val="both"/>
        <w:rPr>
          <w:b/>
          <w:bCs/>
        </w:rPr>
        <w:sectPr w:rsidR="00060F1B" w:rsidRPr="000005EF" w:rsidSect="00E77B81">
          <w:pgSz w:w="16838" w:h="11906" w:orient="landscape"/>
          <w:pgMar w:top="1418" w:right="1531" w:bottom="1418" w:left="1871" w:header="709" w:footer="709" w:gutter="0"/>
          <w:cols w:space="708"/>
          <w:titlePg/>
          <w:docGrid w:linePitch="360"/>
        </w:sectPr>
      </w:pPr>
    </w:p>
    <w:p w14:paraId="281099BA" w14:textId="5FEBE433" w:rsidR="007523C0" w:rsidRPr="00692144" w:rsidRDefault="000C0A72" w:rsidP="00120D3F">
      <w:pPr>
        <w:pStyle w:val="Titre2"/>
      </w:pPr>
      <w:bookmarkStart w:id="145" w:name="_Flexibilité_en_ce"/>
      <w:bookmarkStart w:id="146" w:name="_Toc223687537"/>
      <w:bookmarkStart w:id="147" w:name="_Ref18056669"/>
      <w:bookmarkEnd w:id="145"/>
      <w:r w:rsidRPr="00692144">
        <w:lastRenderedPageBreak/>
        <w:t>Coordonnées</w:t>
      </w:r>
      <w:r w:rsidR="002E1CD7" w:rsidRPr="00692144">
        <w:t xml:space="preserve"> du point focal</w:t>
      </w:r>
      <w:bookmarkEnd w:id="146"/>
    </w:p>
    <w:p w14:paraId="52171572" w14:textId="77777777" w:rsidR="00224803" w:rsidRPr="00692144" w:rsidRDefault="007523C0" w:rsidP="00224803">
      <w:pPr>
        <w:jc w:val="both"/>
      </w:pPr>
      <w:bookmarkStart w:id="148" w:name="_Hlk18479011"/>
      <w:r w:rsidRPr="00692144">
        <w:t>En soumettant cette offre</w:t>
      </w:r>
      <w:bookmarkEnd w:id="148"/>
      <w:r w:rsidRPr="00692144">
        <w:t xml:space="preserve">, le soumissionnaire </w:t>
      </w:r>
      <w:r w:rsidR="00224803" w:rsidRPr="00692144">
        <w:t xml:space="preserve">doit </w:t>
      </w:r>
      <w:r w:rsidR="00224803" w:rsidRPr="00692144">
        <w:rPr>
          <w:szCs w:val="21"/>
        </w:rPr>
        <w:t>désigner un point focal pour assurer le traitement des demandes et le respect des dispositions contractuelles.</w:t>
      </w:r>
    </w:p>
    <w:p w14:paraId="65316A31" w14:textId="35D31F37" w:rsidR="007523C0" w:rsidRPr="00692144" w:rsidRDefault="007523C0" w:rsidP="00224803">
      <w:pPr>
        <w:jc w:val="both"/>
      </w:pPr>
    </w:p>
    <w:tbl>
      <w:tblPr>
        <w:tblStyle w:val="Grilledutableau"/>
        <w:tblW w:w="0" w:type="auto"/>
        <w:tblInd w:w="0" w:type="dxa"/>
        <w:tblLook w:val="04A0" w:firstRow="1" w:lastRow="0" w:firstColumn="1" w:lastColumn="0" w:noHBand="0" w:noVBand="1"/>
      </w:tblPr>
      <w:tblGrid>
        <w:gridCol w:w="2645"/>
        <w:gridCol w:w="5290"/>
      </w:tblGrid>
      <w:tr w:rsidR="003A3295" w:rsidRPr="00692144" w14:paraId="53FA6E66" w14:textId="77777777" w:rsidTr="006120B5">
        <w:tc>
          <w:tcPr>
            <w:tcW w:w="7935" w:type="dxa"/>
            <w:gridSpan w:val="2"/>
            <w:shd w:val="pct10" w:color="auto" w:fill="auto"/>
            <w:vAlign w:val="center"/>
          </w:tcPr>
          <w:p w14:paraId="768E8111" w14:textId="48670B82" w:rsidR="009553BF" w:rsidRPr="00692144" w:rsidRDefault="009553BF" w:rsidP="009553BF">
            <w:pPr>
              <w:spacing w:before="240" w:after="240"/>
              <w:jc w:val="both"/>
              <w:rPr>
                <w:b/>
              </w:rPr>
            </w:pPr>
            <w:r w:rsidRPr="00692144">
              <w:rPr>
                <w:b/>
              </w:rPr>
              <w:t>Coordonnées du point focal</w:t>
            </w:r>
            <w:r w:rsidR="00C81FD1" w:rsidRPr="00692144">
              <w:rPr>
                <w:b/>
              </w:rPr>
              <w:t xml:space="preserve"> pour assurer le traitement des demandes et le respect des dispositions contractuelles</w:t>
            </w:r>
          </w:p>
        </w:tc>
      </w:tr>
      <w:tr w:rsidR="00BE0E49" w:rsidRPr="00692144" w14:paraId="3CDDE3DD" w14:textId="77777777" w:rsidTr="006120B5">
        <w:tc>
          <w:tcPr>
            <w:tcW w:w="2645" w:type="dxa"/>
            <w:vAlign w:val="center"/>
          </w:tcPr>
          <w:p w14:paraId="496A1765" w14:textId="3CD5127B" w:rsidR="009553BF" w:rsidRPr="00692144" w:rsidRDefault="000C0A72" w:rsidP="009553BF">
            <w:pPr>
              <w:spacing w:before="240" w:after="240"/>
              <w:jc w:val="both"/>
            </w:pPr>
            <w:r w:rsidRPr="00692144">
              <w:rPr>
                <w:b/>
              </w:rPr>
              <w:t>Nom, prénom</w:t>
            </w:r>
            <w:r w:rsidR="00692144" w:rsidRPr="00692144">
              <w:rPr>
                <w:b/>
              </w:rPr>
              <w:t> :</w:t>
            </w:r>
          </w:p>
        </w:tc>
        <w:tc>
          <w:tcPr>
            <w:tcW w:w="5290" w:type="dxa"/>
            <w:vAlign w:val="center"/>
          </w:tcPr>
          <w:p w14:paraId="06105D74" w14:textId="77777777" w:rsidR="009553BF" w:rsidRPr="00692144" w:rsidRDefault="009553BF" w:rsidP="009553BF">
            <w:pPr>
              <w:spacing w:before="240" w:after="240"/>
              <w:jc w:val="both"/>
            </w:pPr>
          </w:p>
        </w:tc>
      </w:tr>
      <w:tr w:rsidR="00BE0E49" w:rsidRPr="00692144" w14:paraId="2785F2E2" w14:textId="77777777" w:rsidTr="006120B5">
        <w:tc>
          <w:tcPr>
            <w:tcW w:w="2645" w:type="dxa"/>
            <w:vAlign w:val="center"/>
          </w:tcPr>
          <w:p w14:paraId="277B5C05" w14:textId="20815BD6" w:rsidR="009553BF" w:rsidRPr="00692144" w:rsidRDefault="009553BF" w:rsidP="009553BF">
            <w:pPr>
              <w:spacing w:before="240" w:after="240"/>
              <w:jc w:val="both"/>
            </w:pPr>
            <w:r w:rsidRPr="00692144">
              <w:t>Email</w:t>
            </w:r>
            <w:r w:rsidR="00090D71">
              <w:t> :</w:t>
            </w:r>
          </w:p>
        </w:tc>
        <w:tc>
          <w:tcPr>
            <w:tcW w:w="5290" w:type="dxa"/>
            <w:vAlign w:val="center"/>
          </w:tcPr>
          <w:p w14:paraId="4285F146" w14:textId="77777777" w:rsidR="009553BF" w:rsidRPr="00692144" w:rsidRDefault="009553BF" w:rsidP="009553BF">
            <w:pPr>
              <w:spacing w:before="240" w:after="240"/>
              <w:jc w:val="both"/>
            </w:pPr>
          </w:p>
        </w:tc>
      </w:tr>
      <w:tr w:rsidR="00BE0E49" w:rsidRPr="00692144" w14:paraId="1A20B07D" w14:textId="77777777" w:rsidTr="006120B5">
        <w:tc>
          <w:tcPr>
            <w:tcW w:w="2645" w:type="dxa"/>
            <w:vAlign w:val="center"/>
          </w:tcPr>
          <w:p w14:paraId="58C38385" w14:textId="461E356F" w:rsidR="009553BF" w:rsidRPr="00692144" w:rsidRDefault="00090D71" w:rsidP="009553BF">
            <w:pPr>
              <w:spacing w:before="240" w:after="240"/>
              <w:jc w:val="both"/>
            </w:pPr>
            <w:r>
              <w:t>Numéro de téléphone :</w:t>
            </w:r>
          </w:p>
        </w:tc>
        <w:tc>
          <w:tcPr>
            <w:tcW w:w="5290" w:type="dxa"/>
            <w:vAlign w:val="center"/>
          </w:tcPr>
          <w:p w14:paraId="5F9960BA" w14:textId="77777777" w:rsidR="009553BF" w:rsidRPr="00692144" w:rsidRDefault="009553BF" w:rsidP="009553BF">
            <w:pPr>
              <w:spacing w:before="240" w:after="240"/>
              <w:jc w:val="both"/>
            </w:pPr>
          </w:p>
        </w:tc>
      </w:tr>
    </w:tbl>
    <w:p w14:paraId="48424960" w14:textId="77777777" w:rsidR="00307C41" w:rsidRPr="00692144" w:rsidRDefault="00307C41" w:rsidP="00BC4752">
      <w:pPr>
        <w:spacing w:before="240" w:after="240"/>
        <w:jc w:val="both"/>
      </w:pPr>
    </w:p>
    <w:p w14:paraId="6A942A19" w14:textId="77777777" w:rsidR="00307C41" w:rsidRPr="00692144" w:rsidRDefault="00307C41" w:rsidP="00BC4752">
      <w:pPr>
        <w:spacing w:after="240"/>
        <w:jc w:val="both"/>
      </w:pPr>
      <w:r w:rsidRPr="00692144">
        <w:t>Nom et prénom :</w:t>
      </w:r>
    </w:p>
    <w:p w14:paraId="512001F5" w14:textId="77777777" w:rsidR="00307C41" w:rsidRPr="00692144" w:rsidRDefault="00307C41" w:rsidP="00BC4752">
      <w:pPr>
        <w:spacing w:after="240"/>
        <w:jc w:val="both"/>
      </w:pPr>
      <w:r w:rsidRPr="00692144">
        <w:t>Date :</w:t>
      </w:r>
    </w:p>
    <w:p w14:paraId="674C268C" w14:textId="6BD92D34" w:rsidR="007523C0" w:rsidRPr="00692144" w:rsidRDefault="00307C41" w:rsidP="00BC4752">
      <w:pPr>
        <w:spacing w:after="240"/>
        <w:jc w:val="both"/>
      </w:pPr>
      <w:r w:rsidRPr="00692144">
        <w:t>Signature autorisée :</w:t>
      </w:r>
    </w:p>
    <w:bookmarkEnd w:id="147"/>
    <w:p w14:paraId="1DF8595C" w14:textId="014CA43E" w:rsidR="008E5FE6" w:rsidRPr="00692144" w:rsidRDefault="008E5FE6" w:rsidP="00B36635">
      <w:pPr>
        <w:spacing w:line="259" w:lineRule="auto"/>
      </w:pPr>
    </w:p>
    <w:sectPr w:rsidR="008E5FE6" w:rsidRPr="00692144" w:rsidSect="00E77B81">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A303A" w14:textId="77777777" w:rsidR="007B03AF" w:rsidRPr="00755608" w:rsidRDefault="007B03AF" w:rsidP="00C913B3">
      <w:pPr>
        <w:spacing w:after="0" w:line="240" w:lineRule="auto"/>
      </w:pPr>
      <w:r w:rsidRPr="00755608">
        <w:separator/>
      </w:r>
    </w:p>
  </w:endnote>
  <w:endnote w:type="continuationSeparator" w:id="0">
    <w:p w14:paraId="3325E8A1" w14:textId="77777777" w:rsidR="007B03AF" w:rsidRPr="00755608" w:rsidRDefault="007B03AF" w:rsidP="00C913B3">
      <w:pPr>
        <w:spacing w:after="0" w:line="240" w:lineRule="auto"/>
      </w:pPr>
      <w:r w:rsidRPr="00755608">
        <w:continuationSeparator/>
      </w:r>
    </w:p>
  </w:endnote>
  <w:endnote w:type="continuationNotice" w:id="1">
    <w:p w14:paraId="308D0F40" w14:textId="77777777" w:rsidR="007B03AF" w:rsidRPr="00755608" w:rsidRDefault="007B03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E0703F" w:rsidRPr="00755608" w:rsidRDefault="00E0703F">
        <w:pPr>
          <w:pStyle w:val="Pieddepage"/>
          <w:jc w:val="right"/>
        </w:pPr>
        <w:r w:rsidRPr="00755608">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E0703F" w:rsidRPr="00755608" w:rsidRDefault="00E0703F"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E0703F" w:rsidRPr="00755608" w:rsidRDefault="00E0703F" w:rsidP="008367A0">
                        <w:pPr>
                          <w:pStyle w:val="Pieddepage1"/>
                        </w:pPr>
                      </w:p>
                    </w:txbxContent>
                  </v:textbox>
                  <w10:wrap anchorx="margin" anchory="page"/>
                </v:shape>
              </w:pict>
            </mc:Fallback>
          </mc:AlternateContent>
        </w:r>
        <w:r w:rsidRPr="00755608">
          <w:fldChar w:fldCharType="begin"/>
        </w:r>
        <w:r w:rsidRPr="00755608">
          <w:instrText>PAGE   \* MERGEFORMAT</w:instrText>
        </w:r>
        <w:r w:rsidRPr="00755608">
          <w:fldChar w:fldCharType="separate"/>
        </w:r>
        <w:r w:rsidRPr="00755608">
          <w:t>10</w:t>
        </w:r>
        <w:r w:rsidRPr="00755608">
          <w:fldChar w:fldCharType="end"/>
        </w:r>
      </w:p>
    </w:sdtContent>
  </w:sdt>
  <w:p w14:paraId="76348F49" w14:textId="77777777" w:rsidR="00E0703F" w:rsidRPr="00755608" w:rsidRDefault="00E0703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3412"/>
      <w:docPartObj>
        <w:docPartGallery w:val="Page Numbers (Bottom of Page)"/>
        <w:docPartUnique/>
      </w:docPartObj>
    </w:sdtPr>
    <w:sdtContent>
      <w:p w14:paraId="6CBA07E7" w14:textId="77777777" w:rsidR="00E0703F" w:rsidRPr="00755608" w:rsidRDefault="00E0703F">
        <w:pPr>
          <w:pStyle w:val="Pieddepage"/>
          <w:jc w:val="right"/>
        </w:pPr>
        <w:r w:rsidRPr="00755608">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E0703F" w:rsidRPr="0097478F" w:rsidRDefault="00E0703F" w:rsidP="00122348">
                              <w:pPr>
                                <w:pStyle w:val="Pieddepage10"/>
                                <w:rPr>
                                  <w:lang w:val="en-GB"/>
                                </w:rPr>
                              </w:pPr>
                              <w:r w:rsidRPr="0097478F">
                                <w:rPr>
                                  <w:lang w:val="en-GB"/>
                                </w:rPr>
                                <w:t xml:space="preserve">Enabel </w:t>
                              </w:r>
                              <w:r w:rsidRPr="0097478F">
                                <w:rPr>
                                  <w:color w:val="EC0308"/>
                                  <w:lang w:val="en-GB"/>
                                </w:rPr>
                                <w:t xml:space="preserve">• </w:t>
                              </w:r>
                              <w:r w:rsidRPr="0097478F">
                                <w:rPr>
                                  <w:lang w:val="en-GB"/>
                                </w:rPr>
                                <w:t xml:space="preserve">Belgian Development Agency </w:t>
                              </w:r>
                              <w:r w:rsidRPr="0097478F">
                                <w:rPr>
                                  <w:color w:val="EC0308"/>
                                  <w:lang w:val="en-GB"/>
                                </w:rPr>
                                <w:t xml:space="preserve">• </w:t>
                              </w:r>
                              <w:r w:rsidRPr="0097478F">
                                <w:rPr>
                                  <w:lang w:val="en-GB"/>
                                </w:rPr>
                                <w:t>Public-law company with social purposes</w:t>
                              </w:r>
                            </w:p>
                            <w:p w14:paraId="3F6A121A" w14:textId="77777777" w:rsidR="00E0703F" w:rsidRPr="00755608" w:rsidRDefault="00E0703F" w:rsidP="00122348">
                              <w:pPr>
                                <w:pStyle w:val="Pieddepage10"/>
                              </w:pPr>
                              <w:r w:rsidRPr="00755608">
                                <w:t xml:space="preserve">Rue Haute 147 </w:t>
                              </w:r>
                              <w:r w:rsidRPr="00755608">
                                <w:rPr>
                                  <w:color w:val="EC0308"/>
                                </w:rPr>
                                <w:t xml:space="preserve">• </w:t>
                              </w:r>
                              <w:r w:rsidRPr="00755608">
                                <w:t xml:space="preserve">1000 Brussels </w:t>
                              </w:r>
                              <w:r w:rsidRPr="00755608">
                                <w:rPr>
                                  <w:color w:val="EC0308"/>
                                </w:rPr>
                                <w:t xml:space="preserve">• </w:t>
                              </w:r>
                              <w:r w:rsidRPr="00755608">
                                <w:t xml:space="preserve">T. +32 (0)2 505 37 00 </w:t>
                              </w:r>
                              <w:r w:rsidRPr="00755608">
                                <w:rPr>
                                  <w:color w:val="EC0308"/>
                                </w:rPr>
                                <w:t xml:space="preserve">• </w:t>
                              </w:r>
                              <w:r w:rsidRPr="00755608">
                                <w:t>enabel.be</w:t>
                              </w:r>
                            </w:p>
                            <w:p w14:paraId="63453B32" w14:textId="77777777" w:rsidR="00E0703F" w:rsidRPr="00755608" w:rsidRDefault="00E0703F"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E0703F" w:rsidRPr="0097478F" w:rsidRDefault="00E0703F" w:rsidP="00122348">
                        <w:pPr>
                          <w:pStyle w:val="Pieddepage10"/>
                          <w:rPr>
                            <w:lang w:val="en-GB"/>
                          </w:rPr>
                        </w:pPr>
                        <w:r w:rsidRPr="0097478F">
                          <w:rPr>
                            <w:lang w:val="en-GB"/>
                          </w:rPr>
                          <w:t xml:space="preserve">Enabel </w:t>
                        </w:r>
                        <w:r w:rsidRPr="0097478F">
                          <w:rPr>
                            <w:color w:val="EC0308"/>
                            <w:lang w:val="en-GB"/>
                          </w:rPr>
                          <w:t xml:space="preserve">• </w:t>
                        </w:r>
                        <w:r w:rsidRPr="0097478F">
                          <w:rPr>
                            <w:lang w:val="en-GB"/>
                          </w:rPr>
                          <w:t xml:space="preserve">Belgian Development Agency </w:t>
                        </w:r>
                        <w:r w:rsidRPr="0097478F">
                          <w:rPr>
                            <w:color w:val="EC0308"/>
                            <w:lang w:val="en-GB"/>
                          </w:rPr>
                          <w:t xml:space="preserve">• </w:t>
                        </w:r>
                        <w:r w:rsidRPr="0097478F">
                          <w:rPr>
                            <w:lang w:val="en-GB"/>
                          </w:rPr>
                          <w:t>Public-law company with social purposes</w:t>
                        </w:r>
                      </w:p>
                      <w:p w14:paraId="3F6A121A" w14:textId="77777777" w:rsidR="00E0703F" w:rsidRPr="00755608" w:rsidRDefault="00E0703F" w:rsidP="00122348">
                        <w:pPr>
                          <w:pStyle w:val="Pieddepage10"/>
                        </w:pPr>
                        <w:r w:rsidRPr="00755608">
                          <w:t xml:space="preserve">Rue Haute 147 </w:t>
                        </w:r>
                        <w:r w:rsidRPr="00755608">
                          <w:rPr>
                            <w:color w:val="EC0308"/>
                          </w:rPr>
                          <w:t xml:space="preserve">• </w:t>
                        </w:r>
                        <w:r w:rsidRPr="00755608">
                          <w:t xml:space="preserve">1000 Brussels </w:t>
                        </w:r>
                        <w:r w:rsidRPr="00755608">
                          <w:rPr>
                            <w:color w:val="EC0308"/>
                          </w:rPr>
                          <w:t xml:space="preserve">• </w:t>
                        </w:r>
                        <w:r w:rsidRPr="00755608">
                          <w:t xml:space="preserve">T. +32 (0)2 505 37 00 </w:t>
                        </w:r>
                        <w:r w:rsidRPr="00755608">
                          <w:rPr>
                            <w:color w:val="EC0308"/>
                          </w:rPr>
                          <w:t xml:space="preserve">• </w:t>
                        </w:r>
                        <w:r w:rsidRPr="00755608">
                          <w:t>enabel.be</w:t>
                        </w:r>
                      </w:p>
                      <w:p w14:paraId="63453B32" w14:textId="77777777" w:rsidR="00E0703F" w:rsidRPr="00755608" w:rsidRDefault="00E0703F" w:rsidP="008367A0">
                        <w:pPr>
                          <w:pStyle w:val="Pieddepage1"/>
                        </w:pPr>
                      </w:p>
                    </w:txbxContent>
                  </v:textbox>
                  <w10:wrap anchorx="margin" anchory="page"/>
                </v:shape>
              </w:pict>
            </mc:Fallback>
          </mc:AlternateContent>
        </w:r>
      </w:p>
    </w:sdtContent>
  </w:sdt>
  <w:p w14:paraId="37CE1EDB" w14:textId="77777777" w:rsidR="00E0703F" w:rsidRPr="00755608" w:rsidRDefault="00E0703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83734"/>
      <w:docPartObj>
        <w:docPartGallery w:val="Page Numbers (Bottom of Page)"/>
        <w:docPartUnique/>
      </w:docPartObj>
    </w:sdtPr>
    <w:sdtContent>
      <w:p w14:paraId="381A789A" w14:textId="77777777" w:rsidR="00E0703F" w:rsidRPr="00755608" w:rsidRDefault="00E0703F">
        <w:pPr>
          <w:pStyle w:val="Pieddepage"/>
          <w:jc w:val="right"/>
        </w:pPr>
        <w:r w:rsidRPr="00755608">
          <w:rPr>
            <w:sz w:val="20"/>
            <w:szCs w:val="20"/>
          </w:rPr>
          <w:fldChar w:fldCharType="begin"/>
        </w:r>
        <w:r w:rsidRPr="00755608">
          <w:rPr>
            <w:sz w:val="20"/>
            <w:szCs w:val="20"/>
          </w:rPr>
          <w:instrText>PAGE   \* MERGEFORMAT</w:instrText>
        </w:r>
        <w:r w:rsidRPr="00755608">
          <w:rPr>
            <w:sz w:val="20"/>
            <w:szCs w:val="20"/>
          </w:rPr>
          <w:fldChar w:fldCharType="separate"/>
        </w:r>
        <w:r w:rsidRPr="00755608">
          <w:rPr>
            <w:sz w:val="20"/>
            <w:szCs w:val="20"/>
          </w:rPr>
          <w:t>2</w:t>
        </w:r>
        <w:r w:rsidRPr="00755608">
          <w:rPr>
            <w:sz w:val="20"/>
            <w:szCs w:val="20"/>
          </w:rPr>
          <w:fldChar w:fldCharType="end"/>
        </w:r>
      </w:p>
    </w:sdtContent>
  </w:sdt>
  <w:p w14:paraId="6A917F30" w14:textId="77777777" w:rsidR="00E0703F" w:rsidRPr="00755608" w:rsidRDefault="00E070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CE71B" w14:textId="77777777" w:rsidR="007B03AF" w:rsidRPr="00755608" w:rsidRDefault="007B03AF" w:rsidP="00C913B3">
      <w:pPr>
        <w:spacing w:after="0" w:line="240" w:lineRule="auto"/>
      </w:pPr>
      <w:r w:rsidRPr="00755608">
        <w:separator/>
      </w:r>
    </w:p>
  </w:footnote>
  <w:footnote w:type="continuationSeparator" w:id="0">
    <w:p w14:paraId="50A278FB" w14:textId="77777777" w:rsidR="007B03AF" w:rsidRPr="00755608" w:rsidRDefault="007B03AF" w:rsidP="00C913B3">
      <w:pPr>
        <w:spacing w:after="0" w:line="240" w:lineRule="auto"/>
      </w:pPr>
      <w:r w:rsidRPr="00755608">
        <w:continuationSeparator/>
      </w:r>
    </w:p>
  </w:footnote>
  <w:footnote w:type="continuationNotice" w:id="1">
    <w:p w14:paraId="43D92EFD" w14:textId="77777777" w:rsidR="007B03AF" w:rsidRPr="00755608" w:rsidRDefault="007B03AF">
      <w:pPr>
        <w:spacing w:after="0" w:line="240" w:lineRule="auto"/>
      </w:pPr>
    </w:p>
  </w:footnote>
  <w:footnote w:id="2">
    <w:p w14:paraId="1D857624" w14:textId="77777777" w:rsidR="00E0703F" w:rsidRPr="00755608" w:rsidRDefault="00E0703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30 décembre 1998, du 17 novembre 2001, du 6 juillet 2012, du 15 janvier 2013 et du 26 mars 2013.</w:t>
      </w:r>
    </w:p>
  </w:footnote>
  <w:footnote w:id="3">
    <w:p w14:paraId="241209BD" w14:textId="77777777" w:rsidR="00E0703F" w:rsidRPr="00755608" w:rsidRDefault="00E0703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1er juillet 1999.</w:t>
      </w:r>
    </w:p>
  </w:footnote>
  <w:footnote w:id="4">
    <w:p w14:paraId="630C5626" w14:textId="77777777" w:rsidR="00E0703F" w:rsidRPr="00755608" w:rsidRDefault="00E0703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18 novembre 2008.</w:t>
      </w:r>
    </w:p>
  </w:footnote>
  <w:footnote w:id="5">
    <w:p w14:paraId="0C85479D"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14 juillet 2016.</w:t>
      </w:r>
    </w:p>
  </w:footnote>
  <w:footnote w:id="6">
    <w:p w14:paraId="7019141F"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21 juin 2013.</w:t>
      </w:r>
    </w:p>
  </w:footnote>
  <w:footnote w:id="7">
    <w:p w14:paraId="0D25CB0C"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9 mai 2017.</w:t>
      </w:r>
    </w:p>
  </w:footnote>
  <w:footnote w:id="8">
    <w:p w14:paraId="7DEB407B"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27 juin 2017.</w:t>
      </w:r>
    </w:p>
  </w:footnote>
  <w:footnote w:id="9">
    <w:p w14:paraId="31F0BCE0" w14:textId="77777777" w:rsidR="00E0703F" w:rsidRPr="00755608" w:rsidRDefault="00E0703F" w:rsidP="002C6923">
      <w:pPr>
        <w:pStyle w:val="Notedebasdepage"/>
      </w:pPr>
      <w:r w:rsidRPr="00755608">
        <w:rPr>
          <w:rStyle w:val="Appelnotedebasdep"/>
        </w:rPr>
        <w:footnoteRef/>
      </w:r>
      <w:r w:rsidRPr="00755608">
        <w:t xml:space="preserve"> Voir aussi : https://www.enabel.be/fr/content/declaration-de-confidentialite-denabel</w:t>
      </w:r>
    </w:p>
  </w:footnote>
  <w:footnote w:id="10">
    <w:p w14:paraId="6A3A99E3" w14:textId="77777777" w:rsidR="00364590" w:rsidRPr="00755608" w:rsidRDefault="00364590" w:rsidP="00364590">
      <w:pPr>
        <w:pStyle w:val="Notedebasdepage"/>
        <w:jc w:val="both"/>
      </w:pPr>
      <w:r w:rsidRPr="00755608">
        <w:rPr>
          <w:rStyle w:val="Appelnotedebasdep"/>
        </w:rPr>
        <w:footnoteRef/>
      </w:r>
      <w:r w:rsidRPr="00755608">
        <w:t xml:space="preserve"> Considérant l’article 14, §2, 1° de la Loi du 17 juin 2016 relative aux marchés publics, il ne serait pas approprié d’imposer l’obligation d’utiliser les moyens de communication électroniques visée à l’article 14, § 7, de la Loi.</w:t>
      </w:r>
    </w:p>
    <w:p w14:paraId="652E7ED7" w14:textId="77777777" w:rsidR="00364590" w:rsidRPr="00755608" w:rsidRDefault="00364590" w:rsidP="00364590">
      <w:pPr>
        <w:pStyle w:val="Notedebasdepage"/>
        <w:jc w:val="both"/>
      </w:pPr>
      <w:r w:rsidRPr="00755608">
        <w:t>La nature du marché en question est telle que les opérateurs économiques nationaux ou régionaux, n’ont pas un accès égal face aux exigences liées à l’utilisation de la plateforme fédérale belge « e-Procurement ».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 De plus, les formes particulières prévues par cette plateforme du point de vue de la signature électronique ne sont pas encore compatibles avec les TIC généralement utilisées.</w:t>
      </w:r>
    </w:p>
  </w:footnote>
  <w:footnote w:id="11">
    <w:p w14:paraId="5697FF82" w14:textId="77777777" w:rsidR="00E0703F" w:rsidRPr="00755608" w:rsidRDefault="00E0703F" w:rsidP="00380E5E">
      <w:pPr>
        <w:pStyle w:val="Notedebasdepage"/>
        <w:jc w:val="both"/>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En cas d’association momentanée, l'attestation doit être présentée pour tous les membres de l’association.</w:t>
      </w:r>
    </w:p>
  </w:footnote>
  <w:footnote w:id="12">
    <w:p w14:paraId="3E15BF3B" w14:textId="1AEB21D1" w:rsidR="0027429B" w:rsidRDefault="0027429B" w:rsidP="00713C58">
      <w:pPr>
        <w:pStyle w:val="Notedebasdepage"/>
        <w:jc w:val="both"/>
      </w:pPr>
      <w:r>
        <w:rPr>
          <w:rStyle w:val="Appelnotedebasdep"/>
        </w:rPr>
        <w:footnoteRef/>
      </w:r>
      <w:r>
        <w:t xml:space="preserve"> Par dérogation</w:t>
      </w:r>
      <w:r w:rsidR="00601DBB" w:rsidRPr="00601DBB">
        <w:t>, la période est étendue à 5 ans</w:t>
      </w:r>
      <w:r w:rsidR="00601DBB">
        <w:t xml:space="preserve"> au lieu de 3 ans</w:t>
      </w:r>
      <w:r w:rsidR="00601DBB" w:rsidRPr="00601DBB">
        <w:t>. Cette extension est justifiée par la nature spécifique et peu fréquente des prestations liées à l’organisation de conférences internationales de grande capacité.</w:t>
      </w:r>
    </w:p>
  </w:footnote>
  <w:footnote w:id="13">
    <w:p w14:paraId="3C2DBCDB" w14:textId="77777777" w:rsidR="009533E1" w:rsidRPr="00435FF5" w:rsidRDefault="009533E1" w:rsidP="00713C58">
      <w:pPr>
        <w:pStyle w:val="Notedebasdepage"/>
        <w:jc w:val="both"/>
      </w:pPr>
      <w:r>
        <w:rPr>
          <w:rStyle w:val="Appelnotedebasdep"/>
        </w:rPr>
        <w:footnoteRef/>
      </w:r>
      <w:r w:rsidRPr="00435FF5">
        <w:t xml:space="preserve"> En cas de contrat-cadre (sans valeur contractuelle), seuls les contrats correspondant aux taches mises en œuvre dans le cadre d'un tel contrat seront pris en considération.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FECCE49" w:rsidR="00E0703F" w:rsidRPr="00755608" w:rsidRDefault="00E0703F"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E0703F" w:rsidRPr="00755608" w:rsidRDefault="00E0703F" w:rsidP="0034799E">
    <w:pPr>
      <w:pStyle w:val="En-tte"/>
      <w:tabs>
        <w:tab w:val="clear" w:pos="4536"/>
        <w:tab w:val="clear" w:pos="9072"/>
        <w:tab w:val="left" w:pos="1620"/>
      </w:tabs>
    </w:pPr>
    <w:r w:rsidRPr="00755608">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E0703F" w:rsidRPr="00755608" w:rsidRDefault="00E0703F"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BF0A3E"/>
    <w:multiLevelType w:val="hybridMultilevel"/>
    <w:tmpl w:val="35FC5FBA"/>
    <w:lvl w:ilvl="0" w:tplc="33EAF7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B704BF"/>
    <w:multiLevelType w:val="hybridMultilevel"/>
    <w:tmpl w:val="C8469A52"/>
    <w:lvl w:ilvl="0" w:tplc="30FECE16">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FC0CAB"/>
    <w:multiLevelType w:val="multilevel"/>
    <w:tmpl w:val="7EFAE2C8"/>
    <w:lvl w:ilvl="0">
      <w:start w:val="5"/>
      <w:numFmt w:val="decimal"/>
      <w:lvlText w:val="%1"/>
      <w:lvlJc w:val="left"/>
      <w:pPr>
        <w:ind w:left="1803" w:hanging="857"/>
      </w:pPr>
      <w:rPr>
        <w:rFonts w:hint="default"/>
        <w:lang w:val="fr-FR" w:eastAsia="en-US" w:bidi="ar-SA"/>
      </w:rPr>
    </w:lvl>
    <w:lvl w:ilvl="1">
      <w:start w:val="9"/>
      <w:numFmt w:val="decimal"/>
      <w:lvlText w:val="%1.%2"/>
      <w:lvlJc w:val="left"/>
      <w:pPr>
        <w:ind w:left="1803" w:hanging="857"/>
      </w:pPr>
      <w:rPr>
        <w:rFonts w:hint="default"/>
        <w:lang w:val="fr-FR" w:eastAsia="en-US" w:bidi="ar-SA"/>
      </w:rPr>
    </w:lvl>
    <w:lvl w:ilvl="2">
      <w:start w:val="3"/>
      <w:numFmt w:val="decimal"/>
      <w:lvlText w:val="%1.%2.%3"/>
      <w:lvlJc w:val="left"/>
      <w:pPr>
        <w:ind w:left="1803" w:hanging="857"/>
      </w:pPr>
      <w:rPr>
        <w:rFonts w:hint="default"/>
        <w:lang w:val="fr-FR" w:eastAsia="en-US" w:bidi="ar-SA"/>
      </w:rPr>
    </w:lvl>
    <w:lvl w:ilvl="3">
      <w:start w:val="1"/>
      <w:numFmt w:val="decimal"/>
      <w:lvlText w:val="%1.%2.%3.%4"/>
      <w:lvlJc w:val="left"/>
      <w:pPr>
        <w:ind w:left="1803" w:hanging="857"/>
      </w:pPr>
      <w:rPr>
        <w:rFonts w:ascii="Georgia" w:eastAsia="Georgia" w:hAnsi="Georgia" w:cs="Georgia" w:hint="default"/>
        <w:b/>
        <w:bCs/>
        <w:color w:val="575655"/>
        <w:spacing w:val="-2"/>
        <w:w w:val="100"/>
        <w:sz w:val="21"/>
        <w:szCs w:val="21"/>
        <w:lang w:val="fr-FR" w:eastAsia="en-US" w:bidi="ar-SA"/>
      </w:rPr>
    </w:lvl>
    <w:lvl w:ilvl="4">
      <w:numFmt w:val="bullet"/>
      <w:lvlText w:val="-"/>
      <w:lvlJc w:val="left"/>
      <w:pPr>
        <w:ind w:left="644" w:hanging="360"/>
      </w:pPr>
      <w:rPr>
        <w:rFonts w:ascii="Georgia" w:eastAsia="Georgia" w:hAnsi="Georgia" w:cs="Georgia" w:hint="default"/>
        <w:color w:val="565554"/>
        <w:w w:val="99"/>
        <w:sz w:val="20"/>
        <w:szCs w:val="20"/>
        <w:lang w:val="fr-FR" w:eastAsia="en-US" w:bidi="ar-SA"/>
      </w:rPr>
    </w:lvl>
    <w:lvl w:ilvl="5">
      <w:numFmt w:val="bullet"/>
      <w:lvlText w:val="•"/>
      <w:lvlJc w:val="left"/>
      <w:pPr>
        <w:ind w:left="5162" w:hanging="360"/>
      </w:pPr>
      <w:rPr>
        <w:rFonts w:hint="default"/>
        <w:lang w:val="fr-FR" w:eastAsia="en-US" w:bidi="ar-SA"/>
      </w:rPr>
    </w:lvl>
    <w:lvl w:ilvl="6">
      <w:numFmt w:val="bullet"/>
      <w:lvlText w:val="•"/>
      <w:lvlJc w:val="left"/>
      <w:pPr>
        <w:ind w:left="6283" w:hanging="360"/>
      </w:pPr>
      <w:rPr>
        <w:rFonts w:hint="default"/>
        <w:lang w:val="fr-FR" w:eastAsia="en-US" w:bidi="ar-SA"/>
      </w:rPr>
    </w:lvl>
    <w:lvl w:ilvl="7">
      <w:numFmt w:val="bullet"/>
      <w:lvlText w:val="•"/>
      <w:lvlJc w:val="left"/>
      <w:pPr>
        <w:ind w:left="7404" w:hanging="360"/>
      </w:pPr>
      <w:rPr>
        <w:rFonts w:hint="default"/>
        <w:lang w:val="fr-FR" w:eastAsia="en-US" w:bidi="ar-SA"/>
      </w:rPr>
    </w:lvl>
    <w:lvl w:ilvl="8">
      <w:numFmt w:val="bullet"/>
      <w:lvlText w:val="•"/>
      <w:lvlJc w:val="left"/>
      <w:pPr>
        <w:ind w:left="8524" w:hanging="360"/>
      </w:pPr>
      <w:rPr>
        <w:rFonts w:hint="default"/>
        <w:lang w:val="fr-FR" w:eastAsia="en-US" w:bidi="ar-SA"/>
      </w:rPr>
    </w:lvl>
  </w:abstractNum>
  <w:abstractNum w:abstractNumId="5"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235A7208"/>
    <w:multiLevelType w:val="hybridMultilevel"/>
    <w:tmpl w:val="C52A91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4046FE"/>
    <w:multiLevelType w:val="multilevel"/>
    <w:tmpl w:val="696A9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0" w15:restartNumberingAfterBreak="0">
    <w:nsid w:val="2EC915E9"/>
    <w:multiLevelType w:val="hybridMultilevel"/>
    <w:tmpl w:val="7C2ACE1A"/>
    <w:lvl w:ilvl="0" w:tplc="513E31AA">
      <w:numFmt w:val="bullet"/>
      <w:lvlText w:val="-"/>
      <w:lvlJc w:val="left"/>
      <w:pPr>
        <w:ind w:left="720" w:hanging="360"/>
      </w:pPr>
      <w:rPr>
        <w:rFonts w:ascii="Georgia" w:eastAsia="Georgia" w:hAnsi="Georgia" w:cs="Georgia" w:hint="default"/>
        <w:color w:val="575655"/>
        <w:w w:val="100"/>
        <w:sz w:val="21"/>
        <w:szCs w:val="21"/>
        <w:lang w:val="fr-FR" w:eastAsia="en-US" w:bidi="ar-SA"/>
      </w:rPr>
    </w:lvl>
    <w:lvl w:ilvl="1" w:tplc="B5AC152A">
      <w:numFmt w:val="bullet"/>
      <w:lvlText w:val="•"/>
      <w:lvlJc w:val="left"/>
      <w:pPr>
        <w:ind w:left="1656" w:hanging="360"/>
      </w:pPr>
      <w:rPr>
        <w:rFonts w:hint="default"/>
        <w:lang w:val="fr-FR" w:eastAsia="en-US" w:bidi="ar-SA"/>
      </w:rPr>
    </w:lvl>
    <w:lvl w:ilvl="2" w:tplc="3BA81620">
      <w:numFmt w:val="bullet"/>
      <w:lvlText w:val="•"/>
      <w:lvlJc w:val="left"/>
      <w:pPr>
        <w:ind w:left="2589" w:hanging="360"/>
      </w:pPr>
      <w:rPr>
        <w:rFonts w:hint="default"/>
        <w:lang w:val="fr-FR" w:eastAsia="en-US" w:bidi="ar-SA"/>
      </w:rPr>
    </w:lvl>
    <w:lvl w:ilvl="3" w:tplc="0DF4C90A">
      <w:numFmt w:val="bullet"/>
      <w:lvlText w:val="•"/>
      <w:lvlJc w:val="left"/>
      <w:pPr>
        <w:ind w:left="3521" w:hanging="360"/>
      </w:pPr>
      <w:rPr>
        <w:rFonts w:hint="default"/>
        <w:lang w:val="fr-FR" w:eastAsia="en-US" w:bidi="ar-SA"/>
      </w:rPr>
    </w:lvl>
    <w:lvl w:ilvl="4" w:tplc="31C2340E">
      <w:numFmt w:val="bullet"/>
      <w:lvlText w:val="•"/>
      <w:lvlJc w:val="left"/>
      <w:pPr>
        <w:ind w:left="4454" w:hanging="360"/>
      </w:pPr>
      <w:rPr>
        <w:rFonts w:hint="default"/>
        <w:lang w:val="fr-FR" w:eastAsia="en-US" w:bidi="ar-SA"/>
      </w:rPr>
    </w:lvl>
    <w:lvl w:ilvl="5" w:tplc="6DC46308">
      <w:numFmt w:val="bullet"/>
      <w:lvlText w:val="•"/>
      <w:lvlJc w:val="left"/>
      <w:pPr>
        <w:ind w:left="5387" w:hanging="360"/>
      </w:pPr>
      <w:rPr>
        <w:rFonts w:hint="default"/>
        <w:lang w:val="fr-FR" w:eastAsia="en-US" w:bidi="ar-SA"/>
      </w:rPr>
    </w:lvl>
    <w:lvl w:ilvl="6" w:tplc="AFB2DBA0">
      <w:numFmt w:val="bullet"/>
      <w:lvlText w:val="•"/>
      <w:lvlJc w:val="left"/>
      <w:pPr>
        <w:ind w:left="6319" w:hanging="360"/>
      </w:pPr>
      <w:rPr>
        <w:rFonts w:hint="default"/>
        <w:lang w:val="fr-FR" w:eastAsia="en-US" w:bidi="ar-SA"/>
      </w:rPr>
    </w:lvl>
    <w:lvl w:ilvl="7" w:tplc="0F56A21C">
      <w:numFmt w:val="bullet"/>
      <w:lvlText w:val="•"/>
      <w:lvlJc w:val="left"/>
      <w:pPr>
        <w:ind w:left="7252" w:hanging="360"/>
      </w:pPr>
      <w:rPr>
        <w:rFonts w:hint="default"/>
        <w:lang w:val="fr-FR" w:eastAsia="en-US" w:bidi="ar-SA"/>
      </w:rPr>
    </w:lvl>
    <w:lvl w:ilvl="8" w:tplc="AD1EE156">
      <w:numFmt w:val="bullet"/>
      <w:lvlText w:val="•"/>
      <w:lvlJc w:val="left"/>
      <w:pPr>
        <w:ind w:left="8185" w:hanging="360"/>
      </w:pPr>
      <w:rPr>
        <w:rFonts w:hint="default"/>
        <w:lang w:val="fr-FR" w:eastAsia="en-US" w:bidi="ar-SA"/>
      </w:rPr>
    </w:lvl>
  </w:abstractNum>
  <w:abstractNum w:abstractNumId="11" w15:restartNumberingAfterBreak="0">
    <w:nsid w:val="323724E7"/>
    <w:multiLevelType w:val="multilevel"/>
    <w:tmpl w:val="C8143A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73C35D7"/>
    <w:multiLevelType w:val="hybridMultilevel"/>
    <w:tmpl w:val="2672284E"/>
    <w:lvl w:ilvl="0" w:tplc="D2FA72F2">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AF00AD"/>
    <w:multiLevelType w:val="multilevel"/>
    <w:tmpl w:val="48460CF2"/>
    <w:lvl w:ilvl="0">
      <w:start w:val="5"/>
      <w:numFmt w:val="decimal"/>
      <w:lvlText w:val="%1"/>
      <w:lvlJc w:val="left"/>
      <w:pPr>
        <w:ind w:left="720" w:hanging="720"/>
      </w:pPr>
      <w:rPr>
        <w:rFonts w:hint="default"/>
        <w:lang w:val="fr-FR" w:eastAsia="en-US" w:bidi="ar-SA"/>
      </w:rPr>
    </w:lvl>
    <w:lvl w:ilvl="1">
      <w:start w:val="9"/>
      <w:numFmt w:val="decimal"/>
      <w:lvlText w:val="%1.%2"/>
      <w:lvlJc w:val="left"/>
      <w:pPr>
        <w:ind w:left="720" w:hanging="720"/>
      </w:pPr>
      <w:rPr>
        <w:rFonts w:hint="default"/>
        <w:lang w:val="fr-FR" w:eastAsia="en-US" w:bidi="ar-SA"/>
      </w:rPr>
    </w:lvl>
    <w:lvl w:ilvl="2">
      <w:start w:val="1"/>
      <w:numFmt w:val="decimal"/>
      <w:lvlText w:val="%1.%2.%3"/>
      <w:lvlJc w:val="left"/>
      <w:pPr>
        <w:ind w:left="720" w:hanging="720"/>
        <w:jc w:val="right"/>
      </w:pPr>
      <w:rPr>
        <w:rFonts w:hint="default"/>
        <w:b/>
        <w:bCs/>
        <w:spacing w:val="-1"/>
        <w:w w:val="100"/>
        <w:lang w:val="fr-FR" w:eastAsia="en-US" w:bidi="ar-SA"/>
      </w:rPr>
    </w:lvl>
    <w:lvl w:ilvl="3">
      <w:numFmt w:val="bullet"/>
      <w:lvlText w:val="-"/>
      <w:lvlJc w:val="left"/>
      <w:pPr>
        <w:ind w:left="720" w:hanging="360"/>
      </w:pPr>
      <w:rPr>
        <w:rFonts w:hint="default"/>
        <w:w w:val="99"/>
        <w:lang w:val="fr-FR" w:eastAsia="en-US" w:bidi="ar-SA"/>
      </w:rPr>
    </w:lvl>
    <w:lvl w:ilvl="4">
      <w:numFmt w:val="bullet"/>
      <w:lvlText w:val="•"/>
      <w:lvlJc w:val="left"/>
      <w:pPr>
        <w:ind w:left="3220" w:hanging="360"/>
      </w:pPr>
      <w:rPr>
        <w:rFonts w:hint="default"/>
        <w:lang w:val="fr-FR" w:eastAsia="en-US" w:bidi="ar-SA"/>
      </w:rPr>
    </w:lvl>
    <w:lvl w:ilvl="5">
      <w:numFmt w:val="bullet"/>
      <w:lvlText w:val="•"/>
      <w:lvlJc w:val="left"/>
      <w:pPr>
        <w:ind w:left="4358" w:hanging="360"/>
      </w:pPr>
      <w:rPr>
        <w:rFonts w:hint="default"/>
        <w:lang w:val="fr-FR" w:eastAsia="en-US" w:bidi="ar-SA"/>
      </w:rPr>
    </w:lvl>
    <w:lvl w:ilvl="6">
      <w:numFmt w:val="bullet"/>
      <w:lvlText w:val="•"/>
      <w:lvlJc w:val="left"/>
      <w:pPr>
        <w:ind w:left="5497" w:hanging="360"/>
      </w:pPr>
      <w:rPr>
        <w:rFonts w:hint="default"/>
        <w:lang w:val="fr-FR" w:eastAsia="en-US" w:bidi="ar-SA"/>
      </w:rPr>
    </w:lvl>
    <w:lvl w:ilvl="7">
      <w:numFmt w:val="bullet"/>
      <w:lvlText w:val="•"/>
      <w:lvlJc w:val="left"/>
      <w:pPr>
        <w:ind w:left="6635" w:hanging="360"/>
      </w:pPr>
      <w:rPr>
        <w:rFonts w:hint="default"/>
        <w:lang w:val="fr-FR" w:eastAsia="en-US" w:bidi="ar-SA"/>
      </w:rPr>
    </w:lvl>
    <w:lvl w:ilvl="8">
      <w:numFmt w:val="bullet"/>
      <w:lvlText w:val="•"/>
      <w:lvlJc w:val="left"/>
      <w:pPr>
        <w:ind w:left="7773" w:hanging="360"/>
      </w:pPr>
      <w:rPr>
        <w:rFonts w:hint="default"/>
        <w:lang w:val="fr-FR" w:eastAsia="en-US" w:bidi="ar-SA"/>
      </w:rPr>
    </w:lvl>
  </w:abstractNum>
  <w:abstractNum w:abstractNumId="15" w15:restartNumberingAfterBreak="0">
    <w:nsid w:val="394A1789"/>
    <w:multiLevelType w:val="multilevel"/>
    <w:tmpl w:val="229AD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7" w15:restartNumberingAfterBreak="0">
    <w:nsid w:val="3E0E6E3F"/>
    <w:multiLevelType w:val="hybridMultilevel"/>
    <w:tmpl w:val="480450C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C5175B"/>
    <w:multiLevelType w:val="hybridMultilevel"/>
    <w:tmpl w:val="EF5E9A5E"/>
    <w:lvl w:ilvl="0" w:tplc="861C87DE">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5341AD5"/>
    <w:multiLevelType w:val="multilevel"/>
    <w:tmpl w:val="2988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DE4838"/>
    <w:multiLevelType w:val="hybridMultilevel"/>
    <w:tmpl w:val="8D242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62465B"/>
    <w:multiLevelType w:val="hybridMultilevel"/>
    <w:tmpl w:val="881045B0"/>
    <w:lvl w:ilvl="0" w:tplc="9A60CFE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DA0A21"/>
    <w:multiLevelType w:val="hybridMultilevel"/>
    <w:tmpl w:val="A79EF1F2"/>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3"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5F6BF3"/>
    <w:multiLevelType w:val="multilevel"/>
    <w:tmpl w:val="2D32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835A0A"/>
    <w:multiLevelType w:val="hybridMultilevel"/>
    <w:tmpl w:val="FA2C143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95D000F"/>
    <w:multiLevelType w:val="hybridMultilevel"/>
    <w:tmpl w:val="5E848A42"/>
    <w:lvl w:ilvl="0" w:tplc="B8C6FFF0">
      <w:start w:val="1"/>
      <w:numFmt w:val="bullet"/>
      <w:lvlText w:val="-"/>
      <w:lvlJc w:val="left"/>
      <w:pPr>
        <w:ind w:left="360" w:hanging="360"/>
      </w:pPr>
      <w:rPr>
        <w:rFonts w:ascii="Georgia" w:eastAsia="MS Mincho" w:hAnsi="Georg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B6A4822"/>
    <w:multiLevelType w:val="hybridMultilevel"/>
    <w:tmpl w:val="76F2955C"/>
    <w:lvl w:ilvl="0" w:tplc="C4BC177C">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757C47"/>
    <w:multiLevelType w:val="hybridMultilevel"/>
    <w:tmpl w:val="123AC284"/>
    <w:lvl w:ilvl="0" w:tplc="861C87DE">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89F4506"/>
    <w:multiLevelType w:val="hybridMultilevel"/>
    <w:tmpl w:val="8974B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6682269">
    <w:abstractNumId w:val="29"/>
  </w:num>
  <w:num w:numId="2" w16cid:durableId="253057320">
    <w:abstractNumId w:val="6"/>
  </w:num>
  <w:num w:numId="3" w16cid:durableId="489760874">
    <w:abstractNumId w:val="5"/>
  </w:num>
  <w:num w:numId="4" w16cid:durableId="2116825775">
    <w:abstractNumId w:val="2"/>
  </w:num>
  <w:num w:numId="5" w16cid:durableId="589193402">
    <w:abstractNumId w:val="24"/>
  </w:num>
  <w:num w:numId="6" w16cid:durableId="140659473">
    <w:abstractNumId w:val="0"/>
  </w:num>
  <w:num w:numId="7" w16cid:durableId="1531457448">
    <w:abstractNumId w:val="23"/>
  </w:num>
  <w:num w:numId="8" w16cid:durableId="904297255">
    <w:abstractNumId w:val="6"/>
    <w:lvlOverride w:ilvl="0">
      <w:startOverride w:val="2"/>
    </w:lvlOverride>
  </w:num>
  <w:num w:numId="9" w16cid:durableId="1475634169">
    <w:abstractNumId w:val="6"/>
  </w:num>
  <w:num w:numId="10" w16cid:durableId="321856288">
    <w:abstractNumId w:val="6"/>
  </w:num>
  <w:num w:numId="11" w16cid:durableId="588273497">
    <w:abstractNumId w:val="5"/>
  </w:num>
  <w:num w:numId="12" w16cid:durableId="867917272">
    <w:abstractNumId w:val="12"/>
  </w:num>
  <w:num w:numId="13" w16cid:durableId="1163427322">
    <w:abstractNumId w:val="16"/>
  </w:num>
  <w:num w:numId="14" w16cid:durableId="714890895">
    <w:abstractNumId w:val="9"/>
  </w:num>
  <w:num w:numId="15" w16cid:durableId="1009910194">
    <w:abstractNumId w:val="18"/>
  </w:num>
  <w:num w:numId="16" w16cid:durableId="1956407470">
    <w:abstractNumId w:val="7"/>
  </w:num>
  <w:num w:numId="17" w16cid:durableId="1120147724">
    <w:abstractNumId w:val="10"/>
  </w:num>
  <w:num w:numId="18" w16cid:durableId="154339636">
    <w:abstractNumId w:val="4"/>
  </w:num>
  <w:num w:numId="19" w16cid:durableId="1175417531">
    <w:abstractNumId w:val="21"/>
  </w:num>
  <w:num w:numId="20" w16cid:durableId="1528831408">
    <w:abstractNumId w:val="14"/>
  </w:num>
  <w:num w:numId="21" w16cid:durableId="2019455859">
    <w:abstractNumId w:val="26"/>
  </w:num>
  <w:num w:numId="22" w16cid:durableId="871573142">
    <w:abstractNumId w:val="1"/>
  </w:num>
  <w:num w:numId="23" w16cid:durableId="428358896">
    <w:abstractNumId w:val="31"/>
  </w:num>
  <w:num w:numId="24" w16cid:durableId="1716007131">
    <w:abstractNumId w:val="30"/>
  </w:num>
  <w:num w:numId="25" w16cid:durableId="1566523942">
    <w:abstractNumId w:val="27"/>
  </w:num>
  <w:num w:numId="26" w16cid:durableId="565143577">
    <w:abstractNumId w:val="22"/>
  </w:num>
  <w:num w:numId="27" w16cid:durableId="577401448">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926979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598979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9254552">
    <w:abstractNumId w:val="19"/>
  </w:num>
  <w:num w:numId="31" w16cid:durableId="591931883">
    <w:abstractNumId w:val="13"/>
  </w:num>
  <w:num w:numId="32" w16cid:durableId="2042973297">
    <w:abstractNumId w:val="28"/>
  </w:num>
  <w:num w:numId="33" w16cid:durableId="950892890">
    <w:abstractNumId w:val="25"/>
  </w:num>
  <w:num w:numId="34" w16cid:durableId="1601643043">
    <w:abstractNumId w:val="20"/>
  </w:num>
  <w:num w:numId="35" w16cid:durableId="2096438484">
    <w:abstractNumId w:val="3"/>
  </w:num>
  <w:num w:numId="36" w16cid:durableId="100397131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5EF"/>
    <w:rsid w:val="00000A07"/>
    <w:rsid w:val="00004ABB"/>
    <w:rsid w:val="00005940"/>
    <w:rsid w:val="0000770A"/>
    <w:rsid w:val="000121DE"/>
    <w:rsid w:val="0001456C"/>
    <w:rsid w:val="00014E8C"/>
    <w:rsid w:val="00015F26"/>
    <w:rsid w:val="00016F5B"/>
    <w:rsid w:val="0001738A"/>
    <w:rsid w:val="00020621"/>
    <w:rsid w:val="00020E38"/>
    <w:rsid w:val="000213D3"/>
    <w:rsid w:val="0002330F"/>
    <w:rsid w:val="0002482B"/>
    <w:rsid w:val="0002587C"/>
    <w:rsid w:val="00025AF4"/>
    <w:rsid w:val="0003007B"/>
    <w:rsid w:val="000305FC"/>
    <w:rsid w:val="00030AB3"/>
    <w:rsid w:val="00030ACE"/>
    <w:rsid w:val="00030D67"/>
    <w:rsid w:val="00032809"/>
    <w:rsid w:val="0003327F"/>
    <w:rsid w:val="00033BE3"/>
    <w:rsid w:val="0003429C"/>
    <w:rsid w:val="00035577"/>
    <w:rsid w:val="00035CE1"/>
    <w:rsid w:val="00035FB7"/>
    <w:rsid w:val="00036DC8"/>
    <w:rsid w:val="000377C6"/>
    <w:rsid w:val="00040D1F"/>
    <w:rsid w:val="00041558"/>
    <w:rsid w:val="000439D0"/>
    <w:rsid w:val="00044886"/>
    <w:rsid w:val="00044F4D"/>
    <w:rsid w:val="00045C06"/>
    <w:rsid w:val="0004627A"/>
    <w:rsid w:val="00046626"/>
    <w:rsid w:val="0004666F"/>
    <w:rsid w:val="00046AE8"/>
    <w:rsid w:val="00052EE5"/>
    <w:rsid w:val="0005410E"/>
    <w:rsid w:val="0005516B"/>
    <w:rsid w:val="000551FA"/>
    <w:rsid w:val="000554F0"/>
    <w:rsid w:val="00055B71"/>
    <w:rsid w:val="00060481"/>
    <w:rsid w:val="00060895"/>
    <w:rsid w:val="00060F1B"/>
    <w:rsid w:val="00061E16"/>
    <w:rsid w:val="00063222"/>
    <w:rsid w:val="00064AD4"/>
    <w:rsid w:val="00065435"/>
    <w:rsid w:val="00066543"/>
    <w:rsid w:val="00066DB3"/>
    <w:rsid w:val="00067EA8"/>
    <w:rsid w:val="00071C55"/>
    <w:rsid w:val="00072626"/>
    <w:rsid w:val="00073335"/>
    <w:rsid w:val="00073AAA"/>
    <w:rsid w:val="00074FAA"/>
    <w:rsid w:val="000753B2"/>
    <w:rsid w:val="00075434"/>
    <w:rsid w:val="00075C28"/>
    <w:rsid w:val="00075CCB"/>
    <w:rsid w:val="00081070"/>
    <w:rsid w:val="00082859"/>
    <w:rsid w:val="000836DD"/>
    <w:rsid w:val="0008498B"/>
    <w:rsid w:val="00085BE5"/>
    <w:rsid w:val="00085D26"/>
    <w:rsid w:val="000860DD"/>
    <w:rsid w:val="00087D31"/>
    <w:rsid w:val="00090D71"/>
    <w:rsid w:val="00090F6C"/>
    <w:rsid w:val="00091A15"/>
    <w:rsid w:val="000922C3"/>
    <w:rsid w:val="0009365D"/>
    <w:rsid w:val="00094774"/>
    <w:rsid w:val="00096B53"/>
    <w:rsid w:val="00097A12"/>
    <w:rsid w:val="00097D6C"/>
    <w:rsid w:val="000A08AC"/>
    <w:rsid w:val="000A0E76"/>
    <w:rsid w:val="000A1AE8"/>
    <w:rsid w:val="000A5016"/>
    <w:rsid w:val="000B0D40"/>
    <w:rsid w:val="000B1207"/>
    <w:rsid w:val="000B1F5E"/>
    <w:rsid w:val="000B1FFB"/>
    <w:rsid w:val="000B491C"/>
    <w:rsid w:val="000B4CD6"/>
    <w:rsid w:val="000B52F9"/>
    <w:rsid w:val="000B5855"/>
    <w:rsid w:val="000B5FA7"/>
    <w:rsid w:val="000C048C"/>
    <w:rsid w:val="000C0A72"/>
    <w:rsid w:val="000C14CC"/>
    <w:rsid w:val="000C1D81"/>
    <w:rsid w:val="000C2CE2"/>
    <w:rsid w:val="000C3773"/>
    <w:rsid w:val="000C67E6"/>
    <w:rsid w:val="000C7915"/>
    <w:rsid w:val="000C7D38"/>
    <w:rsid w:val="000D02BD"/>
    <w:rsid w:val="000D0BF9"/>
    <w:rsid w:val="000D1B41"/>
    <w:rsid w:val="000D35A8"/>
    <w:rsid w:val="000D4932"/>
    <w:rsid w:val="000D560B"/>
    <w:rsid w:val="000D7DE7"/>
    <w:rsid w:val="000E0623"/>
    <w:rsid w:val="000E1755"/>
    <w:rsid w:val="000E24D5"/>
    <w:rsid w:val="000E51F5"/>
    <w:rsid w:val="000E62A5"/>
    <w:rsid w:val="000E7D2D"/>
    <w:rsid w:val="000F1E30"/>
    <w:rsid w:val="000F3F4C"/>
    <w:rsid w:val="000F4B1E"/>
    <w:rsid w:val="000F4CAA"/>
    <w:rsid w:val="000F52D3"/>
    <w:rsid w:val="000F68B0"/>
    <w:rsid w:val="000F6912"/>
    <w:rsid w:val="000F6CE8"/>
    <w:rsid w:val="000F73BC"/>
    <w:rsid w:val="000F7F4F"/>
    <w:rsid w:val="00100EB6"/>
    <w:rsid w:val="00103568"/>
    <w:rsid w:val="001036B0"/>
    <w:rsid w:val="001042D8"/>
    <w:rsid w:val="00105B84"/>
    <w:rsid w:val="00106779"/>
    <w:rsid w:val="00107664"/>
    <w:rsid w:val="0010792A"/>
    <w:rsid w:val="001116B7"/>
    <w:rsid w:val="0011198B"/>
    <w:rsid w:val="00112D11"/>
    <w:rsid w:val="001139E4"/>
    <w:rsid w:val="00113FFE"/>
    <w:rsid w:val="001146A2"/>
    <w:rsid w:val="00114EEC"/>
    <w:rsid w:val="001177C7"/>
    <w:rsid w:val="0012009A"/>
    <w:rsid w:val="00120121"/>
    <w:rsid w:val="00120718"/>
    <w:rsid w:val="00120B21"/>
    <w:rsid w:val="00120D3F"/>
    <w:rsid w:val="00122348"/>
    <w:rsid w:val="001262C3"/>
    <w:rsid w:val="001272F9"/>
    <w:rsid w:val="00127846"/>
    <w:rsid w:val="00130C09"/>
    <w:rsid w:val="001340FD"/>
    <w:rsid w:val="001351F2"/>
    <w:rsid w:val="0013597E"/>
    <w:rsid w:val="00135F1F"/>
    <w:rsid w:val="001365D9"/>
    <w:rsid w:val="00136B4E"/>
    <w:rsid w:val="00137260"/>
    <w:rsid w:val="001412AD"/>
    <w:rsid w:val="001418F7"/>
    <w:rsid w:val="001423B7"/>
    <w:rsid w:val="00143AF6"/>
    <w:rsid w:val="001447E5"/>
    <w:rsid w:val="00144DC3"/>
    <w:rsid w:val="00145DED"/>
    <w:rsid w:val="00150CFB"/>
    <w:rsid w:val="00152954"/>
    <w:rsid w:val="001533C5"/>
    <w:rsid w:val="0015484D"/>
    <w:rsid w:val="0015485A"/>
    <w:rsid w:val="0015669E"/>
    <w:rsid w:val="0015738C"/>
    <w:rsid w:val="0016027C"/>
    <w:rsid w:val="00160338"/>
    <w:rsid w:val="0016106E"/>
    <w:rsid w:val="001612F8"/>
    <w:rsid w:val="00161BE6"/>
    <w:rsid w:val="00162020"/>
    <w:rsid w:val="00162A73"/>
    <w:rsid w:val="001632B0"/>
    <w:rsid w:val="001635AE"/>
    <w:rsid w:val="00166407"/>
    <w:rsid w:val="0016696E"/>
    <w:rsid w:val="001717DB"/>
    <w:rsid w:val="00171A14"/>
    <w:rsid w:val="0017215A"/>
    <w:rsid w:val="001721C8"/>
    <w:rsid w:val="00172600"/>
    <w:rsid w:val="001727C8"/>
    <w:rsid w:val="001765B3"/>
    <w:rsid w:val="001770F3"/>
    <w:rsid w:val="00180CEE"/>
    <w:rsid w:val="00182077"/>
    <w:rsid w:val="00182BE5"/>
    <w:rsid w:val="00185E6C"/>
    <w:rsid w:val="00187EDC"/>
    <w:rsid w:val="00190A9F"/>
    <w:rsid w:val="00193F4F"/>
    <w:rsid w:val="00194970"/>
    <w:rsid w:val="00195035"/>
    <w:rsid w:val="001973EF"/>
    <w:rsid w:val="00197429"/>
    <w:rsid w:val="001A1EAA"/>
    <w:rsid w:val="001A23BE"/>
    <w:rsid w:val="001A3CC8"/>
    <w:rsid w:val="001A4145"/>
    <w:rsid w:val="001A4938"/>
    <w:rsid w:val="001A51BC"/>
    <w:rsid w:val="001A60D0"/>
    <w:rsid w:val="001A789E"/>
    <w:rsid w:val="001A7D28"/>
    <w:rsid w:val="001B195C"/>
    <w:rsid w:val="001B201F"/>
    <w:rsid w:val="001B22F5"/>
    <w:rsid w:val="001B25A5"/>
    <w:rsid w:val="001B3646"/>
    <w:rsid w:val="001B4FB0"/>
    <w:rsid w:val="001B7DAF"/>
    <w:rsid w:val="001B7F50"/>
    <w:rsid w:val="001B7F90"/>
    <w:rsid w:val="001C0A40"/>
    <w:rsid w:val="001C143A"/>
    <w:rsid w:val="001C1715"/>
    <w:rsid w:val="001C1824"/>
    <w:rsid w:val="001C2A83"/>
    <w:rsid w:val="001C48DC"/>
    <w:rsid w:val="001C53EA"/>
    <w:rsid w:val="001C687E"/>
    <w:rsid w:val="001C699A"/>
    <w:rsid w:val="001C7660"/>
    <w:rsid w:val="001C7B47"/>
    <w:rsid w:val="001D06E8"/>
    <w:rsid w:val="001D112A"/>
    <w:rsid w:val="001D17A0"/>
    <w:rsid w:val="001D1EF3"/>
    <w:rsid w:val="001D24B6"/>
    <w:rsid w:val="001D2613"/>
    <w:rsid w:val="001D3107"/>
    <w:rsid w:val="001D3756"/>
    <w:rsid w:val="001D4B5B"/>
    <w:rsid w:val="001D5185"/>
    <w:rsid w:val="001D53D2"/>
    <w:rsid w:val="001D5859"/>
    <w:rsid w:val="001D6FD0"/>
    <w:rsid w:val="001D705D"/>
    <w:rsid w:val="001D73B4"/>
    <w:rsid w:val="001D7776"/>
    <w:rsid w:val="001D7A62"/>
    <w:rsid w:val="001E0539"/>
    <w:rsid w:val="001E0E2F"/>
    <w:rsid w:val="001E240D"/>
    <w:rsid w:val="001E3169"/>
    <w:rsid w:val="001E332A"/>
    <w:rsid w:val="001E3C30"/>
    <w:rsid w:val="001E433A"/>
    <w:rsid w:val="001E5969"/>
    <w:rsid w:val="001F19A1"/>
    <w:rsid w:val="001F2012"/>
    <w:rsid w:val="001F2400"/>
    <w:rsid w:val="001F2718"/>
    <w:rsid w:val="001F293A"/>
    <w:rsid w:val="001F3E5E"/>
    <w:rsid w:val="001F4472"/>
    <w:rsid w:val="001F44E2"/>
    <w:rsid w:val="001F60F2"/>
    <w:rsid w:val="001F61DF"/>
    <w:rsid w:val="001F6F4F"/>
    <w:rsid w:val="001F783D"/>
    <w:rsid w:val="001F796C"/>
    <w:rsid w:val="002014AB"/>
    <w:rsid w:val="00201904"/>
    <w:rsid w:val="002019A9"/>
    <w:rsid w:val="00201B3D"/>
    <w:rsid w:val="002022DC"/>
    <w:rsid w:val="00203FF6"/>
    <w:rsid w:val="00204CAD"/>
    <w:rsid w:val="002050E2"/>
    <w:rsid w:val="00205F93"/>
    <w:rsid w:val="0021049A"/>
    <w:rsid w:val="0021167F"/>
    <w:rsid w:val="00211CE8"/>
    <w:rsid w:val="00212368"/>
    <w:rsid w:val="0021254C"/>
    <w:rsid w:val="0021258B"/>
    <w:rsid w:val="00212EDF"/>
    <w:rsid w:val="00214624"/>
    <w:rsid w:val="00214DE1"/>
    <w:rsid w:val="00215429"/>
    <w:rsid w:val="002156BA"/>
    <w:rsid w:val="00215DD3"/>
    <w:rsid w:val="00216FEA"/>
    <w:rsid w:val="00217022"/>
    <w:rsid w:val="00217094"/>
    <w:rsid w:val="0021735E"/>
    <w:rsid w:val="0021755A"/>
    <w:rsid w:val="00217696"/>
    <w:rsid w:val="00217B85"/>
    <w:rsid w:val="002217D2"/>
    <w:rsid w:val="00221AD0"/>
    <w:rsid w:val="00222417"/>
    <w:rsid w:val="002232F3"/>
    <w:rsid w:val="00223B9E"/>
    <w:rsid w:val="00224803"/>
    <w:rsid w:val="00224A81"/>
    <w:rsid w:val="002269E0"/>
    <w:rsid w:val="00226DB4"/>
    <w:rsid w:val="002275FF"/>
    <w:rsid w:val="0023077F"/>
    <w:rsid w:val="00231C18"/>
    <w:rsid w:val="0023377E"/>
    <w:rsid w:val="00233EB9"/>
    <w:rsid w:val="00234226"/>
    <w:rsid w:val="0023429A"/>
    <w:rsid w:val="002353BC"/>
    <w:rsid w:val="0023573C"/>
    <w:rsid w:val="00235DBA"/>
    <w:rsid w:val="00236198"/>
    <w:rsid w:val="00237CD2"/>
    <w:rsid w:val="00243751"/>
    <w:rsid w:val="0024383E"/>
    <w:rsid w:val="00243A56"/>
    <w:rsid w:val="00243BB9"/>
    <w:rsid w:val="00243F0A"/>
    <w:rsid w:val="002452CF"/>
    <w:rsid w:val="00245FA5"/>
    <w:rsid w:val="00246377"/>
    <w:rsid w:val="0024723C"/>
    <w:rsid w:val="00247B49"/>
    <w:rsid w:val="002504D1"/>
    <w:rsid w:val="00250994"/>
    <w:rsid w:val="00251977"/>
    <w:rsid w:val="00251A34"/>
    <w:rsid w:val="00251D2E"/>
    <w:rsid w:val="00252357"/>
    <w:rsid w:val="00253A3D"/>
    <w:rsid w:val="00254019"/>
    <w:rsid w:val="00254820"/>
    <w:rsid w:val="00254BE7"/>
    <w:rsid w:val="002553DA"/>
    <w:rsid w:val="0025639C"/>
    <w:rsid w:val="00256621"/>
    <w:rsid w:val="002566DD"/>
    <w:rsid w:val="0025727D"/>
    <w:rsid w:val="002577BC"/>
    <w:rsid w:val="00261124"/>
    <w:rsid w:val="002612F3"/>
    <w:rsid w:val="00261A70"/>
    <w:rsid w:val="00262C3E"/>
    <w:rsid w:val="00263CE7"/>
    <w:rsid w:val="00264C66"/>
    <w:rsid w:val="002650CE"/>
    <w:rsid w:val="00265DC6"/>
    <w:rsid w:val="002665EA"/>
    <w:rsid w:val="00266792"/>
    <w:rsid w:val="00266F2E"/>
    <w:rsid w:val="002678E6"/>
    <w:rsid w:val="00267CF0"/>
    <w:rsid w:val="00267E63"/>
    <w:rsid w:val="00271031"/>
    <w:rsid w:val="00271CBE"/>
    <w:rsid w:val="00272003"/>
    <w:rsid w:val="00273863"/>
    <w:rsid w:val="00274050"/>
    <w:rsid w:val="0027429B"/>
    <w:rsid w:val="002742BF"/>
    <w:rsid w:val="00274C39"/>
    <w:rsid w:val="002757A6"/>
    <w:rsid w:val="00275E8D"/>
    <w:rsid w:val="00276111"/>
    <w:rsid w:val="00276ED5"/>
    <w:rsid w:val="00277545"/>
    <w:rsid w:val="00277D92"/>
    <w:rsid w:val="002807D9"/>
    <w:rsid w:val="00282284"/>
    <w:rsid w:val="002824A2"/>
    <w:rsid w:val="00282F5A"/>
    <w:rsid w:val="002839C1"/>
    <w:rsid w:val="002846A0"/>
    <w:rsid w:val="00284B5F"/>
    <w:rsid w:val="002879F9"/>
    <w:rsid w:val="00290538"/>
    <w:rsid w:val="00290FF6"/>
    <w:rsid w:val="00291A08"/>
    <w:rsid w:val="002920EE"/>
    <w:rsid w:val="00293F8F"/>
    <w:rsid w:val="0029616B"/>
    <w:rsid w:val="00297B78"/>
    <w:rsid w:val="002A030F"/>
    <w:rsid w:val="002A37DF"/>
    <w:rsid w:val="002A4737"/>
    <w:rsid w:val="002A4C9B"/>
    <w:rsid w:val="002A5104"/>
    <w:rsid w:val="002A5C36"/>
    <w:rsid w:val="002B0CA1"/>
    <w:rsid w:val="002B23A5"/>
    <w:rsid w:val="002B3201"/>
    <w:rsid w:val="002B467C"/>
    <w:rsid w:val="002B4EF6"/>
    <w:rsid w:val="002B536A"/>
    <w:rsid w:val="002B5440"/>
    <w:rsid w:val="002B7435"/>
    <w:rsid w:val="002B7D5A"/>
    <w:rsid w:val="002C0898"/>
    <w:rsid w:val="002C0A41"/>
    <w:rsid w:val="002C0B29"/>
    <w:rsid w:val="002C1233"/>
    <w:rsid w:val="002C1F61"/>
    <w:rsid w:val="002C2356"/>
    <w:rsid w:val="002C34AC"/>
    <w:rsid w:val="002C3B08"/>
    <w:rsid w:val="002C4003"/>
    <w:rsid w:val="002C40E5"/>
    <w:rsid w:val="002C4D20"/>
    <w:rsid w:val="002C58E6"/>
    <w:rsid w:val="002C641B"/>
    <w:rsid w:val="002C6923"/>
    <w:rsid w:val="002C7571"/>
    <w:rsid w:val="002C7E4D"/>
    <w:rsid w:val="002D0A22"/>
    <w:rsid w:val="002D207A"/>
    <w:rsid w:val="002D2B18"/>
    <w:rsid w:val="002D2C62"/>
    <w:rsid w:val="002D48DF"/>
    <w:rsid w:val="002D5B11"/>
    <w:rsid w:val="002D5BA6"/>
    <w:rsid w:val="002D5D47"/>
    <w:rsid w:val="002D684E"/>
    <w:rsid w:val="002D7F89"/>
    <w:rsid w:val="002D7F8C"/>
    <w:rsid w:val="002E1CD7"/>
    <w:rsid w:val="002E31EB"/>
    <w:rsid w:val="002E5E69"/>
    <w:rsid w:val="002E7077"/>
    <w:rsid w:val="002E7521"/>
    <w:rsid w:val="002F040F"/>
    <w:rsid w:val="002F0CCF"/>
    <w:rsid w:val="002F0DC7"/>
    <w:rsid w:val="002F37A8"/>
    <w:rsid w:val="002F4CD9"/>
    <w:rsid w:val="002F5124"/>
    <w:rsid w:val="002F5839"/>
    <w:rsid w:val="002F62ED"/>
    <w:rsid w:val="002F6357"/>
    <w:rsid w:val="002F6422"/>
    <w:rsid w:val="00300916"/>
    <w:rsid w:val="003014F9"/>
    <w:rsid w:val="00301BE5"/>
    <w:rsid w:val="00301F2D"/>
    <w:rsid w:val="00303428"/>
    <w:rsid w:val="003040CA"/>
    <w:rsid w:val="003042FF"/>
    <w:rsid w:val="003045A2"/>
    <w:rsid w:val="0030485E"/>
    <w:rsid w:val="003059C2"/>
    <w:rsid w:val="00307C41"/>
    <w:rsid w:val="0031151B"/>
    <w:rsid w:val="003117BE"/>
    <w:rsid w:val="00312744"/>
    <w:rsid w:val="0031313C"/>
    <w:rsid w:val="00313ABF"/>
    <w:rsid w:val="00313C7A"/>
    <w:rsid w:val="00313E70"/>
    <w:rsid w:val="00316743"/>
    <w:rsid w:val="00316C74"/>
    <w:rsid w:val="00316DA4"/>
    <w:rsid w:val="003205D9"/>
    <w:rsid w:val="00320CBD"/>
    <w:rsid w:val="00320FEE"/>
    <w:rsid w:val="00321BE2"/>
    <w:rsid w:val="0032419A"/>
    <w:rsid w:val="00324A13"/>
    <w:rsid w:val="00324B87"/>
    <w:rsid w:val="00332A46"/>
    <w:rsid w:val="00333400"/>
    <w:rsid w:val="00334D44"/>
    <w:rsid w:val="0033558F"/>
    <w:rsid w:val="0033643E"/>
    <w:rsid w:val="003404F5"/>
    <w:rsid w:val="00340C17"/>
    <w:rsid w:val="003424B3"/>
    <w:rsid w:val="00342659"/>
    <w:rsid w:val="003438DE"/>
    <w:rsid w:val="00344F82"/>
    <w:rsid w:val="003457BB"/>
    <w:rsid w:val="00347085"/>
    <w:rsid w:val="0034799E"/>
    <w:rsid w:val="003501FF"/>
    <w:rsid w:val="00352288"/>
    <w:rsid w:val="0035346E"/>
    <w:rsid w:val="0035437D"/>
    <w:rsid w:val="00356B2F"/>
    <w:rsid w:val="00357D2A"/>
    <w:rsid w:val="003611C0"/>
    <w:rsid w:val="00361423"/>
    <w:rsid w:val="003618D4"/>
    <w:rsid w:val="0036235B"/>
    <w:rsid w:val="003639F6"/>
    <w:rsid w:val="00364590"/>
    <w:rsid w:val="00364D71"/>
    <w:rsid w:val="003664E0"/>
    <w:rsid w:val="00366CA8"/>
    <w:rsid w:val="0036718B"/>
    <w:rsid w:val="00367799"/>
    <w:rsid w:val="003701DB"/>
    <w:rsid w:val="00370CB1"/>
    <w:rsid w:val="00371CCA"/>
    <w:rsid w:val="00372540"/>
    <w:rsid w:val="00372D8F"/>
    <w:rsid w:val="00372E50"/>
    <w:rsid w:val="0037434D"/>
    <w:rsid w:val="0037436C"/>
    <w:rsid w:val="00375B5C"/>
    <w:rsid w:val="0038037B"/>
    <w:rsid w:val="003803AC"/>
    <w:rsid w:val="00380E5E"/>
    <w:rsid w:val="003832FD"/>
    <w:rsid w:val="0038349D"/>
    <w:rsid w:val="003837F5"/>
    <w:rsid w:val="00383989"/>
    <w:rsid w:val="00384529"/>
    <w:rsid w:val="003865FA"/>
    <w:rsid w:val="00386AAB"/>
    <w:rsid w:val="0038706A"/>
    <w:rsid w:val="003879A2"/>
    <w:rsid w:val="00391F7A"/>
    <w:rsid w:val="00392334"/>
    <w:rsid w:val="00392BEE"/>
    <w:rsid w:val="00393BAD"/>
    <w:rsid w:val="00394653"/>
    <w:rsid w:val="00394A61"/>
    <w:rsid w:val="0039683E"/>
    <w:rsid w:val="00397CF5"/>
    <w:rsid w:val="003A111D"/>
    <w:rsid w:val="003A3295"/>
    <w:rsid w:val="003A4142"/>
    <w:rsid w:val="003A4F31"/>
    <w:rsid w:val="003A5395"/>
    <w:rsid w:val="003B0144"/>
    <w:rsid w:val="003B1CAB"/>
    <w:rsid w:val="003B290D"/>
    <w:rsid w:val="003B3052"/>
    <w:rsid w:val="003B4A89"/>
    <w:rsid w:val="003B4CA5"/>
    <w:rsid w:val="003B4F22"/>
    <w:rsid w:val="003B4F4F"/>
    <w:rsid w:val="003B59EF"/>
    <w:rsid w:val="003B608F"/>
    <w:rsid w:val="003B6491"/>
    <w:rsid w:val="003B7AA7"/>
    <w:rsid w:val="003C06CD"/>
    <w:rsid w:val="003C0B14"/>
    <w:rsid w:val="003C2059"/>
    <w:rsid w:val="003C5712"/>
    <w:rsid w:val="003C71CB"/>
    <w:rsid w:val="003D14C2"/>
    <w:rsid w:val="003D3589"/>
    <w:rsid w:val="003D3779"/>
    <w:rsid w:val="003D3BD3"/>
    <w:rsid w:val="003D3E13"/>
    <w:rsid w:val="003D46B4"/>
    <w:rsid w:val="003D57F4"/>
    <w:rsid w:val="003D59E9"/>
    <w:rsid w:val="003D79F7"/>
    <w:rsid w:val="003D7C28"/>
    <w:rsid w:val="003D7DD9"/>
    <w:rsid w:val="003E134A"/>
    <w:rsid w:val="003E1C9A"/>
    <w:rsid w:val="003E1ED2"/>
    <w:rsid w:val="003E2DA3"/>
    <w:rsid w:val="003E2F85"/>
    <w:rsid w:val="003E38E5"/>
    <w:rsid w:val="003E78D1"/>
    <w:rsid w:val="003F0F63"/>
    <w:rsid w:val="003F2052"/>
    <w:rsid w:val="003F27B1"/>
    <w:rsid w:val="003F4E88"/>
    <w:rsid w:val="003F51F1"/>
    <w:rsid w:val="003F5DD1"/>
    <w:rsid w:val="003F63CC"/>
    <w:rsid w:val="003F6972"/>
    <w:rsid w:val="003F71BE"/>
    <w:rsid w:val="0040002D"/>
    <w:rsid w:val="004005BA"/>
    <w:rsid w:val="004012FC"/>
    <w:rsid w:val="00401416"/>
    <w:rsid w:val="00401A2F"/>
    <w:rsid w:val="00401DCA"/>
    <w:rsid w:val="004038E4"/>
    <w:rsid w:val="00406591"/>
    <w:rsid w:val="004106DA"/>
    <w:rsid w:val="004107E5"/>
    <w:rsid w:val="00412ADE"/>
    <w:rsid w:val="00412EAB"/>
    <w:rsid w:val="00413425"/>
    <w:rsid w:val="004145B4"/>
    <w:rsid w:val="00414860"/>
    <w:rsid w:val="0041556D"/>
    <w:rsid w:val="00417117"/>
    <w:rsid w:val="0041784D"/>
    <w:rsid w:val="00420FD2"/>
    <w:rsid w:val="004222BD"/>
    <w:rsid w:val="004253F6"/>
    <w:rsid w:val="0042566B"/>
    <w:rsid w:val="00425F68"/>
    <w:rsid w:val="004316DE"/>
    <w:rsid w:val="00431B59"/>
    <w:rsid w:val="00434543"/>
    <w:rsid w:val="00435E42"/>
    <w:rsid w:val="00435FF5"/>
    <w:rsid w:val="00437797"/>
    <w:rsid w:val="00441621"/>
    <w:rsid w:val="0044196F"/>
    <w:rsid w:val="0044302C"/>
    <w:rsid w:val="00443BE0"/>
    <w:rsid w:val="00444CAA"/>
    <w:rsid w:val="004458F6"/>
    <w:rsid w:val="00445FB0"/>
    <w:rsid w:val="0044637B"/>
    <w:rsid w:val="004466B4"/>
    <w:rsid w:val="004518FC"/>
    <w:rsid w:val="00452D02"/>
    <w:rsid w:val="00453438"/>
    <w:rsid w:val="00454076"/>
    <w:rsid w:val="004545F1"/>
    <w:rsid w:val="0045487A"/>
    <w:rsid w:val="00454A3C"/>
    <w:rsid w:val="00455D04"/>
    <w:rsid w:val="00461068"/>
    <w:rsid w:val="00461B52"/>
    <w:rsid w:val="00462214"/>
    <w:rsid w:val="0046721F"/>
    <w:rsid w:val="00467A31"/>
    <w:rsid w:val="004708D5"/>
    <w:rsid w:val="00473011"/>
    <w:rsid w:val="00473351"/>
    <w:rsid w:val="00473D83"/>
    <w:rsid w:val="004756DA"/>
    <w:rsid w:val="0047646A"/>
    <w:rsid w:val="00476538"/>
    <w:rsid w:val="00476D16"/>
    <w:rsid w:val="0048020D"/>
    <w:rsid w:val="004812FF"/>
    <w:rsid w:val="00481943"/>
    <w:rsid w:val="00484B59"/>
    <w:rsid w:val="00485C41"/>
    <w:rsid w:val="00491552"/>
    <w:rsid w:val="0049232E"/>
    <w:rsid w:val="0049252E"/>
    <w:rsid w:val="00492CB4"/>
    <w:rsid w:val="004931C6"/>
    <w:rsid w:val="00493201"/>
    <w:rsid w:val="004933D3"/>
    <w:rsid w:val="004949E0"/>
    <w:rsid w:val="00494BC9"/>
    <w:rsid w:val="00495502"/>
    <w:rsid w:val="00496348"/>
    <w:rsid w:val="00496964"/>
    <w:rsid w:val="00496CDE"/>
    <w:rsid w:val="004A01CA"/>
    <w:rsid w:val="004A0B3B"/>
    <w:rsid w:val="004A0B4F"/>
    <w:rsid w:val="004A238E"/>
    <w:rsid w:val="004B021C"/>
    <w:rsid w:val="004B03EE"/>
    <w:rsid w:val="004B04DD"/>
    <w:rsid w:val="004B07D1"/>
    <w:rsid w:val="004B12D5"/>
    <w:rsid w:val="004B2BFC"/>
    <w:rsid w:val="004B5180"/>
    <w:rsid w:val="004B55E1"/>
    <w:rsid w:val="004B5D37"/>
    <w:rsid w:val="004B665C"/>
    <w:rsid w:val="004B66A0"/>
    <w:rsid w:val="004B7A9E"/>
    <w:rsid w:val="004C0294"/>
    <w:rsid w:val="004C1D98"/>
    <w:rsid w:val="004C3CAE"/>
    <w:rsid w:val="004C6749"/>
    <w:rsid w:val="004C709F"/>
    <w:rsid w:val="004C722A"/>
    <w:rsid w:val="004C7642"/>
    <w:rsid w:val="004C7DCF"/>
    <w:rsid w:val="004D05D1"/>
    <w:rsid w:val="004D2FCD"/>
    <w:rsid w:val="004D345B"/>
    <w:rsid w:val="004D4E39"/>
    <w:rsid w:val="004D5B25"/>
    <w:rsid w:val="004D635B"/>
    <w:rsid w:val="004D681F"/>
    <w:rsid w:val="004D76CF"/>
    <w:rsid w:val="004E1E4B"/>
    <w:rsid w:val="004E227A"/>
    <w:rsid w:val="004E3B65"/>
    <w:rsid w:val="004E4B8B"/>
    <w:rsid w:val="004E5EFB"/>
    <w:rsid w:val="004F020C"/>
    <w:rsid w:val="004F215E"/>
    <w:rsid w:val="004F327F"/>
    <w:rsid w:val="004F5292"/>
    <w:rsid w:val="004F60A0"/>
    <w:rsid w:val="004F65CF"/>
    <w:rsid w:val="004F68B3"/>
    <w:rsid w:val="004F6FFD"/>
    <w:rsid w:val="0050013F"/>
    <w:rsid w:val="00501494"/>
    <w:rsid w:val="00501B46"/>
    <w:rsid w:val="00503D7C"/>
    <w:rsid w:val="005048B1"/>
    <w:rsid w:val="0050683F"/>
    <w:rsid w:val="00506969"/>
    <w:rsid w:val="0051018B"/>
    <w:rsid w:val="005104A9"/>
    <w:rsid w:val="00511023"/>
    <w:rsid w:val="00514A8B"/>
    <w:rsid w:val="005176F8"/>
    <w:rsid w:val="005206F3"/>
    <w:rsid w:val="005208B7"/>
    <w:rsid w:val="00521D4A"/>
    <w:rsid w:val="005224A5"/>
    <w:rsid w:val="00522508"/>
    <w:rsid w:val="00523F6C"/>
    <w:rsid w:val="00525235"/>
    <w:rsid w:val="00525469"/>
    <w:rsid w:val="0052583C"/>
    <w:rsid w:val="0052591D"/>
    <w:rsid w:val="0053045A"/>
    <w:rsid w:val="00532CF0"/>
    <w:rsid w:val="005336BC"/>
    <w:rsid w:val="00533CD8"/>
    <w:rsid w:val="00534F6D"/>
    <w:rsid w:val="0053675F"/>
    <w:rsid w:val="00536C49"/>
    <w:rsid w:val="00537568"/>
    <w:rsid w:val="00537F48"/>
    <w:rsid w:val="0054229F"/>
    <w:rsid w:val="00542B5E"/>
    <w:rsid w:val="00542E04"/>
    <w:rsid w:val="00542F36"/>
    <w:rsid w:val="00543092"/>
    <w:rsid w:val="005438E9"/>
    <w:rsid w:val="00543CBA"/>
    <w:rsid w:val="005441CA"/>
    <w:rsid w:val="00550806"/>
    <w:rsid w:val="00550F75"/>
    <w:rsid w:val="00552A11"/>
    <w:rsid w:val="00552F93"/>
    <w:rsid w:val="0055519D"/>
    <w:rsid w:val="0055590A"/>
    <w:rsid w:val="0055701C"/>
    <w:rsid w:val="00557219"/>
    <w:rsid w:val="00557B4A"/>
    <w:rsid w:val="00557EAC"/>
    <w:rsid w:val="005615A2"/>
    <w:rsid w:val="005616FD"/>
    <w:rsid w:val="00561C8E"/>
    <w:rsid w:val="005623DB"/>
    <w:rsid w:val="00563E16"/>
    <w:rsid w:val="00564937"/>
    <w:rsid w:val="005658A9"/>
    <w:rsid w:val="0056593E"/>
    <w:rsid w:val="00566650"/>
    <w:rsid w:val="005678E5"/>
    <w:rsid w:val="005702F6"/>
    <w:rsid w:val="00570F7D"/>
    <w:rsid w:val="00571F38"/>
    <w:rsid w:val="00571FD5"/>
    <w:rsid w:val="00572109"/>
    <w:rsid w:val="0057243F"/>
    <w:rsid w:val="00573991"/>
    <w:rsid w:val="00573ED2"/>
    <w:rsid w:val="005741E3"/>
    <w:rsid w:val="0057563B"/>
    <w:rsid w:val="00577EFD"/>
    <w:rsid w:val="00580F2C"/>
    <w:rsid w:val="00583478"/>
    <w:rsid w:val="00583970"/>
    <w:rsid w:val="00583AB2"/>
    <w:rsid w:val="00583FBB"/>
    <w:rsid w:val="0058460F"/>
    <w:rsid w:val="00585870"/>
    <w:rsid w:val="005859A2"/>
    <w:rsid w:val="00586056"/>
    <w:rsid w:val="005867E5"/>
    <w:rsid w:val="005905E2"/>
    <w:rsid w:val="005908D0"/>
    <w:rsid w:val="00592D41"/>
    <w:rsid w:val="005942BA"/>
    <w:rsid w:val="00594510"/>
    <w:rsid w:val="00594A55"/>
    <w:rsid w:val="0059565B"/>
    <w:rsid w:val="00595DF6"/>
    <w:rsid w:val="005962D0"/>
    <w:rsid w:val="005975EE"/>
    <w:rsid w:val="0059776B"/>
    <w:rsid w:val="005A056D"/>
    <w:rsid w:val="005A0CDB"/>
    <w:rsid w:val="005A0CFE"/>
    <w:rsid w:val="005A1539"/>
    <w:rsid w:val="005A1689"/>
    <w:rsid w:val="005A3988"/>
    <w:rsid w:val="005A3E60"/>
    <w:rsid w:val="005A3E85"/>
    <w:rsid w:val="005A40E4"/>
    <w:rsid w:val="005A4892"/>
    <w:rsid w:val="005A5338"/>
    <w:rsid w:val="005A5811"/>
    <w:rsid w:val="005A5F31"/>
    <w:rsid w:val="005A6809"/>
    <w:rsid w:val="005A6957"/>
    <w:rsid w:val="005A6AD4"/>
    <w:rsid w:val="005A71F2"/>
    <w:rsid w:val="005B154D"/>
    <w:rsid w:val="005B20F0"/>
    <w:rsid w:val="005B38D7"/>
    <w:rsid w:val="005B6A3D"/>
    <w:rsid w:val="005B6DD5"/>
    <w:rsid w:val="005B7A7C"/>
    <w:rsid w:val="005B7C72"/>
    <w:rsid w:val="005C0EB9"/>
    <w:rsid w:val="005C1D62"/>
    <w:rsid w:val="005C2563"/>
    <w:rsid w:val="005C2B22"/>
    <w:rsid w:val="005C4C22"/>
    <w:rsid w:val="005C653A"/>
    <w:rsid w:val="005D080C"/>
    <w:rsid w:val="005D0DEB"/>
    <w:rsid w:val="005D1053"/>
    <w:rsid w:val="005D1181"/>
    <w:rsid w:val="005D185D"/>
    <w:rsid w:val="005D1C02"/>
    <w:rsid w:val="005D27C9"/>
    <w:rsid w:val="005D4141"/>
    <w:rsid w:val="005D5765"/>
    <w:rsid w:val="005D5F96"/>
    <w:rsid w:val="005D6374"/>
    <w:rsid w:val="005D64FC"/>
    <w:rsid w:val="005E1F46"/>
    <w:rsid w:val="005E34E2"/>
    <w:rsid w:val="005E464B"/>
    <w:rsid w:val="005E71CB"/>
    <w:rsid w:val="005F0576"/>
    <w:rsid w:val="005F1B45"/>
    <w:rsid w:val="005F3A60"/>
    <w:rsid w:val="005F3E8A"/>
    <w:rsid w:val="005F462E"/>
    <w:rsid w:val="005F4706"/>
    <w:rsid w:val="005F5541"/>
    <w:rsid w:val="005F57E1"/>
    <w:rsid w:val="005F7219"/>
    <w:rsid w:val="005F79F8"/>
    <w:rsid w:val="006009A9"/>
    <w:rsid w:val="00600DA7"/>
    <w:rsid w:val="00601386"/>
    <w:rsid w:val="00601DBB"/>
    <w:rsid w:val="00601E40"/>
    <w:rsid w:val="00604D5A"/>
    <w:rsid w:val="00605C7F"/>
    <w:rsid w:val="0060629E"/>
    <w:rsid w:val="0060762A"/>
    <w:rsid w:val="006120B5"/>
    <w:rsid w:val="006166B1"/>
    <w:rsid w:val="0061769A"/>
    <w:rsid w:val="00617C3D"/>
    <w:rsid w:val="00617E39"/>
    <w:rsid w:val="00622317"/>
    <w:rsid w:val="006223E0"/>
    <w:rsid w:val="00622CD0"/>
    <w:rsid w:val="006243A7"/>
    <w:rsid w:val="00624C6A"/>
    <w:rsid w:val="00624F93"/>
    <w:rsid w:val="00626386"/>
    <w:rsid w:val="006272A9"/>
    <w:rsid w:val="0062735B"/>
    <w:rsid w:val="00627745"/>
    <w:rsid w:val="00630EEE"/>
    <w:rsid w:val="00631659"/>
    <w:rsid w:val="00631BB1"/>
    <w:rsid w:val="00632EAC"/>
    <w:rsid w:val="0063328E"/>
    <w:rsid w:val="0063349B"/>
    <w:rsid w:val="006346ED"/>
    <w:rsid w:val="00636089"/>
    <w:rsid w:val="00637172"/>
    <w:rsid w:val="00640A0B"/>
    <w:rsid w:val="006414CE"/>
    <w:rsid w:val="00641503"/>
    <w:rsid w:val="00641E0E"/>
    <w:rsid w:val="00642D3F"/>
    <w:rsid w:val="00644694"/>
    <w:rsid w:val="006446B2"/>
    <w:rsid w:val="0064532C"/>
    <w:rsid w:val="0064646F"/>
    <w:rsid w:val="006473A4"/>
    <w:rsid w:val="00647B9D"/>
    <w:rsid w:val="0065031E"/>
    <w:rsid w:val="0065180C"/>
    <w:rsid w:val="00652ACC"/>
    <w:rsid w:val="00655079"/>
    <w:rsid w:val="00657B37"/>
    <w:rsid w:val="00662D63"/>
    <w:rsid w:val="00663A7A"/>
    <w:rsid w:val="00664D69"/>
    <w:rsid w:val="00664DD0"/>
    <w:rsid w:val="0066530B"/>
    <w:rsid w:val="006656C1"/>
    <w:rsid w:val="00666572"/>
    <w:rsid w:val="00667614"/>
    <w:rsid w:val="0066770F"/>
    <w:rsid w:val="006706B6"/>
    <w:rsid w:val="00670D7C"/>
    <w:rsid w:val="00671281"/>
    <w:rsid w:val="00675408"/>
    <w:rsid w:val="00681278"/>
    <w:rsid w:val="006812D4"/>
    <w:rsid w:val="006813DD"/>
    <w:rsid w:val="00681C7C"/>
    <w:rsid w:val="006843A9"/>
    <w:rsid w:val="00685417"/>
    <w:rsid w:val="00686525"/>
    <w:rsid w:val="006876BA"/>
    <w:rsid w:val="00687C21"/>
    <w:rsid w:val="0069071A"/>
    <w:rsid w:val="006909E4"/>
    <w:rsid w:val="00690A7D"/>
    <w:rsid w:val="006911CC"/>
    <w:rsid w:val="00691E45"/>
    <w:rsid w:val="00692144"/>
    <w:rsid w:val="006928AB"/>
    <w:rsid w:val="00693918"/>
    <w:rsid w:val="006968F2"/>
    <w:rsid w:val="00696B0F"/>
    <w:rsid w:val="00697BED"/>
    <w:rsid w:val="006A1845"/>
    <w:rsid w:val="006A2335"/>
    <w:rsid w:val="006A27AD"/>
    <w:rsid w:val="006A4110"/>
    <w:rsid w:val="006A4838"/>
    <w:rsid w:val="006A505A"/>
    <w:rsid w:val="006A6352"/>
    <w:rsid w:val="006A6E48"/>
    <w:rsid w:val="006B061B"/>
    <w:rsid w:val="006B0849"/>
    <w:rsid w:val="006B189F"/>
    <w:rsid w:val="006B18AB"/>
    <w:rsid w:val="006B1E1A"/>
    <w:rsid w:val="006B2C96"/>
    <w:rsid w:val="006B42D4"/>
    <w:rsid w:val="006B5776"/>
    <w:rsid w:val="006B6CB5"/>
    <w:rsid w:val="006B6CCF"/>
    <w:rsid w:val="006C011A"/>
    <w:rsid w:val="006C1346"/>
    <w:rsid w:val="006C2AF0"/>
    <w:rsid w:val="006C2DBC"/>
    <w:rsid w:val="006C339F"/>
    <w:rsid w:val="006C4BEE"/>
    <w:rsid w:val="006C5533"/>
    <w:rsid w:val="006C5804"/>
    <w:rsid w:val="006C601F"/>
    <w:rsid w:val="006C6482"/>
    <w:rsid w:val="006C64DA"/>
    <w:rsid w:val="006C68B9"/>
    <w:rsid w:val="006C6D62"/>
    <w:rsid w:val="006D105C"/>
    <w:rsid w:val="006D140C"/>
    <w:rsid w:val="006D1C7C"/>
    <w:rsid w:val="006D20ED"/>
    <w:rsid w:val="006D2178"/>
    <w:rsid w:val="006D2278"/>
    <w:rsid w:val="006D646A"/>
    <w:rsid w:val="006D7B95"/>
    <w:rsid w:val="006E0784"/>
    <w:rsid w:val="006E1CC5"/>
    <w:rsid w:val="006E366E"/>
    <w:rsid w:val="006E36CD"/>
    <w:rsid w:val="006E427E"/>
    <w:rsid w:val="006E511D"/>
    <w:rsid w:val="006E5768"/>
    <w:rsid w:val="006E5D09"/>
    <w:rsid w:val="006E6324"/>
    <w:rsid w:val="006E6DE3"/>
    <w:rsid w:val="006E6F09"/>
    <w:rsid w:val="006F030D"/>
    <w:rsid w:val="006F07CB"/>
    <w:rsid w:val="006F13F7"/>
    <w:rsid w:val="006F3CA2"/>
    <w:rsid w:val="006F4082"/>
    <w:rsid w:val="006F5E1C"/>
    <w:rsid w:val="0070115B"/>
    <w:rsid w:val="007015A0"/>
    <w:rsid w:val="0070193D"/>
    <w:rsid w:val="0070353A"/>
    <w:rsid w:val="00705FCD"/>
    <w:rsid w:val="007078CD"/>
    <w:rsid w:val="00710A68"/>
    <w:rsid w:val="007129BA"/>
    <w:rsid w:val="0071377C"/>
    <w:rsid w:val="00713AB1"/>
    <w:rsid w:val="00713C58"/>
    <w:rsid w:val="007141EA"/>
    <w:rsid w:val="007155CB"/>
    <w:rsid w:val="007155F0"/>
    <w:rsid w:val="0071583C"/>
    <w:rsid w:val="00715AE9"/>
    <w:rsid w:val="00715E8A"/>
    <w:rsid w:val="007204F0"/>
    <w:rsid w:val="00720680"/>
    <w:rsid w:val="007228C0"/>
    <w:rsid w:val="007238DE"/>
    <w:rsid w:val="00723FB8"/>
    <w:rsid w:val="00726458"/>
    <w:rsid w:val="00727A0A"/>
    <w:rsid w:val="00730402"/>
    <w:rsid w:val="007304A7"/>
    <w:rsid w:val="00730CC7"/>
    <w:rsid w:val="007314D1"/>
    <w:rsid w:val="00732AF0"/>
    <w:rsid w:val="00733CC4"/>
    <w:rsid w:val="00733FB4"/>
    <w:rsid w:val="007350AA"/>
    <w:rsid w:val="007358DB"/>
    <w:rsid w:val="0073661F"/>
    <w:rsid w:val="007372EB"/>
    <w:rsid w:val="007400C2"/>
    <w:rsid w:val="007400D2"/>
    <w:rsid w:val="00740E27"/>
    <w:rsid w:val="007424E3"/>
    <w:rsid w:val="007439EF"/>
    <w:rsid w:val="00743DC1"/>
    <w:rsid w:val="00745945"/>
    <w:rsid w:val="00746412"/>
    <w:rsid w:val="00751B18"/>
    <w:rsid w:val="007523C0"/>
    <w:rsid w:val="007536C6"/>
    <w:rsid w:val="0075414B"/>
    <w:rsid w:val="0075470C"/>
    <w:rsid w:val="00754F52"/>
    <w:rsid w:val="00755608"/>
    <w:rsid w:val="0075727E"/>
    <w:rsid w:val="00762A3C"/>
    <w:rsid w:val="00762E89"/>
    <w:rsid w:val="00764186"/>
    <w:rsid w:val="00764668"/>
    <w:rsid w:val="007651EC"/>
    <w:rsid w:val="00765DCF"/>
    <w:rsid w:val="00766261"/>
    <w:rsid w:val="00766931"/>
    <w:rsid w:val="0077013F"/>
    <w:rsid w:val="0077020A"/>
    <w:rsid w:val="007703DD"/>
    <w:rsid w:val="00770C22"/>
    <w:rsid w:val="00772487"/>
    <w:rsid w:val="00772D06"/>
    <w:rsid w:val="00772DCD"/>
    <w:rsid w:val="007749A0"/>
    <w:rsid w:val="00774F05"/>
    <w:rsid w:val="00775557"/>
    <w:rsid w:val="00775932"/>
    <w:rsid w:val="00775BDE"/>
    <w:rsid w:val="00775BF7"/>
    <w:rsid w:val="00775F18"/>
    <w:rsid w:val="0077631D"/>
    <w:rsid w:val="00776349"/>
    <w:rsid w:val="00782077"/>
    <w:rsid w:val="00782BE7"/>
    <w:rsid w:val="00784E59"/>
    <w:rsid w:val="007851B4"/>
    <w:rsid w:val="0078555C"/>
    <w:rsid w:val="00786790"/>
    <w:rsid w:val="007901F9"/>
    <w:rsid w:val="0079029D"/>
    <w:rsid w:val="00790EDD"/>
    <w:rsid w:val="0079118D"/>
    <w:rsid w:val="00791CF0"/>
    <w:rsid w:val="00792365"/>
    <w:rsid w:val="00793756"/>
    <w:rsid w:val="00794BCA"/>
    <w:rsid w:val="007961EE"/>
    <w:rsid w:val="0079620F"/>
    <w:rsid w:val="00797539"/>
    <w:rsid w:val="007A1E55"/>
    <w:rsid w:val="007A2C60"/>
    <w:rsid w:val="007A3149"/>
    <w:rsid w:val="007A3A3A"/>
    <w:rsid w:val="007A40F0"/>
    <w:rsid w:val="007A4576"/>
    <w:rsid w:val="007A4952"/>
    <w:rsid w:val="007A4D32"/>
    <w:rsid w:val="007A5333"/>
    <w:rsid w:val="007A5DB9"/>
    <w:rsid w:val="007B03AF"/>
    <w:rsid w:val="007B06AE"/>
    <w:rsid w:val="007B0FC6"/>
    <w:rsid w:val="007B186A"/>
    <w:rsid w:val="007B2027"/>
    <w:rsid w:val="007B2D59"/>
    <w:rsid w:val="007B335D"/>
    <w:rsid w:val="007B48F6"/>
    <w:rsid w:val="007B4F3F"/>
    <w:rsid w:val="007B623E"/>
    <w:rsid w:val="007B6247"/>
    <w:rsid w:val="007B65F8"/>
    <w:rsid w:val="007B6ADD"/>
    <w:rsid w:val="007B7296"/>
    <w:rsid w:val="007C01E4"/>
    <w:rsid w:val="007C1636"/>
    <w:rsid w:val="007C2AD2"/>
    <w:rsid w:val="007C2B3F"/>
    <w:rsid w:val="007C49AB"/>
    <w:rsid w:val="007C749A"/>
    <w:rsid w:val="007C795A"/>
    <w:rsid w:val="007C79E3"/>
    <w:rsid w:val="007D1684"/>
    <w:rsid w:val="007D3CE2"/>
    <w:rsid w:val="007D5017"/>
    <w:rsid w:val="007D5491"/>
    <w:rsid w:val="007D5879"/>
    <w:rsid w:val="007E16B5"/>
    <w:rsid w:val="007E2715"/>
    <w:rsid w:val="007E2CDB"/>
    <w:rsid w:val="007E476D"/>
    <w:rsid w:val="007E48B0"/>
    <w:rsid w:val="007E4AB8"/>
    <w:rsid w:val="007E4B00"/>
    <w:rsid w:val="007E4C66"/>
    <w:rsid w:val="007E54B3"/>
    <w:rsid w:val="007E5EEC"/>
    <w:rsid w:val="007E6C10"/>
    <w:rsid w:val="007F1763"/>
    <w:rsid w:val="007F5562"/>
    <w:rsid w:val="007F56D3"/>
    <w:rsid w:val="007F6167"/>
    <w:rsid w:val="007F68F2"/>
    <w:rsid w:val="007F71C9"/>
    <w:rsid w:val="007F7416"/>
    <w:rsid w:val="008009C1"/>
    <w:rsid w:val="00800B6F"/>
    <w:rsid w:val="00800FDC"/>
    <w:rsid w:val="008026D1"/>
    <w:rsid w:val="00802700"/>
    <w:rsid w:val="008027D0"/>
    <w:rsid w:val="0080343C"/>
    <w:rsid w:val="00803A94"/>
    <w:rsid w:val="00803E89"/>
    <w:rsid w:val="00804861"/>
    <w:rsid w:val="008067FB"/>
    <w:rsid w:val="008073CF"/>
    <w:rsid w:val="00807AA6"/>
    <w:rsid w:val="00807D40"/>
    <w:rsid w:val="00807F5E"/>
    <w:rsid w:val="00807FB6"/>
    <w:rsid w:val="008104CC"/>
    <w:rsid w:val="00810F64"/>
    <w:rsid w:val="00811F9D"/>
    <w:rsid w:val="0081248F"/>
    <w:rsid w:val="00813E50"/>
    <w:rsid w:val="00813F16"/>
    <w:rsid w:val="008152EA"/>
    <w:rsid w:val="008175C8"/>
    <w:rsid w:val="00817CE8"/>
    <w:rsid w:val="0082010C"/>
    <w:rsid w:val="00823A99"/>
    <w:rsid w:val="00823C73"/>
    <w:rsid w:val="00826C9F"/>
    <w:rsid w:val="00827875"/>
    <w:rsid w:val="00830AB0"/>
    <w:rsid w:val="00831D7F"/>
    <w:rsid w:val="00832601"/>
    <w:rsid w:val="00832BE3"/>
    <w:rsid w:val="00832D74"/>
    <w:rsid w:val="00833909"/>
    <w:rsid w:val="008347E2"/>
    <w:rsid w:val="008354E2"/>
    <w:rsid w:val="00835A0C"/>
    <w:rsid w:val="008367A0"/>
    <w:rsid w:val="008407A9"/>
    <w:rsid w:val="0084113D"/>
    <w:rsid w:val="008449E8"/>
    <w:rsid w:val="0084606F"/>
    <w:rsid w:val="00846331"/>
    <w:rsid w:val="0084643F"/>
    <w:rsid w:val="0084663D"/>
    <w:rsid w:val="00846938"/>
    <w:rsid w:val="00847B46"/>
    <w:rsid w:val="00850865"/>
    <w:rsid w:val="00851B99"/>
    <w:rsid w:val="00851CB9"/>
    <w:rsid w:val="00852F92"/>
    <w:rsid w:val="008533B6"/>
    <w:rsid w:val="00855380"/>
    <w:rsid w:val="00862B9B"/>
    <w:rsid w:val="0086333E"/>
    <w:rsid w:val="008649B2"/>
    <w:rsid w:val="00866759"/>
    <w:rsid w:val="00866B20"/>
    <w:rsid w:val="00870AC1"/>
    <w:rsid w:val="0087111A"/>
    <w:rsid w:val="00873A36"/>
    <w:rsid w:val="008745F6"/>
    <w:rsid w:val="00874B20"/>
    <w:rsid w:val="008757D2"/>
    <w:rsid w:val="00876570"/>
    <w:rsid w:val="00877105"/>
    <w:rsid w:val="00877CAD"/>
    <w:rsid w:val="00880020"/>
    <w:rsid w:val="00882081"/>
    <w:rsid w:val="0088342E"/>
    <w:rsid w:val="008845F0"/>
    <w:rsid w:val="00885A3D"/>
    <w:rsid w:val="00885A85"/>
    <w:rsid w:val="0088661E"/>
    <w:rsid w:val="008875FA"/>
    <w:rsid w:val="0089002C"/>
    <w:rsid w:val="008910CA"/>
    <w:rsid w:val="00891203"/>
    <w:rsid w:val="00892076"/>
    <w:rsid w:val="00893F70"/>
    <w:rsid w:val="00894452"/>
    <w:rsid w:val="00895708"/>
    <w:rsid w:val="00895B6E"/>
    <w:rsid w:val="00896461"/>
    <w:rsid w:val="0089745B"/>
    <w:rsid w:val="0089753C"/>
    <w:rsid w:val="00897696"/>
    <w:rsid w:val="00897DC0"/>
    <w:rsid w:val="008A0636"/>
    <w:rsid w:val="008A3BD8"/>
    <w:rsid w:val="008A40D6"/>
    <w:rsid w:val="008A45B3"/>
    <w:rsid w:val="008A5D7C"/>
    <w:rsid w:val="008A6CCB"/>
    <w:rsid w:val="008B1022"/>
    <w:rsid w:val="008B1993"/>
    <w:rsid w:val="008B1B65"/>
    <w:rsid w:val="008B28D6"/>
    <w:rsid w:val="008B2971"/>
    <w:rsid w:val="008B4EDF"/>
    <w:rsid w:val="008B6D7A"/>
    <w:rsid w:val="008B6DD5"/>
    <w:rsid w:val="008B743C"/>
    <w:rsid w:val="008C06F2"/>
    <w:rsid w:val="008C2EA4"/>
    <w:rsid w:val="008C3FC6"/>
    <w:rsid w:val="008C405B"/>
    <w:rsid w:val="008C48A6"/>
    <w:rsid w:val="008C6FA6"/>
    <w:rsid w:val="008D0963"/>
    <w:rsid w:val="008D3E89"/>
    <w:rsid w:val="008D4757"/>
    <w:rsid w:val="008D4D0C"/>
    <w:rsid w:val="008D5686"/>
    <w:rsid w:val="008D57A1"/>
    <w:rsid w:val="008D7867"/>
    <w:rsid w:val="008D78BD"/>
    <w:rsid w:val="008E04FE"/>
    <w:rsid w:val="008E14B2"/>
    <w:rsid w:val="008E2051"/>
    <w:rsid w:val="008E281B"/>
    <w:rsid w:val="008E3144"/>
    <w:rsid w:val="008E34F0"/>
    <w:rsid w:val="008E3A42"/>
    <w:rsid w:val="008E4F4E"/>
    <w:rsid w:val="008E5FE6"/>
    <w:rsid w:val="008E7E40"/>
    <w:rsid w:val="008F078F"/>
    <w:rsid w:val="008F0836"/>
    <w:rsid w:val="008F21B1"/>
    <w:rsid w:val="008F4769"/>
    <w:rsid w:val="008F4FD5"/>
    <w:rsid w:val="008F5F02"/>
    <w:rsid w:val="008F760D"/>
    <w:rsid w:val="008F7F17"/>
    <w:rsid w:val="00901441"/>
    <w:rsid w:val="00903E1D"/>
    <w:rsid w:val="00904031"/>
    <w:rsid w:val="00906131"/>
    <w:rsid w:val="0090693E"/>
    <w:rsid w:val="00906F62"/>
    <w:rsid w:val="00907249"/>
    <w:rsid w:val="0091041B"/>
    <w:rsid w:val="00911C0E"/>
    <w:rsid w:val="00911D11"/>
    <w:rsid w:val="00911E8C"/>
    <w:rsid w:val="00912863"/>
    <w:rsid w:val="009148D5"/>
    <w:rsid w:val="00916623"/>
    <w:rsid w:val="00916701"/>
    <w:rsid w:val="0091791B"/>
    <w:rsid w:val="00920B80"/>
    <w:rsid w:val="00920BE5"/>
    <w:rsid w:val="00920C16"/>
    <w:rsid w:val="0092119C"/>
    <w:rsid w:val="00921701"/>
    <w:rsid w:val="00922286"/>
    <w:rsid w:val="00922D92"/>
    <w:rsid w:val="00926262"/>
    <w:rsid w:val="00926E24"/>
    <w:rsid w:val="00927770"/>
    <w:rsid w:val="009310DB"/>
    <w:rsid w:val="009317C2"/>
    <w:rsid w:val="00932330"/>
    <w:rsid w:val="00932D06"/>
    <w:rsid w:val="00933EFC"/>
    <w:rsid w:val="00934F2B"/>
    <w:rsid w:val="009367DE"/>
    <w:rsid w:val="00936DAB"/>
    <w:rsid w:val="00940CD4"/>
    <w:rsid w:val="00940EA3"/>
    <w:rsid w:val="009415E0"/>
    <w:rsid w:val="00942EC8"/>
    <w:rsid w:val="009440DD"/>
    <w:rsid w:val="00945E93"/>
    <w:rsid w:val="00946E75"/>
    <w:rsid w:val="009475F2"/>
    <w:rsid w:val="00950734"/>
    <w:rsid w:val="00950F3B"/>
    <w:rsid w:val="0095215B"/>
    <w:rsid w:val="009533E1"/>
    <w:rsid w:val="0095347B"/>
    <w:rsid w:val="00955124"/>
    <w:rsid w:val="009553BF"/>
    <w:rsid w:val="00955F5B"/>
    <w:rsid w:val="0095639D"/>
    <w:rsid w:val="00957511"/>
    <w:rsid w:val="00960BE8"/>
    <w:rsid w:val="00962B0A"/>
    <w:rsid w:val="0096355C"/>
    <w:rsid w:val="00964863"/>
    <w:rsid w:val="009677F4"/>
    <w:rsid w:val="0097478F"/>
    <w:rsid w:val="00974B39"/>
    <w:rsid w:val="00976874"/>
    <w:rsid w:val="009779EB"/>
    <w:rsid w:val="00980571"/>
    <w:rsid w:val="0098061C"/>
    <w:rsid w:val="00981708"/>
    <w:rsid w:val="00981C65"/>
    <w:rsid w:val="0098245B"/>
    <w:rsid w:val="00982F49"/>
    <w:rsid w:val="00983330"/>
    <w:rsid w:val="009845CE"/>
    <w:rsid w:val="00985014"/>
    <w:rsid w:val="009852CA"/>
    <w:rsid w:val="009852D9"/>
    <w:rsid w:val="00985513"/>
    <w:rsid w:val="0098561B"/>
    <w:rsid w:val="0098672F"/>
    <w:rsid w:val="00987045"/>
    <w:rsid w:val="00987C5D"/>
    <w:rsid w:val="00990B63"/>
    <w:rsid w:val="00991CF0"/>
    <w:rsid w:val="009934DA"/>
    <w:rsid w:val="009939E7"/>
    <w:rsid w:val="009963D9"/>
    <w:rsid w:val="009973C4"/>
    <w:rsid w:val="009A0073"/>
    <w:rsid w:val="009A0DC1"/>
    <w:rsid w:val="009A20EB"/>
    <w:rsid w:val="009A2363"/>
    <w:rsid w:val="009A28E7"/>
    <w:rsid w:val="009A3E16"/>
    <w:rsid w:val="009A4890"/>
    <w:rsid w:val="009A526D"/>
    <w:rsid w:val="009A5C6C"/>
    <w:rsid w:val="009A667C"/>
    <w:rsid w:val="009B0529"/>
    <w:rsid w:val="009B1380"/>
    <w:rsid w:val="009B3D33"/>
    <w:rsid w:val="009B4DF2"/>
    <w:rsid w:val="009B5063"/>
    <w:rsid w:val="009B5372"/>
    <w:rsid w:val="009B58D2"/>
    <w:rsid w:val="009B5D30"/>
    <w:rsid w:val="009B659D"/>
    <w:rsid w:val="009C169F"/>
    <w:rsid w:val="009C520C"/>
    <w:rsid w:val="009C6193"/>
    <w:rsid w:val="009C777D"/>
    <w:rsid w:val="009C7FBB"/>
    <w:rsid w:val="009D00D1"/>
    <w:rsid w:val="009D0D3D"/>
    <w:rsid w:val="009D2F16"/>
    <w:rsid w:val="009D3306"/>
    <w:rsid w:val="009D39A0"/>
    <w:rsid w:val="009D400B"/>
    <w:rsid w:val="009D464E"/>
    <w:rsid w:val="009D551A"/>
    <w:rsid w:val="009D7B6F"/>
    <w:rsid w:val="009E03B8"/>
    <w:rsid w:val="009E1448"/>
    <w:rsid w:val="009E3DDE"/>
    <w:rsid w:val="009E40D6"/>
    <w:rsid w:val="009E49AE"/>
    <w:rsid w:val="009E4CF5"/>
    <w:rsid w:val="009E653B"/>
    <w:rsid w:val="009E7296"/>
    <w:rsid w:val="009F17ED"/>
    <w:rsid w:val="009F300F"/>
    <w:rsid w:val="009F39A1"/>
    <w:rsid w:val="009F39BA"/>
    <w:rsid w:val="009F5A0D"/>
    <w:rsid w:val="009F6EBD"/>
    <w:rsid w:val="00A012CA"/>
    <w:rsid w:val="00A014B5"/>
    <w:rsid w:val="00A01813"/>
    <w:rsid w:val="00A04332"/>
    <w:rsid w:val="00A04870"/>
    <w:rsid w:val="00A04E33"/>
    <w:rsid w:val="00A05082"/>
    <w:rsid w:val="00A05E57"/>
    <w:rsid w:val="00A11D38"/>
    <w:rsid w:val="00A12276"/>
    <w:rsid w:val="00A14B7A"/>
    <w:rsid w:val="00A14D53"/>
    <w:rsid w:val="00A14E14"/>
    <w:rsid w:val="00A15A33"/>
    <w:rsid w:val="00A15C07"/>
    <w:rsid w:val="00A15DFF"/>
    <w:rsid w:val="00A20192"/>
    <w:rsid w:val="00A2186E"/>
    <w:rsid w:val="00A2290F"/>
    <w:rsid w:val="00A22D5E"/>
    <w:rsid w:val="00A24BE5"/>
    <w:rsid w:val="00A25530"/>
    <w:rsid w:val="00A27FAD"/>
    <w:rsid w:val="00A302FF"/>
    <w:rsid w:val="00A30777"/>
    <w:rsid w:val="00A32A16"/>
    <w:rsid w:val="00A33F4E"/>
    <w:rsid w:val="00A34C65"/>
    <w:rsid w:val="00A3532E"/>
    <w:rsid w:val="00A35490"/>
    <w:rsid w:val="00A35AD8"/>
    <w:rsid w:val="00A36072"/>
    <w:rsid w:val="00A3634E"/>
    <w:rsid w:val="00A379B8"/>
    <w:rsid w:val="00A40E44"/>
    <w:rsid w:val="00A41398"/>
    <w:rsid w:val="00A42861"/>
    <w:rsid w:val="00A42E3E"/>
    <w:rsid w:val="00A42FA7"/>
    <w:rsid w:val="00A44F1A"/>
    <w:rsid w:val="00A44FD8"/>
    <w:rsid w:val="00A456A9"/>
    <w:rsid w:val="00A45BB9"/>
    <w:rsid w:val="00A47EAA"/>
    <w:rsid w:val="00A50E65"/>
    <w:rsid w:val="00A53197"/>
    <w:rsid w:val="00A533CE"/>
    <w:rsid w:val="00A5354F"/>
    <w:rsid w:val="00A538F5"/>
    <w:rsid w:val="00A55753"/>
    <w:rsid w:val="00A55D0E"/>
    <w:rsid w:val="00A560F2"/>
    <w:rsid w:val="00A564F6"/>
    <w:rsid w:val="00A573A0"/>
    <w:rsid w:val="00A60BC1"/>
    <w:rsid w:val="00A611B9"/>
    <w:rsid w:val="00A61482"/>
    <w:rsid w:val="00A61A92"/>
    <w:rsid w:val="00A61E49"/>
    <w:rsid w:val="00A62CC2"/>
    <w:rsid w:val="00A64A21"/>
    <w:rsid w:val="00A65D6A"/>
    <w:rsid w:val="00A66FFA"/>
    <w:rsid w:val="00A70290"/>
    <w:rsid w:val="00A71700"/>
    <w:rsid w:val="00A733AA"/>
    <w:rsid w:val="00A7353E"/>
    <w:rsid w:val="00A73BA0"/>
    <w:rsid w:val="00A7415F"/>
    <w:rsid w:val="00A74791"/>
    <w:rsid w:val="00A749A0"/>
    <w:rsid w:val="00A75349"/>
    <w:rsid w:val="00A779A7"/>
    <w:rsid w:val="00A77C4D"/>
    <w:rsid w:val="00A8032E"/>
    <w:rsid w:val="00A82B64"/>
    <w:rsid w:val="00A830FB"/>
    <w:rsid w:val="00A83D6D"/>
    <w:rsid w:val="00A83E4A"/>
    <w:rsid w:val="00A84122"/>
    <w:rsid w:val="00A84127"/>
    <w:rsid w:val="00A8540A"/>
    <w:rsid w:val="00A8719A"/>
    <w:rsid w:val="00A87563"/>
    <w:rsid w:val="00A901BE"/>
    <w:rsid w:val="00A90420"/>
    <w:rsid w:val="00A925C6"/>
    <w:rsid w:val="00A95C46"/>
    <w:rsid w:val="00A9717E"/>
    <w:rsid w:val="00A97CC0"/>
    <w:rsid w:val="00A97DB3"/>
    <w:rsid w:val="00AA107D"/>
    <w:rsid w:val="00AA11D6"/>
    <w:rsid w:val="00AA2426"/>
    <w:rsid w:val="00AA2A3D"/>
    <w:rsid w:val="00AA32FB"/>
    <w:rsid w:val="00AA3872"/>
    <w:rsid w:val="00AA5122"/>
    <w:rsid w:val="00AA59FA"/>
    <w:rsid w:val="00AA6025"/>
    <w:rsid w:val="00AA6D41"/>
    <w:rsid w:val="00AB1BBA"/>
    <w:rsid w:val="00AB1DAB"/>
    <w:rsid w:val="00AB297B"/>
    <w:rsid w:val="00AB308F"/>
    <w:rsid w:val="00AB481A"/>
    <w:rsid w:val="00AB49E6"/>
    <w:rsid w:val="00AB4AB7"/>
    <w:rsid w:val="00AB64D0"/>
    <w:rsid w:val="00AB655B"/>
    <w:rsid w:val="00AB7106"/>
    <w:rsid w:val="00AB720F"/>
    <w:rsid w:val="00AC04AC"/>
    <w:rsid w:val="00AC3F8A"/>
    <w:rsid w:val="00AC5E18"/>
    <w:rsid w:val="00AD0309"/>
    <w:rsid w:val="00AD0956"/>
    <w:rsid w:val="00AD2663"/>
    <w:rsid w:val="00AD28DC"/>
    <w:rsid w:val="00AD31EA"/>
    <w:rsid w:val="00AD4125"/>
    <w:rsid w:val="00AD5326"/>
    <w:rsid w:val="00AD5328"/>
    <w:rsid w:val="00AD61DF"/>
    <w:rsid w:val="00AE49A1"/>
    <w:rsid w:val="00AE4ADF"/>
    <w:rsid w:val="00AE4EF5"/>
    <w:rsid w:val="00AE6A1F"/>
    <w:rsid w:val="00AE7397"/>
    <w:rsid w:val="00AF0588"/>
    <w:rsid w:val="00AF08D1"/>
    <w:rsid w:val="00AF0CB7"/>
    <w:rsid w:val="00AF2FEF"/>
    <w:rsid w:val="00AF3401"/>
    <w:rsid w:val="00AF64C3"/>
    <w:rsid w:val="00AF6EF5"/>
    <w:rsid w:val="00AF72F2"/>
    <w:rsid w:val="00AF7C29"/>
    <w:rsid w:val="00B0090A"/>
    <w:rsid w:val="00B0188F"/>
    <w:rsid w:val="00B0208A"/>
    <w:rsid w:val="00B02F10"/>
    <w:rsid w:val="00B04978"/>
    <w:rsid w:val="00B058DA"/>
    <w:rsid w:val="00B05DBC"/>
    <w:rsid w:val="00B068C9"/>
    <w:rsid w:val="00B07EAD"/>
    <w:rsid w:val="00B11B45"/>
    <w:rsid w:val="00B122E0"/>
    <w:rsid w:val="00B12823"/>
    <w:rsid w:val="00B12AFF"/>
    <w:rsid w:val="00B12F92"/>
    <w:rsid w:val="00B13D1E"/>
    <w:rsid w:val="00B1421A"/>
    <w:rsid w:val="00B14538"/>
    <w:rsid w:val="00B15FD8"/>
    <w:rsid w:val="00B16C22"/>
    <w:rsid w:val="00B17849"/>
    <w:rsid w:val="00B17886"/>
    <w:rsid w:val="00B17DAC"/>
    <w:rsid w:val="00B17FAA"/>
    <w:rsid w:val="00B2071E"/>
    <w:rsid w:val="00B20E22"/>
    <w:rsid w:val="00B21C66"/>
    <w:rsid w:val="00B220B6"/>
    <w:rsid w:val="00B2233A"/>
    <w:rsid w:val="00B22C26"/>
    <w:rsid w:val="00B23561"/>
    <w:rsid w:val="00B2365F"/>
    <w:rsid w:val="00B24078"/>
    <w:rsid w:val="00B24F54"/>
    <w:rsid w:val="00B25972"/>
    <w:rsid w:val="00B26A61"/>
    <w:rsid w:val="00B30910"/>
    <w:rsid w:val="00B3201D"/>
    <w:rsid w:val="00B3216E"/>
    <w:rsid w:val="00B32AEE"/>
    <w:rsid w:val="00B35135"/>
    <w:rsid w:val="00B35CCE"/>
    <w:rsid w:val="00B36635"/>
    <w:rsid w:val="00B373B9"/>
    <w:rsid w:val="00B405F1"/>
    <w:rsid w:val="00B40BA7"/>
    <w:rsid w:val="00B4123D"/>
    <w:rsid w:val="00B41B89"/>
    <w:rsid w:val="00B434A1"/>
    <w:rsid w:val="00B43CE5"/>
    <w:rsid w:val="00B44343"/>
    <w:rsid w:val="00B449FD"/>
    <w:rsid w:val="00B44E12"/>
    <w:rsid w:val="00B4637A"/>
    <w:rsid w:val="00B47289"/>
    <w:rsid w:val="00B47D9E"/>
    <w:rsid w:val="00B47DA9"/>
    <w:rsid w:val="00B50086"/>
    <w:rsid w:val="00B5095A"/>
    <w:rsid w:val="00B511CC"/>
    <w:rsid w:val="00B51A0A"/>
    <w:rsid w:val="00B52DFE"/>
    <w:rsid w:val="00B53399"/>
    <w:rsid w:val="00B54576"/>
    <w:rsid w:val="00B55047"/>
    <w:rsid w:val="00B55977"/>
    <w:rsid w:val="00B5692B"/>
    <w:rsid w:val="00B57B9E"/>
    <w:rsid w:val="00B611EE"/>
    <w:rsid w:val="00B627A1"/>
    <w:rsid w:val="00B627AE"/>
    <w:rsid w:val="00B634A6"/>
    <w:rsid w:val="00B63DC9"/>
    <w:rsid w:val="00B64261"/>
    <w:rsid w:val="00B64CF6"/>
    <w:rsid w:val="00B65EFC"/>
    <w:rsid w:val="00B71706"/>
    <w:rsid w:val="00B71792"/>
    <w:rsid w:val="00B71AFB"/>
    <w:rsid w:val="00B71D13"/>
    <w:rsid w:val="00B71E31"/>
    <w:rsid w:val="00B737B5"/>
    <w:rsid w:val="00B76226"/>
    <w:rsid w:val="00B80039"/>
    <w:rsid w:val="00B84C05"/>
    <w:rsid w:val="00B84C3D"/>
    <w:rsid w:val="00B86DEB"/>
    <w:rsid w:val="00B87978"/>
    <w:rsid w:val="00B90601"/>
    <w:rsid w:val="00B94770"/>
    <w:rsid w:val="00B96623"/>
    <w:rsid w:val="00B96FB4"/>
    <w:rsid w:val="00B97519"/>
    <w:rsid w:val="00BA07C8"/>
    <w:rsid w:val="00BA08CF"/>
    <w:rsid w:val="00BA0933"/>
    <w:rsid w:val="00BA2D93"/>
    <w:rsid w:val="00BA3860"/>
    <w:rsid w:val="00BA4E56"/>
    <w:rsid w:val="00BA4F83"/>
    <w:rsid w:val="00BA719B"/>
    <w:rsid w:val="00BA724F"/>
    <w:rsid w:val="00BB131F"/>
    <w:rsid w:val="00BB1762"/>
    <w:rsid w:val="00BB427B"/>
    <w:rsid w:val="00BB5C49"/>
    <w:rsid w:val="00BB668A"/>
    <w:rsid w:val="00BB68DE"/>
    <w:rsid w:val="00BB7268"/>
    <w:rsid w:val="00BC001B"/>
    <w:rsid w:val="00BC0026"/>
    <w:rsid w:val="00BC01BE"/>
    <w:rsid w:val="00BC094D"/>
    <w:rsid w:val="00BC2008"/>
    <w:rsid w:val="00BC3C2B"/>
    <w:rsid w:val="00BC4752"/>
    <w:rsid w:val="00BC5CB2"/>
    <w:rsid w:val="00BC6079"/>
    <w:rsid w:val="00BC6263"/>
    <w:rsid w:val="00BD09D9"/>
    <w:rsid w:val="00BD2C28"/>
    <w:rsid w:val="00BD4BFF"/>
    <w:rsid w:val="00BD5E59"/>
    <w:rsid w:val="00BD7D67"/>
    <w:rsid w:val="00BE01BE"/>
    <w:rsid w:val="00BE0532"/>
    <w:rsid w:val="00BE0E49"/>
    <w:rsid w:val="00BE2336"/>
    <w:rsid w:val="00BE4942"/>
    <w:rsid w:val="00BE5181"/>
    <w:rsid w:val="00BE5523"/>
    <w:rsid w:val="00BE5580"/>
    <w:rsid w:val="00BF0859"/>
    <w:rsid w:val="00BF0F27"/>
    <w:rsid w:val="00BF14A2"/>
    <w:rsid w:val="00BF7B01"/>
    <w:rsid w:val="00C00178"/>
    <w:rsid w:val="00C00C8C"/>
    <w:rsid w:val="00C00EB1"/>
    <w:rsid w:val="00C011FF"/>
    <w:rsid w:val="00C0247F"/>
    <w:rsid w:val="00C02E67"/>
    <w:rsid w:val="00C03A8D"/>
    <w:rsid w:val="00C041BB"/>
    <w:rsid w:val="00C04465"/>
    <w:rsid w:val="00C048D9"/>
    <w:rsid w:val="00C0518E"/>
    <w:rsid w:val="00C064C5"/>
    <w:rsid w:val="00C067FA"/>
    <w:rsid w:val="00C06AC6"/>
    <w:rsid w:val="00C077D9"/>
    <w:rsid w:val="00C07BBF"/>
    <w:rsid w:val="00C07F22"/>
    <w:rsid w:val="00C07F49"/>
    <w:rsid w:val="00C101DE"/>
    <w:rsid w:val="00C11189"/>
    <w:rsid w:val="00C111D7"/>
    <w:rsid w:val="00C113AE"/>
    <w:rsid w:val="00C11CD3"/>
    <w:rsid w:val="00C12948"/>
    <w:rsid w:val="00C13CA8"/>
    <w:rsid w:val="00C14B35"/>
    <w:rsid w:val="00C20B78"/>
    <w:rsid w:val="00C21A10"/>
    <w:rsid w:val="00C22CF3"/>
    <w:rsid w:val="00C23D07"/>
    <w:rsid w:val="00C246B3"/>
    <w:rsid w:val="00C25390"/>
    <w:rsid w:val="00C256BB"/>
    <w:rsid w:val="00C25E8B"/>
    <w:rsid w:val="00C263EB"/>
    <w:rsid w:val="00C26BC7"/>
    <w:rsid w:val="00C27947"/>
    <w:rsid w:val="00C3028B"/>
    <w:rsid w:val="00C3048B"/>
    <w:rsid w:val="00C312AD"/>
    <w:rsid w:val="00C32778"/>
    <w:rsid w:val="00C33378"/>
    <w:rsid w:val="00C355C4"/>
    <w:rsid w:val="00C355D8"/>
    <w:rsid w:val="00C373AE"/>
    <w:rsid w:val="00C40E28"/>
    <w:rsid w:val="00C41549"/>
    <w:rsid w:val="00C41EEB"/>
    <w:rsid w:val="00C432CA"/>
    <w:rsid w:val="00C443D3"/>
    <w:rsid w:val="00C449D2"/>
    <w:rsid w:val="00C44B84"/>
    <w:rsid w:val="00C45EFE"/>
    <w:rsid w:val="00C46D28"/>
    <w:rsid w:val="00C50750"/>
    <w:rsid w:val="00C5227F"/>
    <w:rsid w:val="00C56349"/>
    <w:rsid w:val="00C57655"/>
    <w:rsid w:val="00C61E74"/>
    <w:rsid w:val="00C628D9"/>
    <w:rsid w:val="00C63876"/>
    <w:rsid w:val="00C64479"/>
    <w:rsid w:val="00C653CA"/>
    <w:rsid w:val="00C66ED3"/>
    <w:rsid w:val="00C72D78"/>
    <w:rsid w:val="00C74740"/>
    <w:rsid w:val="00C7730B"/>
    <w:rsid w:val="00C77AC8"/>
    <w:rsid w:val="00C81375"/>
    <w:rsid w:val="00C817E4"/>
    <w:rsid w:val="00C81FD1"/>
    <w:rsid w:val="00C821B6"/>
    <w:rsid w:val="00C83C52"/>
    <w:rsid w:val="00C84957"/>
    <w:rsid w:val="00C84EA8"/>
    <w:rsid w:val="00C8538E"/>
    <w:rsid w:val="00C85A74"/>
    <w:rsid w:val="00C913B3"/>
    <w:rsid w:val="00C91EC2"/>
    <w:rsid w:val="00C94BB4"/>
    <w:rsid w:val="00C97ACC"/>
    <w:rsid w:val="00CA7A0A"/>
    <w:rsid w:val="00CA7D15"/>
    <w:rsid w:val="00CA7FD9"/>
    <w:rsid w:val="00CB0E03"/>
    <w:rsid w:val="00CB1DEF"/>
    <w:rsid w:val="00CB520B"/>
    <w:rsid w:val="00CB6AB7"/>
    <w:rsid w:val="00CB6DA5"/>
    <w:rsid w:val="00CC2763"/>
    <w:rsid w:val="00CC2F5F"/>
    <w:rsid w:val="00CC3096"/>
    <w:rsid w:val="00CC3A7F"/>
    <w:rsid w:val="00CC40C7"/>
    <w:rsid w:val="00CC437D"/>
    <w:rsid w:val="00CC5A80"/>
    <w:rsid w:val="00CD18AF"/>
    <w:rsid w:val="00CD1E52"/>
    <w:rsid w:val="00CD3B08"/>
    <w:rsid w:val="00CD656A"/>
    <w:rsid w:val="00CE033F"/>
    <w:rsid w:val="00CE0389"/>
    <w:rsid w:val="00CE092F"/>
    <w:rsid w:val="00CE1724"/>
    <w:rsid w:val="00CE2261"/>
    <w:rsid w:val="00CE3D18"/>
    <w:rsid w:val="00CE70C5"/>
    <w:rsid w:val="00CE729C"/>
    <w:rsid w:val="00CE765C"/>
    <w:rsid w:val="00CE7883"/>
    <w:rsid w:val="00CE7BE9"/>
    <w:rsid w:val="00CF0222"/>
    <w:rsid w:val="00CF16F1"/>
    <w:rsid w:val="00CF2860"/>
    <w:rsid w:val="00CF3428"/>
    <w:rsid w:val="00CF366C"/>
    <w:rsid w:val="00CF3FAC"/>
    <w:rsid w:val="00CF40E1"/>
    <w:rsid w:val="00CF58A4"/>
    <w:rsid w:val="00CF5C51"/>
    <w:rsid w:val="00CF62DA"/>
    <w:rsid w:val="00CF6CB9"/>
    <w:rsid w:val="00CF7356"/>
    <w:rsid w:val="00CF7C26"/>
    <w:rsid w:val="00D004B4"/>
    <w:rsid w:val="00D0492F"/>
    <w:rsid w:val="00D06EB7"/>
    <w:rsid w:val="00D10297"/>
    <w:rsid w:val="00D104F3"/>
    <w:rsid w:val="00D108D1"/>
    <w:rsid w:val="00D116D7"/>
    <w:rsid w:val="00D11E53"/>
    <w:rsid w:val="00D11E67"/>
    <w:rsid w:val="00D12403"/>
    <w:rsid w:val="00D13276"/>
    <w:rsid w:val="00D141F1"/>
    <w:rsid w:val="00D169DB"/>
    <w:rsid w:val="00D20D89"/>
    <w:rsid w:val="00D2201D"/>
    <w:rsid w:val="00D22050"/>
    <w:rsid w:val="00D22C18"/>
    <w:rsid w:val="00D22D30"/>
    <w:rsid w:val="00D23286"/>
    <w:rsid w:val="00D23C32"/>
    <w:rsid w:val="00D25BFE"/>
    <w:rsid w:val="00D26297"/>
    <w:rsid w:val="00D26310"/>
    <w:rsid w:val="00D269EB"/>
    <w:rsid w:val="00D27701"/>
    <w:rsid w:val="00D27A05"/>
    <w:rsid w:val="00D27B7B"/>
    <w:rsid w:val="00D30B76"/>
    <w:rsid w:val="00D30DDB"/>
    <w:rsid w:val="00D31526"/>
    <w:rsid w:val="00D315AC"/>
    <w:rsid w:val="00D31D9A"/>
    <w:rsid w:val="00D31E36"/>
    <w:rsid w:val="00D3593D"/>
    <w:rsid w:val="00D36500"/>
    <w:rsid w:val="00D36C2C"/>
    <w:rsid w:val="00D37C80"/>
    <w:rsid w:val="00D40B1C"/>
    <w:rsid w:val="00D41E24"/>
    <w:rsid w:val="00D44A3B"/>
    <w:rsid w:val="00D45342"/>
    <w:rsid w:val="00D4540F"/>
    <w:rsid w:val="00D4760B"/>
    <w:rsid w:val="00D47B1C"/>
    <w:rsid w:val="00D50C89"/>
    <w:rsid w:val="00D5308E"/>
    <w:rsid w:val="00D55263"/>
    <w:rsid w:val="00D564ED"/>
    <w:rsid w:val="00D57FC6"/>
    <w:rsid w:val="00D600BF"/>
    <w:rsid w:val="00D627B4"/>
    <w:rsid w:val="00D6318C"/>
    <w:rsid w:val="00D652E1"/>
    <w:rsid w:val="00D65774"/>
    <w:rsid w:val="00D6578E"/>
    <w:rsid w:val="00D667B4"/>
    <w:rsid w:val="00D6764F"/>
    <w:rsid w:val="00D67A69"/>
    <w:rsid w:val="00D71303"/>
    <w:rsid w:val="00D7239F"/>
    <w:rsid w:val="00D72794"/>
    <w:rsid w:val="00D73FFB"/>
    <w:rsid w:val="00D74FDD"/>
    <w:rsid w:val="00D7555F"/>
    <w:rsid w:val="00D76065"/>
    <w:rsid w:val="00D800A2"/>
    <w:rsid w:val="00D817A8"/>
    <w:rsid w:val="00D82D6A"/>
    <w:rsid w:val="00D837CD"/>
    <w:rsid w:val="00D84759"/>
    <w:rsid w:val="00D85158"/>
    <w:rsid w:val="00D87230"/>
    <w:rsid w:val="00D8730E"/>
    <w:rsid w:val="00D874AB"/>
    <w:rsid w:val="00D87633"/>
    <w:rsid w:val="00D87CEF"/>
    <w:rsid w:val="00D9136D"/>
    <w:rsid w:val="00D913B2"/>
    <w:rsid w:val="00D923F4"/>
    <w:rsid w:val="00D927A8"/>
    <w:rsid w:val="00D9398F"/>
    <w:rsid w:val="00D9433E"/>
    <w:rsid w:val="00D94CDC"/>
    <w:rsid w:val="00D95FD3"/>
    <w:rsid w:val="00D97A76"/>
    <w:rsid w:val="00D97D55"/>
    <w:rsid w:val="00DA0698"/>
    <w:rsid w:val="00DA0A75"/>
    <w:rsid w:val="00DA22AA"/>
    <w:rsid w:val="00DA760A"/>
    <w:rsid w:val="00DB00F2"/>
    <w:rsid w:val="00DB0992"/>
    <w:rsid w:val="00DB0AAB"/>
    <w:rsid w:val="00DB1FB3"/>
    <w:rsid w:val="00DB2200"/>
    <w:rsid w:val="00DB39F6"/>
    <w:rsid w:val="00DB5C46"/>
    <w:rsid w:val="00DC058C"/>
    <w:rsid w:val="00DC1261"/>
    <w:rsid w:val="00DC1553"/>
    <w:rsid w:val="00DC1654"/>
    <w:rsid w:val="00DC1AB5"/>
    <w:rsid w:val="00DC2A6E"/>
    <w:rsid w:val="00DC327A"/>
    <w:rsid w:val="00DC3E09"/>
    <w:rsid w:val="00DC3FAF"/>
    <w:rsid w:val="00DC5056"/>
    <w:rsid w:val="00DC584F"/>
    <w:rsid w:val="00DC5B1E"/>
    <w:rsid w:val="00DC63AB"/>
    <w:rsid w:val="00DC6E4A"/>
    <w:rsid w:val="00DC7B65"/>
    <w:rsid w:val="00DD117B"/>
    <w:rsid w:val="00DD147B"/>
    <w:rsid w:val="00DD1B3E"/>
    <w:rsid w:val="00DD1C62"/>
    <w:rsid w:val="00DD4FF3"/>
    <w:rsid w:val="00DD501E"/>
    <w:rsid w:val="00DD75F4"/>
    <w:rsid w:val="00DD7DCC"/>
    <w:rsid w:val="00DE0970"/>
    <w:rsid w:val="00DE1149"/>
    <w:rsid w:val="00DE1A8F"/>
    <w:rsid w:val="00DE2CF2"/>
    <w:rsid w:val="00DE3BFC"/>
    <w:rsid w:val="00DE4030"/>
    <w:rsid w:val="00DE52C0"/>
    <w:rsid w:val="00DE72EA"/>
    <w:rsid w:val="00DE77ED"/>
    <w:rsid w:val="00DF1F28"/>
    <w:rsid w:val="00DF3FEE"/>
    <w:rsid w:val="00DF429E"/>
    <w:rsid w:val="00DF5DA3"/>
    <w:rsid w:val="00DF6170"/>
    <w:rsid w:val="00DF6543"/>
    <w:rsid w:val="00DF7A5D"/>
    <w:rsid w:val="00E01E83"/>
    <w:rsid w:val="00E023CB"/>
    <w:rsid w:val="00E0347D"/>
    <w:rsid w:val="00E03F6E"/>
    <w:rsid w:val="00E051B9"/>
    <w:rsid w:val="00E052DF"/>
    <w:rsid w:val="00E0703F"/>
    <w:rsid w:val="00E1112D"/>
    <w:rsid w:val="00E156A1"/>
    <w:rsid w:val="00E169F8"/>
    <w:rsid w:val="00E16AD8"/>
    <w:rsid w:val="00E17446"/>
    <w:rsid w:val="00E17826"/>
    <w:rsid w:val="00E17A82"/>
    <w:rsid w:val="00E17F3B"/>
    <w:rsid w:val="00E20537"/>
    <w:rsid w:val="00E21B52"/>
    <w:rsid w:val="00E24882"/>
    <w:rsid w:val="00E2503E"/>
    <w:rsid w:val="00E307FF"/>
    <w:rsid w:val="00E31ADC"/>
    <w:rsid w:val="00E34DF6"/>
    <w:rsid w:val="00E35F2A"/>
    <w:rsid w:val="00E37242"/>
    <w:rsid w:val="00E37398"/>
    <w:rsid w:val="00E37877"/>
    <w:rsid w:val="00E410FD"/>
    <w:rsid w:val="00E416CF"/>
    <w:rsid w:val="00E417BB"/>
    <w:rsid w:val="00E41B05"/>
    <w:rsid w:val="00E41E2D"/>
    <w:rsid w:val="00E427AC"/>
    <w:rsid w:val="00E42D96"/>
    <w:rsid w:val="00E451B0"/>
    <w:rsid w:val="00E452EF"/>
    <w:rsid w:val="00E4605B"/>
    <w:rsid w:val="00E4677E"/>
    <w:rsid w:val="00E52FBB"/>
    <w:rsid w:val="00E53142"/>
    <w:rsid w:val="00E531FD"/>
    <w:rsid w:val="00E603E4"/>
    <w:rsid w:val="00E62B5B"/>
    <w:rsid w:val="00E630F0"/>
    <w:rsid w:val="00E637FD"/>
    <w:rsid w:val="00E64180"/>
    <w:rsid w:val="00E64409"/>
    <w:rsid w:val="00E66A7C"/>
    <w:rsid w:val="00E6723B"/>
    <w:rsid w:val="00E67E16"/>
    <w:rsid w:val="00E7022B"/>
    <w:rsid w:val="00E705E8"/>
    <w:rsid w:val="00E70D32"/>
    <w:rsid w:val="00E71018"/>
    <w:rsid w:val="00E71FCE"/>
    <w:rsid w:val="00E71FE2"/>
    <w:rsid w:val="00E7221B"/>
    <w:rsid w:val="00E72D06"/>
    <w:rsid w:val="00E7411D"/>
    <w:rsid w:val="00E743AC"/>
    <w:rsid w:val="00E74E8C"/>
    <w:rsid w:val="00E7553D"/>
    <w:rsid w:val="00E75AC9"/>
    <w:rsid w:val="00E75F1C"/>
    <w:rsid w:val="00E75F26"/>
    <w:rsid w:val="00E77B45"/>
    <w:rsid w:val="00E77B81"/>
    <w:rsid w:val="00E801BA"/>
    <w:rsid w:val="00E80A40"/>
    <w:rsid w:val="00E8181E"/>
    <w:rsid w:val="00E821A2"/>
    <w:rsid w:val="00E843F4"/>
    <w:rsid w:val="00E85C85"/>
    <w:rsid w:val="00E8673A"/>
    <w:rsid w:val="00E870E2"/>
    <w:rsid w:val="00E8719D"/>
    <w:rsid w:val="00E91A0D"/>
    <w:rsid w:val="00E94D33"/>
    <w:rsid w:val="00E952EB"/>
    <w:rsid w:val="00E959C1"/>
    <w:rsid w:val="00E95EA4"/>
    <w:rsid w:val="00E96DFD"/>
    <w:rsid w:val="00EA094F"/>
    <w:rsid w:val="00EA4C01"/>
    <w:rsid w:val="00EA5244"/>
    <w:rsid w:val="00EA5CD5"/>
    <w:rsid w:val="00EB16DE"/>
    <w:rsid w:val="00EB2148"/>
    <w:rsid w:val="00EB229A"/>
    <w:rsid w:val="00EB2DFA"/>
    <w:rsid w:val="00EB3273"/>
    <w:rsid w:val="00EB3482"/>
    <w:rsid w:val="00EB38A3"/>
    <w:rsid w:val="00EB3FCA"/>
    <w:rsid w:val="00EB44B3"/>
    <w:rsid w:val="00EB49FC"/>
    <w:rsid w:val="00EB5C7B"/>
    <w:rsid w:val="00EB5D82"/>
    <w:rsid w:val="00EB72C1"/>
    <w:rsid w:val="00EC0090"/>
    <w:rsid w:val="00EC05FB"/>
    <w:rsid w:val="00EC0F3C"/>
    <w:rsid w:val="00EC15FE"/>
    <w:rsid w:val="00EC18C3"/>
    <w:rsid w:val="00EC28B2"/>
    <w:rsid w:val="00EC46A1"/>
    <w:rsid w:val="00EC5AC7"/>
    <w:rsid w:val="00EC68BC"/>
    <w:rsid w:val="00EC69E6"/>
    <w:rsid w:val="00EC6F20"/>
    <w:rsid w:val="00EC78A2"/>
    <w:rsid w:val="00EC7C85"/>
    <w:rsid w:val="00ED395A"/>
    <w:rsid w:val="00ED3F13"/>
    <w:rsid w:val="00ED52EB"/>
    <w:rsid w:val="00ED56BC"/>
    <w:rsid w:val="00ED5A67"/>
    <w:rsid w:val="00ED6E54"/>
    <w:rsid w:val="00ED7057"/>
    <w:rsid w:val="00EE03A0"/>
    <w:rsid w:val="00EE0797"/>
    <w:rsid w:val="00EE0C6C"/>
    <w:rsid w:val="00EE10F9"/>
    <w:rsid w:val="00EE1B4B"/>
    <w:rsid w:val="00EE1C2D"/>
    <w:rsid w:val="00EE29E2"/>
    <w:rsid w:val="00EE3A4E"/>
    <w:rsid w:val="00EE3C18"/>
    <w:rsid w:val="00EE468D"/>
    <w:rsid w:val="00EE6D10"/>
    <w:rsid w:val="00EE780D"/>
    <w:rsid w:val="00EF021C"/>
    <w:rsid w:val="00EF2884"/>
    <w:rsid w:val="00EF297A"/>
    <w:rsid w:val="00EF4415"/>
    <w:rsid w:val="00EF5553"/>
    <w:rsid w:val="00EF59AC"/>
    <w:rsid w:val="00F002C8"/>
    <w:rsid w:val="00F01B54"/>
    <w:rsid w:val="00F04523"/>
    <w:rsid w:val="00F04881"/>
    <w:rsid w:val="00F0518C"/>
    <w:rsid w:val="00F05397"/>
    <w:rsid w:val="00F0728A"/>
    <w:rsid w:val="00F07FD9"/>
    <w:rsid w:val="00F1523A"/>
    <w:rsid w:val="00F159AB"/>
    <w:rsid w:val="00F177BB"/>
    <w:rsid w:val="00F225A0"/>
    <w:rsid w:val="00F2291A"/>
    <w:rsid w:val="00F22BE9"/>
    <w:rsid w:val="00F23012"/>
    <w:rsid w:val="00F230FA"/>
    <w:rsid w:val="00F23C85"/>
    <w:rsid w:val="00F26534"/>
    <w:rsid w:val="00F268B2"/>
    <w:rsid w:val="00F30294"/>
    <w:rsid w:val="00F3029C"/>
    <w:rsid w:val="00F30E9D"/>
    <w:rsid w:val="00F32AFA"/>
    <w:rsid w:val="00F331D4"/>
    <w:rsid w:val="00F334CF"/>
    <w:rsid w:val="00F33B4A"/>
    <w:rsid w:val="00F356BA"/>
    <w:rsid w:val="00F377A7"/>
    <w:rsid w:val="00F405EE"/>
    <w:rsid w:val="00F406E9"/>
    <w:rsid w:val="00F42DF0"/>
    <w:rsid w:val="00F435CF"/>
    <w:rsid w:val="00F4391A"/>
    <w:rsid w:val="00F4437C"/>
    <w:rsid w:val="00F443AA"/>
    <w:rsid w:val="00F446E9"/>
    <w:rsid w:val="00F479FF"/>
    <w:rsid w:val="00F50157"/>
    <w:rsid w:val="00F50340"/>
    <w:rsid w:val="00F50E7F"/>
    <w:rsid w:val="00F52E95"/>
    <w:rsid w:val="00F52F20"/>
    <w:rsid w:val="00F55CF0"/>
    <w:rsid w:val="00F5733F"/>
    <w:rsid w:val="00F621CD"/>
    <w:rsid w:val="00F63C6C"/>
    <w:rsid w:val="00F64D0A"/>
    <w:rsid w:val="00F6508A"/>
    <w:rsid w:val="00F673F5"/>
    <w:rsid w:val="00F6770E"/>
    <w:rsid w:val="00F70413"/>
    <w:rsid w:val="00F712B6"/>
    <w:rsid w:val="00F71A96"/>
    <w:rsid w:val="00F72336"/>
    <w:rsid w:val="00F727B5"/>
    <w:rsid w:val="00F72FE5"/>
    <w:rsid w:val="00F73470"/>
    <w:rsid w:val="00F74690"/>
    <w:rsid w:val="00F829BC"/>
    <w:rsid w:val="00F83449"/>
    <w:rsid w:val="00F83B8D"/>
    <w:rsid w:val="00F83FCA"/>
    <w:rsid w:val="00F8405C"/>
    <w:rsid w:val="00F85C34"/>
    <w:rsid w:val="00F86722"/>
    <w:rsid w:val="00F905D4"/>
    <w:rsid w:val="00F911C6"/>
    <w:rsid w:val="00F916E0"/>
    <w:rsid w:val="00F9290B"/>
    <w:rsid w:val="00F92C31"/>
    <w:rsid w:val="00F93648"/>
    <w:rsid w:val="00F950E8"/>
    <w:rsid w:val="00F9576C"/>
    <w:rsid w:val="00F96D74"/>
    <w:rsid w:val="00FA0402"/>
    <w:rsid w:val="00FA0B5F"/>
    <w:rsid w:val="00FA1AFB"/>
    <w:rsid w:val="00FA3374"/>
    <w:rsid w:val="00FA59C3"/>
    <w:rsid w:val="00FB01C5"/>
    <w:rsid w:val="00FB13C9"/>
    <w:rsid w:val="00FB2750"/>
    <w:rsid w:val="00FB321B"/>
    <w:rsid w:val="00FB334C"/>
    <w:rsid w:val="00FB4493"/>
    <w:rsid w:val="00FB45B9"/>
    <w:rsid w:val="00FB477C"/>
    <w:rsid w:val="00FB4C4B"/>
    <w:rsid w:val="00FB4DD6"/>
    <w:rsid w:val="00FB5AC4"/>
    <w:rsid w:val="00FB5F3F"/>
    <w:rsid w:val="00FB6321"/>
    <w:rsid w:val="00FC01A5"/>
    <w:rsid w:val="00FC0648"/>
    <w:rsid w:val="00FC2718"/>
    <w:rsid w:val="00FC31E8"/>
    <w:rsid w:val="00FC3C48"/>
    <w:rsid w:val="00FC40A3"/>
    <w:rsid w:val="00FC4303"/>
    <w:rsid w:val="00FD087C"/>
    <w:rsid w:val="00FD1A0B"/>
    <w:rsid w:val="00FD2E8B"/>
    <w:rsid w:val="00FD3309"/>
    <w:rsid w:val="00FD486D"/>
    <w:rsid w:val="00FD4941"/>
    <w:rsid w:val="00FD4D56"/>
    <w:rsid w:val="00FD4D60"/>
    <w:rsid w:val="00FD593B"/>
    <w:rsid w:val="00FD5E6B"/>
    <w:rsid w:val="00FD66FD"/>
    <w:rsid w:val="00FD6D40"/>
    <w:rsid w:val="00FD703E"/>
    <w:rsid w:val="00FE069D"/>
    <w:rsid w:val="00FE07C7"/>
    <w:rsid w:val="00FE0A27"/>
    <w:rsid w:val="00FE11FF"/>
    <w:rsid w:val="00FE1B35"/>
    <w:rsid w:val="00FE1D6D"/>
    <w:rsid w:val="00FE5502"/>
    <w:rsid w:val="00FE552B"/>
    <w:rsid w:val="00FE5F4A"/>
    <w:rsid w:val="00FE6BA9"/>
    <w:rsid w:val="00FE7C35"/>
    <w:rsid w:val="00FE7F40"/>
    <w:rsid w:val="00FF09D7"/>
    <w:rsid w:val="00FF1C23"/>
    <w:rsid w:val="00FF21EF"/>
    <w:rsid w:val="00FF38F8"/>
    <w:rsid w:val="00FF3E29"/>
    <w:rsid w:val="00FF59E1"/>
    <w:rsid w:val="00FF6B75"/>
    <w:rsid w:val="00FF7E69"/>
    <w:rsid w:val="25AD908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7386D089-DE00-4621-A0B7-2A0BFC8A1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CF0"/>
    <w:pPr>
      <w:spacing w:line="276" w:lineRule="auto"/>
    </w:pPr>
    <w:rPr>
      <w:rFonts w:ascii="Georgia" w:hAnsi="Georgia"/>
      <w:color w:val="585756"/>
      <w:sz w:val="21"/>
      <w:lang w:val="fr-FR"/>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Marquedecommentaire">
    <w:name w:val="annotation reference"/>
    <w:basedOn w:val="Policepardfaut"/>
    <w:uiPriority w:val="99"/>
    <w:semiHidden/>
    <w:unhideWhenUsed/>
    <w:rsid w:val="008354E2"/>
    <w:rPr>
      <w:sz w:val="16"/>
      <w:szCs w:val="16"/>
    </w:rPr>
  </w:style>
  <w:style w:type="paragraph" w:styleId="Commentaire">
    <w:name w:val="annotation text"/>
    <w:basedOn w:val="Normal"/>
    <w:link w:val="CommentaireCar"/>
    <w:uiPriority w:val="99"/>
    <w:semiHidden/>
    <w:unhideWhenUsed/>
    <w:rsid w:val="008354E2"/>
    <w:pPr>
      <w:spacing w:line="240" w:lineRule="auto"/>
    </w:pPr>
    <w:rPr>
      <w:sz w:val="20"/>
      <w:szCs w:val="20"/>
    </w:rPr>
  </w:style>
  <w:style w:type="character" w:customStyle="1" w:styleId="CommentaireCar">
    <w:name w:val="Commentaire Car"/>
    <w:basedOn w:val="Policepardfaut"/>
    <w:link w:val="Commentaire"/>
    <w:uiPriority w:val="99"/>
    <w:semiHidden/>
    <w:rsid w:val="008354E2"/>
    <w:rPr>
      <w:rFonts w:ascii="Georgia" w:hAnsi="Georgia"/>
      <w:color w:val="585756"/>
      <w:sz w:val="20"/>
      <w:szCs w:val="20"/>
      <w:lang w:val="fr-FR"/>
    </w:rPr>
  </w:style>
  <w:style w:type="paragraph" w:styleId="Objetducommentaire">
    <w:name w:val="annotation subject"/>
    <w:basedOn w:val="Commentaire"/>
    <w:next w:val="Commentaire"/>
    <w:link w:val="ObjetducommentaireCar"/>
    <w:uiPriority w:val="99"/>
    <w:semiHidden/>
    <w:unhideWhenUsed/>
    <w:rsid w:val="008354E2"/>
    <w:rPr>
      <w:b/>
      <w:bCs/>
    </w:rPr>
  </w:style>
  <w:style w:type="character" w:customStyle="1" w:styleId="ObjetducommentaireCar">
    <w:name w:val="Objet du commentaire Car"/>
    <w:basedOn w:val="CommentaireCar"/>
    <w:link w:val="Objetducommentaire"/>
    <w:uiPriority w:val="99"/>
    <w:semiHidden/>
    <w:rsid w:val="008354E2"/>
    <w:rPr>
      <w:rFonts w:ascii="Georgia" w:hAnsi="Georgia"/>
      <w:b/>
      <w:bCs/>
      <w:color w:val="585756"/>
      <w:sz w:val="20"/>
      <w:szCs w:val="20"/>
      <w:lang w:val="fr-FR"/>
    </w:rPr>
  </w:style>
  <w:style w:type="character" w:styleId="Lienhypertextesuivivisit">
    <w:name w:val="FollowedHyperlink"/>
    <w:basedOn w:val="Policepardfaut"/>
    <w:uiPriority w:val="99"/>
    <w:semiHidden/>
    <w:unhideWhenUsed/>
    <w:rsid w:val="001E332A"/>
    <w:rPr>
      <w:color w:val="954F72" w:themeColor="followedHyperlink"/>
      <w:u w:val="single"/>
    </w:rPr>
  </w:style>
  <w:style w:type="character" w:customStyle="1" w:styleId="ui-provider">
    <w:name w:val="ui-provider"/>
    <w:basedOn w:val="Policepardfaut"/>
    <w:rsid w:val="0035346E"/>
  </w:style>
  <w:style w:type="character" w:styleId="lev">
    <w:name w:val="Strong"/>
    <w:basedOn w:val="Policepardfaut"/>
    <w:uiPriority w:val="22"/>
    <w:qFormat/>
    <w:rsid w:val="006E6DE3"/>
    <w:rPr>
      <w:b/>
      <w:bCs/>
    </w:rPr>
  </w:style>
  <w:style w:type="paragraph" w:styleId="NormalWeb">
    <w:name w:val="Normal (Web)"/>
    <w:basedOn w:val="Normal"/>
    <w:uiPriority w:val="99"/>
    <w:semiHidden/>
    <w:unhideWhenUsed/>
    <w:rsid w:val="00204CAD"/>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65699">
      <w:bodyDiv w:val="1"/>
      <w:marLeft w:val="0"/>
      <w:marRight w:val="0"/>
      <w:marTop w:val="0"/>
      <w:marBottom w:val="0"/>
      <w:divBdr>
        <w:top w:val="none" w:sz="0" w:space="0" w:color="auto"/>
        <w:left w:val="none" w:sz="0" w:space="0" w:color="auto"/>
        <w:bottom w:val="none" w:sz="0" w:space="0" w:color="auto"/>
        <w:right w:val="none" w:sz="0" w:space="0" w:color="auto"/>
      </w:divBdr>
    </w:div>
    <w:div w:id="606234212">
      <w:bodyDiv w:val="1"/>
      <w:marLeft w:val="0"/>
      <w:marRight w:val="0"/>
      <w:marTop w:val="0"/>
      <w:marBottom w:val="0"/>
      <w:divBdr>
        <w:top w:val="none" w:sz="0" w:space="0" w:color="auto"/>
        <w:left w:val="none" w:sz="0" w:space="0" w:color="auto"/>
        <w:bottom w:val="none" w:sz="0" w:space="0" w:color="auto"/>
        <w:right w:val="none" w:sz="0" w:space="0" w:color="auto"/>
      </w:divBdr>
    </w:div>
    <w:div w:id="1295065152">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51066893">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1" ma:contentTypeDescription="" ma:contentTypeScope="" ma:versionID="8d9aedafb0c73da7fc524809b7b4606d">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432e84f91e4d9b0620ed38968188feb6"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SENENABEL-124183628-153048</_dlc_DocId>
    <_dlc_DocIdUrl xmlns="508ba6eb-9e09-4fd5-92f2-2d9921329f2d">
      <Url>https://enabelbe.sharepoint.com/sites/SEN/_layouts/15/DocIdRedir.aspx?ID=SENENABEL-124183628-153048</Url>
      <Description>SENENABEL-124183628-153048</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F9BF1-E4AC-4897-900F-B9A71306C151}">
  <ds:schemaRefs>
    <ds:schemaRef ds:uri="http://schemas.openxmlformats.org/officeDocument/2006/bibliography"/>
  </ds:schemaRefs>
</ds:datastoreItem>
</file>

<file path=customXml/itemProps2.xml><?xml version="1.0" encoding="utf-8"?>
<ds:datastoreItem xmlns:ds="http://schemas.openxmlformats.org/officeDocument/2006/customXml" ds:itemID="{24737DD7-FFE4-454C-81CD-F73A83EBBF9F}">
  <ds:schemaRefs>
    <ds:schemaRef ds:uri="http://schemas.microsoft.com/sharepoint/events"/>
  </ds:schemaRefs>
</ds:datastoreItem>
</file>

<file path=customXml/itemProps3.xml><?xml version="1.0" encoding="utf-8"?>
<ds:datastoreItem xmlns:ds="http://schemas.openxmlformats.org/officeDocument/2006/customXml" ds:itemID="{065C3C73-C4C0-4208-8CCA-8BEC2E39D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C6BB8-89E8-47C2-BD18-42239A885C30}">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5.xml><?xml version="1.0" encoding="utf-8"?>
<ds:datastoreItem xmlns:ds="http://schemas.openxmlformats.org/officeDocument/2006/customXml" ds:itemID="{BD6D59C9-E4E9-44D8-B1F1-5B15EF68CD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45</Pages>
  <Words>14057</Words>
  <Characters>77318</Characters>
  <Application>Microsoft Office Word</Application>
  <DocSecurity>0</DocSecurity>
  <Lines>644</Lines>
  <Paragraphs>182</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91193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PRIMINFO</dc:creator>
  <cp:keywords/>
  <cp:lastModifiedBy>SALL, Ndèye Sokhna</cp:lastModifiedBy>
  <cp:revision>1430</cp:revision>
  <cp:lastPrinted>2026-03-10T20:35:00Z</cp:lastPrinted>
  <dcterms:created xsi:type="dcterms:W3CDTF">2018-01-31T01:18:00Z</dcterms:created>
  <dcterms:modified xsi:type="dcterms:W3CDTF">2026-05-11T15:58:00Z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Contract_reference">
    <vt:lpwstr/>
  </property>
  <property fmtid="{D5CDD505-2E9C-101B-9397-08002B2CF9AE}" pid="5" name="Project_code">
    <vt:lpwstr/>
  </property>
  <property fmtid="{D5CDD505-2E9C-101B-9397-08002B2CF9AE}" pid="6" name="e2b781e9cad840cd89b90f5a7e989839">
    <vt:lpwstr/>
  </property>
  <property fmtid="{D5CDD505-2E9C-101B-9397-08002B2CF9AE}" pid="7" name="l9d65098618b4a8fbbe87718e7187e6b">
    <vt:lpwstr/>
  </property>
  <property fmtid="{D5CDD505-2E9C-101B-9397-08002B2CF9AE}" pid="8" name="Document_Type">
    <vt:lpwstr/>
  </property>
  <property fmtid="{D5CDD505-2E9C-101B-9397-08002B2CF9AE}" pid="9" name="Document_Status">
    <vt:lpwstr/>
  </property>
  <property fmtid="{D5CDD505-2E9C-101B-9397-08002B2CF9AE}" pid="10" name="MediaServiceImageTags">
    <vt:lpwstr/>
  </property>
  <property fmtid="{D5CDD505-2E9C-101B-9397-08002B2CF9AE}" pid="11" name="Document_Language">
    <vt:lpwstr/>
  </property>
  <property fmtid="{D5CDD505-2E9C-101B-9397-08002B2CF9AE}" pid="12" name="_dlc_DocIdItemGuid">
    <vt:lpwstr>9c0948d9-5847-467a-b7ba-1968ecc5b47c</vt:lpwstr>
  </property>
</Properties>
</file>